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5AF" w:rsidRPr="00562139" w:rsidRDefault="002D38E0">
      <w:pPr>
        <w:tabs>
          <w:tab w:val="left" w:pos="9280"/>
        </w:tabs>
        <w:spacing w:after="0" w:line="541" w:lineRule="exact"/>
        <w:ind w:left="294" w:right="-20"/>
        <w:rPr>
          <w:rFonts w:ascii="Calibri" w:eastAsia="Myriad Pro" w:hAnsi="Calibri" w:cs="Calibri"/>
          <w:sz w:val="50"/>
          <w:szCs w:val="50"/>
          <w:lang w:val="pt-PT"/>
        </w:rPr>
      </w:pPr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5378284</wp:posOffset>
            </wp:positionH>
            <wp:positionV relativeFrom="paragraph">
              <wp:posOffset>-621748</wp:posOffset>
            </wp:positionV>
            <wp:extent cx="1126490" cy="359410"/>
            <wp:effectExtent l="0" t="0" r="0" b="0"/>
            <wp:wrapNone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806A49">
        <w:rPr>
          <w:rFonts w:ascii="Calibri" w:hAnsi="Calibri" w:cs="Calibri"/>
        </w:rPr>
        <w:pict>
          <v:group id="_x0000_s1246" style="position:absolute;left:0;text-align:left;margin-left:85.05pt;margin-top:.45pt;width:439.35pt;height:25.5pt;z-index:-251696128;mso-position-horizontal-relative:page;mso-position-vertical-relative:text" coordorigin="1701,9" coordsize="8787,510">
            <v:shape id="_x0000_s1247" style="position:absolute;left:1701;top:9;width:8787;height:510" coordorigin="1701,9" coordsize="8787,510" path="m1757,9r-32,1l1708,16r-7,17l1701,65r,398l1701,495r7,17l1724,518r33,1l10431,519r33,-1l10481,512r6,-16l10488,463r,-398l10464,10,1757,9e" fillcolor="#231f20" stroked="f">
              <v:path arrowok="t"/>
            </v:shape>
            <w10:wrap anchorx="page"/>
          </v:group>
        </w:pict>
      </w:r>
      <w:r w:rsidR="00806A49">
        <w:rPr>
          <w:rFonts w:ascii="Calibri" w:hAnsi="Calibri" w:cs="Calibri"/>
        </w:rPr>
        <w:pict>
          <v:group id="_x0000_s1244" style="position:absolute;left:0;text-align:left;margin-left:85.55pt;margin-top:40.65pt;width:438.35pt;height:24.5pt;z-index:-251695104;mso-position-horizontal-relative:page;mso-position-vertical-relative:text" coordorigin="1711,813" coordsize="8767,490">
            <v:shape id="_x0000_s1245" style="position:absolute;left:1711;top:813;width:8767;height:490" coordorigin="1711,813" coordsize="8767,490" path="m1757,813r-12,1l1725,824r-13,24l1711,1256r1,13l1722,1288r24,14l10431,1303r13,-2l10463,1292r14,-24l10478,859r-2,-12l10467,828r-24,-14l1757,813xe" filled="f" strokecolor="#808285" strokeweight="1pt">
              <v:path arrowok="t"/>
            </v:shape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TRABALHO </w:t>
      </w:r>
      <w:proofErr w:type="gramStart"/>
      <w:r w:rsidR="003A72A7" w:rsidRPr="00562139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16  Reforço</w:t>
      </w:r>
      <w:proofErr w:type="gramEnd"/>
      <w:r w:rsidR="003A72A7" w:rsidRPr="00562139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ab/>
      </w: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before="9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3A72A7">
      <w:pPr>
        <w:tabs>
          <w:tab w:val="left" w:pos="4660"/>
          <w:tab w:val="left" w:pos="5580"/>
          <w:tab w:val="left" w:pos="6760"/>
          <w:tab w:val="left" w:pos="8780"/>
        </w:tabs>
        <w:spacing w:before="45" w:after="0" w:line="167" w:lineRule="exact"/>
        <w:ind w:left="23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56213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56213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562139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56213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56213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56213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56213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2A35AF" w:rsidRPr="00562139" w:rsidRDefault="002A35AF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806A49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41" style="position:absolute;left:0;text-align:left;margin-left:85.05pt;margin-top:2.05pt;width:11.35pt;height:11.35pt;z-index:-251699200;mso-position-horizontal-relative:page" coordorigin="1701,41" coordsize="227,227">
            <v:shape id="_x0000_s124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3A72A7" w:rsidRPr="005621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Completa as frases que se seguem de forma a obter afirmações verdadeiras.</w:t>
      </w:r>
    </w:p>
    <w:p w:rsidR="002A35AF" w:rsidRPr="00562139" w:rsidRDefault="002A35A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A35AF" w:rsidRPr="00562139" w:rsidRDefault="003A72A7">
      <w:pPr>
        <w:tabs>
          <w:tab w:val="left" w:pos="44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— As transformações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caracterizam-se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pela modificação</w:t>
      </w:r>
    </w:p>
    <w:p w:rsidR="002A35AF" w:rsidRPr="00562139" w:rsidRDefault="002A35A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A35AF" w:rsidRPr="00562139" w:rsidRDefault="003A72A7">
      <w:pPr>
        <w:tabs>
          <w:tab w:val="left" w:pos="5180"/>
          <w:tab w:val="left" w:pos="7700"/>
        </w:tabs>
        <w:spacing w:after="0" w:line="240" w:lineRule="auto"/>
        <w:ind w:left="9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ou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da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35AF" w:rsidRPr="00562139" w:rsidRDefault="002A35A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A35AF" w:rsidRPr="00562139" w:rsidRDefault="003A72A7">
      <w:pPr>
        <w:tabs>
          <w:tab w:val="left" w:pos="5080"/>
        </w:tabs>
        <w:spacing w:after="0" w:line="240" w:lineRule="auto"/>
        <w:ind w:left="9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uma substância. As suas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mantêm-se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durante a transformação.</w:t>
      </w:r>
    </w:p>
    <w:p w:rsidR="002A35AF" w:rsidRPr="00562139" w:rsidRDefault="002A35A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A35AF" w:rsidRPr="00562139" w:rsidRDefault="003A72A7">
      <w:pPr>
        <w:tabs>
          <w:tab w:val="left" w:pos="4280"/>
          <w:tab w:val="left" w:pos="89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 — As transformações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caracterizam-se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pela formação de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35AF" w:rsidRPr="00562139" w:rsidRDefault="002A35A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A35AF" w:rsidRPr="00562139" w:rsidRDefault="003A72A7">
      <w:pPr>
        <w:tabs>
          <w:tab w:val="left" w:pos="5720"/>
        </w:tabs>
        <w:spacing w:after="0" w:line="240" w:lineRule="auto"/>
        <w:ind w:left="9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substâncias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partir das substâncias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A35AF" w:rsidRPr="00562139" w:rsidRDefault="002A35A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A35AF" w:rsidRPr="00562139" w:rsidRDefault="003A72A7">
      <w:pPr>
        <w:tabs>
          <w:tab w:val="left" w:pos="3140"/>
          <w:tab w:val="left" w:pos="5460"/>
          <w:tab w:val="left" w:pos="6720"/>
          <w:tab w:val="left" w:pos="7760"/>
        </w:tabs>
        <w:spacing w:after="0" w:line="367" w:lineRule="auto"/>
        <w:ind w:left="914" w:right="1049" w:hanging="397"/>
        <w:rPr>
          <w:rFonts w:ascii="Calibri" w:eastAsia="Myriad Pro Light" w:hAnsi="Calibri" w:cs="Calibri"/>
          <w:sz w:val="20"/>
          <w:szCs w:val="20"/>
          <w:lang w:val="pt-PT"/>
        </w:rPr>
      </w:pP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 — As transformações químicas podem ocorrer </w:t>
      </w: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por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substâncias, por ação do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por</w:t>
      </w:r>
    </w:p>
    <w:p w:rsidR="002A35AF" w:rsidRPr="00562139" w:rsidRDefault="003A72A7">
      <w:pPr>
        <w:tabs>
          <w:tab w:val="left" w:pos="2940"/>
        </w:tabs>
        <w:spacing w:after="0" w:line="240" w:lineRule="auto"/>
        <w:ind w:left="958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A35AF" w:rsidRPr="00562139" w:rsidRDefault="002A35A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A35AF" w:rsidRPr="00562139" w:rsidRDefault="003A72A7">
      <w:pPr>
        <w:tabs>
          <w:tab w:val="left" w:pos="316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 — </w:t>
      </w: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uma dada </w:t>
      </w:r>
      <w:proofErr w:type="spell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são as substâncias que existem inicialmente</w:t>
      </w:r>
    </w:p>
    <w:p w:rsidR="002A35AF" w:rsidRPr="00562139" w:rsidRDefault="002A35A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A35AF" w:rsidRPr="00562139" w:rsidRDefault="003A72A7">
      <w:pPr>
        <w:tabs>
          <w:tab w:val="left" w:pos="3300"/>
        </w:tabs>
        <w:spacing w:after="0" w:line="229" w:lineRule="exact"/>
        <w:ind w:left="958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são as substâncias que se obtêm durante a transformação.</w:t>
      </w:r>
    </w:p>
    <w:p w:rsidR="002A35AF" w:rsidRPr="00562139" w:rsidRDefault="002A35AF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806A49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39" style="position:absolute;left:0;text-align:left;margin-left:85.05pt;margin-top:2.05pt;width:11.35pt;height:11.35pt;z-index:-251698176;mso-position-horizontal-relative:page" coordorigin="1701,41" coordsize="227,227">
            <v:shape id="_x0000_s124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3A72A7" w:rsidRPr="005621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Das transformações que se seguem, assinala com uma cruz (X) as que são transformações físicas.</w:t>
      </w:r>
    </w:p>
    <w:p w:rsidR="002A35AF" w:rsidRPr="00562139" w:rsidRDefault="002A35A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A35AF" w:rsidRPr="00562139" w:rsidRDefault="003A72A7">
      <w:pPr>
        <w:tabs>
          <w:tab w:val="left" w:pos="322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— Álcool a evaporar.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35AF" w:rsidRPr="00562139" w:rsidRDefault="002A35A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A35AF" w:rsidRPr="00562139" w:rsidRDefault="003A72A7">
      <w:pPr>
        <w:tabs>
          <w:tab w:val="left" w:pos="3920"/>
          <w:tab w:val="left" w:pos="4380"/>
        </w:tabs>
        <w:spacing w:after="0" w:line="367" w:lineRule="auto"/>
        <w:ind w:left="517" w:right="5385"/>
        <w:rPr>
          <w:rFonts w:ascii="Calibri" w:eastAsia="Myriad Pro Light" w:hAnsi="Calibri" w:cs="Calibri"/>
          <w:sz w:val="20"/>
          <w:szCs w:val="20"/>
          <w:lang w:val="pt-PT"/>
        </w:rPr>
      </w:pP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 — Um limão a apodrecer na árvore.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 — Roupa a secar no estendal.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35AF" w:rsidRPr="00562139" w:rsidRDefault="003A72A7">
      <w:pPr>
        <w:tabs>
          <w:tab w:val="left" w:pos="30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 — O peixe a fritar.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35AF" w:rsidRPr="00562139" w:rsidRDefault="002A35A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A35AF" w:rsidRPr="00562139" w:rsidRDefault="003A72A7">
      <w:pPr>
        <w:tabs>
          <w:tab w:val="left" w:pos="354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— Uma pessoa a respirar.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35AF" w:rsidRPr="00562139" w:rsidRDefault="002A35A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A35AF" w:rsidRPr="00562139" w:rsidRDefault="003A72A7">
      <w:pPr>
        <w:tabs>
          <w:tab w:val="left" w:pos="2920"/>
          <w:tab w:val="left" w:pos="4520"/>
        </w:tabs>
        <w:spacing w:after="0" w:line="367" w:lineRule="auto"/>
        <w:ind w:left="517" w:right="5235"/>
        <w:rPr>
          <w:rFonts w:ascii="Calibri" w:eastAsia="Myriad Pro Light" w:hAnsi="Calibri" w:cs="Calibri"/>
          <w:sz w:val="20"/>
          <w:szCs w:val="20"/>
          <w:lang w:val="pt-PT"/>
        </w:rPr>
      </w:pP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F — Uma folha de papel a cair no chão.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G — Lenha a arder.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35AF" w:rsidRPr="00562139" w:rsidRDefault="003A72A7">
      <w:pPr>
        <w:tabs>
          <w:tab w:val="left" w:pos="3460"/>
        </w:tabs>
        <w:spacing w:after="0" w:line="229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H — Partir um pau de giz.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35AF" w:rsidRPr="00562139" w:rsidRDefault="002A35AF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806A49">
      <w:pPr>
        <w:tabs>
          <w:tab w:val="left" w:pos="500"/>
        </w:tabs>
        <w:spacing w:before="23" w:after="0" w:line="245" w:lineRule="auto"/>
        <w:ind w:left="517" w:right="1253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37" style="position:absolute;left:0;text-align:left;margin-left:85.05pt;margin-top:2.05pt;width:11.35pt;height:11.35pt;z-index:-251697152;mso-position-horizontal-relative:page" coordorigin="1701,41" coordsize="227,227">
            <v:shape id="_x0000_s123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3A72A7" w:rsidRPr="005621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Faz a correspondência correta entre as designações da coluna I e as transformações descritas na coluna II.</w:t>
      </w:r>
    </w:p>
    <w:p w:rsidR="002A35AF" w:rsidRPr="00562139" w:rsidRDefault="002A35AF">
      <w:pPr>
        <w:spacing w:before="1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2A35AF" w:rsidRPr="00562139" w:rsidRDefault="00806A49">
      <w:pPr>
        <w:tabs>
          <w:tab w:val="left" w:pos="5400"/>
        </w:tabs>
        <w:spacing w:before="31" w:after="0" w:line="240" w:lineRule="auto"/>
        <w:ind w:left="1086" w:right="-20"/>
        <w:rPr>
          <w:rFonts w:ascii="Calibri" w:eastAsia="Myriad Pro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226" style="position:absolute;left:0;text-align:left;margin-left:104.6pt;margin-top:-.3pt;width:94.05pt;height:76.8pt;z-index:-251694080;mso-position-horizontal-relative:page" coordorigin="2092,-6" coordsize="1881,1536">
            <v:group id="_x0000_s1235" style="position:absolute;left:2097;top:-1;width:1871;height:283" coordorigin="2097,-1" coordsize="1871,283">
              <v:shape id="_x0000_s1236" style="position:absolute;left:2097;top:-1;width:1871;height:283" coordorigin="2097,-1" coordsize="1871,283" path="m2126,-1r-25,4l2097,27r,228l2101,279r25,4l3940,283r25,-4l3968,255r,-228l3965,3r-25,-4l2126,-1e" fillcolor="#c6c8ca" stroked="f">
                <v:path arrowok="t"/>
              </v:shape>
            </v:group>
            <v:group id="_x0000_s1233" style="position:absolute;left:2102;top:316;width:1861;height:273" coordorigin="2102,316" coordsize="1861,273">
              <v:shape id="_x0000_s1234" style="position:absolute;left:2102;top:316;width:1861;height:273" coordorigin="2102,316" coordsize="1861,273" path="m2126,316r-3,l2102,317r,22l2102,566r,3l2103,590r23,l3940,590r2,l3963,589r,-23l3963,339r,-2l3962,316r-22,l2126,316xe" filled="f" strokecolor="#808285" strokeweight=".5pt">
                <v:path arrowok="t"/>
              </v:shape>
            </v:group>
            <v:group id="_x0000_s1231" style="position:absolute;left:2102;top:628;width:1861;height:273" coordorigin="2102,628" coordsize="1861,273">
              <v:shape id="_x0000_s1232" style="position:absolute;left:2102;top:628;width:1861;height:273" coordorigin="2102,628" coordsize="1861,273" path="m2126,628r-3,l2102,629r,22l2102,878r,2l2103,901r23,l3940,901r2,l3963,901r,-23l3963,651r,-2l3962,628r-22,l2126,628xe" filled="f" strokecolor="#808285" strokeweight=".5pt">
                <v:path arrowok="t"/>
              </v:shape>
            </v:group>
            <v:group id="_x0000_s1229" style="position:absolute;left:2102;top:940;width:1861;height:273" coordorigin="2102,940" coordsize="1861,273">
              <v:shape id="_x0000_s1230" style="position:absolute;left:2102;top:940;width:1861;height:273" coordorigin="2102,940" coordsize="1861,273" path="m2126,940r-3,l2102,941r,22l2102,1190r,2l2103,1213r23,l3940,1213r2,l3963,1212r,-22l3963,963r,-2l3962,940r-22,l2126,940xe" filled="f" strokecolor="#808285" strokeweight=".5pt">
                <v:path arrowok="t"/>
              </v:shape>
            </v:group>
            <v:group id="_x0000_s1227" style="position:absolute;left:2102;top:1252;width:1861;height:273" coordorigin="2102,1252" coordsize="1861,273">
              <v:shape id="_x0000_s1228" style="position:absolute;left:2102;top:1252;width:1861;height:273" coordorigin="2102,1252" coordsize="1861,273" path="m2126,1252r-3,l2102,1252r,23l2102,1502r,2l2103,1525r23,l3940,1525r2,l3963,1524r,-22l3963,1275r,-2l3962,1252r-22,l2126,1252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15" style="position:absolute;left:0;text-align:left;margin-left:212.35pt;margin-top:-.3pt;width:312.3pt;height:76.8pt;z-index:-251693056;mso-position-horizontal-relative:page" coordorigin="4247,-6" coordsize="6246,1536">
            <v:group id="_x0000_s1224" style="position:absolute;left:4252;top:-1;width:6236;height:283" coordorigin="4252,-1" coordsize="6236,283">
              <v:shape id="_x0000_s1225" style="position:absolute;left:4252;top:-1;width:6236;height:283" coordorigin="4252,-1" coordsize="6236,283" path="m4280,-1r-25,4l4252,27r,228l4255,279r25,4l10460,283r24,-4l10488,255r,-228l10484,3r-24,-4l4280,-1e" fillcolor="#c6c8ca" stroked="f">
                <v:path arrowok="t"/>
              </v:shape>
            </v:group>
            <v:group id="_x0000_s1222" style="position:absolute;left:4257;top:316;width:6226;height:273" coordorigin="4257,316" coordsize="6226,273">
              <v:shape id="_x0000_s1223" style="position:absolute;left:4257;top:316;width:6226;height:273" coordorigin="4257,316" coordsize="6226,273" path="m4280,316r-2,l4257,317r,22l4257,566r,3l4258,590r22,l10460,590r2,l10483,589r,-23l10483,339r,-2l10482,316r-22,l4280,316xe" filled="f" strokecolor="#808285" strokeweight=".5pt">
                <v:path arrowok="t"/>
              </v:shape>
            </v:group>
            <v:group id="_x0000_s1220" style="position:absolute;left:4257;top:628;width:6226;height:273" coordorigin="4257,628" coordsize="6226,273">
              <v:shape id="_x0000_s1221" style="position:absolute;left:4257;top:628;width:6226;height:273" coordorigin="4257,628" coordsize="6226,273" path="m4280,628r-2,l4257,629r,22l4257,878r,2l4258,901r22,l10460,901r2,l10483,901r,-23l10483,651r,-2l10482,628r-22,l4280,628xe" filled="f" strokecolor="#808285" strokeweight=".5pt">
                <v:path arrowok="t"/>
              </v:shape>
            </v:group>
            <v:group id="_x0000_s1218" style="position:absolute;left:4257;top:940;width:6226;height:273" coordorigin="4257,940" coordsize="6226,273">
              <v:shape id="_x0000_s1219" style="position:absolute;left:4257;top:940;width:6226;height:273" coordorigin="4257,940" coordsize="6226,273" path="m4280,940r-2,l4257,941r,22l4257,1190r,2l4258,1213r22,l10460,1213r2,l10483,1212r,-22l10483,963r,-2l10482,940r-22,l4280,940xe" filled="f" strokecolor="#808285" strokeweight=".5pt">
                <v:path arrowok="t"/>
              </v:shape>
            </v:group>
            <v:group id="_x0000_s1216" style="position:absolute;left:4257;top:1252;width:6226;height:273" coordorigin="4257,1252" coordsize="6226,273">
              <v:shape id="_x0000_s1217" style="position:absolute;left:4257;top:1252;width:6226;height:273" coordorigin="4257,1252" coordsize="6226,273" path="m4280,1252r-2,l4257,1252r,23l4257,1502r,2l4258,1525r22,l10460,1525r2,l10483,1524r,-22l10483,1275r,-2l10482,1252r-22,l4280,1252xe" filled="f" strokecolor="#808285" strokeweight=".5pt">
                <v:path arrowok="t"/>
              </v:shape>
            </v:group>
            <w10:wrap anchorx="page"/>
          </v:group>
        </w:pict>
      </w:r>
      <w:r w:rsidR="003A72A7" w:rsidRPr="00562139">
        <w:rPr>
          <w:rFonts w:ascii="Calibri" w:eastAsia="Myriad Pro" w:hAnsi="Calibri" w:cs="Calibri"/>
          <w:color w:val="231F20"/>
          <w:sz w:val="18"/>
          <w:szCs w:val="18"/>
          <w:lang w:val="pt-PT"/>
        </w:rPr>
        <w:t>COLUNA I</w:t>
      </w:r>
      <w:r w:rsidR="003A72A7" w:rsidRPr="00562139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COLUNA II</w:t>
      </w:r>
    </w:p>
    <w:p w:rsidR="002A35AF" w:rsidRPr="00562139" w:rsidRDefault="003A72A7">
      <w:pPr>
        <w:tabs>
          <w:tab w:val="left" w:pos="2740"/>
        </w:tabs>
        <w:spacing w:before="97" w:after="0" w:line="350" w:lineRule="auto"/>
        <w:ind w:left="584" w:right="3749"/>
        <w:rPr>
          <w:rFonts w:ascii="Calibri" w:eastAsia="Myriad Pro Light" w:hAnsi="Calibri" w:cs="Calibri"/>
          <w:sz w:val="18"/>
          <w:szCs w:val="18"/>
          <w:lang w:val="pt-PT"/>
        </w:rPr>
      </w:pPr>
      <w:r w:rsidRPr="0056213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 — Fotólise.</w:t>
      </w:r>
      <w:r w:rsidRPr="0056213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 xml:space="preserve">1 — Decomposição por ação da </w:t>
      </w:r>
      <w:proofErr w:type="spellStart"/>
      <w:r w:rsidRPr="0056213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eletricidade</w:t>
      </w:r>
      <w:proofErr w:type="spellEnd"/>
      <w:r w:rsidRPr="0056213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. </w:t>
      </w:r>
      <w:proofErr w:type="gramStart"/>
      <w:r w:rsidRPr="0056213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B  </w:t>
      </w:r>
      <w:proofErr w:type="gramEnd"/>
      <w:r w:rsidRPr="0056213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— </w:t>
      </w:r>
      <w:proofErr w:type="spellStart"/>
      <w:r w:rsidRPr="0056213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Eletrólise</w:t>
      </w:r>
      <w:proofErr w:type="spellEnd"/>
      <w:r w:rsidRPr="0056213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  <w:r w:rsidRPr="0056213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2 — Decomposição por ação do calor.</w:t>
      </w:r>
    </w:p>
    <w:p w:rsidR="002A35AF" w:rsidRPr="00562139" w:rsidRDefault="003A72A7">
      <w:pPr>
        <w:tabs>
          <w:tab w:val="left" w:pos="2740"/>
        </w:tabs>
        <w:spacing w:after="0" w:line="240" w:lineRule="auto"/>
        <w:ind w:left="584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56213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 — Termólise.</w:t>
      </w:r>
      <w:r w:rsidRPr="0056213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 xml:space="preserve">3 — </w:t>
      </w:r>
      <w:proofErr w:type="spellStart"/>
      <w:r w:rsidRPr="0056213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Reação</w:t>
      </w:r>
      <w:proofErr w:type="spellEnd"/>
      <w:r w:rsidRPr="0056213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realizada pelas plantas verdes, com clorofila, por ação da luz.</w:t>
      </w:r>
    </w:p>
    <w:p w:rsidR="002A35AF" w:rsidRPr="00562139" w:rsidRDefault="003A72A7">
      <w:pPr>
        <w:tabs>
          <w:tab w:val="left" w:pos="2740"/>
        </w:tabs>
        <w:spacing w:before="98" w:after="0" w:line="206" w:lineRule="exact"/>
        <w:ind w:left="584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56213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 — Fotossíntese</w:t>
      </w:r>
      <w:r w:rsidRPr="0056213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 — Decomposição por ação da luz.</w:t>
      </w:r>
    </w:p>
    <w:p w:rsidR="002A35AF" w:rsidRPr="00562139" w:rsidRDefault="002A35AF">
      <w:pPr>
        <w:spacing w:before="8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2A35AF" w:rsidRPr="00562139" w:rsidRDefault="003A72A7">
      <w:pPr>
        <w:tabs>
          <w:tab w:val="left" w:pos="1760"/>
          <w:tab w:val="left" w:pos="2100"/>
          <w:tab w:val="left" w:pos="3340"/>
          <w:tab w:val="left" w:pos="3680"/>
          <w:tab w:val="left" w:pos="4940"/>
          <w:tab w:val="left" w:pos="5260"/>
          <w:tab w:val="left" w:pos="6540"/>
        </w:tabs>
        <w:spacing w:before="31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—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B —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C —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D —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2139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35AF" w:rsidRPr="00562139" w:rsidRDefault="002A35AF">
      <w:pPr>
        <w:spacing w:after="0"/>
        <w:rPr>
          <w:rFonts w:ascii="Calibri" w:hAnsi="Calibri" w:cs="Calibri"/>
          <w:lang w:val="pt-PT"/>
        </w:rPr>
        <w:sectPr w:rsidR="002A35AF" w:rsidRPr="0056213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20" w:h="15880"/>
          <w:pgMar w:top="1000" w:right="500" w:bottom="560" w:left="1580" w:header="811" w:footer="374" w:gutter="0"/>
          <w:pgNumType w:start="111"/>
          <w:cols w:space="720"/>
        </w:sectPr>
      </w:pPr>
    </w:p>
    <w:p w:rsidR="002A35AF" w:rsidRPr="00562139" w:rsidRDefault="00806A49">
      <w:pPr>
        <w:tabs>
          <w:tab w:val="left" w:pos="1260"/>
        </w:tabs>
        <w:spacing w:after="0" w:line="217" w:lineRule="exact"/>
        <w:ind w:left="941" w:right="4217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  <w:noProof/>
          <w:lang w:val="pt-PT" w:eastAsia="pt-PT"/>
        </w:rPr>
        <w:lastRenderedPageBreak/>
        <w:pict>
          <v:group id="_x0000_s1251" style="position:absolute;left:0;text-align:left;margin-left:79.65pt;margin-top:0;width:11.35pt;height:11.35pt;z-index:-251616256;mso-position-horizontal-relative:page" coordorigin="1701,41" coordsize="227,227">
            <v:shape id="_x0000_s125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3A72A7" w:rsidRPr="005621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 as seguintes transformações químicas:</w:t>
      </w:r>
    </w:p>
    <w:p w:rsidR="002A35AF" w:rsidRPr="00562139" w:rsidRDefault="002A35A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A35AF" w:rsidRPr="00562139" w:rsidRDefault="00806A49">
      <w:pPr>
        <w:tabs>
          <w:tab w:val="left" w:pos="3880"/>
        </w:tabs>
        <w:spacing w:after="0" w:line="253" w:lineRule="auto"/>
        <w:ind w:left="3032" w:right="4574" w:hanging="1718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07" style="position:absolute;left:0;text-align:left;margin-left:188.3pt;margin-top:4.5pt;width:28.85pt;height:4.45pt;z-index:-251689984;mso-position-horizontal-relative:page" coordorigin="3766,90" coordsize="577,89">
            <v:group id="_x0000_s1210" style="position:absolute;left:3771;top:142;width:472;height:2" coordorigin="3771,142" coordsize="472,2">
              <v:shape id="_x0000_s1211" style="position:absolute;left:3771;top:142;width:472;height:2" coordorigin="3771,142" coordsize="472,0" path="m3771,142r472,e" filled="f" strokecolor="#231f20" strokeweight=".5pt">
                <v:path arrowok="t"/>
              </v:shape>
            </v:group>
            <v:group id="_x0000_s1208" style="position:absolute;left:4211;top:95;width:126;height:79" coordorigin="4211,95" coordsize="126,79">
              <v:shape id="_x0000_s1209" style="position:absolute;left:4211;top:95;width:126;height:79" coordorigin="4211,95" coordsize="126,79" path="m4211,95r14,21l4233,131r2,13l4231,157r-10,17l4338,142,4211,95e" fillcolor="#231f20" stroked="f">
                <v:path arrowok="t"/>
              </v:shape>
            </v:group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— cloreto de potássio</w: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cloro </w:t>
      </w:r>
      <w:r w:rsidR="003A72A7" w:rsidRPr="005621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1 </w: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potássio </w:t>
      </w:r>
      <w:proofErr w:type="spell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eletricidade</w:t>
      </w:r>
      <w:proofErr w:type="spellEnd"/>
    </w:p>
    <w:p w:rsidR="002A35AF" w:rsidRPr="00562139" w:rsidRDefault="002A35AF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A35AF" w:rsidRPr="00562139" w:rsidRDefault="00806A49">
      <w:pPr>
        <w:tabs>
          <w:tab w:val="left" w:pos="3760"/>
        </w:tabs>
        <w:spacing w:after="0" w:line="253" w:lineRule="auto"/>
        <w:ind w:left="3218" w:right="4369" w:hanging="1904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01" style="position:absolute;left:0;text-align:left;margin-left:183.05pt;margin-top:4.55pt;width:28.85pt;height:4.45pt;z-index:-251688960;mso-position-horizontal-relative:page" coordorigin="3661,91" coordsize="577,89">
            <v:group id="_x0000_s1204" style="position:absolute;left:3666;top:142;width:472;height:2" coordorigin="3666,142" coordsize="472,2">
              <v:shape id="_x0000_s1205" style="position:absolute;left:3666;top:142;width:472;height:2" coordorigin="3666,142" coordsize="472,0" path="m3666,142r473,e" filled="f" strokecolor="#231f20" strokeweight=".5pt">
                <v:path arrowok="t"/>
              </v:shape>
            </v:group>
            <v:group id="_x0000_s1202" style="position:absolute;left:4107;top:96;width:126;height:79" coordorigin="4107,96" coordsize="126,79">
              <v:shape id="_x0000_s1203" style="position:absolute;left:4107;top:96;width:126;height:79" coordorigin="4107,96" coordsize="126,79" path="m4107,96r14,20l4129,131r2,13l4126,157r-10,17l4233,142,4107,96e" fillcolor="#231f20" stroked="f">
                <v:path arrowok="t"/>
              </v:shape>
            </v:group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 — óxido de chumbo</w: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oxigénio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3A72A7" w:rsidRPr="005621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1 </w: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chumbo calor</w:t>
      </w:r>
    </w:p>
    <w:p w:rsidR="002A35AF" w:rsidRPr="00562139" w:rsidRDefault="002A35AF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A35AF" w:rsidRPr="00562139" w:rsidRDefault="00806A49">
      <w:pPr>
        <w:tabs>
          <w:tab w:val="left" w:pos="388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96" style="position:absolute;left:0;text-align:left;margin-left:189pt;margin-top:4.55pt;width:28.85pt;height:4.45pt;z-index:-251687936;mso-position-horizontal-relative:page" coordorigin="3780,91" coordsize="577,89">
            <v:group id="_x0000_s1199" style="position:absolute;left:3785;top:142;width:472;height:2" coordorigin="3785,142" coordsize="472,2">
              <v:shape id="_x0000_s1200" style="position:absolute;left:3785;top:142;width:472;height:2" coordorigin="3785,142" coordsize="472,0" path="m3785,142r472,e" filled="f" strokecolor="#231f20" strokeweight=".5pt">
                <v:path arrowok="t"/>
              </v:shape>
            </v:group>
            <v:group id="_x0000_s1197" style="position:absolute;left:4225;top:96;width:126;height:79" coordorigin="4225,96" coordsize="126,79">
              <v:shape id="_x0000_s1198" style="position:absolute;left:4225;top:96;width:126;height:79" coordorigin="4225,96" coordsize="126,79" path="m4225,96r15,20l4247,131r2,13l4245,157r-10,17l4352,142,4225,96e" fillcolor="#231f20" stroked="f">
                <v:path arrowok="t"/>
              </v:shape>
            </v:group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 — butano </w:t>
      </w:r>
      <w:r w:rsidR="003A72A7" w:rsidRPr="005621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1 </w: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oxigénio</w: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dióxido de carbono </w:t>
      </w:r>
      <w:r w:rsidR="003A72A7" w:rsidRPr="005621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1 </w: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água</w:t>
      </w:r>
    </w:p>
    <w:p w:rsidR="002A35AF" w:rsidRPr="00562139" w:rsidRDefault="002A35A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A35AF" w:rsidRPr="00562139" w:rsidRDefault="00806A49">
      <w:pPr>
        <w:tabs>
          <w:tab w:val="left" w:pos="3880"/>
        </w:tabs>
        <w:spacing w:after="0" w:line="253" w:lineRule="auto"/>
        <w:ind w:left="3303" w:right="3428" w:hanging="1989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91" style="position:absolute;left:0;text-align:left;margin-left:188.7pt;margin-top:4.55pt;width:28.85pt;height:4.45pt;z-index:-251686912;mso-position-horizontal-relative:page" coordorigin="3774,91" coordsize="577,89">
            <v:group id="_x0000_s1194" style="position:absolute;left:3779;top:142;width:472;height:2" coordorigin="3779,142" coordsize="472,2">
              <v:shape id="_x0000_s1195" style="position:absolute;left:3779;top:142;width:472;height:2" coordorigin="3779,142" coordsize="472,0" path="m3779,142r472,e" filled="f" strokecolor="#231f20" strokeweight=".5pt">
                <v:path arrowok="t"/>
              </v:shape>
            </v:group>
            <v:group id="_x0000_s1192" style="position:absolute;left:4219;top:96;width:126;height:79" coordorigin="4219,96" coordsize="126,79">
              <v:shape id="_x0000_s1193" style="position:absolute;left:4219;top:96;width:126;height:79" coordorigin="4219,96" coordsize="126,79" path="m4219,96r15,20l4241,131r2,13l4239,157r-10,17l4346,142,4219,96e" fillcolor="#231f20" stroked="f">
                <v:path arrowok="t"/>
              </v:shape>
            </v:group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 — clorato de potássio</w: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cloreto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potássio </w:t>
      </w:r>
      <w:r w:rsidR="003A72A7" w:rsidRPr="00562139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1 </w: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oxigénio calor</w:t>
      </w:r>
    </w:p>
    <w:p w:rsidR="002A35AF" w:rsidRPr="00562139" w:rsidRDefault="002A35AF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A35AF" w:rsidRPr="00562139" w:rsidRDefault="00806A49">
      <w:pPr>
        <w:tabs>
          <w:tab w:val="left" w:pos="3020"/>
        </w:tabs>
        <w:spacing w:after="0" w:line="253" w:lineRule="auto"/>
        <w:ind w:left="2532" w:right="6229" w:hanging="1218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86" style="position:absolute;left:0;text-align:left;margin-left:146.15pt;margin-top:4.5pt;width:28.85pt;height:4.45pt;z-index:-251685888;mso-position-horizontal-relative:page" coordorigin="2923,90" coordsize="577,89">
            <v:group id="_x0000_s1189" style="position:absolute;left:2928;top:141;width:472;height:2" coordorigin="2928,141" coordsize="472,2">
              <v:shape id="_x0000_s1190" style="position:absolute;left:2928;top:141;width:472;height:2" coordorigin="2928,141" coordsize="472,0" path="m2928,141r472,e" filled="f" strokecolor="#231f20" strokeweight=".5pt">
                <v:path arrowok="t"/>
              </v:shape>
            </v:group>
            <v:group id="_x0000_s1187" style="position:absolute;left:3369;top:95;width:126;height:79" coordorigin="3369,95" coordsize="126,79">
              <v:shape id="_x0000_s1188" style="position:absolute;left:3369;top:95;width:126;height:79" coordorigin="3369,95" coordsize="126,79" path="m3369,95r14,21l3390,131r2,12l3388,157r-10,17l3495,141,3369,95e" fillcolor="#231f20" stroked="f">
                <v:path arrowok="t"/>
              </v:shape>
            </v:group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— oxigénio</w: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ozono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luz</w:t>
      </w:r>
    </w:p>
    <w:p w:rsidR="002A35AF" w:rsidRPr="00562139" w:rsidRDefault="002A35AF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2A35AF" w:rsidRPr="00562139" w:rsidRDefault="003A72A7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Indica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transformações que traduzem…</w:t>
      </w:r>
    </w:p>
    <w:p w:rsidR="002A35AF" w:rsidRPr="00562139" w:rsidRDefault="002A35A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A35AF" w:rsidRPr="00562139" w:rsidRDefault="003A72A7">
      <w:pPr>
        <w:spacing w:after="0" w:line="237" w:lineRule="exact"/>
        <w:ind w:left="171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 termólises.</w:t>
      </w: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A35AF" w:rsidRPr="00562139" w:rsidRDefault="00806A49">
      <w:pPr>
        <w:spacing w:before="24" w:after="0" w:line="237" w:lineRule="exact"/>
        <w:ind w:left="171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84" style="position:absolute;left:0;text-align:left;margin-left:124.7pt;margin-top:-7.5pt;width:385.5pt;height:.1pt;z-index:-251684864;mso-position-horizontal-relative:page" coordorigin="2494,-150" coordsize="7710,2">
            <v:shape id="_x0000_s1185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… </w:t>
      </w:r>
      <w:proofErr w:type="spell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eletrólises</w:t>
      </w:r>
      <w:proofErr w:type="spell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A35AF" w:rsidRPr="00562139" w:rsidRDefault="00806A49">
      <w:pPr>
        <w:spacing w:before="24" w:after="0" w:line="237" w:lineRule="exact"/>
        <w:ind w:left="171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82" style="position:absolute;left:0;text-align:left;margin-left:124.7pt;margin-top:-7.5pt;width:385.5pt;height:.1pt;z-index:-251683840;mso-position-horizontal-relative:page" coordorigin="2494,-150" coordsize="7710,2">
            <v:shape id="_x0000_s1183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 transformações por ação da luz.</w:t>
      </w: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A35AF" w:rsidRPr="00562139" w:rsidRDefault="00806A49">
      <w:pPr>
        <w:spacing w:before="24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80" style="position:absolute;left:0;text-align:left;margin-left:124.7pt;margin-top:-7.5pt;width:385.5pt;height:.1pt;z-index:-251682816;mso-position-horizontal-relative:page" coordorigin="2494,-150" coordsize="7710,2">
            <v:shape id="_x0000_s1181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Explica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como poderias identificar…</w:t>
      </w:r>
    </w:p>
    <w:p w:rsidR="002A35AF" w:rsidRPr="00562139" w:rsidRDefault="002A35A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A35AF" w:rsidRPr="00562139" w:rsidRDefault="00806A49">
      <w:pPr>
        <w:spacing w:after="0" w:line="237" w:lineRule="exact"/>
        <w:ind w:left="171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78" style="position:absolute;left:0;text-align:left;margin-left:124.7pt;margin-top:27.65pt;width:385.5pt;height:.1pt;z-index:-251681792;mso-position-horizontal-relative:page" coordorigin="2494,553" coordsize="7710,2">
            <v:shape id="_x0000_s1179" style="position:absolute;left:2494;top:553;width:7710;height:2" coordorigin="2494,553" coordsize="7710,0" path="m2494,553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6" style="position:absolute;left:0;text-align:left;margin-left:124.7pt;margin-top:45.8pt;width:385.5pt;height:.1pt;z-index:-251680768;mso-position-horizontal-relative:page" coordorigin="2494,916" coordsize="7710,2">
            <v:shape id="_x0000_s1177" style="position:absolute;left:2494;top:916;width:7710;height:2" coordorigin="2494,916" coordsize="7710,0" path="m2494,916r7711,e" filled="f" strokecolor="#808285" strokeweight=".5pt">
              <v:path arrowok="t"/>
            </v:shape>
            <w10:wrap anchorx="page"/>
          </v:group>
        </w:pic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 o oxigénio.</w:t>
      </w:r>
    </w:p>
    <w:p w:rsidR="002A35AF" w:rsidRPr="00562139" w:rsidRDefault="002A35AF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806A49">
      <w:pPr>
        <w:spacing w:before="24" w:after="0" w:line="237" w:lineRule="exact"/>
        <w:ind w:left="171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74" style="position:absolute;left:0;text-align:left;margin-left:124.7pt;margin-top:-25.65pt;width:385.5pt;height:.1pt;z-index:-251679744;mso-position-horizontal-relative:page" coordorigin="2494,-513" coordsize="7710,2">
            <v:shape id="_x0000_s1175" style="position:absolute;left:2494;top:-513;width:7710;height:2" coordorigin="2494,-513" coordsize="7710,0" path="m2494,-513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2" style="position:absolute;left:0;text-align:left;margin-left:124.7pt;margin-top:-7.5pt;width:385.5pt;height:.1pt;z-index:-251678720;mso-position-horizontal-relative:page" coordorigin="2494,-150" coordsize="7710,2">
            <v:shape id="_x0000_s1173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0" style="position:absolute;left:0;text-align:left;margin-left:124.7pt;margin-top:28.85pt;width:385.5pt;height:.1pt;z-index:-251677696;mso-position-horizontal-relative:page" coordorigin="2494,577" coordsize="7710,2">
            <v:shape id="_x0000_s1171" style="position:absolute;left:2494;top:577;width:7710;height:2" coordorigin="2494,577" coordsize="7710,0" path="m2494,577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8" style="position:absolute;left:0;text-align:left;margin-left:124.7pt;margin-top:47pt;width:385.5pt;height:.1pt;z-index:-251676672;mso-position-horizontal-relative:page" coordorigin="2494,940" coordsize="7710,2">
            <v:shape id="_x0000_s1169" style="position:absolute;left:2494;top:940;width:7710;height:2" coordorigin="2494,940" coordsize="7710,0" path="m2494,940r7711,e" filled="f" strokecolor="#808285" strokeweight=".5pt">
              <v:path arrowok="t"/>
            </v:shape>
            <w10:wrap anchorx="page"/>
          </v:group>
        </w:pic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 o dióxido de carbono.</w:t>
      </w:r>
    </w:p>
    <w:p w:rsidR="002A35AF" w:rsidRPr="00562139" w:rsidRDefault="002A35AF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806A49">
      <w:pPr>
        <w:spacing w:before="24" w:after="0" w:line="237" w:lineRule="exact"/>
        <w:ind w:left="171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66" style="position:absolute;left:0;text-align:left;margin-left:124.7pt;margin-top:-25.65pt;width:385.5pt;height:.1pt;z-index:-251675648;mso-position-horizontal-relative:page" coordorigin="2494,-513" coordsize="7710,2">
            <v:shape id="_x0000_s1167" style="position:absolute;left:2494;top:-513;width:7710;height:2" coordorigin="2494,-513" coordsize="7710,0" path="m2494,-513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4" style="position:absolute;left:0;text-align:left;margin-left:124.7pt;margin-top:-7.5pt;width:385.5pt;height:.1pt;z-index:-251674624;mso-position-horizontal-relative:page" coordorigin="2494,-150" coordsize="7710,2">
            <v:shape id="_x0000_s1165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2" style="position:absolute;left:0;text-align:left;margin-left:124.7pt;margin-top:28.85pt;width:385.5pt;height:.1pt;z-index:-251673600;mso-position-horizontal-relative:page" coordorigin="2494,577" coordsize="7710,2">
            <v:shape id="_x0000_s1163" style="position:absolute;left:2494;top:577;width:7710;height:2" coordorigin="2494,577" coordsize="7710,0" path="m2494,577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0" style="position:absolute;left:0;text-align:left;margin-left:124.7pt;margin-top:47pt;width:385.5pt;height:.1pt;z-index:-251672576;mso-position-horizontal-relative:page" coordorigin="2494,940" coordsize="7710,2">
            <v:shape id="_x0000_s1161" style="position:absolute;left:2494;top:940;width:7710;height:2" coordorigin="2494,940" coordsize="7710,0" path="m2494,940r7711,e" filled="f" strokecolor="#808285" strokeweight=".5pt">
              <v:path arrowok="t"/>
            </v:shape>
            <w10:wrap anchorx="page"/>
          </v:group>
        </w:pic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 a água.</w:t>
      </w:r>
    </w:p>
    <w:p w:rsidR="002A35AF" w:rsidRPr="00562139" w:rsidRDefault="002A35AF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806A49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8" style="position:absolute;left:0;text-align:left;margin-left:124.7pt;margin-top:-25.65pt;width:385.5pt;height:.1pt;z-index:-251671552;mso-position-horizontal-relative:page" coordorigin="2494,-513" coordsize="7710,2">
            <v:shape id="_x0000_s1159" style="position:absolute;left:2494;top:-513;width:7710;height:2" coordorigin="2494,-513" coordsize="7710,0" path="m2494,-513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56" style="position:absolute;left:0;text-align:left;margin-left:124.7pt;margin-top:-7.5pt;width:385.5pt;height:.1pt;z-index:-251670528;mso-position-horizontal-relative:page" coordorigin="2494,-150" coordsize="7710,2">
            <v:shape id="_x0000_s1157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Indica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para cada transformação os reagentes e os produtos da </w:t>
      </w:r>
      <w:proofErr w:type="spell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A35AF" w:rsidRPr="00562139" w:rsidRDefault="002A35AF">
      <w:pPr>
        <w:spacing w:before="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2A35AF" w:rsidRPr="00562139" w:rsidRDefault="003A72A7">
      <w:pPr>
        <w:tabs>
          <w:tab w:val="left" w:pos="4320"/>
          <w:tab w:val="left" w:pos="7160"/>
        </w:tabs>
        <w:spacing w:before="31" w:after="0" w:line="240" w:lineRule="auto"/>
        <w:ind w:left="2101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562139">
        <w:rPr>
          <w:rFonts w:ascii="Calibri" w:eastAsia="Myriad Pro" w:hAnsi="Calibri" w:cs="Calibri"/>
          <w:color w:val="231F20"/>
          <w:sz w:val="18"/>
          <w:szCs w:val="18"/>
          <w:lang w:val="pt-PT"/>
        </w:rPr>
        <w:t>REAÇÃO</w:t>
      </w:r>
      <w:r w:rsidRPr="00562139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REAGENTES</w:t>
      </w:r>
      <w:r w:rsidRPr="00562139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PRODUTOS DA REAÇÃO</w:t>
      </w:r>
    </w:p>
    <w:p w:rsidR="002A35AF" w:rsidRPr="00562139" w:rsidRDefault="00806A49">
      <w:pPr>
        <w:spacing w:before="87" w:after="0" w:line="350" w:lineRule="auto"/>
        <w:ind w:left="2343" w:right="7313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119" style="position:absolute;left:0;text-align:left;margin-left:110.3pt;margin-top:-12.65pt;width:400.2pt;height:92.65pt;z-index:-251669504;mso-position-horizontal-relative:page" coordorigin="2206,-253" coordsize="8004,1853">
            <v:group id="_x0000_s1154" style="position:absolute;left:2211;top:-248;width:1417;height:283" coordorigin="2211,-248" coordsize="1417,283">
              <v:shape id="_x0000_s1155" style="position:absolute;left:2211;top:-248;width:1417;height:283" coordorigin="2211,-248" coordsize="1417,283" path="m2239,-248r-25,3l2211,-220r,227l2214,32r25,3l3600,35r25,-3l3628,7r,-227l3625,-245r-25,-3l2239,-248e" fillcolor="#c6c8ca" stroked="f">
                <v:path arrowok="t"/>
              </v:shape>
            </v:group>
            <v:group id="_x0000_s1152" style="position:absolute;left:3657;top:-248;width:3260;height:283" coordorigin="3657,-248" coordsize="3260,283">
              <v:shape id="_x0000_s1153" style="position:absolute;left:3657;top:-248;width:3260;height:283" coordorigin="3657,-248" coordsize="3260,283" path="m3685,-248r-25,3l3657,-220r,227l3660,32r25,3l6888,35r25,-3l6916,7r,-227l6913,-245r-25,-3l3685,-248e" fillcolor="#c6c8ca" stroked="f">
                <v:path arrowok="t"/>
              </v:shape>
            </v:group>
            <v:group id="_x0000_s1150" style="position:absolute;left:6945;top:-248;width:3260;height:283" coordorigin="6945,-248" coordsize="3260,283">
              <v:shape id="_x0000_s1151" style="position:absolute;left:6945;top:-248;width:3260;height:283" coordorigin="6945,-248" coordsize="3260,283" path="m6973,-248r-25,3l6945,-220r,227l6948,32r25,3l10176,35r25,-3l10205,7r,-227l10201,-245r-25,-3l6973,-248e" fillcolor="#c6c8ca" stroked="f">
                <v:path arrowok="t"/>
              </v:shape>
            </v:group>
            <v:group id="_x0000_s1148" style="position:absolute;left:3661;top:69;width:3250;height:273" coordorigin="3661,69" coordsize="3250,273">
              <v:shape id="_x0000_s1149" style="position:absolute;left:3661;top:69;width:3250;height:273" coordorigin="3661,69" coordsize="3250,273" path="m3685,69r-3,l3661,69r,23l3661,319r1,2l3662,342r23,l6888,342r2,l6911,341r,-22l6911,92r,-2l6910,69r-22,l3685,69xe" filled="f" strokecolor="#808285" strokeweight=".5pt">
                <v:path arrowok="t"/>
              </v:shape>
            </v:group>
            <v:group id="_x0000_s1146" style="position:absolute;left:6950;top:69;width:3250;height:273" coordorigin="6950,69" coordsize="3250,273">
              <v:shape id="_x0000_s1147" style="position:absolute;left:6950;top:69;width:3250;height:273" coordorigin="6950,69" coordsize="3250,273" path="m6973,69r-2,l6950,69r,23l6950,319r,2l6951,342r22,l10176,342r3,l10200,341r,-22l10200,92r,-2l10199,69r-23,l6973,69xe" filled="f" strokecolor="#808285" strokeweight=".5pt">
                <v:path arrowok="t"/>
              </v:shape>
            </v:group>
            <v:group id="_x0000_s1144" style="position:absolute;left:3661;top:380;width:3250;height:273" coordorigin="3661,380" coordsize="3250,273">
              <v:shape id="_x0000_s1145" style="position:absolute;left:3661;top:380;width:3250;height:273" coordorigin="3661,380" coordsize="3250,273" path="m3685,380r-3,l3661,381r,23l3661,631r1,2l3662,654r23,l6888,654r2,l6911,653r,-22l6911,404r,-3l6910,380r-22,l3685,380xe" filled="f" strokecolor="#808285" strokeweight=".5pt">
                <v:path arrowok="t"/>
              </v:shape>
            </v:group>
            <v:group id="_x0000_s1142" style="position:absolute;left:6950;top:380;width:3250;height:273" coordorigin="6950,380" coordsize="3250,273">
              <v:shape id="_x0000_s1143" style="position:absolute;left:6950;top:380;width:3250;height:273" coordorigin="6950,380" coordsize="3250,273" path="m6973,380r-2,l6950,381r,23l6950,631r,2l6951,654r22,l10176,654r3,l10200,653r,-22l10200,404r,-3l10199,380r-23,l6973,380xe" filled="f" strokecolor="#808285" strokeweight=".5pt">
                <v:path arrowok="t"/>
              </v:shape>
            </v:group>
            <v:group id="_x0000_s1140" style="position:absolute;left:3661;top:692;width:3250;height:273" coordorigin="3661,692" coordsize="3250,273">
              <v:shape id="_x0000_s1141" style="position:absolute;left:3661;top:692;width:3250;height:273" coordorigin="3661,692" coordsize="3250,273" path="m3685,692r-3,l3661,693r,23l3661,942r1,3l3662,966r23,l6888,966r2,l6911,965r,-23l6911,716r,-3l6910,692r-22,l3685,692xe" filled="f" strokecolor="#808285" strokeweight=".5pt">
                <v:path arrowok="t"/>
              </v:shape>
            </v:group>
            <v:group id="_x0000_s1138" style="position:absolute;left:6950;top:692;width:3250;height:273" coordorigin="6950,692" coordsize="3250,273">
              <v:shape id="_x0000_s1139" style="position:absolute;left:6950;top:692;width:3250;height:273" coordorigin="6950,692" coordsize="3250,273" path="m6973,692r-2,l6950,693r,23l6950,942r,3l6951,966r22,l10176,966r3,l10200,965r,-23l10200,716r,-3l10199,692r-23,l6973,692xe" filled="f" strokecolor="#808285" strokeweight=".5pt">
                <v:path arrowok="t"/>
              </v:shape>
            </v:group>
            <v:group id="_x0000_s1136" style="position:absolute;left:3661;top:1004;width:3250;height:273" coordorigin="3661,1004" coordsize="3250,273">
              <v:shape id="_x0000_s1137" style="position:absolute;left:3661;top:1004;width:3250;height:273" coordorigin="3661,1004" coordsize="3250,273" path="m3685,1004r-3,l3661,1005r,22l3661,1254r1,3l3662,1278r23,l6888,1278r2,-1l6911,1277r,-23l6911,1027r,-2l6910,1004r-22,l3685,1004xe" filled="f" strokecolor="#808285" strokeweight=".5pt">
                <v:path arrowok="t"/>
              </v:shape>
            </v:group>
            <v:group id="_x0000_s1134" style="position:absolute;left:6950;top:1004;width:3250;height:273" coordorigin="6950,1004" coordsize="3250,273">
              <v:shape id="_x0000_s1135" style="position:absolute;left:6950;top:1004;width:3250;height:273" coordorigin="6950,1004" coordsize="3250,273" path="m6973,1004r-2,l6950,1005r,22l6950,1254r,3l6951,1278r22,l10176,1278r3,-1l10200,1277r,-23l10200,1027r,-2l10199,1004r-23,l6973,1004xe" filled="f" strokecolor="#808285" strokeweight=".5pt">
                <v:path arrowok="t"/>
              </v:shape>
            </v:group>
            <v:group id="_x0000_s1132" style="position:absolute;left:3661;top:1316;width:3250;height:273" coordorigin="3661,1316" coordsize="3250,273">
              <v:shape id="_x0000_s1133" style="position:absolute;left:3661;top:1316;width:3250;height:273" coordorigin="3661,1316" coordsize="3250,273" path="m3685,1316r-3,l3661,1317r,22l3661,1566r1,2l3662,1589r23,l6888,1589r2,l6911,1589r,-23l6911,1339r,-2l6910,1316r-22,l3685,1316xe" filled="f" strokecolor="#808285" strokeweight=".5pt">
                <v:path arrowok="t"/>
              </v:shape>
            </v:group>
            <v:group id="_x0000_s1130" style="position:absolute;left:6950;top:1316;width:3250;height:273" coordorigin="6950,1316" coordsize="3250,273">
              <v:shape id="_x0000_s1131" style="position:absolute;left:6950;top:1316;width:3250;height:273" coordorigin="6950,1316" coordsize="3250,273" path="m6973,1316r-2,l6950,1317r,22l6950,1566r,2l6951,1589r22,l10176,1589r3,l10200,1589r,-23l10200,1339r,-2l10199,1316r-23,l6973,1316xe" filled="f" strokecolor="#808285" strokeweight=".5pt">
                <v:path arrowok="t"/>
              </v:shape>
            </v:group>
            <v:group id="_x0000_s1128" style="position:absolute;left:2211;top:64;width:1417;height:283" coordorigin="2211,64" coordsize="1417,283">
              <v:shape id="_x0000_s1129" style="position:absolute;left:2211;top:64;width:1417;height:283" coordorigin="2211,64" coordsize="1417,283" path="m2239,64r-25,3l2211,92r,227l2214,344r25,3l3600,347r25,-3l3628,319r,-227l3625,67r-25,-3l2239,64e" fillcolor="#dcddde" stroked="f">
                <v:path arrowok="t"/>
              </v:shape>
            </v:group>
            <v:group id="_x0000_s1126" style="position:absolute;left:2211;top:375;width:1417;height:283" coordorigin="2211,375" coordsize="1417,283">
              <v:shape id="_x0000_s1127" style="position:absolute;left:2211;top:375;width:1417;height:283" coordorigin="2211,375" coordsize="1417,283" path="m2239,375r-25,4l2211,404r,227l2214,655r25,4l3600,659r25,-4l3628,631r,-227l3625,379r-25,-4l2239,375e" fillcolor="#dcddde" stroked="f">
                <v:path arrowok="t"/>
              </v:shape>
            </v:group>
            <v:group id="_x0000_s1124" style="position:absolute;left:2211;top:687;width:1417;height:283" coordorigin="2211,687" coordsize="1417,283">
              <v:shape id="_x0000_s1125" style="position:absolute;left:2211;top:687;width:1417;height:283" coordorigin="2211,687" coordsize="1417,283" path="m2239,687r-25,4l2211,715r,228l2214,967r25,4l3600,971r25,-4l3628,943r,-228l3625,691r-25,-4l2239,687e" fillcolor="#dcddde" stroked="f">
                <v:path arrowok="t"/>
              </v:shape>
            </v:group>
            <v:group id="_x0000_s1122" style="position:absolute;left:2211;top:999;width:1417;height:283" coordorigin="2211,999" coordsize="1417,283">
              <v:shape id="_x0000_s1123" style="position:absolute;left:2211;top:999;width:1417;height:283" coordorigin="2211,999" coordsize="1417,283" path="m2239,999r-25,4l2211,1027r,227l2214,1279r25,4l3600,1283r25,-4l3628,1254r,-227l3625,1003r-25,-4l2239,999e" fillcolor="#dcddde" stroked="f">
                <v:path arrowok="t"/>
              </v:shape>
            </v:group>
            <v:group id="_x0000_s1120" style="position:absolute;left:2211;top:1311;width:1417;height:283" coordorigin="2211,1311" coordsize="1417,283">
              <v:shape id="_x0000_s1121" style="position:absolute;left:2211;top:1311;width:1417;height:283" coordorigin="2211,1311" coordsize="1417,283" path="m2239,1311r-25,3l2211,1339r,227l2214,1591r25,3l3600,1594r25,-3l3628,1566r,-227l3625,1314r-25,-3l2239,1311e" fillcolor="#dcddde" stroked="f">
                <v:path arrowok="t"/>
              </v:shape>
            </v:group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A B C D </w: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proofErr w:type="gramEnd"/>
    </w:p>
    <w:p w:rsidR="002A35AF" w:rsidRPr="00562139" w:rsidRDefault="002A35AF">
      <w:pPr>
        <w:spacing w:after="0"/>
        <w:jc w:val="center"/>
        <w:rPr>
          <w:rFonts w:ascii="Calibri" w:hAnsi="Calibri" w:cs="Calibri"/>
          <w:lang w:val="pt-PT"/>
        </w:rPr>
        <w:sectPr w:rsidR="002A35AF" w:rsidRPr="00562139">
          <w:pgSz w:w="11920" w:h="15880"/>
          <w:pgMar w:top="1020" w:right="1580" w:bottom="560" w:left="500" w:header="811" w:footer="374" w:gutter="0"/>
          <w:cols w:space="720"/>
        </w:sectPr>
      </w:pPr>
    </w:p>
    <w:p w:rsidR="002A35AF" w:rsidRPr="00562139" w:rsidRDefault="00806A49">
      <w:pPr>
        <w:spacing w:after="0" w:line="209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115" style="position:absolute;left:0;text-align:left;margin-left:124.7pt;margin-top:44.05pt;width:399.7pt;height:.1pt;z-index:-251665408;mso-position-horizontal-relative:page" coordorigin="2494,881" coordsize="7994,2">
            <v:shape id="_x0000_s1116" style="position:absolute;left:2494;top:881;width:7994;height:2" coordorigin="2494,881" coordsize="7994,0" path="m2494,881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3" style="position:absolute;left:0;text-align:left;margin-left:124.7pt;margin-top:62.2pt;width:399.7pt;height:.1pt;z-index:-251664384;mso-position-horizontal-relative:page" coordorigin="2494,1244" coordsize="7994,2">
            <v:shape id="_x0000_s1114" style="position:absolute;left:2494;top:1244;width:7994;height:2" coordorigin="2494,1244" coordsize="7994,0" path="m2494,1244r7994,e" filled="f" strokecolor="#808285" strokeweight=".5pt">
              <v:path arrowok="t"/>
            </v:shape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Faz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leitura dos esquemas que representam as transformações A, B e C.</w:t>
      </w:r>
    </w:p>
    <w:p w:rsidR="002A35AF" w:rsidRPr="00562139" w:rsidRDefault="002A35AF">
      <w:pPr>
        <w:spacing w:before="10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806A49">
      <w:pPr>
        <w:tabs>
          <w:tab w:val="left" w:pos="500"/>
        </w:tabs>
        <w:spacing w:before="23" w:after="0" w:line="245" w:lineRule="auto"/>
        <w:ind w:left="517" w:right="1831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9" style="position:absolute;left:0;text-align:left;margin-left:124.7pt;margin-top:-49.05pt;width:399.7pt;height:.1pt;z-index:-251663360;mso-position-horizontal-relative:page" coordorigin="2494,-981" coordsize="7994,2">
            <v:shape id="_x0000_s1110" style="position:absolute;left:2494;top:-981;width:7994;height:2" coordorigin="2494,-981" coordsize="7994,0" path="m2494,-981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7" style="position:absolute;left:0;text-align:left;margin-left:124.7pt;margin-top:-30.9pt;width:399.7pt;height:.1pt;z-index:-251662336;mso-position-horizontal-relative:page" coordorigin="2494,-618" coordsize="7994,2">
            <v:shape id="_x0000_s1108" style="position:absolute;left:2494;top:-618;width:7994;height:2" coordorigin="2494,-618" coordsize="7994,0" path="m2494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5" style="position:absolute;left:0;text-align:left;margin-left:124.7pt;margin-top:-12.7pt;width:399.7pt;height:.1pt;z-index:-251661312;mso-position-horizontal-relative:page" coordorigin="2494,-254" coordsize="7994,2">
            <v:shape id="_x0000_s1106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3" style="position:absolute;left:0;text-align:left;margin-left:85.05pt;margin-top:2.05pt;width:11.35pt;height:11.35pt;z-index:-251660288;mso-position-horizontal-relative:page" coordorigin="1701,41" coordsize="227,227">
            <v:shape id="_x0000_s110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3A72A7" w:rsidRPr="005621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Sabendo que nas lâmpadas utilizadas em algumas máquinas fotográficas, o magnésio e o oxigénio reagem entre si para formar óxido de magnésio, responde às questões.</w:t>
      </w:r>
    </w:p>
    <w:p w:rsidR="002A35AF" w:rsidRPr="00562139" w:rsidRDefault="002A35AF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A35AF" w:rsidRPr="00562139" w:rsidRDefault="00806A49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1" style="position:absolute;left:0;text-align:left;margin-left:124.7pt;margin-top:27.65pt;width:399.7pt;height:.1pt;z-index:-251659264;mso-position-horizontal-relative:page" coordorigin="2494,553" coordsize="7994,2">
            <v:shape id="_x0000_s1102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Justifica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se trata de uma transformação química.</w:t>
      </w: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2A35AF" w:rsidRPr="00562139" w:rsidRDefault="00806A49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9" style="position:absolute;left:0;text-align:left;margin-left:124.7pt;margin-top:-7.5pt;width:399.7pt;height:.1pt;z-index:-251658240;mso-position-horizontal-relative:page" coordorigin="2494,-150" coordsize="7994,2">
            <v:shape id="_x0000_s1100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7" style="position:absolute;left:0;text-align:left;margin-left:124.7pt;margin-top:28.85pt;width:399.7pt;height:.1pt;z-index:-251657216;mso-position-horizontal-relative:page" coordorigin="2494,577" coordsize="7994,2">
            <v:shape id="_x0000_s1098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Escreve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esquema de palavras que traduz esta transformação.</w:t>
      </w: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2A35AF" w:rsidRPr="00562139" w:rsidRDefault="00806A49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5" style="position:absolute;left:0;text-align:left;margin-left:124.7pt;margin-top:-7.5pt;width:399.7pt;height:.1pt;z-index:-251656192;mso-position-horizontal-relative:page" coordorigin="2494,-150" coordsize="7994,2">
            <v:shape id="_x0000_s1096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3" style="position:absolute;left:0;text-align:left;margin-left:124.7pt;margin-top:28.85pt;width:399.7pt;height:.1pt;z-index:-251655168;mso-position-horizontal-relative:page" coordorigin="2494,577" coordsize="7994,2">
            <v:shape id="_x0000_s1094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Identifica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reagentes e os produtos de </w:t>
      </w:r>
      <w:proofErr w:type="spell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A35AF" w:rsidRPr="00562139" w:rsidRDefault="002A35AF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806A49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1" style="position:absolute;left:0;text-align:left;margin-left:124.7pt;margin-top:-12.7pt;width:399.7pt;height:.1pt;z-index:-251654144;mso-position-horizontal-relative:page" coordorigin="2494,-254" coordsize="7994,2">
            <v:shape id="_x0000_s1092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9" style="position:absolute;left:0;text-align:left;margin-left:85.05pt;margin-top:2.05pt;width:11.35pt;height:11.35pt;z-index:-251653120;mso-position-horizontal-relative:page" coordorigin="1701,41" coordsize="227,227">
            <v:shape id="_x0000_s109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3A72A7" w:rsidRPr="005621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Escreve o esquema de palavras que traduz cada uma das transformações descritas.</w:t>
      </w:r>
    </w:p>
    <w:p w:rsidR="002A35AF" w:rsidRPr="00562139" w:rsidRDefault="002A35A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A35AF" w:rsidRPr="00562139" w:rsidRDefault="003A72A7">
      <w:pPr>
        <w:spacing w:after="0" w:line="253" w:lineRule="auto"/>
        <w:ind w:left="922" w:right="1148" w:hanging="405"/>
        <w:rPr>
          <w:rFonts w:ascii="Calibri" w:eastAsia="Myriad Pro Light" w:hAnsi="Calibri" w:cs="Calibri"/>
          <w:sz w:val="20"/>
          <w:szCs w:val="20"/>
          <w:lang w:val="pt-PT"/>
        </w:rPr>
      </w:pP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— O carbonato de magnésio sólido decompõe-se por ação do calor, originando óxido de magnésio sólido e libertando dióxido de carbono.</w:t>
      </w: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before="16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2A35AF" w:rsidRPr="00562139" w:rsidRDefault="003A72A7">
      <w:pPr>
        <w:spacing w:after="0" w:line="253" w:lineRule="auto"/>
        <w:ind w:left="906" w:right="1480" w:hanging="389"/>
        <w:rPr>
          <w:rFonts w:ascii="Calibri" w:eastAsia="Myriad Pro Light" w:hAnsi="Calibri" w:cs="Calibri"/>
          <w:sz w:val="20"/>
          <w:szCs w:val="20"/>
          <w:lang w:val="pt-PT"/>
        </w:rPr>
      </w:pP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 — O sódio sólido e a água líquida reagem entre si, originando uma solução aquosa de hidróxido de sódio e hidrogénio gasoso.</w:t>
      </w: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before="1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A35AF" w:rsidRPr="00562139" w:rsidRDefault="00806A49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7" style="position:absolute;left:0;text-align:left;margin-left:124.7pt;margin-top:27.65pt;width:399.7pt;height:.1pt;z-index:-251652096;mso-position-horizontal-relative:page" coordorigin="2494,553" coordsize="7994,2">
            <v:shape id="_x0000_s1088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Justifica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a transformação A é uma termólise.</w:t>
      </w:r>
    </w:p>
    <w:p w:rsidR="002A35AF" w:rsidRPr="00562139" w:rsidRDefault="002A35AF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806A49">
      <w:pPr>
        <w:spacing w:before="24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5" style="position:absolute;left:0;text-align:left;margin-left:124.7pt;margin-top:-25.65pt;width:399.7pt;height:.1pt;z-index:-251651072;mso-position-horizontal-relative:page" coordorigin="2494,-513" coordsize="7994,2">
            <v:shape id="_x0000_s1086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3" style="position:absolute;left:0;text-align:left;margin-left:124.7pt;margin-top:-7.5pt;width:399.7pt;height:.1pt;z-index:-251650048;mso-position-horizontal-relative:page" coordorigin="2494,-150" coordsize="7994,2">
            <v:shape id="_x0000_s1084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1" style="position:absolute;left:0;text-align:left;margin-left:124.7pt;margin-top:28.85pt;width:399.7pt;height:.1pt;z-index:-251649024;mso-position-horizontal-relative:page" coordorigin="2494,577" coordsize="7994,2">
            <v:shape id="_x0000_s1082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9" style="position:absolute;left:0;text-align:left;margin-left:124.7pt;margin-top:47pt;width:399.7pt;height:.1pt;z-index:-251648000;mso-position-horizontal-relative:page" coordorigin="2494,940" coordsize="7994,2">
            <v:shape id="_x0000_s1080" style="position:absolute;left:2494;top:940;width:7994;height:2" coordorigin="2494,940" coordsize="7994,0" path="m2494,94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7" style="position:absolute;left:0;text-align:left;margin-left:124.7pt;margin-top:65.2pt;width:399.7pt;height:.1pt;z-index:-251646976;mso-position-horizontal-relative:page" coordorigin="2494,1304" coordsize="7994,2">
            <v:shape id="_x0000_s1078" style="position:absolute;left:2494;top:1304;width:7994;height:2" coordorigin="2494,1304" coordsize="7994,0" path="m2494,1304r7994,e" filled="f" strokecolor="#808285" strokeweight=".5pt">
              <v:path arrowok="t"/>
            </v:shape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Explica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como se poderia identificar o hidrogénio libertado da transformação B.</w:t>
      </w:r>
    </w:p>
    <w:p w:rsidR="002A35AF" w:rsidRPr="00562139" w:rsidRDefault="002A35AF">
      <w:pPr>
        <w:spacing w:after="0"/>
        <w:rPr>
          <w:rFonts w:ascii="Calibri" w:hAnsi="Calibri" w:cs="Calibri"/>
          <w:lang w:val="pt-PT"/>
        </w:rPr>
        <w:sectPr w:rsidR="002A35AF" w:rsidRPr="00562139">
          <w:pgSz w:w="11920" w:h="15880"/>
          <w:pgMar w:top="1000" w:right="500" w:bottom="560" w:left="1580" w:header="811" w:footer="374" w:gutter="0"/>
          <w:cols w:space="720"/>
        </w:sectPr>
      </w:pPr>
    </w:p>
    <w:p w:rsidR="002A35AF" w:rsidRPr="00562139" w:rsidRDefault="003A72A7">
      <w:pPr>
        <w:tabs>
          <w:tab w:val="left" w:pos="1300"/>
        </w:tabs>
        <w:spacing w:after="0" w:line="217" w:lineRule="exact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21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lastRenderedPageBreak/>
        <w:t>7</w:t>
      </w:r>
      <w:r w:rsidRPr="005621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Dá exemplo de uma transformação química que ocorra </w:t>
      </w: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por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</w:t>
      </w:r>
    </w:p>
    <w:p w:rsidR="002A35AF" w:rsidRPr="00562139" w:rsidRDefault="002A35A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A35AF" w:rsidRPr="00562139" w:rsidRDefault="003A72A7">
      <w:pPr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 ação da luz.</w:t>
      </w: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A35AF" w:rsidRPr="00562139" w:rsidRDefault="00806A49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2" style="position:absolute;left:0;text-align:left;margin-left:104.85pt;margin-top:-7.5pt;width:405.35pt;height:.1pt;z-index:-251642880;mso-position-horizontal-relative:page" coordorigin="2097,-150" coordsize="8107,2">
            <v:shape id="_x0000_s1073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 ação do calor.</w:t>
      </w: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A35AF" w:rsidRPr="00562139" w:rsidRDefault="00806A49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9" style="position:absolute;left:0;text-align:left;margin-left:104.85pt;margin-top:-7.5pt;width:405.35pt;height:.1pt;z-index:-251641856;mso-position-horizontal-relative:page" coordorigin="2097,-150" coordsize="8107,2">
            <v:shape id="_x0000_s1070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… ação da </w:t>
      </w:r>
      <w:proofErr w:type="spell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eletricidade</w:t>
      </w:r>
      <w:proofErr w:type="spell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A35AF" w:rsidRPr="00562139" w:rsidRDefault="00806A49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7" style="position:absolute;left:0;text-align:left;margin-left:104.85pt;margin-top:-7.5pt;width:405.35pt;height:.1pt;z-index:-251640832;mso-position-horizontal-relative:page" coordorigin="2097,-150" coordsize="8107,2">
            <v:shape id="_x0000_s1068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d)  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 junção de substâncias.</w:t>
      </w:r>
    </w:p>
    <w:p w:rsidR="002A35AF" w:rsidRPr="00562139" w:rsidRDefault="002A35AF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806A49">
      <w:pPr>
        <w:tabs>
          <w:tab w:val="left" w:pos="1300"/>
        </w:tabs>
        <w:spacing w:before="23" w:after="0" w:line="245" w:lineRule="auto"/>
        <w:ind w:left="1314" w:right="222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5" style="position:absolute;left:0;text-align:left;margin-left:104.85pt;margin-top:-12.7pt;width:405.35pt;height:.1pt;z-index:-251639808;mso-position-horizontal-relative:page" coordorigin="2097,-254" coordsize="8107,2">
            <v:shape id="_x0000_s1066" style="position:absolute;left:2097;top:-254;width:8107;height:2" coordorigin="2097,-254" coordsize="8107,0" path="m2097,-254r810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3" style="position:absolute;left:0;text-align:left;margin-left:70.85pt;margin-top:2.05pt;width:11.35pt;height:11.35pt;z-index:-251638784;mso-position-horizontal-relative:page" coordorigin="1417,41" coordsize="227,227">
            <v:shape id="_x0000_s106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="003A72A7" w:rsidRPr="005621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Quando se mergulha ferro em pó num tubo de ensaio contendo uma solução aquosa de ácido clorídrico, ocorre uma transformação química que resulta na dissolução do ferro e na libertação de um gás. Se colocarmos um fósforo aceso na perto da boca do tubo de ensaio, produz-se</w:t>
      </w:r>
    </w:p>
    <w:p w:rsidR="002A35AF" w:rsidRPr="00562139" w:rsidRDefault="003A72A7">
      <w:pPr>
        <w:spacing w:after="0" w:line="236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proofErr w:type="gram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estampido característico. Identifica o gás libertado durante a </w:t>
      </w:r>
      <w:proofErr w:type="spellStart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A35AF" w:rsidRPr="00562139" w:rsidRDefault="002A35AF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806A49">
      <w:pPr>
        <w:tabs>
          <w:tab w:val="left" w:pos="1300"/>
        </w:tabs>
        <w:spacing w:before="23" w:after="0" w:line="245" w:lineRule="auto"/>
        <w:ind w:left="1314" w:right="378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1" style="position:absolute;left:0;text-align:left;margin-left:90.7pt;margin-top:-12.7pt;width:419.55pt;height:.1pt;z-index:-251637760;mso-position-horizontal-relative:page" coordorigin="1814,-254" coordsize="8391,2">
            <v:shape id="_x0000_s1062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9" style="position:absolute;left:0;text-align:left;margin-left:70.85pt;margin-top:2.05pt;width:11.35pt;height:11.35pt;z-index:-251636736;mso-position-horizontal-relative:page" coordorigin="1417,41" coordsize="227,227">
            <v:shape id="_x0000_s106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8" type="#_x0000_t75" style="position:absolute;left:0;text-align:left;margin-left:286.35pt;margin-top:26.3pt;width:223.85pt;height:191.35pt;z-index:-251619328;mso-position-horizontal-relative:page">
            <v:imagedata r:id="rId15" o:title=""/>
            <w10:wrap anchorx="page"/>
          </v:shape>
        </w:pict>
      </w:r>
      <w:r w:rsidR="003A72A7" w:rsidRPr="005621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="003A72A7" w:rsidRPr="0056213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Durante as aulas de laboratório realizaste a </w:t>
      </w:r>
      <w:proofErr w:type="spell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eletrólise</w:t>
      </w:r>
      <w:proofErr w:type="spell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da água, como se esquematiza na figura seguinte.</w:t>
      </w:r>
    </w:p>
    <w:p w:rsidR="002A35AF" w:rsidRPr="00562139" w:rsidRDefault="002A35AF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A35AF" w:rsidRPr="00562139" w:rsidRDefault="00806A4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6" style="position:absolute;left:0;text-align:left;margin-left:110.55pt;margin-top:27.65pt;width:161.6pt;height:.1pt;z-index:-251635712;mso-position-horizontal-relative:page" coordorigin="2211,553" coordsize="3231,2">
            <v:shape id="_x0000_s1057" style="position:absolute;left:2211;top:553;width:3231;height:2" coordorigin="2211,553" coordsize="3231,0" path="m2211,553r323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4" style="position:absolute;left:0;text-align:left;margin-left:110.55pt;margin-top:45.8pt;width:161.6pt;height:.1pt;z-index:-251634688;mso-position-horizontal-relative:page" coordorigin="2211,916" coordsize="3231,2">
            <v:shape id="_x0000_s1055" style="position:absolute;left:2211;top:916;width:3231;height:2" coordorigin="2211,916" coordsize="3231,0" path="m2211,916r3231,e" filled="f" strokecolor="#808285" strokeweight=".5pt">
              <v:path arrowok="t"/>
            </v:shape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9.</w: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Explica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que significa o termo «</w:t>
      </w:r>
      <w:proofErr w:type="spell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eletrólise</w:t>
      </w:r>
      <w:proofErr w:type="spell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».</w:t>
      </w:r>
    </w:p>
    <w:p w:rsidR="002A35AF" w:rsidRPr="00562139" w:rsidRDefault="002A35AF">
      <w:pPr>
        <w:spacing w:before="6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806A49">
      <w:pPr>
        <w:spacing w:after="0" w:line="252" w:lineRule="auto"/>
        <w:ind w:left="1711" w:right="4988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2" style="position:absolute;left:0;text-align:left;margin-left:110.55pt;margin-top:-45.05pt;width:161.6pt;height:.1pt;z-index:-251633664;mso-position-horizontal-relative:page" coordorigin="2211,-901" coordsize="3231,2">
            <v:shape id="_x0000_s1053" style="position:absolute;left:2211;top:-901;width:3231;height:2" coordorigin="2211,-901" coordsize="3231,0" path="m2211,-901r323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0" style="position:absolute;left:0;text-align:left;margin-left:110.55pt;margin-top:-26.85pt;width:161.6pt;height:.1pt;z-index:-251632640;mso-position-horizontal-relative:page" coordorigin="2211,-537" coordsize="3231,2">
            <v:shape id="_x0000_s1051" style="position:absolute;left:2211;top:-537;width:3231;height:2" coordorigin="2211,-537" coordsize="3231,0" path="m2211,-537r323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8" style="position:absolute;left:0;text-align:left;margin-left:110.55pt;margin-top:-8.7pt;width:161.6pt;height:.1pt;z-index:-251631616;mso-position-horizontal-relative:page" coordorigin="2211,-174" coordsize="3231,2">
            <v:shape id="_x0000_s1049" style="position:absolute;left:2211;top:-174;width:3231;height:2" coordorigin="2211,-174" coordsize="3231,0" path="m2211,-174r323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6" style="position:absolute;left:0;text-align:left;margin-left:110.55pt;margin-top:40.15pt;width:161.6pt;height:.1pt;z-index:-251630592;mso-position-horizontal-relative:page" coordorigin="2211,803" coordsize="3231,2">
            <v:shape id="_x0000_s1047" style="position:absolute;left:2211;top:803;width:3231;height:2" coordorigin="2211,803" coordsize="3231,0" path="m2211,803r3231,e" filled="f" strokecolor="#808285" strokeweight=".5pt">
              <v:path arrowok="t"/>
            </v:shape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9.</w: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Indica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nome dos produtos de </w:t>
      </w:r>
      <w:proofErr w:type="spell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formados.</w:t>
      </w:r>
    </w:p>
    <w:p w:rsidR="002A35AF" w:rsidRPr="00562139" w:rsidRDefault="002A35AF">
      <w:pPr>
        <w:spacing w:before="6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806A4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4" style="position:absolute;left:0;text-align:left;margin-left:110.55pt;margin-top:-26.85pt;width:161.6pt;height:.1pt;z-index:-251629568;mso-position-horizontal-relative:page" coordorigin="2211,-537" coordsize="3231,2">
            <v:shape id="_x0000_s1045" style="position:absolute;left:2211;top:-537;width:3231;height:2" coordorigin="2211,-537" coordsize="3231,0" path="m2211,-537r323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2" style="position:absolute;left:0;text-align:left;margin-left:110.55pt;margin-top:-8.7pt;width:161.6pt;height:.1pt;z-index:-251628544;mso-position-horizontal-relative:page" coordorigin="2211,-174" coordsize="3231,2">
            <v:shape id="_x0000_s1043" style="position:absolute;left:2211;top:-174;width:3231;height:2" coordorigin="2211,-174" coordsize="3231,0" path="m2211,-174r3231,e" filled="f" strokecolor="#808285" strokeweight=".5pt">
              <v:path arrowok="t"/>
            </v:shape>
            <w10:wrap anchorx="page"/>
          </v:group>
        </w:pict>
      </w:r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9.</w: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Explica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como poderias identificar os gases formados junto…</w:t>
      </w:r>
    </w:p>
    <w:p w:rsidR="002A35AF" w:rsidRPr="00562139" w:rsidRDefault="002A35A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A35AF" w:rsidRPr="00562139" w:rsidRDefault="00806A49">
      <w:pPr>
        <w:spacing w:after="0" w:line="237" w:lineRule="exact"/>
        <w:ind w:left="171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0" style="position:absolute;left:0;text-align:left;margin-left:124.7pt;margin-top:27.65pt;width:385.5pt;height:.1pt;z-index:-251627520;mso-position-horizontal-relative:page" coordorigin="2494,553" coordsize="7710,2">
            <v:shape id="_x0000_s1041" style="position:absolute;left:2494;top:553;width:7710;height:2" coordorigin="2494,553" coordsize="7710,0" path="m2494,553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8" style="position:absolute;left:0;text-align:left;margin-left:124.7pt;margin-top:45.8pt;width:385.5pt;height:.1pt;z-index:-251626496;mso-position-horizontal-relative:page" coordorigin="2494,916" coordsize="7710,2">
            <v:shape id="_x0000_s1039" style="position:absolute;left:2494;top:916;width:7710;height:2" coordorigin="2494,916" coordsize="7710,0" path="m2494,916r7711,e" filled="f" strokecolor="#808285" strokeweight=".5pt">
              <v:path arrowok="t"/>
            </v:shape>
            <w10:wrap anchorx="page"/>
          </v:group>
        </w:pic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… do </w:t>
      </w:r>
      <w:proofErr w:type="spell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elétrodo</w:t>
      </w:r>
      <w:proofErr w:type="spell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positivo.</w:t>
      </w:r>
    </w:p>
    <w:p w:rsidR="002A35AF" w:rsidRPr="00562139" w:rsidRDefault="002A35AF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2A35A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35AF" w:rsidRPr="00562139" w:rsidRDefault="00806A49">
      <w:pPr>
        <w:spacing w:before="24" w:after="0" w:line="240" w:lineRule="auto"/>
        <w:ind w:left="171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6" style="position:absolute;left:0;text-align:left;margin-left:124.7pt;margin-top:-25.65pt;width:385.5pt;height:.1pt;z-index:-251625472;mso-position-horizontal-relative:page" coordorigin="2494,-513" coordsize="7710,2">
            <v:shape id="_x0000_s1037" style="position:absolute;left:2494;top:-513;width:7710;height:2" coordorigin="2494,-513" coordsize="7710,0" path="m2494,-513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4" style="position:absolute;left:0;text-align:left;margin-left:124.7pt;margin-top:-7.5pt;width:385.5pt;height:.1pt;z-index:-251624448;mso-position-horizontal-relative:page" coordorigin="2494,-150" coordsize="7710,2">
            <v:shape id="_x0000_s1035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2" style="position:absolute;left:0;text-align:left;margin-left:124.7pt;margin-top:28.85pt;width:385.5pt;height:.1pt;z-index:-251623424;mso-position-horizontal-relative:page" coordorigin="2494,577" coordsize="7710,2">
            <v:shape id="_x0000_s1033" style="position:absolute;left:2494;top:577;width:7710;height:2" coordorigin="2494,577" coordsize="7710,0" path="m2494,577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left:0;text-align:left;margin-left:124.7pt;margin-top:47pt;width:385.5pt;height:.1pt;z-index:-251622400;mso-position-horizontal-relative:page" coordorigin="2494,940" coordsize="7710,2">
            <v:shape id="_x0000_s1031" style="position:absolute;left:2494;top:940;width:7710;height:2" coordorigin="2494,940" coordsize="7710,0" path="m2494,940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left:0;text-align:left;margin-left:124.7pt;margin-top:65.2pt;width:385.5pt;height:.1pt;z-index:-251621376;mso-position-horizontal-relative:page" coordorigin="2494,1304" coordsize="7710,2">
            <v:shape id="_x0000_s1029" style="position:absolute;left:2494;top:1304;width:7710;height:2" coordorigin="2494,1304" coordsize="7710,0" path="m2494,1304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left:0;text-align:left;margin-left:124.7pt;margin-top:83.35pt;width:385.5pt;height:.1pt;z-index:-251620352;mso-position-horizontal-relative:page" coordorigin="2494,1667" coordsize="7710,2">
            <v:shape id="_x0000_s1027" style="position:absolute;left:2494;top:1667;width:7710;height:2" coordorigin="2494,1667" coordsize="7710,0" path="m2494,1667r7711,e" filled="f" strokecolor="#808285" strokeweight=".5pt">
              <v:path arrowok="t"/>
            </v:shape>
            <w10:wrap anchorx="page"/>
          </v:group>
        </w:pict>
      </w:r>
      <w:proofErr w:type="gram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proofErr w:type="gram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… do </w:t>
      </w:r>
      <w:proofErr w:type="spellStart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elétrodo</w:t>
      </w:r>
      <w:proofErr w:type="spellEnd"/>
      <w:r w:rsidR="003A72A7" w:rsidRPr="0056213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negativo.</w:t>
      </w:r>
    </w:p>
    <w:sectPr w:rsidR="002A35AF" w:rsidRPr="00562139">
      <w:pgSz w:w="11920" w:h="15880"/>
      <w:pgMar w:top="1020" w:right="1580" w:bottom="560" w:left="500" w:header="811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A49" w:rsidRDefault="00806A49">
      <w:pPr>
        <w:spacing w:after="0" w:line="240" w:lineRule="auto"/>
      </w:pPr>
      <w:r>
        <w:separator/>
      </w:r>
    </w:p>
  </w:endnote>
  <w:endnote w:type="continuationSeparator" w:id="0">
    <w:p w:rsidR="00806A49" w:rsidRDefault="00806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5AF" w:rsidRPr="00562139" w:rsidRDefault="002A35AF" w:rsidP="0056213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5AF" w:rsidRPr="00562139" w:rsidRDefault="002A35AF" w:rsidP="00562139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39" w:rsidRDefault="0056213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A49" w:rsidRDefault="00806A49">
      <w:pPr>
        <w:spacing w:after="0" w:line="240" w:lineRule="auto"/>
      </w:pPr>
      <w:r>
        <w:separator/>
      </w:r>
    </w:p>
  </w:footnote>
  <w:footnote w:type="continuationSeparator" w:id="0">
    <w:p w:rsidR="00806A49" w:rsidRDefault="00806A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5AF" w:rsidRPr="00562139" w:rsidRDefault="002A35AF" w:rsidP="0056213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5AF" w:rsidRPr="00562139" w:rsidRDefault="002A35AF" w:rsidP="00562139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39" w:rsidRDefault="0056213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A35AF"/>
    <w:rsid w:val="002A35AF"/>
    <w:rsid w:val="002D38E0"/>
    <w:rsid w:val="003A72A7"/>
    <w:rsid w:val="004A4A06"/>
    <w:rsid w:val="00562139"/>
    <w:rsid w:val="00806A49"/>
    <w:rsid w:val="00A90E73"/>
    <w:rsid w:val="00C5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5621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62139"/>
  </w:style>
  <w:style w:type="paragraph" w:styleId="Rodap">
    <w:name w:val="footer"/>
    <w:basedOn w:val="Normal"/>
    <w:link w:val="RodapCarcter"/>
    <w:uiPriority w:val="99"/>
    <w:unhideWhenUsed/>
    <w:rsid w:val="005621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62139"/>
  </w:style>
  <w:style w:type="paragraph" w:styleId="Textodebalo">
    <w:name w:val="Balloon Text"/>
    <w:basedOn w:val="Normal"/>
    <w:link w:val="TextodebaloCarcter"/>
    <w:uiPriority w:val="99"/>
    <w:semiHidden/>
    <w:unhideWhenUsed/>
    <w:rsid w:val="002D3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D38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E8868BF7-E450-4B89-B8D3-E52898BED633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28</TotalTime>
  <Pages>4</Pages>
  <Words>623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355113 001-016.indd</vt:lpstr>
    </vt:vector>
  </TitlesOfParts>
  <Company/>
  <LinksUpToDate>false</LinksUpToDate>
  <CharactersWithSpaces>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5</cp:revision>
  <dcterms:created xsi:type="dcterms:W3CDTF">2013-03-12T18:42:00Z</dcterms:created>
  <dcterms:modified xsi:type="dcterms:W3CDTF">2013-03-14T12:56:00Z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2013-03-12T00:00:00Z</vt:filetime>
  </property>
  <property fmtid="{D5CDD505-2E9C-101B-9397-08002B2CF9AE}" pid="3" name="LastSaved">
    <vt:filetime>2013-03-12T00:00:00Z</vt:filetime>
  </property>
</Properties>
</file>