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B9E" w:rsidRPr="003E6E8D" w:rsidRDefault="00807B9E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</w:p>
    <w:p w:rsidR="00807B9E" w:rsidRPr="003E6E8D" w:rsidRDefault="00956E28">
      <w:pPr>
        <w:spacing w:after="0" w:line="240" w:lineRule="auto"/>
        <w:ind w:left="214" w:right="-88"/>
        <w:rPr>
          <w:rFonts w:ascii="Calibri" w:eastAsia="Myriad Pro Light" w:hAnsi="Calibri" w:cs="Calibri"/>
          <w:sz w:val="32"/>
          <w:szCs w:val="32"/>
          <w:lang w:val="pt-PT"/>
        </w:rPr>
      </w:pPr>
      <w:r w:rsidRPr="003E6E8D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FICHA DE TRABALHO </w:t>
      </w:r>
      <w:proofErr w:type="gramStart"/>
      <w:r w:rsidRPr="003E6E8D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17  Ampliação</w:t>
      </w:r>
      <w:proofErr w:type="gramEnd"/>
    </w:p>
    <w:p w:rsidR="00807B9E" w:rsidRPr="003E6E8D" w:rsidRDefault="00542F17">
      <w:pPr>
        <w:spacing w:before="89" w:after="0" w:line="240" w:lineRule="auto"/>
        <w:ind w:left="52" w:right="-20"/>
        <w:rPr>
          <w:rFonts w:ascii="Calibri" w:eastAsia="Myriad Pro Light" w:hAnsi="Calibri" w:cs="Calibri"/>
          <w:sz w:val="8"/>
          <w:szCs w:val="8"/>
          <w:lang w:val="pt-PT"/>
        </w:rPr>
      </w:pPr>
      <w:bookmarkStart w:id="0" w:name="_GoBack"/>
      <w:r>
        <w:rPr>
          <w:noProof/>
          <w:lang w:val="pt-PT" w:eastAsia="pt-PT"/>
        </w:rPr>
        <w:drawing>
          <wp:anchor distT="0" distB="0" distL="114300" distR="114300" simplePos="0" relativeHeight="251678208" behindDoc="0" locked="0" layoutInCell="1" allowOverlap="1" wp14:anchorId="168CF7BD" wp14:editId="3908C256">
            <wp:simplePos x="0" y="0"/>
            <wp:positionH relativeFrom="column">
              <wp:posOffset>5307965</wp:posOffset>
            </wp:positionH>
            <wp:positionV relativeFrom="paragraph">
              <wp:posOffset>-873760</wp:posOffset>
            </wp:positionV>
            <wp:extent cx="1126490" cy="359410"/>
            <wp:effectExtent l="0" t="0" r="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6490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956E28" w:rsidRPr="003E6E8D">
        <w:rPr>
          <w:rFonts w:ascii="Calibri" w:hAnsi="Calibri" w:cs="Calibri"/>
          <w:lang w:val="pt-PT"/>
        </w:rPr>
        <w:br w:type="column"/>
      </w:r>
    </w:p>
    <w:p w:rsidR="00807B9E" w:rsidRPr="003E6E8D" w:rsidRDefault="003015C3">
      <w:pPr>
        <w:spacing w:after="0" w:line="554" w:lineRule="exact"/>
        <w:ind w:right="-20"/>
        <w:rPr>
          <w:rFonts w:ascii="Calibri" w:eastAsia="Myriad Pro" w:hAnsi="Calibri" w:cs="Calibri"/>
          <w:sz w:val="50"/>
          <w:szCs w:val="50"/>
          <w:lang w:val="pt-PT"/>
        </w:rPr>
      </w:pPr>
      <w:r>
        <w:rPr>
          <w:rFonts w:ascii="Calibri" w:hAnsi="Calibri" w:cs="Calibri"/>
        </w:rPr>
        <w:pict>
          <v:group id="_x0000_s1102" style="position:absolute;margin-left:85.05pt;margin-top:1.1pt;width:439.35pt;height:25.5pt;z-index:-251666944;mso-position-horizontal-relative:page" coordorigin="1701,22" coordsize="8787,510">
            <v:shape id="_x0000_s1103" style="position:absolute;left:1701;top:22;width:8787;height:510" coordorigin="1701,22" coordsize="8787,510" path="m1757,22r-32,1l1708,29r-6,17l1701,78r,398l1701,508r7,17l1724,531r33,1l10431,532r33,-1l10481,525r6,-16l10488,476r,-398l10464,23,1757,22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00" style="position:absolute;margin-left:85.55pt;margin-top:41.3pt;width:438.35pt;height:24.5pt;z-index:-251665920;mso-position-horizontal-relative:page" coordorigin="1711,826" coordsize="8767,490">
            <v:shape id="_x0000_s1101" style="position:absolute;left:1711;top:826;width:8767;height:490" coordorigin="1711,826" coordsize="8767,490" path="m1757,826r-12,1l1725,837r-13,24l1711,1269r1,13l1722,1301r24,14l10431,1316r13,-2l10463,1305r14,-24l10478,872r-2,-12l10467,840r-24,-13l1757,826xe" filled="f" strokecolor="#808285" strokeweight="1pt">
              <v:path arrowok="t"/>
            </v:shape>
            <w10:wrap anchorx="page"/>
          </v:group>
        </w:pict>
      </w:r>
    </w:p>
    <w:p w:rsidR="00807B9E" w:rsidRPr="003E6E8D" w:rsidRDefault="00807B9E">
      <w:pPr>
        <w:spacing w:after="0"/>
        <w:rPr>
          <w:rFonts w:ascii="Calibri" w:hAnsi="Calibri" w:cs="Calibri"/>
          <w:lang w:val="pt-PT"/>
        </w:rPr>
        <w:sectPr w:rsidR="00807B9E" w:rsidRPr="003E6E8D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4816" w:space="4397"/>
            <w:col w:w="407"/>
          </w:cols>
        </w:sect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before="9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956E28">
      <w:pPr>
        <w:tabs>
          <w:tab w:val="left" w:pos="4580"/>
          <w:tab w:val="left" w:pos="5500"/>
          <w:tab w:val="left" w:pos="6680"/>
          <w:tab w:val="left" w:pos="8700"/>
        </w:tabs>
        <w:spacing w:before="45" w:after="0" w:line="167" w:lineRule="exact"/>
        <w:ind w:left="154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3E6E8D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NOME: </w:t>
      </w:r>
      <w:r w:rsidRPr="003E6E8D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3E6E8D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3E6E8D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N.</w:t>
      </w:r>
      <w:r w:rsidRPr="003E6E8D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3E6E8D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3E6E8D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3E6E8D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3E6E8D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TURMA: </w:t>
      </w:r>
      <w:r w:rsidRPr="003E6E8D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3E6E8D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3E6E8D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 DATA: </w:t>
      </w:r>
      <w:r w:rsidRPr="003E6E8D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3E6E8D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807B9E" w:rsidRPr="003E6E8D" w:rsidRDefault="00807B9E">
      <w:pPr>
        <w:spacing w:before="7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3015C3">
      <w:pPr>
        <w:tabs>
          <w:tab w:val="left" w:pos="420"/>
        </w:tabs>
        <w:spacing w:before="23"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97" style="position:absolute;left:0;text-align:left;margin-left:85.05pt;margin-top:2.05pt;width:11.35pt;height:11.35pt;z-index:-251677184;mso-position-horizontal-relative:page" coordorigin="1701,41" coordsize="227,227">
            <v:shape id="_x0000_s109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956E28" w:rsidRPr="003E6E8D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="00956E28" w:rsidRPr="003E6E8D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 aquecimento do carbonato de sódio resulta o óxido de sódio e o dióxido de carbono.</w:t>
      </w:r>
    </w:p>
    <w:p w:rsidR="00807B9E" w:rsidRPr="003E6E8D" w:rsidRDefault="00956E28">
      <w:pPr>
        <w:spacing w:before="5" w:after="0" w:line="240" w:lineRule="auto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Já se o aquecimento for do sulfato de cobre, obtêm-se o sulfato de cobre anidro sólido e a água.</w:t>
      </w:r>
    </w:p>
    <w:p w:rsidR="00807B9E" w:rsidRPr="003E6E8D" w:rsidRDefault="00807B9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807B9E" w:rsidRPr="003E6E8D" w:rsidRDefault="00956E28">
      <w:pPr>
        <w:spacing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Como</w:t>
      </w:r>
      <w:proofErr w:type="gramEnd"/>
      <w:r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se designam as transformações atrás descritas?</w:t>
      </w: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807B9E" w:rsidRPr="003E6E8D" w:rsidRDefault="003015C3">
      <w:pPr>
        <w:spacing w:before="24" w:after="0" w:line="240" w:lineRule="auto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95" style="position:absolute;left:0;text-align:left;margin-left:124.7pt;margin-top:-7.5pt;width:399.7pt;height:.1pt;z-index:-251676160;mso-position-horizontal-relative:page" coordorigin="2494,-150" coordsize="7994,2">
            <v:shape id="_x0000_s1096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Escreve</w:t>
      </w:r>
      <w:proofErr w:type="gramEnd"/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para cada reacção, o esquema de palavras.</w:t>
      </w:r>
    </w:p>
    <w:p w:rsidR="00807B9E" w:rsidRPr="003E6E8D" w:rsidRDefault="00807B9E">
      <w:pPr>
        <w:spacing w:before="6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3015C3">
      <w:pPr>
        <w:spacing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93" style="position:absolute;left:0;text-align:left;margin-left:124.7pt;margin-top:27.65pt;width:399.7pt;height:.1pt;z-index:-251675136;mso-position-horizontal-relative:page" coordorigin="2494,553" coordsize="7994,2">
            <v:shape id="_x0000_s1094" style="position:absolute;left:2494;top:553;width:7994;height:2" coordorigin="2494,553" coordsize="7994,0" path="m2494,553r7994,e" filled="f" strokecolor="#808285" strokeweight=".5pt">
              <v:path arrowok="t"/>
            </v:shape>
            <w10:wrap anchorx="page"/>
          </v:group>
        </w:pict>
      </w:r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Identifica</w:t>
      </w:r>
      <w:proofErr w:type="gramEnd"/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para cada uma das </w:t>
      </w:r>
      <w:proofErr w:type="spellStart"/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reações</w:t>
      </w:r>
      <w:proofErr w:type="spellEnd"/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os reagentes e os produtos de </w:t>
      </w:r>
      <w:proofErr w:type="spellStart"/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reação</w:t>
      </w:r>
      <w:proofErr w:type="spellEnd"/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807B9E" w:rsidRPr="003E6E8D" w:rsidRDefault="00807B9E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3015C3">
      <w:pPr>
        <w:spacing w:before="24"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91" style="position:absolute;left:0;text-align:left;margin-left:124.7pt;margin-top:-25.65pt;width:399.7pt;height:.1pt;z-index:-251674112;mso-position-horizontal-relative:page" coordorigin="2494,-513" coordsize="7994,2">
            <v:shape id="_x0000_s1092" style="position:absolute;left:2494;top:-513;width:7994;height:2" coordorigin="2494,-513" coordsize="7994,0" path="m2494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9" style="position:absolute;left:0;text-align:left;margin-left:124.7pt;margin-top:-7.5pt;width:399.7pt;height:.1pt;z-index:-251673088;mso-position-horizontal-relative:page" coordorigin="2494,-150" coordsize="7994,2">
            <v:shape id="_x0000_s1090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   Explica</w:t>
      </w:r>
      <w:proofErr w:type="gramEnd"/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como poderias identificar o gás formado na primeira </w:t>
      </w:r>
      <w:proofErr w:type="spellStart"/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reação</w:t>
      </w:r>
      <w:proofErr w:type="spellEnd"/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807B9E" w:rsidRPr="003E6E8D" w:rsidRDefault="00807B9E">
      <w:pPr>
        <w:spacing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3015C3">
      <w:pPr>
        <w:tabs>
          <w:tab w:val="left" w:pos="420"/>
        </w:tabs>
        <w:spacing w:before="23"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7" style="position:absolute;left:0;text-align:left;margin-left:124.7pt;margin-top:-12.7pt;width:399.7pt;height:.1pt;z-index:-251672064;mso-position-horizontal-relative:page" coordorigin="2494,-254" coordsize="7994,2">
            <v:shape id="_x0000_s1088" style="position:absolute;left:2494;top:-254;width:7994;height:2" coordorigin="2494,-254" coordsize="7994,0" path="m2494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85" style="position:absolute;left:0;text-align:left;margin-left:85.05pt;margin-top:2.05pt;width:11.35pt;height:11.35pt;z-index:-251671040;mso-position-horizontal-relative:page" coordorigin="1701,41" coordsize="227,227">
            <v:shape id="_x0000_s108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956E28" w:rsidRPr="003E6E8D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="00956E28" w:rsidRPr="003E6E8D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Considera as transformações seguintes e escreve os esquemas de palavras correspondentes…</w:t>
      </w:r>
    </w:p>
    <w:p w:rsidR="00807B9E" w:rsidRPr="003E6E8D" w:rsidRDefault="00807B9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807B9E" w:rsidRPr="003E6E8D" w:rsidRDefault="00956E28">
      <w:pPr>
        <w:spacing w:after="0" w:line="240" w:lineRule="auto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a)   </w:t>
      </w:r>
      <w:proofErr w:type="gramEnd"/>
      <w:r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 à queima de gasolina.</w:t>
      </w: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before="18" w:after="0" w:line="220" w:lineRule="exact"/>
        <w:rPr>
          <w:rFonts w:ascii="Calibri" w:hAnsi="Calibri" w:cs="Calibri"/>
          <w:lang w:val="pt-PT"/>
        </w:rPr>
      </w:pPr>
    </w:p>
    <w:p w:rsidR="00807B9E" w:rsidRPr="003E6E8D" w:rsidRDefault="00956E28">
      <w:pPr>
        <w:spacing w:after="0" w:line="240" w:lineRule="auto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b)  </w:t>
      </w:r>
      <w:proofErr w:type="gramEnd"/>
      <w:r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 ao enferrujamento de ferro.</w:t>
      </w: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before="19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807B9E" w:rsidRPr="003E6E8D" w:rsidRDefault="00956E28">
      <w:pPr>
        <w:spacing w:after="0" w:line="240" w:lineRule="auto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c)   </w:t>
      </w:r>
      <w:proofErr w:type="gramEnd"/>
      <w:r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 ao embaciamento das janelas.</w:t>
      </w: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before="19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807B9E" w:rsidRPr="003E6E8D" w:rsidRDefault="00956E28">
      <w:pPr>
        <w:spacing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d)  </w:t>
      </w:r>
      <w:proofErr w:type="gramEnd"/>
      <w:r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 ao «derretimento» do chocolate.</w:t>
      </w:r>
    </w:p>
    <w:p w:rsidR="00807B9E" w:rsidRPr="003E6E8D" w:rsidRDefault="00807B9E">
      <w:pPr>
        <w:spacing w:before="1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3015C3">
      <w:pPr>
        <w:tabs>
          <w:tab w:val="left" w:pos="420"/>
        </w:tabs>
        <w:spacing w:before="23" w:after="0" w:line="245" w:lineRule="auto"/>
        <w:ind w:left="437" w:right="931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3" style="position:absolute;left:0;text-align:left;margin-left:85.05pt;margin-top:2.05pt;width:11.35pt;height:11.35pt;z-index:-251670016;mso-position-horizontal-relative:page" coordorigin="1701,41" coordsize="227,227">
            <v:shape id="_x0000_s108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956E28" w:rsidRPr="003E6E8D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956E28" w:rsidRPr="003E6E8D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Quando se mastiga pão ocorre um processo mecânico e também uma decomposição do amido em glucose por ação da amílase.</w:t>
      </w:r>
    </w:p>
    <w:p w:rsidR="00807B9E" w:rsidRPr="003E6E8D" w:rsidRDefault="00807B9E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807B9E" w:rsidRPr="003E6E8D" w:rsidRDefault="003015C3">
      <w:pPr>
        <w:spacing w:after="0" w:line="237" w:lineRule="exact"/>
        <w:ind w:left="43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81" style="position:absolute;left:0;text-align:left;margin-left:124.7pt;margin-top:27.65pt;width:399.7pt;height:.1pt;z-index:-251668992;mso-position-horizontal-relative:page" coordorigin="2494,553" coordsize="7994,2">
            <v:shape id="_x0000_s1082" style="position:absolute;left:2494;top:553;width:7994;height:2" coordorigin="2494,553" coordsize="7994,0" path="m2494,553r7994,e" filled="f" strokecolor="#808285" strokeweight=".5pt">
              <v:path arrowok="t"/>
            </v:shape>
            <w10:wrap anchorx="page"/>
          </v:group>
        </w:pict>
      </w:r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Indica</w:t>
      </w:r>
      <w:proofErr w:type="gramEnd"/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tipo de transformações que ocorrem quando se mastiga pão.</w:t>
      </w: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before="7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807B9E" w:rsidRPr="003E6E8D" w:rsidRDefault="00807B9E">
      <w:pPr>
        <w:spacing w:after="0"/>
        <w:rPr>
          <w:rFonts w:ascii="Calibri" w:hAnsi="Calibri" w:cs="Calibri"/>
          <w:lang w:val="pt-PT"/>
        </w:rPr>
        <w:sectPr w:rsidR="00807B9E" w:rsidRPr="003E6E8D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807B9E" w:rsidRPr="003E6E8D" w:rsidRDefault="003015C3">
      <w:pPr>
        <w:spacing w:before="59" w:after="0" w:line="240" w:lineRule="auto"/>
        <w:ind w:left="3770" w:right="-61"/>
        <w:rPr>
          <w:rFonts w:ascii="Calibri" w:eastAsia="Myriad Pro Light" w:hAnsi="Calibri" w:cs="Calibri"/>
          <w:sz w:val="13"/>
          <w:szCs w:val="13"/>
          <w:lang w:val="pt-PT"/>
        </w:rPr>
      </w:pPr>
      <w:r>
        <w:rPr>
          <w:rFonts w:ascii="Calibri" w:hAnsi="Calibri" w:cs="Calibri"/>
        </w:rPr>
        <w:lastRenderedPageBreak/>
        <w:pict>
          <v:group id="_x0000_s1077" style="position:absolute;left:0;text-align:left;margin-left:124.7pt;margin-top:-19.4pt;width:399.7pt;height:.1pt;z-index:-251667968;mso-position-horizontal-relative:page" coordorigin="2494,-388" coordsize="7994,2">
            <v:shape id="_x0000_s1078" style="position:absolute;left:2494;top:-388;width:7994;height:2" coordorigin="2494,-388" coordsize="7994,0" path="m2494,-388r7994,e" filled="f" strokecolor="#808285" strokeweight=".5pt">
              <v:path arrowok="t"/>
            </v:shape>
            <w10:wrap anchorx="page"/>
          </v:group>
        </w:pict>
      </w:r>
    </w:p>
    <w:p w:rsidR="00807B9E" w:rsidRPr="003E6E8D" w:rsidRDefault="00956E28">
      <w:pPr>
        <w:spacing w:before="28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3E6E8D">
        <w:rPr>
          <w:rFonts w:ascii="Calibri" w:hAnsi="Calibri" w:cs="Calibri"/>
          <w:lang w:val="pt-PT"/>
        </w:rPr>
        <w:br w:type="column"/>
      </w:r>
    </w:p>
    <w:p w:rsidR="00807B9E" w:rsidRPr="003E6E8D" w:rsidRDefault="00807B9E">
      <w:pPr>
        <w:spacing w:after="0"/>
        <w:rPr>
          <w:rFonts w:ascii="Calibri" w:hAnsi="Calibri" w:cs="Calibri"/>
          <w:lang w:val="pt-PT"/>
        </w:rPr>
        <w:sectPr w:rsidR="00807B9E" w:rsidRPr="003E6E8D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8830" w:space="376"/>
            <w:col w:w="414"/>
          </w:cols>
        </w:sectPr>
      </w:pPr>
    </w:p>
    <w:p w:rsidR="00807B9E" w:rsidRPr="003E6E8D" w:rsidRDefault="00807B9E">
      <w:pPr>
        <w:spacing w:before="89" w:after="0" w:line="240" w:lineRule="auto"/>
        <w:ind w:left="157" w:right="-20"/>
        <w:rPr>
          <w:rFonts w:ascii="Calibri" w:eastAsia="Myriad Pro Light" w:hAnsi="Calibri" w:cs="Calibri"/>
          <w:sz w:val="8"/>
          <w:szCs w:val="8"/>
          <w:lang w:val="pt-PT"/>
        </w:rPr>
      </w:pPr>
    </w:p>
    <w:p w:rsidR="00807B9E" w:rsidRPr="003E6E8D" w:rsidRDefault="00807B9E">
      <w:pPr>
        <w:spacing w:after="0" w:line="578" w:lineRule="exact"/>
        <w:ind w:left="105" w:right="-115"/>
        <w:rPr>
          <w:rFonts w:ascii="Calibri" w:eastAsia="Myriad Pro" w:hAnsi="Calibri" w:cs="Calibri"/>
          <w:sz w:val="50"/>
          <w:szCs w:val="50"/>
          <w:lang w:val="pt-PT"/>
        </w:rPr>
      </w:pPr>
    </w:p>
    <w:p w:rsidR="00807B9E" w:rsidRPr="003E6E8D" w:rsidRDefault="00956E28">
      <w:pPr>
        <w:spacing w:before="2" w:after="0" w:line="160" w:lineRule="exact"/>
        <w:rPr>
          <w:rFonts w:ascii="Calibri" w:hAnsi="Calibri" w:cs="Calibri"/>
          <w:sz w:val="16"/>
          <w:szCs w:val="16"/>
          <w:lang w:val="pt-PT"/>
        </w:rPr>
      </w:pPr>
      <w:r w:rsidRPr="003E6E8D">
        <w:rPr>
          <w:rFonts w:ascii="Calibri" w:hAnsi="Calibri" w:cs="Calibri"/>
          <w:lang w:val="pt-PT"/>
        </w:rPr>
        <w:br w:type="column"/>
      </w:r>
    </w:p>
    <w:p w:rsidR="00807B9E" w:rsidRPr="003E6E8D" w:rsidRDefault="00956E28">
      <w:pPr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Escreve</w:t>
      </w:r>
      <w:proofErr w:type="gramEnd"/>
      <w:r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os esquemas de palavras das transformações.</w:t>
      </w: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before="6" w:after="0" w:line="220" w:lineRule="exact"/>
        <w:rPr>
          <w:rFonts w:ascii="Calibri" w:hAnsi="Calibri" w:cs="Calibri"/>
          <w:lang w:val="pt-PT"/>
        </w:rPr>
      </w:pPr>
    </w:p>
    <w:p w:rsidR="00807B9E" w:rsidRPr="003E6E8D" w:rsidRDefault="003015C3">
      <w:pPr>
        <w:spacing w:after="0" w:line="237" w:lineRule="exact"/>
        <w:ind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2" style="position:absolute;margin-left:110.55pt;margin-top:27.65pt;width:399.7pt;height:.1pt;z-index:-251661824;mso-position-horizontal-relative:page" coordorigin="2211,553" coordsize="7994,2">
            <v:shape id="_x0000_s1073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O</w:t>
      </w:r>
      <w:proofErr w:type="gramEnd"/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que é a amílase?</w:t>
      </w:r>
    </w:p>
    <w:p w:rsidR="00807B9E" w:rsidRPr="003E6E8D" w:rsidRDefault="00807B9E">
      <w:pPr>
        <w:spacing w:after="0"/>
        <w:rPr>
          <w:rFonts w:ascii="Calibri" w:hAnsi="Calibri" w:cs="Calibri"/>
          <w:lang w:val="pt-PT"/>
        </w:rPr>
        <w:sectPr w:rsidR="00807B9E" w:rsidRPr="003E6E8D">
          <w:pgSz w:w="11920" w:h="15880"/>
          <w:pgMar w:top="800" w:right="1680" w:bottom="280" w:left="620" w:header="720" w:footer="720" w:gutter="0"/>
          <w:cols w:num="2" w:space="720" w:equalWidth="0">
            <w:col w:w="383" w:space="811"/>
            <w:col w:w="8426"/>
          </w:cols>
        </w:sect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before="17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807B9E" w:rsidRPr="003E6E8D" w:rsidRDefault="003015C3">
      <w:pPr>
        <w:tabs>
          <w:tab w:val="left" w:pos="1180"/>
        </w:tabs>
        <w:spacing w:before="23" w:after="0" w:line="245" w:lineRule="auto"/>
        <w:ind w:left="1194" w:right="660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70" style="position:absolute;left:0;text-align:left;margin-left:110.55pt;margin-top:-30.9pt;width:399.7pt;height:.1pt;z-index:-251660800;mso-position-horizontal-relative:page" coordorigin="2211,-618" coordsize="7994,2">
            <v:shape id="_x0000_s1071" style="position:absolute;left:2211;top:-618;width:7994;height:2" coordorigin="2211,-618" coordsize="7994,0" path="m2211,-618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8" style="position:absolute;left:0;text-align:left;margin-left:110.55pt;margin-top:-12.7pt;width:399.7pt;height:.1pt;z-index:-251659776;mso-position-horizontal-relative:page" coordorigin="2211,-254" coordsize="7994,2">
            <v:shape id="_x0000_s1069" style="position:absolute;left:2211;top:-254;width:7994;height:2" coordorigin="2211,-254" coordsize="7994,0" path="m2211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6" style="position:absolute;left:0;text-align:left;margin-left:70.85pt;margin-top:2.05pt;width:11.35pt;height:11.35pt;z-index:-251658752;mso-position-horizontal-relative:page" coordorigin="1417,41" coordsize="227,227">
            <v:shape id="_x0000_s106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956E28" w:rsidRPr="003E6E8D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="00956E28" w:rsidRPr="003E6E8D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Quando se coloca um pouco de palha-d’aço numa solução de sulfato de cobre, verifica-se o aparecimento de cobre e de sulfato de ferro.</w:t>
      </w:r>
    </w:p>
    <w:p w:rsidR="00807B9E" w:rsidRPr="003E6E8D" w:rsidRDefault="00807B9E">
      <w:pPr>
        <w:spacing w:before="4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807B9E" w:rsidRPr="003E6E8D" w:rsidRDefault="003015C3">
      <w:pPr>
        <w:spacing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4" style="position:absolute;left:0;text-align:left;margin-left:110.55pt;margin-top:27.65pt;width:399.7pt;height:.1pt;z-index:-251657728;mso-position-horizontal-relative:page" coordorigin="2211,553" coordsize="7994,2">
            <v:shape id="_x0000_s1065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Identifica</w:t>
      </w:r>
      <w:proofErr w:type="gramEnd"/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os reagentes e os produtos desta </w:t>
      </w:r>
      <w:proofErr w:type="spellStart"/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reação</w:t>
      </w:r>
      <w:proofErr w:type="spellEnd"/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807B9E" w:rsidRPr="003E6E8D" w:rsidRDefault="003015C3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2" style="position:absolute;left:0;text-align:left;margin-left:110.55pt;margin-top:-7.5pt;width:399.7pt;height:.1pt;z-index:-251656704;mso-position-horizontal-relative:page" coordorigin="2211,-150" coordsize="7994,2">
            <v:shape id="_x0000_s1063" style="position:absolute;left:2211;top:-150;width:7994;height:2" coordorigin="2211,-150" coordsize="7994,0" path="m2211,-150r7994,e" filled="f" strokecolor="#808285" strokeweight=".5pt">
              <v:path arrowok="t"/>
            </v:shape>
            <w10:wrap anchorx="page"/>
          </v:group>
        </w:pict>
      </w:r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  <w:proofErr w:type="gramStart"/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   Traduz</w:t>
      </w:r>
      <w:proofErr w:type="gramEnd"/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</w:t>
      </w:r>
      <w:proofErr w:type="spellStart"/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reação</w:t>
      </w:r>
      <w:proofErr w:type="spellEnd"/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por um esquema de palavras.</w:t>
      </w: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before="19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807B9E" w:rsidRPr="003E6E8D" w:rsidRDefault="003015C3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60" style="position:absolute;left:0;text-align:left;margin-left:70.85pt;margin-top:2.05pt;width:11.35pt;height:11.35pt;z-index:-251655680;mso-position-horizontal-relative:page" coordorigin="1417,41" coordsize="227,227">
            <v:shape id="_x0000_s106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956E28" w:rsidRPr="003E6E8D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="00956E28" w:rsidRPr="003E6E8D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Explica por que razão:</w:t>
      </w:r>
    </w:p>
    <w:p w:rsidR="00807B9E" w:rsidRPr="003E6E8D" w:rsidRDefault="00807B9E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807B9E" w:rsidRPr="003E6E8D" w:rsidRDefault="003015C3">
      <w:pPr>
        <w:spacing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8" style="position:absolute;left:0;text-align:left;margin-left:104.85pt;margin-top:27.65pt;width:405.35pt;height:.1pt;z-index:-251654656;mso-position-horizontal-relative:page" coordorigin="2097,553" coordsize="8107,2">
            <v:shape id="_x0000_s1059" style="position:absolute;left:2097;top:553;width:8107;height:2" coordorigin="2097,553" coordsize="8107,0" path="m2097,553r8108,e" filled="f" strokecolor="#808285" strokeweight=".5pt">
              <v:path arrowok="t"/>
            </v:shape>
            <w10:wrap anchorx="page"/>
          </v:group>
        </w:pict>
      </w:r>
      <w:proofErr w:type="gramStart"/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   certos</w:t>
      </w:r>
      <w:proofErr w:type="gramEnd"/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medicamentos são guardados no frigorífico;</w:t>
      </w:r>
    </w:p>
    <w:p w:rsidR="00807B9E" w:rsidRPr="003E6E8D" w:rsidRDefault="00807B9E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3015C3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6" style="position:absolute;left:0;text-align:left;margin-left:104.85pt;margin-top:-25.65pt;width:405.35pt;height:.1pt;z-index:-251653632;mso-position-horizontal-relative:page" coordorigin="2097,-513" coordsize="8107,2">
            <v:shape id="_x0000_s1057" style="position:absolute;left:2097;top:-513;width:8107;height:2" coordorigin="2097,-513" coordsize="8107,0" path="m2097,-513r8108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4" style="position:absolute;left:0;text-align:left;margin-left:104.85pt;margin-top:-7.5pt;width:405.35pt;height:.1pt;z-index:-251652608;mso-position-horizontal-relative:page" coordorigin="2097,-150" coordsize="8107,2">
            <v:shape id="_x0000_s1055" style="position:absolute;left:2097;top:-150;width:8107;height:2" coordorigin="2097,-150" coordsize="8107,0" path="m2097,-150r8108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2" style="position:absolute;left:0;text-align:left;margin-left:104.85pt;margin-top:28.85pt;width:405.35pt;height:.1pt;z-index:-251651584;mso-position-horizontal-relative:page" coordorigin="2097,577" coordsize="8107,2">
            <v:shape id="_x0000_s1053" style="position:absolute;left:2097;top:577;width:8107;height:2" coordorigin="2097,577" coordsize="8107,0" path="m2097,577r8108,e" filled="f" strokecolor="#808285" strokeweight=".5pt">
              <v:path arrowok="t"/>
            </v:shape>
            <w10:wrap anchorx="page"/>
          </v:group>
        </w:pict>
      </w:r>
      <w:proofErr w:type="gramStart"/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  no</w:t>
      </w:r>
      <w:proofErr w:type="gramEnd"/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laboratório, muitos frascos de reagentes são de vidro escuro.</w:t>
      </w: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before="17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807B9E" w:rsidRPr="003E6E8D" w:rsidRDefault="003015C3">
      <w:pPr>
        <w:tabs>
          <w:tab w:val="left" w:pos="1180"/>
        </w:tabs>
        <w:spacing w:before="23" w:after="0" w:line="245" w:lineRule="auto"/>
        <w:ind w:left="1194" w:right="245" w:hanging="337"/>
        <w:rPr>
          <w:rFonts w:ascii="Calibri" w:eastAsia="Myriad Pro Light" w:hAnsi="Calibri" w:cs="Calibri"/>
          <w:sz w:val="20"/>
          <w:szCs w:val="20"/>
          <w:lang w:val="pt-PT"/>
        </w:rPr>
      </w:pPr>
      <w:r>
        <w:rPr>
          <w:rFonts w:ascii="Calibri" w:hAnsi="Calibri" w:cs="Calibri"/>
        </w:rPr>
        <w:pict>
          <v:group id="_x0000_s1050" style="position:absolute;left:0;text-align:left;margin-left:104.85pt;margin-top:-30.9pt;width:405.35pt;height:.1pt;z-index:-251650560;mso-position-horizontal-relative:page" coordorigin="2097,-618" coordsize="8107,2">
            <v:shape id="_x0000_s1051" style="position:absolute;left:2097;top:-618;width:8107;height:2" coordorigin="2097,-618" coordsize="8107,0" path="m2097,-618r8108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8" style="position:absolute;left:0;text-align:left;margin-left:104.85pt;margin-top:-12.7pt;width:405.35pt;height:.1pt;z-index:-251649536;mso-position-horizontal-relative:page" coordorigin="2097,-254" coordsize="8107,2">
            <v:shape id="_x0000_s1049" style="position:absolute;left:2097;top:-254;width:8107;height:2" coordorigin="2097,-254" coordsize="8107,0" path="m2097,-254r8108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6" style="position:absolute;left:0;text-align:left;margin-left:70.85pt;margin-top:2.05pt;width:11.35pt;height:11.35pt;z-index:-251648512;mso-position-horizontal-relative:page" coordorigin="1417,41" coordsize="227,227">
            <v:shape id="_x0000_s104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4" style="position:absolute;left:0;text-align:left;margin-left:90.7pt;margin-top:41.8pt;width:419.55pt;height:.1pt;z-index:-251647488;mso-position-horizontal-relative:page" coordorigin="1814,836" coordsize="8391,2">
            <v:shape id="_x0000_s1045" style="position:absolute;left:1814;top:836;width:8391;height:2" coordorigin="1814,836" coordsize="8391,0" path="m1814,836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2" style="position:absolute;left:0;text-align:left;margin-left:90.7pt;margin-top:59.95pt;width:419.55pt;height:.1pt;z-index:-251646464;mso-position-horizontal-relative:page" coordorigin="1814,1199" coordsize="8391,2">
            <v:shape id="_x0000_s1043" style="position:absolute;left:1814;top:1199;width:8391;height:2" coordorigin="1814,1199" coordsize="8391,0" path="m1814,1199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0" style="position:absolute;left:0;text-align:left;margin-left:90.7pt;margin-top:78.15pt;width:419.55pt;height:.1pt;z-index:-251645440;mso-position-horizontal-relative:page" coordorigin="1814,1563" coordsize="8391,2">
            <v:shape id="_x0000_s1041" style="position:absolute;left:1814;top:1563;width:8391;height:2" coordorigin="1814,1563" coordsize="8391,0" path="m1814,1563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8" style="position:absolute;left:0;text-align:left;margin-left:90.7pt;margin-top:96.3pt;width:419.55pt;height:.1pt;z-index:-251644416;mso-position-horizontal-relative:page" coordorigin="1814,1926" coordsize="8391,2">
            <v:shape id="_x0000_s1039" style="position:absolute;left:1814;top:1926;width:8391;height:2" coordorigin="1814,1926" coordsize="8391,0" path="m1814,1926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6" style="position:absolute;left:0;text-align:left;margin-left:90.7pt;margin-top:114.5pt;width:419.55pt;height:.1pt;z-index:-251643392;mso-position-horizontal-relative:page" coordorigin="1814,2290" coordsize="8391,2">
            <v:shape id="_x0000_s1037" style="position:absolute;left:1814;top:2290;width:8391;height:2" coordorigin="1814,2290" coordsize="8391,0" path="m1814,2290r8391,e" filled="f" strokecolor="#808285" strokeweight=".5pt">
              <v:path arrowok="t"/>
            </v:shape>
            <w10:wrap anchorx="page"/>
          </v:group>
        </w:pict>
      </w:r>
      <w:r w:rsidR="00956E28" w:rsidRPr="003E6E8D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="00956E28" w:rsidRPr="003E6E8D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956E28" w:rsidRPr="003E6E8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Planeia uma atividade experimental que demonstre a importância da luz para a sobrevivência das plantas.</w:t>
      </w:r>
    </w:p>
    <w:p w:rsidR="00807B9E" w:rsidRPr="003E6E8D" w:rsidRDefault="00807B9E">
      <w:pPr>
        <w:spacing w:before="1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807B9E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807B9E" w:rsidRPr="003E6E8D" w:rsidRDefault="003015C3">
      <w:pPr>
        <w:tabs>
          <w:tab w:val="left" w:pos="780"/>
        </w:tabs>
        <w:spacing w:before="28" w:after="0" w:line="240" w:lineRule="auto"/>
        <w:ind w:left="154" w:right="-20"/>
        <w:rPr>
          <w:rFonts w:ascii="Calibri" w:eastAsia="Myriad Pro Light" w:hAnsi="Calibri" w:cs="Calibri"/>
          <w:sz w:val="13"/>
          <w:szCs w:val="13"/>
          <w:lang w:val="pt-PT"/>
        </w:rPr>
      </w:pPr>
      <w:r>
        <w:rPr>
          <w:rFonts w:ascii="Calibri" w:hAnsi="Calibri" w:cs="Calibri"/>
        </w:rPr>
        <w:pict>
          <v:group id="_x0000_s1032" style="position:absolute;left:0;text-align:left;margin-left:90.7pt;margin-top:-72.05pt;width:419.55pt;height:.1pt;z-index:-251642368;mso-position-horizontal-relative:page" coordorigin="1814,-1441" coordsize="8391,2">
            <v:shape id="_x0000_s1033" style="position:absolute;left:1814;top:-1441;width:8391;height:2" coordorigin="1814,-1441" coordsize="8391,0" path="m1814,-1441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30" style="position:absolute;left:0;text-align:left;margin-left:90.7pt;margin-top:-53.9pt;width:419.55pt;height:.1pt;z-index:-251641344;mso-position-horizontal-relative:page" coordorigin="1814,-1078" coordsize="8391,2">
            <v:shape id="_x0000_s1031" style="position:absolute;left:1814;top:-1078;width:8391;height:2" coordorigin="1814,-1078" coordsize="8391,0" path="m1814,-1078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8" style="position:absolute;left:0;text-align:left;margin-left:90.7pt;margin-top:-35.7pt;width:419.55pt;height:.1pt;z-index:-251640320;mso-position-horizontal-relative:page" coordorigin="1814,-714" coordsize="8391,2">
            <v:shape id="_x0000_s1029" style="position:absolute;left:1814;top:-714;width:8391;height:2" coordorigin="1814,-714" coordsize="8391,0" path="m1814,-71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6" style="position:absolute;left:0;text-align:left;margin-left:90.7pt;margin-top:-17.55pt;width:419.55pt;height:.1pt;z-index:-251639296;mso-position-horizontal-relative:page" coordorigin="1814,-351" coordsize="8391,2">
            <v:shape id="_x0000_s1027" style="position:absolute;left:1814;top:-351;width:8391;height:2" coordorigin="1814,-351" coordsize="8391,0" path="m1814,-351r8391,e" filled="f" strokecolor="#808285" strokeweight=".5pt">
              <v:path arrowok="t"/>
            </v:shape>
            <w10:wrap anchorx="page"/>
          </v:group>
        </w:pict>
      </w:r>
    </w:p>
    <w:sectPr w:rsidR="00807B9E" w:rsidRPr="003E6E8D">
      <w:type w:val="continuous"/>
      <w:pgSz w:w="11920" w:h="15880"/>
      <w:pgMar w:top="800" w:right="16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07B9E"/>
    <w:rsid w:val="003015C3"/>
    <w:rsid w:val="003E6E8D"/>
    <w:rsid w:val="00542F17"/>
    <w:rsid w:val="00807B9E"/>
    <w:rsid w:val="00956E28"/>
    <w:rsid w:val="00DF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542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42F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224E2312-2723-400A-99A4-DC57078B7CDE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7</TotalTime>
  <Pages>1</Pages>
  <Words>263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355113 001-016.indd</dc:title>
  <cp:lastModifiedBy>Maria Amélia Dória</cp:lastModifiedBy>
  <cp:revision>7</cp:revision>
  <dcterms:created xsi:type="dcterms:W3CDTF">2013-03-12T18:42:00Z</dcterms:created>
  <dcterms:modified xsi:type="dcterms:W3CDTF">2013-03-14T12:56:00Z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2013-03-12T00:00:00Z</vt:filetime>
  </property>
  <property fmtid="{D5CDD505-2E9C-101B-9397-08002B2CF9AE}" pid="3" name="LastSaved">
    <vt:filetime>2013-03-12T00:00:00Z</vt:filetime>
  </property>
</Properties>
</file>