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46" w:rsidRPr="00BC5078" w:rsidRDefault="008A1A0C">
      <w:pPr>
        <w:tabs>
          <w:tab w:val="left" w:pos="9280"/>
        </w:tabs>
        <w:spacing w:after="0" w:line="557" w:lineRule="exact"/>
        <w:ind w:left="292" w:right="-20"/>
        <w:rPr>
          <w:rFonts w:ascii="Calibri" w:eastAsia="Myriad Pro" w:hAnsi="Calibri" w:cs="Calibri"/>
          <w:sz w:val="50"/>
          <w:szCs w:val="50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5378284</wp:posOffset>
            </wp:positionH>
            <wp:positionV relativeFrom="paragraph">
              <wp:posOffset>-624288</wp:posOffset>
            </wp:positionV>
            <wp:extent cx="1127125" cy="359410"/>
            <wp:effectExtent l="0" t="0" r="0" b="0"/>
            <wp:wrapNone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26579">
        <w:rPr>
          <w:rFonts w:ascii="Calibri" w:hAnsi="Calibri" w:cs="Calibri"/>
        </w:rPr>
        <w:pict>
          <v:group id="_x0000_s1243" style="position:absolute;left:0;text-align:left;margin-left:84.95pt;margin-top:1.25pt;width:439.35pt;height:25.5pt;z-index:-251696128;mso-position-horizontal-relative:page;mso-position-vertical-relative:text" coordorigin="1699,25" coordsize="8787,510">
            <v:shape id="_x0000_s1244" style="position:absolute;left:1699;top:25;width:8787;height:510" coordorigin="1699,25" coordsize="8787,510" path="m1755,25r-32,1l1706,32r-6,17l1699,81r,398l1700,511r6,17l1722,535r33,l10429,535r33,l10479,528r6,-16l10486,479r,-398l10462,26,1755,25e" fillcolor="#231f20" stroked="f">
              <v:path arrowok="t"/>
            </v:shape>
            <w10:wrap anchorx="page"/>
          </v:group>
        </w:pict>
      </w:r>
      <w:r w:rsidR="00B26579">
        <w:rPr>
          <w:rFonts w:ascii="Calibri" w:hAnsi="Calibri" w:cs="Calibri"/>
        </w:rPr>
        <w:pict>
          <v:group id="_x0000_s1241" style="position:absolute;left:0;text-align:left;margin-left:85.45pt;margin-top:41.45pt;width:438.35pt;height:24.5pt;z-index:-251695104;mso-position-horizontal-relative:page;mso-position-vertical-relative:text" coordorigin="1709,829" coordsize="8767,490">
            <v:shape id="_x0000_s1242" style="position:absolute;left:1709;top:829;width:8767;height:490" coordorigin="1709,829" coordsize="8767,490" path="m1755,829r-12,2l1723,840r-13,24l1709,1272r1,13l1720,1304r24,14l10429,1319r13,-2l10461,1308r14,-24l10476,876r-2,-13l10465,844r-24,-14l1755,829xe" filled="f" strokecolor="#808285" strokeweight="1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TESTE DE AVALIAÇÃO 5</w:t>
      </w:r>
      <w:r w:rsidR="002A0BD4" w:rsidRPr="00BC507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2A0BD4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2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BC507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BC507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16846" w:rsidRPr="00BC5078" w:rsidRDefault="00D16846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500"/>
        </w:tabs>
        <w:spacing w:before="23" w:after="0" w:line="246" w:lineRule="exact"/>
        <w:ind w:left="17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38" style="position:absolute;left:0;text-align:left;margin-left:84.95pt;margin-top:2.05pt;width:11.35pt;height:11.35pt;z-index:-251702272;mso-position-horizontal-relative:page" coordorigin="1699,41" coordsize="227,227">
            <v:shape id="_x0000_s1239" style="position:absolute;left:1699;top:41;width:227;height:227" coordorigin="1699,41" coordsize="227,227" path="m1727,41r-25,3l1699,69r,170l1702,264r25,4l1897,268r25,-4l1925,239r,-170l1922,44r-25,-3l1727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as figuras que se seguem.</w:t>
      </w:r>
    </w:p>
    <w:p w:rsidR="00D16846" w:rsidRPr="00BC5078" w:rsidRDefault="00D16846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2340"/>
          <w:tab w:val="left" w:pos="4040"/>
          <w:tab w:val="left" w:pos="5720"/>
          <w:tab w:val="left" w:pos="7420"/>
        </w:tabs>
        <w:spacing w:before="33" w:after="0" w:line="206" w:lineRule="exact"/>
        <w:ind w:left="661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232" style="position:absolute;left:0;text-align:left;margin-left:104.8pt;margin-top:-3.25pt;width:81.4pt;height:85.05pt;z-index:-251694080;mso-position-horizontal-relative:page" coordorigin="2096,-65" coordsize="1628,17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7" type="#_x0000_t75" style="position:absolute;left:2096;top:-65;width:1628;height:1701">
              <v:imagedata r:id="rId9" o:title=""/>
            </v:shape>
            <v:group id="_x0000_s1235" style="position:absolute;left:2157;top:-3;width:273;height:273" coordorigin="2157,-3" coordsize="273,273">
              <v:shape id="_x0000_s1236" style="position:absolute;left:2157;top:-3;width:273;height:273" coordorigin="2157,-3" coordsize="273,273" path="m2157,271r274,l2431,-3r-274,l2157,271e" stroked="f">
                <v:path arrowok="t"/>
              </v:shape>
            </v:group>
            <v:group id="_x0000_s1233" style="position:absolute;left:2157;top:-3;width:273;height:273" coordorigin="2157,-3" coordsize="273,273">
              <v:shape id="_x0000_s1234" style="position:absolute;left:2157;top:-3;width:273;height:273" coordorigin="2157,-3" coordsize="273,273" path="m2157,271r274,l2431,-3r-274,l2157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18" style="position:absolute;left:0;text-align:left;margin-left:192.1pt;margin-top:-3.25pt;width:247.75pt;height:85.2pt;z-index:-251692032;mso-position-horizontal-relative:page" coordorigin="3842,-65" coordsize="4955,1704">
            <v:shape id="_x0000_s1231" type="#_x0000_t75" style="position:absolute;left:4003;top:-65;width:1414;height:1701">
              <v:imagedata r:id="rId10" o:title=""/>
            </v:shape>
            <v:shape id="_x0000_s1230" type="#_x0000_t75" style="position:absolute;left:5474;top:304;width:1633;height:1336">
              <v:imagedata r:id="rId11" o:title=""/>
            </v:shape>
            <v:shape id="_x0000_s1229" type="#_x0000_t75" style="position:absolute;left:7164;top:225;width:1633;height:1413">
              <v:imagedata r:id="rId12" o:title=""/>
            </v:shape>
            <v:group id="_x0000_s1227" style="position:absolute;left:3847;top:-3;width:273;height:273" coordorigin="3847,-3" coordsize="273,273">
              <v:shape id="_x0000_s1228" style="position:absolute;left:3847;top:-3;width:273;height:273" coordorigin="3847,-3" coordsize="273,273" path="m3847,271r273,l4120,-3r-273,l3847,271e" stroked="f">
                <v:path arrowok="t"/>
              </v:shape>
            </v:group>
            <v:group id="_x0000_s1225" style="position:absolute;left:3847;top:-3;width:273;height:273" coordorigin="3847,-3" coordsize="273,273">
              <v:shape id="_x0000_s1226" style="position:absolute;left:3847;top:-3;width:273;height:273" coordorigin="3847,-3" coordsize="273,273" path="m3847,271r273,l4120,-3r-273,l3847,271xe" filled="f" strokecolor="#808285" strokeweight=".5pt">
                <v:path arrowok="t"/>
              </v:shape>
            </v:group>
            <v:group id="_x0000_s1223" style="position:absolute;left:5536;top:-3;width:273;height:273" coordorigin="5536,-3" coordsize="273,273">
              <v:shape id="_x0000_s1224" style="position:absolute;left:5536;top:-3;width:273;height:273" coordorigin="5536,-3" coordsize="273,273" path="m5536,271r274,l5810,-3r-274,l5536,271xe" filled="f" strokecolor="#808285" strokeweight=".5pt">
                <v:path arrowok="t"/>
              </v:shape>
            </v:group>
            <v:group id="_x0000_s1221" style="position:absolute;left:7226;top:-3;width:273;height:273" coordorigin="7226,-3" coordsize="273,273">
              <v:shape id="_x0000_s1222" style="position:absolute;left:7226;top:-3;width:273;height:273" coordorigin="7226,-3" coordsize="273,273" path="m7226,271r273,l7499,-3r-273,l7226,271e" stroked="f">
                <v:path arrowok="t"/>
              </v:shape>
            </v:group>
            <v:group id="_x0000_s1219" style="position:absolute;left:7226;top:-3;width:273;height:273" coordorigin="7226,-3" coordsize="273,273">
              <v:shape id="_x0000_s1220" style="position:absolute;left:7226;top:-3;width:273;height:273" coordorigin="7226,-3" coordsize="273,273" path="m7226,271r273,l7499,-3r-273,l7226,271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12" style="position:absolute;left:0;text-align:left;margin-left:445.5pt;margin-top:-3.25pt;width:75.6pt;height:85.05pt;z-index:-251687936;mso-position-horizontal-relative:page" coordorigin="8910,-65" coordsize="1512,1701">
            <v:shape id="_x0000_s1217" type="#_x0000_t75" style="position:absolute;left:8918;top:-65;width:1504;height:1701">
              <v:imagedata r:id="rId13" o:title=""/>
            </v:shape>
            <v:group id="_x0000_s1215" style="position:absolute;left:8915;top:-3;width:273;height:273" coordorigin="8915,-3" coordsize="273,273">
              <v:shape id="_x0000_s1216" style="position:absolute;left:8915;top:-3;width:273;height:273" coordorigin="8915,-3" coordsize="273,273" path="m8915,271r274,l9189,-3r-274,l8915,271e" stroked="f">
                <v:path arrowok="t"/>
              </v:shape>
            </v:group>
            <v:group id="_x0000_s1213" style="position:absolute;left:8915;top:-3;width:273;height:273" coordorigin="8915,-3" coordsize="273,273">
              <v:shape id="_x0000_s1214" style="position:absolute;left:8915;top:-3;width:273;height:273" coordorigin="8915,-3" coordsize="273,273" path="m8915,271r274,l9189,-3r-274,l8915,271xe" filled="f" strokecolor="#808285" strokeweight=".5pt">
                <v:path arrowok="t"/>
              </v:shape>
            </v:group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2A0BD4">
      <w:pPr>
        <w:spacing w:before="24" w:after="0" w:line="240" w:lineRule="auto"/>
        <w:ind w:left="515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cada uma das operações representadas.</w:t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 w:rsidP="00BC5078">
      <w:pPr>
        <w:spacing w:after="0" w:line="367" w:lineRule="auto"/>
        <w:ind w:left="912" w:right="4982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</w:t>
      </w:r>
    </w:p>
    <w:p w:rsidR="00D16846" w:rsidRPr="00BC5078" w:rsidRDefault="002A0BD4">
      <w:pPr>
        <w:spacing w:after="0" w:line="237" w:lineRule="exact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para cada uma delas:</w:t>
      </w:r>
    </w:p>
    <w:p w:rsidR="00D16846" w:rsidRPr="00BC5078" w:rsidRDefault="00D1684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B26579">
      <w:pPr>
        <w:spacing w:after="0" w:line="237" w:lineRule="exact"/>
        <w:ind w:left="912" w:right="5861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10" style="position:absolute;left:0;text-align:left;margin-left:138.8pt;margin-top:27.65pt;width:385.5pt;height:.1pt;z-index:-251701248;mso-position-horizontal-relative:page" coordorigin="2776,553" coordsize="7710,2">
            <v:shape id="_x0000_s1211" style="position:absolute;left:2776;top:553;width:7710;height:2" coordorigin="2776,553" coordsize="7710,0" path="m2776,553r7710,e" filled="f" strokecolor="#808285" strokeweight=".5pt">
              <v:path arrowok="t"/>
            </v:shape>
            <w10:wrap anchorx="page"/>
          </v:group>
        </w:pic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tipo de mistura a que se destina;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16846" w:rsidRPr="00BC5078" w:rsidRDefault="00B26579">
      <w:pPr>
        <w:spacing w:before="24" w:after="0" w:line="237" w:lineRule="exact"/>
        <w:ind w:left="912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8" style="position:absolute;left:0;text-align:left;margin-left:138.8pt;margin-top:-7.5pt;width:385.5pt;height:.1pt;z-index:-251700224;mso-position-horizontal-relative:page" coordorigin="2776,-150" coordsize="7710,2">
            <v:shape id="_x0000_s1209" style="position:absolute;left:2776;top:-150;width:7710;height:2" coordorigin="2776,-150" coordsize="7710,0" path="m2776,-150r771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6" style="position:absolute;left:0;text-align:left;margin-left:138.8pt;margin-top:28.85pt;width:385.5pt;height:.1pt;z-index:-251699200;mso-position-horizontal-relative:page" coordorigin="2776,577" coordsize="7710,2">
            <v:shape id="_x0000_s1207" style="position:absolute;left:2776;top:577;width:7710;height:2" coordorigin="2776,577" coordsize="7710,0" path="m2776,577r7710,e" filled="f" strokecolor="#808285" strokeweight=".5pt">
              <v:path arrowok="t"/>
            </v:shape>
            <w10:wrap anchorx="page"/>
          </v:group>
        </w:pic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o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princípio em que se baseia a separação;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16846" w:rsidRPr="00BC5078" w:rsidRDefault="00B26579">
      <w:pPr>
        <w:spacing w:before="24" w:after="0" w:line="240" w:lineRule="auto"/>
        <w:ind w:left="912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4" style="position:absolute;left:0;text-align:left;margin-left:138.8pt;margin-top:-7.5pt;width:385.5pt;height:.1pt;z-index:-251698176;mso-position-horizontal-relative:page" coordorigin="2776,-150" coordsize="7710,2">
            <v:shape id="_x0000_s1205" style="position:absolute;left:2776;top:-150;width:7710;height:2" coordorigin="2776,-150" coordsize="7710,0" path="m2776,-150r7710,e" filled="f" strokecolor="#808285" strokeweight=".5pt">
              <v:path arrowok="t"/>
            </v:shape>
            <w10:wrap anchorx="page"/>
          </v:group>
        </w:pic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uma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mistura que possa ser separada aplicando cada uma daquelas técnicas.</w:t>
      </w:r>
    </w:p>
    <w:p w:rsidR="00D16846" w:rsidRPr="00BC5078" w:rsidRDefault="002A0BD4" w:rsidP="00BC5078">
      <w:pPr>
        <w:spacing w:before="3" w:after="0" w:line="360" w:lineRule="atLeast"/>
        <w:ind w:left="1196" w:right="863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—</w:t>
      </w:r>
      <w:r w:rsidR="00BC5078"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</w:t>
      </w:r>
    </w:p>
    <w:p w:rsidR="00D16846" w:rsidRPr="00BC5078" w:rsidRDefault="00D16846" w:rsidP="00BC507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16846" w:rsidRPr="00BC5078" w:rsidRDefault="00B26579">
      <w:pPr>
        <w:tabs>
          <w:tab w:val="left" w:pos="500"/>
        </w:tabs>
        <w:spacing w:before="23" w:after="0" w:line="246" w:lineRule="exact"/>
        <w:ind w:left="17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2" style="position:absolute;left:0;text-align:left;margin-left:84.95pt;margin-top:2.05pt;width:11.35pt;height:11.35pt;z-index:-251697152;mso-position-horizontal-relative:page" coordorigin="1699,41" coordsize="227,227">
            <v:shape id="_x0000_s1203" style="position:absolute;left:1699;top:41;width:227;height:227" coordorigin="1699,41" coordsize="227,227" path="m1727,41r-25,3l1699,69r,170l1702,264r25,4l1897,268r25,-4l1925,239r,-170l1922,44r-25,-3l1727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laboratório da escola, o Manuel preparou cinco misturas que se apresentam de seguida.</w:t>
      </w:r>
    </w:p>
    <w:p w:rsidR="00D16846" w:rsidRPr="00BC5078" w:rsidRDefault="00D16846">
      <w:pPr>
        <w:spacing w:after="0"/>
        <w:rPr>
          <w:rFonts w:ascii="Calibri" w:hAnsi="Calibri" w:cs="Calibri"/>
          <w:lang w:val="pt-PT"/>
        </w:rPr>
        <w:sectPr w:rsidR="00D16846" w:rsidRPr="00BC507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20" w:h="15880"/>
          <w:pgMar w:top="980" w:right="500" w:bottom="560" w:left="1580" w:header="795" w:footer="374" w:gutter="0"/>
          <w:pgNumType w:start="161"/>
          <w:cols w:space="720"/>
        </w:sectPr>
      </w:pPr>
    </w:p>
    <w:p w:rsidR="00D16846" w:rsidRPr="00BC5078" w:rsidRDefault="00D16846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spacing w:after="0" w:line="253" w:lineRule="auto"/>
        <w:ind w:left="920" w:right="-56" w:hanging="405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Água com açúcar.</w:t>
      </w:r>
    </w:p>
    <w:p w:rsidR="00D16846" w:rsidRPr="00BC5078" w:rsidRDefault="002A0BD4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BC5078">
        <w:rPr>
          <w:rFonts w:ascii="Calibri" w:hAnsi="Calibri" w:cs="Calibri"/>
          <w:lang w:val="pt-PT"/>
        </w:rPr>
        <w:br w:type="column"/>
      </w:r>
    </w:p>
    <w:p w:rsidR="00D16846" w:rsidRPr="00BC5078" w:rsidRDefault="002A0BD4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Água</w:t>
      </w:r>
    </w:p>
    <w:p w:rsidR="00D16846" w:rsidRPr="00BC5078" w:rsidRDefault="002A0BD4">
      <w:pPr>
        <w:spacing w:before="13" w:after="0" w:line="229" w:lineRule="exact"/>
        <w:ind w:left="389" w:right="-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azeite.</w:t>
      </w:r>
    </w:p>
    <w:p w:rsidR="00D16846" w:rsidRPr="00BC5078" w:rsidRDefault="002A0BD4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BC5078">
        <w:rPr>
          <w:rFonts w:ascii="Calibri" w:hAnsi="Calibri" w:cs="Calibri"/>
          <w:lang w:val="pt-PT"/>
        </w:rPr>
        <w:br w:type="column"/>
      </w:r>
    </w:p>
    <w:p w:rsidR="00D16846" w:rsidRPr="00BC5078" w:rsidRDefault="002A0BD4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Água</w:t>
      </w:r>
    </w:p>
    <w:p w:rsidR="00D16846" w:rsidRPr="00BC5078" w:rsidRDefault="002A0BD4">
      <w:pPr>
        <w:spacing w:before="13" w:after="0" w:line="229" w:lineRule="exact"/>
        <w:ind w:left="402" w:right="-7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areia.</w:t>
      </w:r>
    </w:p>
    <w:p w:rsidR="00D16846" w:rsidRPr="00BC5078" w:rsidRDefault="002A0BD4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BC5078">
        <w:rPr>
          <w:rFonts w:ascii="Calibri" w:hAnsi="Calibri" w:cs="Calibri"/>
          <w:lang w:val="pt-PT"/>
        </w:rPr>
        <w:br w:type="column"/>
      </w:r>
    </w:p>
    <w:p w:rsidR="00D16846" w:rsidRPr="00BC5078" w:rsidRDefault="002A0BD4">
      <w:pPr>
        <w:spacing w:after="0" w:line="253" w:lineRule="auto"/>
        <w:ind w:left="417" w:right="-56" w:hanging="417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 — Areia e limalha de ferro.</w:t>
      </w:r>
    </w:p>
    <w:p w:rsidR="00D16846" w:rsidRPr="00BC5078" w:rsidRDefault="002A0BD4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BC5078">
        <w:rPr>
          <w:rFonts w:ascii="Calibri" w:hAnsi="Calibri" w:cs="Calibri"/>
          <w:lang w:val="pt-PT"/>
        </w:rPr>
        <w:br w:type="column"/>
      </w:r>
    </w:p>
    <w:p w:rsidR="00D16846" w:rsidRPr="00BC5078" w:rsidRDefault="002A0BD4" w:rsidP="00212319">
      <w:pPr>
        <w:spacing w:after="0" w:line="240" w:lineRule="auto"/>
        <w:ind w:left="11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— Água</w:t>
      </w:r>
    </w:p>
    <w:p w:rsidR="00D16846" w:rsidRPr="00BC5078" w:rsidRDefault="002A0BD4">
      <w:pPr>
        <w:spacing w:before="13" w:after="0" w:line="229" w:lineRule="exact"/>
        <w:ind w:left="38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enxofre.</w:t>
      </w:r>
    </w:p>
    <w:p w:rsidR="00D16846" w:rsidRPr="00BC5078" w:rsidRDefault="00D16846">
      <w:pPr>
        <w:spacing w:after="0"/>
        <w:rPr>
          <w:rFonts w:ascii="Calibri" w:hAnsi="Calibri" w:cs="Calibri"/>
          <w:lang w:val="pt-PT"/>
        </w:rPr>
        <w:sectPr w:rsidR="00D16846" w:rsidRPr="00BC5078">
          <w:type w:val="continuous"/>
          <w:pgSz w:w="11920" w:h="15880"/>
          <w:pgMar w:top="980" w:right="500" w:bottom="560" w:left="1580" w:header="720" w:footer="720" w:gutter="0"/>
          <w:cols w:num="5" w:space="720" w:equalWidth="0">
            <w:col w:w="1734" w:space="471"/>
            <w:col w:w="1025" w:space="664"/>
            <w:col w:w="951" w:space="738"/>
            <w:col w:w="1573" w:space="117"/>
            <w:col w:w="2567"/>
          </w:cols>
        </w:sectPr>
      </w:pPr>
    </w:p>
    <w:p w:rsidR="00D16846" w:rsidRPr="00BC5078" w:rsidRDefault="00D16846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16846" w:rsidRPr="00BC5078" w:rsidRDefault="00212319">
      <w:pPr>
        <w:tabs>
          <w:tab w:val="left" w:pos="2340"/>
          <w:tab w:val="left" w:pos="4040"/>
          <w:tab w:val="left" w:pos="5720"/>
          <w:tab w:val="left" w:pos="7420"/>
        </w:tabs>
        <w:spacing w:before="33" w:after="0" w:line="240" w:lineRule="auto"/>
        <w:ind w:left="661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03296" behindDoc="0" locked="0" layoutInCell="1" allowOverlap="1" wp14:anchorId="4A9B43DB" wp14:editId="41870A31">
            <wp:simplePos x="0" y="0"/>
            <wp:positionH relativeFrom="column">
              <wp:posOffset>3574415</wp:posOffset>
            </wp:positionH>
            <wp:positionV relativeFrom="paragraph">
              <wp:posOffset>235585</wp:posOffset>
            </wp:positionV>
            <wp:extent cx="962627" cy="324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27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579">
        <w:rPr>
          <w:rFonts w:ascii="Calibri" w:hAnsi="Calibri" w:cs="Calibri"/>
        </w:rPr>
        <w:pict>
          <v:group id="_x0000_s1196" style="position:absolute;left:0;text-align:left;margin-left:104.8pt;margin-top:-3.25pt;width:81.65pt;height:85.05pt;z-index:-251693056;mso-position-horizontal-relative:page;mso-position-vertical-relative:text" coordorigin="2096,-65" coordsize="1633,1701">
            <v:shape id="_x0000_s1201" type="#_x0000_t75" style="position:absolute;left:2096;top:-65;width:1633;height:1701">
              <v:imagedata r:id="rId21" o:title=""/>
            </v:shape>
            <v:group id="_x0000_s1199" style="position:absolute;left:2157;top:-3;width:273;height:273" coordorigin="2157,-3" coordsize="273,273">
              <v:shape id="_x0000_s1200" style="position:absolute;left:2157;top:-3;width:273;height:273" coordorigin="2157,-3" coordsize="273,273" path="m2157,271r274,l2431,-3r-274,l2157,271e" stroked="f">
                <v:path arrowok="t"/>
              </v:shape>
            </v:group>
            <v:group id="_x0000_s1197" style="position:absolute;left:2157;top:-3;width:273;height:273" coordorigin="2157,-3" coordsize="273,273">
              <v:shape id="_x0000_s1198" style="position:absolute;left:2157;top:-3;width:273;height:273" coordorigin="2157,-3" coordsize="273,273" path="m2157,271r274,l2431,-3r-274,l2157,271xe" filled="f" strokecolor="#808285" strokeweight=".5pt">
                <v:path arrowok="t"/>
              </v:shape>
            </v:group>
            <w10:wrap anchorx="page"/>
          </v:group>
        </w:pict>
      </w:r>
      <w:r w:rsidR="00B26579">
        <w:rPr>
          <w:rFonts w:ascii="Calibri" w:hAnsi="Calibri" w:cs="Calibri"/>
        </w:rPr>
        <w:pict>
          <v:group id="_x0000_s1193" style="position:absolute;left:0;text-align:left;margin-left:211.85pt;margin-top:-2.4pt;width:57.95pt;height:81.45pt;z-index:-251691008;mso-position-horizontal-relative:page;mso-position-vertical-relative:text" coordorigin="4237,-48" coordsize="1159,1629">
            <v:shape id="_x0000_s1195" type="#_x0000_t75" style="position:absolute;left:4237;top:-42;width:1159;height:1624">
              <v:imagedata r:id="rId22" o:title=""/>
            </v:shape>
            <v:shape id="_x0000_s1194" type="#_x0000_t75" style="position:absolute;left:4670;top:-48;width:725;height:228">
              <v:imagedata r:id="rId23" o:title=""/>
            </v:shape>
            <w10:wrap anchorx="page"/>
          </v:group>
        </w:pict>
      </w:r>
      <w:r w:rsidR="00B26579">
        <w:rPr>
          <w:rFonts w:ascii="Calibri" w:hAnsi="Calibri" w:cs="Calibri"/>
        </w:rPr>
        <w:pict>
          <v:group id="_x0000_s1187" style="position:absolute;left:0;text-align:left;margin-left:273.7pt;margin-top:-3.25pt;width:81.65pt;height:85.05pt;z-index:-251689984;mso-position-horizontal-relative:page;mso-position-vertical-relative:text" coordorigin="5474,-65" coordsize="1633,1701">
            <v:shape id="_x0000_s1192" type="#_x0000_t75" style="position:absolute;left:5474;top:-65;width:1633;height:1701">
              <v:imagedata r:id="rId24" o:title=""/>
            </v:shape>
            <v:group id="_x0000_s1190" style="position:absolute;left:5536;top:-3;width:273;height:273" coordorigin="5536,-3" coordsize="273,273">
              <v:shape id="_x0000_s1191" style="position:absolute;left:5536;top:-3;width:273;height:273" coordorigin="5536,-3" coordsize="273,273" path="m5536,271r274,l5810,-3r-274,l5536,271e" stroked="f">
                <v:path arrowok="t"/>
              </v:shape>
            </v:group>
            <v:group id="_x0000_s1188" style="position:absolute;left:5536;top:-3;width:273;height:273" coordorigin="5536,-3" coordsize="273,273">
              <v:shape id="_x0000_s1189" style="position:absolute;left:5536;top:-3;width:273;height:273" coordorigin="5536,-3" coordsize="273,273" path="m5536,271r274,l5810,-3r-274,l5536,271xe" filled="f" strokecolor="#808285" strokeweight=".5pt">
                <v:path arrowok="t"/>
              </v:shape>
            </v:group>
            <w10:wrap anchorx="page"/>
          </v:group>
        </w:pict>
      </w:r>
      <w:r w:rsidR="00B26579">
        <w:rPr>
          <w:rFonts w:ascii="Calibri" w:hAnsi="Calibri" w:cs="Calibri"/>
        </w:rPr>
        <w:pict>
          <v:group id="_x0000_s1178" style="position:absolute;left:0;text-align:left;margin-left:442.65pt;margin-top:-3.25pt;width:81.65pt;height:85.05pt;z-index:-251686912;mso-position-horizontal-relative:page;mso-position-vertical-relative:text" coordorigin="8853,-65" coordsize="1633,1701">
            <v:shape id="_x0000_s1183" type="#_x0000_t75" style="position:absolute;left:8853;top:-65;width:1633;height:1701">
              <v:imagedata r:id="rId25" o:title=""/>
            </v:shape>
            <v:group id="_x0000_s1181" style="position:absolute;left:8915;top:-3;width:273;height:273" coordorigin="8915,-3" coordsize="273,273">
              <v:shape id="_x0000_s1182" style="position:absolute;left:8915;top:-3;width:273;height:273" coordorigin="8915,-3" coordsize="273,273" path="m8915,271r273,l9188,-3r-273,l8915,271e" stroked="f">
                <v:path arrowok="t"/>
              </v:shape>
            </v:group>
            <v:group id="_x0000_s1179" style="position:absolute;left:8915;top:-3;width:273;height:273" coordorigin="8915,-3" coordsize="273,273">
              <v:shape id="_x0000_s1180" style="position:absolute;left:8915;top:-3;width:273;height:273" coordorigin="8915,-3" coordsize="273,273" path="m8915,271r273,l9188,-3r-273,l8915,271xe" filled="f" strokecolor="#808285" strokeweight=".5pt">
                <v:path arrowok="t"/>
              </v:shape>
            </v:group>
            <w10:wrap anchorx="page"/>
          </v:group>
        </w:pict>
      </w:r>
      <w:r w:rsidR="00B26579">
        <w:rPr>
          <w:rFonts w:ascii="Calibri" w:hAnsi="Calibri" w:cs="Calibri"/>
        </w:rPr>
        <w:pict>
          <v:group id="_x0000_s1176" style="position:absolute;left:0;text-align:left;margin-left:192.35pt;margin-top:-.15pt;width:13.65pt;height:13.65pt;z-index:-251685888;mso-position-horizontal-relative:page;mso-position-vertical-relative:text" coordorigin="3847,-3" coordsize="273,273">
            <v:shape id="_x0000_s1177" style="position:absolute;left:3847;top:-3;width:273;height:273" coordorigin="3847,-3" coordsize="273,273" path="m3847,271r273,l4120,-3r-273,l3847,271xe" filled="f" strokecolor="#808285" strokeweight=".5pt">
              <v:path arrowok="t"/>
            </v:shape>
            <w10:wrap anchorx="page"/>
          </v:group>
        </w:pict>
      </w:r>
      <w:r w:rsidR="00B26579">
        <w:rPr>
          <w:rFonts w:ascii="Calibri" w:hAnsi="Calibri" w:cs="Calibri"/>
        </w:rPr>
        <w:pict>
          <v:group id="_x0000_s1174" style="position:absolute;left:0;text-align:left;margin-left:361.3pt;margin-top:-.15pt;width:13.65pt;height:13.65pt;z-index:-251684864;mso-position-horizontal-relative:page;mso-position-vertical-relative:text" coordorigin="7226,-3" coordsize="273,273">
            <v:shape id="_x0000_s1175" style="position:absolute;left:7226;top:-3;width:273;height:273" coordorigin="7226,-3" coordsize="273,273" path="m7226,271r273,l7499,-3r-273,l7226,271x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D16846" w:rsidRPr="00BC5078" w:rsidRDefault="00D16846">
      <w:pPr>
        <w:spacing w:after="0"/>
        <w:rPr>
          <w:rFonts w:ascii="Calibri" w:hAnsi="Calibri" w:cs="Calibri"/>
          <w:lang w:val="pt-PT"/>
        </w:rPr>
        <w:sectPr w:rsidR="00D16846" w:rsidRPr="00BC5078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D16846" w:rsidRPr="00BC5078" w:rsidRDefault="002A0BD4">
      <w:pPr>
        <w:spacing w:after="0" w:line="225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2.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para cada mistura, a melhor técnica de separação a aplicar, para obter os diferentes</w:t>
      </w:r>
    </w:p>
    <w:p w:rsidR="00D16846" w:rsidRPr="00BC5078" w:rsidRDefault="002A0BD4">
      <w:pPr>
        <w:spacing w:before="13" w:after="0" w:line="240" w:lineRule="auto"/>
        <w:ind w:left="1711" w:right="6918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componentes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16846" w:rsidRPr="00BC5078" w:rsidRDefault="002A0BD4" w:rsidP="00212319">
      <w:pPr>
        <w:spacing w:before="3" w:after="0" w:line="360" w:lineRule="atLeast"/>
        <w:ind w:left="1711" w:right="65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B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D16846" w:rsidRPr="00BC5078" w:rsidRDefault="00D16846" w:rsidP="00212319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16846" w:rsidRPr="00BC5078" w:rsidRDefault="00B2657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68" style="position:absolute;left:0;text-align:left;margin-left:70.85pt;margin-top:2.05pt;width:11.35pt;height:11.35pt;z-index:-251681792;mso-position-horizontal-relative:page" coordorigin="1417,41" coordsize="227,227">
            <v:shape id="_x0000_s11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 figura, que representa uma destilação simples, e responde às questões.</w:t>
      </w:r>
    </w:p>
    <w:p w:rsidR="00D16846" w:rsidRPr="00BC5078" w:rsidRDefault="0021231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251704320" behindDoc="0" locked="0" layoutInCell="1" allowOverlap="1" wp14:anchorId="005C6682" wp14:editId="73D53A87">
            <wp:simplePos x="0" y="0"/>
            <wp:positionH relativeFrom="column">
              <wp:posOffset>3701415</wp:posOffset>
            </wp:positionH>
            <wp:positionV relativeFrom="paragraph">
              <wp:posOffset>24765</wp:posOffset>
            </wp:positionV>
            <wp:extent cx="2820670" cy="19437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846" w:rsidRPr="00BC5078" w:rsidRDefault="002A0BD4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Faz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figura.</w:t>
      </w:r>
    </w:p>
    <w:p w:rsidR="00D16846" w:rsidRPr="00BC5078" w:rsidRDefault="002A0BD4">
      <w:pPr>
        <w:tabs>
          <w:tab w:val="left" w:pos="5540"/>
          <w:tab w:val="left" w:pos="6600"/>
        </w:tabs>
        <w:spacing w:before="52" w:after="0" w:line="240" w:lineRule="auto"/>
        <w:ind w:left="1711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554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5540"/>
        </w:tabs>
        <w:spacing w:after="0" w:line="207" w:lineRule="exact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after="0" w:line="146" w:lineRule="exact"/>
        <w:ind w:left="6074" w:right="3582"/>
        <w:jc w:val="center"/>
        <w:rPr>
          <w:rFonts w:ascii="Calibri" w:eastAsia="Myriad Pro Light" w:hAnsi="Calibri" w:cs="Calibri"/>
          <w:sz w:val="17"/>
          <w:szCs w:val="17"/>
          <w:lang w:val="pt-PT"/>
        </w:rPr>
      </w:pPr>
    </w:p>
    <w:p w:rsidR="00D16846" w:rsidRPr="00BC5078" w:rsidRDefault="002A0BD4">
      <w:pPr>
        <w:tabs>
          <w:tab w:val="left" w:pos="5540"/>
        </w:tabs>
        <w:spacing w:before="10"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5540"/>
        </w:tabs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5540"/>
          <w:tab w:val="left" w:pos="7040"/>
          <w:tab w:val="left" w:pos="9320"/>
        </w:tabs>
        <w:spacing w:after="0" w:line="240" w:lineRule="auto"/>
        <w:ind w:left="1711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—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5078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ab/>
      </w:r>
    </w:p>
    <w:p w:rsidR="00D16846" w:rsidRPr="00BC5078" w:rsidRDefault="00D16846">
      <w:pPr>
        <w:spacing w:before="7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2A0BD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Explica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mudanças de estado que ocorrem</w:t>
      </w:r>
    </w:p>
    <w:p w:rsidR="00D16846" w:rsidRPr="00BC5078" w:rsidRDefault="00B26579">
      <w:pPr>
        <w:tabs>
          <w:tab w:val="left" w:pos="6820"/>
        </w:tabs>
        <w:spacing w:after="0" w:line="242" w:lineRule="exact"/>
        <w:ind w:left="1711" w:right="-20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pict>
          <v:group id="_x0000_s1145" style="position:absolute;left:0;text-align:left;margin-left:110.55pt;margin-top:27.9pt;width:399.7pt;height:.1pt;z-index:-251680768;mso-position-horizontal-relative:page" coordorigin="2211,558" coordsize="7994,2">
            <v:shape id="_x0000_s1146" style="position:absolute;left:2211;top:558;width:7994;height:2" coordorigin="2211,558" coordsize="7994,0" path="m2211,55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3" style="position:absolute;left:0;text-align:left;margin-left:110.55pt;margin-top:46.1pt;width:399.7pt;height:.1pt;z-index:-251679744;mso-position-horizontal-relative:page" coordorigin="2211,922" coordsize="7994,2">
            <v:shape id="_x0000_s1144" style="position:absolute;left:2211;top:922;width:7994;height:2" coordorigin="2211,922" coordsize="7994,0" path="m2211,922r7994,e" filled="f" strokecolor="#808285" strokeweight=".5pt">
              <v:path arrowok="t"/>
            </v:shape>
            <w10:wrap anchorx="page"/>
          </v:group>
        </w:pic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destilação.</w: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</w:p>
    <w:p w:rsidR="00D16846" w:rsidRPr="00BC5078" w:rsidRDefault="00D16846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41" style="position:absolute;left:0;text-align:left;margin-left:110.55pt;margin-top:-25.65pt;width:399.7pt;height:.1pt;z-index:-251678720;mso-position-horizontal-relative:page" coordorigin="2211,-513" coordsize="7994,2">
            <v:shape id="_x0000_s1142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9" style="position:absolute;left:0;text-align:left;margin-left:110.55pt;margin-top:-7.5pt;width:399.7pt;height:.1pt;z-index:-251677696;mso-position-horizontal-relative:page" coordorigin="2211,-150" coordsize="7994,2">
            <v:shape id="_x0000_s1140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tipo de misturas cujos componentes podem ser separados por esta técnica.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16846" w:rsidRPr="00BC5078" w:rsidRDefault="00B2657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7" style="position:absolute;left:0;text-align:left;margin-left:110.55pt;margin-top:-7.5pt;width:399.7pt;height:.1pt;z-index:-251676672;mso-position-horizontal-relative:page" coordorigin="2211,-150" coordsize="7994,2">
            <v:shape id="_x0000_s113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5" style="position:absolute;left:0;text-align:left;margin-left:110.55pt;margin-top:28.85pt;width:399.7pt;height:.1pt;z-index:-251675648;mso-position-horizontal-relative:page" coordorigin="2211,577" coordsize="7994,2">
            <v:shape id="_x0000_s1136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Refere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princípio em que se baseia a separação.</w:t>
      </w:r>
    </w:p>
    <w:p w:rsidR="00D16846" w:rsidRPr="00BC5078" w:rsidRDefault="00D16846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3" style="position:absolute;left:0;text-align:left;margin-left:110.55pt;margin-top:-25.65pt;width:399.7pt;height:.1pt;z-index:-251674624;mso-position-horizontal-relative:page" coordorigin="2211,-513" coordsize="7994,2">
            <v:shape id="_x0000_s1134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1" style="position:absolute;left:0;text-align:left;margin-left:110.55pt;margin-top:-7.5pt;width:399.7pt;height:.1pt;z-index:-251673600;mso-position-horizontal-relative:page" coordorigin="2211,-150" coordsize="7994,2">
            <v:shape id="_x0000_s113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9" style="position:absolute;left:0;text-align:left;margin-left:110.55pt;margin-top:28.85pt;width:399.7pt;height:.1pt;z-index:-251672576;mso-position-horizontal-relative:page" coordorigin="2211,577" coordsize="7994,2">
            <v:shape id="_x0000_s1130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7" style="position:absolute;left:0;text-align:left;margin-left:110.55pt;margin-top:47pt;width:399.7pt;height:.1pt;z-index:-251671552;mso-position-horizontal-relative:page" coordorigin="2211,940" coordsize="7994,2">
            <v:shape id="_x0000_s1128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Menciona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principais diferenças entre a destilação simples e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fracionada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16846" w:rsidRPr="00BC5078" w:rsidRDefault="00D1684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5" style="position:absolute;left:0;text-align:left;margin-left:110.55pt;margin-top:-43.85pt;width:399.7pt;height:.1pt;z-index:-251670528;mso-position-horizontal-relative:page" coordorigin="2211,-877" coordsize="7994,2">
            <v:shape id="_x0000_s1126" style="position:absolute;left:2211;top:-877;width:7994;height:2" coordorigin="2211,-877" coordsize="7994,0" path="m2211,-8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3" style="position:absolute;left:0;text-align:left;margin-left:110.55pt;margin-top:-25.65pt;width:399.7pt;height:.1pt;z-index:-251669504;mso-position-horizontal-relative:page" coordorigin="2211,-513" coordsize="7994,2">
            <v:shape id="_x0000_s1124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1" style="position:absolute;left:0;text-align:left;margin-left:110.55pt;margin-top:-7.5pt;width:399.7pt;height:.1pt;z-index:-251668480;mso-position-horizontal-relative:page" coordorigin="2211,-150" coordsize="7994,2">
            <v:shape id="_x0000_s112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9" style="position:absolute;left:0;text-align:left;margin-left:110.55pt;margin-top:28.85pt;width:399.7pt;height:.1pt;z-index:-251667456;mso-position-horizontal-relative:page" coordorigin="2211,577" coordsize="7994,2">
            <v:shape id="_x0000_s1120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7" style="position:absolute;left:0;text-align:left;margin-left:110.55pt;margin-top:47pt;width:399.7pt;height:.1pt;z-index:-251666432;mso-position-horizontal-relative:page" coordorigin="2211,940" coordsize="7994,2">
            <v:shape id="_x0000_s1118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5" style="position:absolute;left:0;text-align:left;margin-left:110.55pt;margin-top:65.2pt;width:399.7pt;height:.1pt;z-index:-251665408;mso-position-horizontal-relative:page" coordorigin="2211,1304" coordsize="7994,2">
            <v:shape id="_x0000_s1116" style="position:absolute;left:2211;top:1304;width:7994;height:2" coordorigin="2211,1304" coordsize="7994,0" path="m2211,130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3" style="position:absolute;left:0;text-align:left;margin-left:110.55pt;margin-top:83.35pt;width:399.7pt;height:.1pt;z-index:-251664384;mso-position-horizontal-relative:page" coordorigin="2211,1667" coordsize="7994,2">
            <v:shape id="_x0000_s1114" style="position:absolute;left:2211;top:1667;width:7994;height:2" coordorigin="2211,1667" coordsize="7994,0" path="m2211,1667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   Dá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dois exemplos de misturas que se podem separar utilizando a destilação simples.</w:t>
      </w:r>
    </w:p>
    <w:p w:rsidR="00D16846" w:rsidRPr="00BC5078" w:rsidRDefault="00D16846">
      <w:pPr>
        <w:spacing w:after="0"/>
        <w:rPr>
          <w:rFonts w:ascii="Calibri" w:hAnsi="Calibri" w:cs="Calibri"/>
          <w:lang w:val="pt-PT"/>
        </w:rPr>
        <w:sectPr w:rsidR="00D16846" w:rsidRPr="00BC5078">
          <w:pgSz w:w="11920" w:h="15880"/>
          <w:pgMar w:top="980" w:right="1580" w:bottom="560" w:left="500" w:header="795" w:footer="374" w:gutter="0"/>
          <w:cols w:space="720"/>
        </w:sectPr>
      </w:pPr>
    </w:p>
    <w:p w:rsidR="00D16846" w:rsidRPr="00BC5078" w:rsidRDefault="00B26579">
      <w:pPr>
        <w:tabs>
          <w:tab w:val="left" w:pos="500"/>
        </w:tabs>
        <w:spacing w:after="0" w:line="245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09" style="position:absolute;left:0;text-align:left;margin-left:85.05pt;margin-top:.4pt;width:11.35pt;height:11.35pt;z-index:-251658240;mso-position-horizontal-relative:page" coordorigin="1701,8" coordsize="227,227">
            <v:shape id="_x0000_s1110" style="position:absolute;left:1701;top:8;width:227;height:227" coordorigin="1701,8" coordsize="227,227" path="m1729,8r-25,4l1701,37r,170l1704,232r25,3l1899,235r25,-3l1927,207r,-170l1924,12,1899,8r-170,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figura representa o resultado obtido para identificar os componentes de uma mistura.</w:t>
      </w:r>
    </w:p>
    <w:p w:rsidR="00D16846" w:rsidRPr="00BC5078" w:rsidRDefault="00D1684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B265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107" type="#_x0000_t75" style="position:absolute;left:0;text-align:left;margin-left:399.65pt;margin-top:5.75pt;width:124.7pt;height:94.95pt;z-index:-251644928;mso-position-horizontal-relative:page">
            <v:imagedata r:id="rId27" o:title=""/>
            <w10:wrap anchorx="page"/>
          </v:shape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técnica de separação utilizada.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16846" w:rsidRPr="00BC5078" w:rsidRDefault="00B26579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4" style="position:absolute;left:0;text-align:left;margin-left:124.7pt;margin-top:-8.7pt;width:260.8pt;height:.1pt;z-index:-251657216;mso-position-horizontal-relative:page" coordorigin="2494,-174" coordsize="5216,2">
            <v:shape id="_x0000_s1105" style="position:absolute;left:2494;top:-174;width:5216;height:2" coordorigin="2494,-174" coordsize="5216,0" path="m2494,-174r521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2" style="position:absolute;left:0;text-align:left;margin-left:124.7pt;margin-top:27.65pt;width:260.8pt;height:.1pt;z-index:-251656192;mso-position-horizontal-relative:page" coordorigin="2494,553" coordsize="5216,2">
            <v:shape id="_x0000_s1103" style="position:absolute;left:2494;top:553;width:5216;height:2" coordorigin="2494,553" coordsize="5216,0" path="m2494,553r5216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princípio em que se baseia a separação.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16846" w:rsidRPr="00BC5078" w:rsidRDefault="00B26579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0" style="position:absolute;left:0;text-align:left;margin-left:124.7pt;margin-top:-8.7pt;width:260.8pt;height:.1pt;z-index:-251655168;mso-position-horizontal-relative:page" coordorigin="2494,-174" coordsize="5216,2">
            <v:shape id="_x0000_s1101" style="position:absolute;left:2494;top:-174;width:5216;height:2" coordorigin="2494,-174" coordsize="5216,0" path="m2494,-174r521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8" style="position:absolute;left:0;text-align:left;margin-left:124.7pt;margin-top:27.65pt;width:399.7pt;height:.1pt;z-index:-251654144;mso-position-horizontal-relative:page" coordorigin="2494,553" coordsize="7994,2">
            <v:shape id="_x0000_s1099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Como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designam os componentes desta mistura?</w:t>
      </w:r>
    </w:p>
    <w:p w:rsidR="00D16846" w:rsidRPr="00BC5078" w:rsidRDefault="00D1684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6" style="position:absolute;left:0;text-align:left;margin-left:124.7pt;margin-top:-12.7pt;width:399.7pt;height:.1pt;z-index:-251653120;mso-position-horizontal-relative:page" coordorigin="2494,-254" coordsize="7994,2">
            <v:shape id="_x0000_s1097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4" style="position:absolute;left:0;text-align:left;margin-left:85.05pt;margin-top:2.05pt;width:11.35pt;height:11.35pt;z-index:-251652096;mso-position-horizontal-relative:page" coordorigin="1701,41" coordsize="227,227">
            <v:shape id="_x0000_s109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as imagens que se seguem.</w:t>
      </w:r>
    </w:p>
    <w:p w:rsidR="00D16846" w:rsidRPr="00BC5078" w:rsidRDefault="00D16846">
      <w:pPr>
        <w:spacing w:before="4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4880"/>
        </w:tabs>
        <w:spacing w:before="33" w:after="0" w:line="206" w:lineRule="exact"/>
        <w:ind w:left="663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39.25pt;margin-top:-3.25pt;width:139.6pt;height:252.3pt;z-index:-251643904;mso-position-horizontal-relative:page" coordorigin="2785,-65" coordsize="2792,5046">
            <v:shape id="_x0000_s1093" type="#_x0000_t75" style="position:absolute;left:2785;top:-65;width:2792;height:2494">
              <v:imagedata r:id="rId28" o:title=""/>
            </v:shape>
            <v:shape id="_x0000_s1092" type="#_x0000_t75" style="position:absolute;left:3117;top:2487;width:2128;height:2494">
              <v:imagedata r:id="rId29" o:title="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8" style="position:absolute;left:0;text-align:left;margin-left:350.45pt;margin-top:-3.25pt;width:139.6pt;height:252.3pt;z-index:-251642880;mso-position-horizontal-relative:page" coordorigin="7009,-65" coordsize="2792,5046">
            <v:shape id="_x0000_s1090" type="#_x0000_t75" style="position:absolute;left:7009;top:2487;width:2792;height:2494">
              <v:imagedata r:id="rId30" o:title=""/>
            </v:shape>
            <v:shape id="_x0000_s1089" type="#_x0000_t75" style="position:absolute;left:7009;top:-65;width:2792;height:2494">
              <v:imagedata r:id="rId31" o:title="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6" style="position:absolute;left:0;text-align:left;margin-left:107.95pt;margin-top:-.15pt;width:13.65pt;height:13.65pt;z-index:-251641856;mso-position-horizontal-relative:page" coordorigin="2159,-3" coordsize="273,273">
            <v:shape id="_x0000_s1087" style="position:absolute;left:2159;top:-3;width:273;height:273" coordorigin="2159,-3" coordsize="273,273" path="m2159,271r274,l2433,-3r-274,l2159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4" style="position:absolute;left:0;text-align:left;margin-left:319.15pt;margin-top:-.15pt;width:13.65pt;height:13.65pt;z-index:-251638784;mso-position-horizontal-relative:page" coordorigin="6383,-3" coordsize="273,273">
            <v:shape id="_x0000_s1085" style="position:absolute;left:6383;top:-3;width:273;height:273" coordorigin="6383,-3" coordsize="273,273" path="m6383,271r273,l6656,-3r-273,l6383,271x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B</w:t>
      </w:r>
    </w:p>
    <w:p w:rsidR="00D16846" w:rsidRPr="00BC5078" w:rsidRDefault="00D16846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4880"/>
        </w:tabs>
        <w:spacing w:before="33" w:after="0" w:line="206" w:lineRule="exact"/>
        <w:ind w:left="665" w:right="-20"/>
        <w:rPr>
          <w:rFonts w:ascii="Calibri" w:eastAsia="Myriad Pro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082" style="position:absolute;left:0;text-align:left;margin-left:107.95pt;margin-top:-.15pt;width:13.65pt;height:13.65pt;z-index:-251640832;mso-position-horizontal-relative:page" coordorigin="2159,-3" coordsize="273,273">
            <v:shape id="_x0000_s1083" style="position:absolute;left:2159;top:-3;width:273;height:273" coordorigin="2159,-3" coordsize="273,273" path="m2159,271r274,l2433,-3r-274,l2159,271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319.15pt;margin-top:-.15pt;width:13.65pt;height:13.65pt;z-index:-251639808;mso-position-horizontal-relative:page" coordorigin="6383,-3" coordsize="273,273">
            <v:shape id="_x0000_s1081" style="position:absolute;left:6383;top:-3;width:273;height:273" coordorigin="6383,-3" coordsize="273,273" path="m6383,271r273,l6656,-3r-273,l6383,271x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r w:rsidR="002A0BD4" w:rsidRPr="00BC5078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8" style="position:absolute;left:0;text-align:left;margin-left:124.7pt;margin-top:28.85pt;width:399.7pt;height:.1pt;z-index:-251651072;mso-position-horizontal-relative:page" coordorigin="2494,577" coordsize="7994,2">
            <v:shape id="_x0000_s107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124.7pt;margin-top:47pt;width:399.7pt;height:.1pt;z-index:-251650048;mso-position-horizontal-relative:page" coordorigin="2494,940" coordsize="7994,2">
            <v:shape id="_x0000_s1077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as figuras que traduzem transformações físicas.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D16846" w:rsidRPr="00BC5078" w:rsidRDefault="00B26579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4" style="position:absolute;left:0;text-align:left;margin-left:124.7pt;margin-top:-49.05pt;width:399.7pt;height:.1pt;z-index:-251649024;mso-position-horizontal-relative:page" coordorigin="2494,-981" coordsize="7994,2">
            <v:shape id="_x0000_s1075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124.7pt;margin-top:-30.9pt;width:399.7pt;height:.1pt;z-index:-251648000;mso-position-horizontal-relative:page" coordorigin="2494,-618" coordsize="7994,2">
            <v:shape id="_x0000_s1073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0" style="position:absolute;left:0;text-align:left;margin-left:124.7pt;margin-top:-12.7pt;width:399.7pt;height:.1pt;z-index:-251646976;mso-position-horizontal-relative:page" coordorigin="2494,-254" coordsize="7994,2">
            <v:shape id="_x0000_s1071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85.05pt;margin-top:2.05pt;width:11.35pt;height:11.35pt;z-index:-251645952;mso-position-horizontal-relative:page" coordorigin="1701,41" coordsize="227,227">
            <v:shape id="_x0000_s106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 as afirmações que se seguem em verdadeiras (V) ou falsas (F).</w:t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71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A decomposição que ocorre por ação do calor chama-se </w:t>
      </w:r>
      <w:proofErr w:type="spell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</w:t>
      </w:r>
      <w:proofErr w:type="spell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5600"/>
          <w:tab w:val="left" w:pos="7680"/>
        </w:tabs>
        <w:spacing w:after="0" w:line="367" w:lineRule="auto"/>
        <w:ind w:left="517" w:right="208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 — A fotossíntese é um exemplo de uma </w:t>
      </w:r>
      <w:proofErr w:type="spell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ocorre por ação do calor.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 — A fotólise é uma decomposição por ação da luz.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2A0BD4">
      <w:pPr>
        <w:tabs>
          <w:tab w:val="left" w:pos="880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A água sofre </w:t>
      </w:r>
      <w:proofErr w:type="spell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eletrólise</w:t>
      </w:r>
      <w:proofErr w:type="spell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quando, por ação do calor, se transforma em hidrogénio e oxigénio.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16846" w:rsidRPr="00BC5078" w:rsidRDefault="002A0BD4">
      <w:pPr>
        <w:tabs>
          <w:tab w:val="left" w:pos="2740"/>
        </w:tabs>
        <w:spacing w:after="0" w:line="253" w:lineRule="auto"/>
        <w:ind w:left="898" w:right="1372" w:hanging="381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As transformações podem também ocorrer por ação mecânica ou por junção de duas ou mais substâncias.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507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16846" w:rsidRPr="00BC5078" w:rsidRDefault="00D16846">
      <w:pPr>
        <w:spacing w:after="0"/>
        <w:rPr>
          <w:rFonts w:ascii="Calibri" w:hAnsi="Calibri" w:cs="Calibri"/>
          <w:lang w:val="pt-PT"/>
        </w:rPr>
        <w:sectPr w:rsidR="00D16846" w:rsidRPr="00BC5078">
          <w:pgSz w:w="11920" w:h="15880"/>
          <w:pgMar w:top="980" w:right="500" w:bottom="560" w:left="1580" w:header="795" w:footer="374" w:gutter="0"/>
          <w:cols w:space="720"/>
        </w:sectPr>
      </w:pPr>
    </w:p>
    <w:p w:rsidR="00D16846" w:rsidRPr="00BC5078" w:rsidRDefault="00B26579">
      <w:pPr>
        <w:tabs>
          <w:tab w:val="left" w:pos="960"/>
          <w:tab w:val="left" w:pos="1300"/>
        </w:tabs>
        <w:spacing w:after="0" w:line="557" w:lineRule="exact"/>
        <w:ind w:left="22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64" style="position:absolute;left:0;text-align:left;margin-left:70.85pt;margin-top:13.8pt;width:11.35pt;height:11.35pt;z-index:-251634688;mso-position-horizontal-relative:page" coordorigin="1417,8" coordsize="227,227">
            <v:shape id="_x0000_s1065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2" style="position:absolute;left:0;text-align:left;margin-left:90.7pt;margin-top:27.7pt;width:419.55pt;height:.1pt;z-index:-251633664;mso-position-horizontal-relative:page" coordorigin="1814,554" coordsize="8391,2">
            <v:shape id="_x0000_s1063" style="position:absolute;left:1814;top:554;width:8391;height:2" coordorigin="1814,554" coordsize="8391,0" path="m1814,5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90.7pt;margin-top:45.85pt;width:419.55pt;height:.1pt;z-index:-251632640;mso-position-horizontal-relative:page" coordorigin="1814,917" coordsize="8391,2">
            <v:shape id="_x0000_s1061" style="position:absolute;left:1814;top:917;width:8391;height:2" coordorigin="1814,917" coordsize="8391,0" path="m1814,91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90.7pt;margin-top:64pt;width:419.55pt;height:.1pt;z-index:-251631616;mso-position-horizontal-relative:page" coordorigin="1814,1280" coordsize="8391,2">
            <v:shape id="_x0000_s1059" style="position:absolute;left:1814;top:1280;width:8391;height:2" coordorigin="1814,1280" coordsize="8391,0" path="m1814,1280r8391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Corrige as afirmações que consideraste falsas na questão anterior.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16846" w:rsidRPr="00BC5078" w:rsidRDefault="00B26579">
      <w:pPr>
        <w:tabs>
          <w:tab w:val="left" w:pos="1300"/>
        </w:tabs>
        <w:spacing w:before="23" w:after="0" w:line="245" w:lineRule="auto"/>
        <w:ind w:left="1314" w:right="21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5" style="position:absolute;left:0;text-align:left;margin-left:90.7pt;margin-top:-49.05pt;width:419.55pt;height:.1pt;z-index:-251630592;mso-position-horizontal-relative:page" coordorigin="1814,-981" coordsize="8391,2">
            <v:shape id="_x0000_s1056" style="position:absolute;left:1814;top:-981;width:8391;height:2" coordorigin="1814,-981" coordsize="8391,0" path="m1814,-98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90.7pt;margin-top:-30.9pt;width:419.55pt;height:.1pt;z-index:-251629568;mso-position-horizontal-relative:page" coordorigin="1814,-618" coordsize="8391,2">
            <v:shape id="_x0000_s1054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1" style="position:absolute;left:0;text-align:left;margin-left:90.7pt;margin-top:-12.7pt;width:419.55pt;height:.1pt;z-index:-251628544;mso-position-horizontal-relative:page" coordorigin="1814,-254" coordsize="8391,2">
            <v:shape id="_x0000_s1052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9" style="position:absolute;left:0;text-align:left;margin-left:70.85pt;margin-top:2.05pt;width:11.35pt;height:11.35pt;z-index:-251627520;mso-position-horizontal-relative:page" coordorigin="1417,41" coordsize="227,227">
            <v:shape id="_x0000_s105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Sabendo que o cloreto de cobre em solução aquosa sofre decomposição, por ação da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transformando-se em cloro gasoso e cobre que se deposita, responde às questões.</w:t>
      </w:r>
    </w:p>
    <w:p w:rsidR="00D16846" w:rsidRPr="00BC5078" w:rsidRDefault="00D16846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2A0BD4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tipo de </w:t>
      </w:r>
      <w:proofErr w:type="spell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ocorre.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16846" w:rsidRPr="00BC5078" w:rsidRDefault="00B26579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7" style="position:absolute;left:0;text-align:left;margin-left:110.55pt;margin-top:-7.5pt;width:399.7pt;height:.1pt;z-index:-251626496;mso-position-horizontal-relative:page" coordorigin="2211,-150" coordsize="7994,2">
            <v:shape id="_x0000_s1048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110.55pt;margin-top:28.85pt;width:399.7pt;height:.1pt;z-index:-251625472;mso-position-horizontal-relative:page" coordorigin="2211,577" coordsize="7994,2">
            <v:shape id="_x0000_s1046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Justifica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se trata de uma transformação química.</w:t>
      </w:r>
    </w:p>
    <w:p w:rsidR="00D16846" w:rsidRPr="00BC5078" w:rsidRDefault="00D16846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before="24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3" style="position:absolute;left:0;text-align:left;margin-left:110.55pt;margin-top:-25.65pt;width:399.7pt;height:.1pt;z-index:-251624448;mso-position-horizontal-relative:page" coordorigin="2211,-513" coordsize="7994,2">
            <v:shape id="_x0000_s1044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1" style="position:absolute;left:0;text-align:left;margin-left:110.55pt;margin-top:-7.5pt;width:399.7pt;height:.1pt;z-index:-251623424;mso-position-horizontal-relative:page" coordorigin="2211,-150" coordsize="7994,2">
            <v:shape id="_x0000_s1042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Escreve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de palavras que traduz esta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13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16846" w:rsidRPr="00BC5078" w:rsidRDefault="00B26579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9" style="position:absolute;left:0;text-align:left;margin-left:110.55pt;margin-top:27.65pt;width:399.7pt;height:.1pt;z-index:-251622400;mso-position-horizontal-relative:page" coordorigin="2211,553" coordsize="7994,2">
            <v:shape id="_x0000_s1040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Identifica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produtos de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16846" w:rsidRPr="00BC5078" w:rsidRDefault="00D16846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7" style="position:absolute;left:0;text-align:left;margin-left:110.55pt;margin-top:-12.7pt;width:399.7pt;height:.1pt;z-index:-251621376;mso-position-horizontal-relative:page" coordorigin="2211,-254" coordsize="7994,2">
            <v:shape id="_x0000_s1038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5" style="position:absolute;left:0;text-align:left;margin-left:70.85pt;margin-top:2.05pt;width:11.35pt;height:11.35pt;z-index:-251620352;mso-position-horizontal-relative:page" coordorigin="1417,41" coordsize="227,227">
            <v:shape id="_x0000_s103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34" type="#_x0000_t75" style="position:absolute;left:0;text-align:left;margin-left:362.6pt;margin-top:3.25pt;width:147.8pt;height:124.75pt;z-index:-251615232;mso-position-horizontal-relative:page">
            <v:imagedata r:id="rId32" o:title=""/>
            <w10:wrap anchorx="page"/>
          </v:shape>
        </w:pic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2A0BD4" w:rsidRPr="00BC507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 imagem, que traduz a fotólise do ácido nítrico.</w:t>
      </w:r>
    </w:p>
    <w:p w:rsidR="00D16846" w:rsidRPr="00BC5078" w:rsidRDefault="00D16846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16846" w:rsidRPr="00BC5078" w:rsidRDefault="002A0BD4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Que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tipo de </w:t>
      </w:r>
      <w:proofErr w:type="spell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trata?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16846" w:rsidRPr="00BC5078" w:rsidRDefault="00B265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110.55pt;margin-top:-8.7pt;width:238.1pt;height:.1pt;z-index:-251619328;mso-position-horizontal-relative:page" coordorigin="2211,-174" coordsize="4762,2">
            <v:shape id="_x0000_s1033" style="position:absolute;left:2211;top:-174;width:4762;height:2" coordorigin="2211,-174" coordsize="4762,0" path="m2211,-174r4762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agente que desencadeia esta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16846" w:rsidRPr="00BC5078" w:rsidRDefault="00B26579">
      <w:pPr>
        <w:spacing w:after="0" w:line="252" w:lineRule="auto"/>
        <w:ind w:left="1711" w:right="3718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110.55pt;margin-top:-8.7pt;width:238.1pt;height:.1pt;z-index:-251618304;mso-position-horizontal-relative:page" coordorigin="2211,-174" coordsize="4762,2">
            <v:shape id="_x0000_s1031" style="position:absolute;left:2211;top:-174;width:4762;height:2" coordorigin="2211,-174" coordsize="4762,0" path="m2211,-174r4762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Escreve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esquema de palavras que traduz esta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sabendo que se forma óxido e dióxido de nitrogénio</w:t>
      </w:r>
    </w:p>
    <w:p w:rsidR="00D16846" w:rsidRPr="00BC5078" w:rsidRDefault="002A0BD4">
      <w:pPr>
        <w:spacing w:after="0" w:line="240" w:lineRule="auto"/>
        <w:ind w:left="171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água.</w:t>
      </w:r>
    </w:p>
    <w:p w:rsidR="00D16846" w:rsidRPr="00BC5078" w:rsidRDefault="00D16846">
      <w:pPr>
        <w:spacing w:before="4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D1684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16846" w:rsidRPr="00BC5078" w:rsidRDefault="00B26579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110.55pt;margin-top:27.65pt;width:399.7pt;height:.1pt;z-index:-251617280;mso-position-horizontal-relative:page" coordorigin="2211,553" coordsize="7994,2">
            <v:shape id="_x0000_s1029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110.55pt;margin-top:45.8pt;width:399.7pt;height:.1pt;z-index:-251616256;mso-position-horizontal-relative:page" coordorigin="2211,916" coordsize="7994,2">
            <v:shape id="_x0000_s1027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Faz</w:t>
      </w:r>
      <w:proofErr w:type="gram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leitura desta </w:t>
      </w:r>
      <w:proofErr w:type="spellStart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2A0BD4" w:rsidRPr="00BC50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sectPr w:rsidR="00D16846" w:rsidRPr="00BC5078">
      <w:pgSz w:w="11920" w:h="15880"/>
      <w:pgMar w:top="980" w:right="1580" w:bottom="560" w:left="50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579" w:rsidRDefault="00B26579">
      <w:pPr>
        <w:spacing w:after="0" w:line="240" w:lineRule="auto"/>
      </w:pPr>
      <w:r>
        <w:separator/>
      </w:r>
    </w:p>
  </w:endnote>
  <w:endnote w:type="continuationSeparator" w:id="0">
    <w:p w:rsidR="00B26579" w:rsidRDefault="00B2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46" w:rsidRPr="00BC5078" w:rsidRDefault="00D16846" w:rsidP="00BC507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46" w:rsidRPr="00BC5078" w:rsidRDefault="00D16846" w:rsidP="00BC507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78" w:rsidRDefault="00BC507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579" w:rsidRDefault="00B26579">
      <w:pPr>
        <w:spacing w:after="0" w:line="240" w:lineRule="auto"/>
      </w:pPr>
      <w:r>
        <w:separator/>
      </w:r>
    </w:p>
  </w:footnote>
  <w:footnote w:type="continuationSeparator" w:id="0">
    <w:p w:rsidR="00B26579" w:rsidRDefault="00B2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46" w:rsidRPr="00BC5078" w:rsidRDefault="00D16846" w:rsidP="00BC507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46" w:rsidRPr="00BC5078" w:rsidRDefault="00D16846" w:rsidP="00BC507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078" w:rsidRDefault="00BC50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16846"/>
    <w:rsid w:val="00212319"/>
    <w:rsid w:val="002A0BD4"/>
    <w:rsid w:val="007C75A4"/>
    <w:rsid w:val="008A1A0C"/>
    <w:rsid w:val="00B26579"/>
    <w:rsid w:val="00BC5078"/>
    <w:rsid w:val="00D1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50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5078"/>
  </w:style>
  <w:style w:type="paragraph" w:styleId="Rodap">
    <w:name w:val="footer"/>
    <w:basedOn w:val="Normal"/>
    <w:link w:val="RodapCarcter"/>
    <w:uiPriority w:val="99"/>
    <w:unhideWhenUsed/>
    <w:rsid w:val="00BC50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5078"/>
  </w:style>
  <w:style w:type="paragraph" w:styleId="Textodebalo">
    <w:name w:val="Balloon Text"/>
    <w:basedOn w:val="Normal"/>
    <w:link w:val="TextodebaloCarcter"/>
    <w:uiPriority w:val="99"/>
    <w:semiHidden/>
    <w:unhideWhenUsed/>
    <w:rsid w:val="00212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12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7.emf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8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CB00163-0356-488D-9EF2-57A549EAFB2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12</TotalTime>
  <Pages>4</Pages>
  <Words>825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5</cp:revision>
  <dcterms:created xsi:type="dcterms:W3CDTF">2013-03-12T18:43:00Z</dcterms:created>
  <dcterms:modified xsi:type="dcterms:W3CDTF">2013-03-14T12:54:00Z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