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BD4" w:rsidRPr="00AC3AE8" w:rsidRDefault="000D024A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Calibri"/>
          <w:sz w:val="50"/>
          <w:szCs w:val="50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-838366</wp:posOffset>
            </wp:positionH>
            <wp:positionV relativeFrom="paragraph">
              <wp:posOffset>-484146</wp:posOffset>
            </wp:positionV>
            <wp:extent cx="1131570" cy="359410"/>
            <wp:effectExtent l="0" t="0" r="0" b="0"/>
            <wp:wrapNone/>
            <wp:docPr id="1" name="Imagem 1" descr="C:\Users\monteirom\Pictures\Logo_Santillan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C:\Users\monteirom\Pictures\Logo_Santillan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0372">
        <w:rPr>
          <w:rFonts w:ascii="Calibri" w:hAnsi="Calibri" w:cs="Calibri"/>
        </w:rPr>
        <w:pict>
          <v:group id="_x0000_s1398" style="position:absolute;left:0;text-align:left;margin-left:85.05pt;margin-top:1.25pt;width:439.35pt;height:25.5pt;z-index:-251729920;mso-position-horizontal-relative:page;mso-position-vertical-relative:text" coordorigin="1701,25" coordsize="8787,510">
            <v:shape id="_x0000_s1399" style="position:absolute;left:1701;top:25;width:8787;height:510" coordorigin="1701,25" coordsize="8787,510" path="m1757,25r-32,1l1708,32r-7,17l1701,81r,398l1701,511r7,17l1724,535r33,l10431,535r33,l10481,528r6,-16l10488,479r,-398l10464,26,1757,25e" fillcolor="#231f20" stroked="f">
              <v:path arrowok="t"/>
            </v:shape>
            <w10:wrap anchorx="page"/>
          </v:group>
        </w:pict>
      </w:r>
      <w:r w:rsidR="00900372">
        <w:rPr>
          <w:rFonts w:ascii="Calibri" w:hAnsi="Calibri" w:cs="Calibri"/>
        </w:rPr>
        <w:pict>
          <v:group id="_x0000_s1396" style="position:absolute;left:0;text-align:left;margin-left:85.55pt;margin-top:41.45pt;width:438.35pt;height:47.2pt;z-index:-251728896;mso-position-horizontal-relative:page;mso-position-vertical-relative:text" coordorigin="1711,829" coordsize="8767,944">
            <v:shape id="_x0000_s1397" style="position:absolute;left:1711;top:829;width:8767;height:944" coordorigin="1711,829" coordsize="8767,944" path="m1757,829r-12,2l1725,840r-13,24l1711,1726r1,12l1722,1758r24,14l10431,1773r13,-2l10463,1762r14,-25l10478,876r-2,-13l10467,844r-24,-14l1757,829xe" filled="f" strokecolor="#808285" strokeweight="1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32"/>
          <w:szCs w:val="32"/>
        </w:rPr>
        <w:t xml:space="preserve">UNIT </w:t>
      </w:r>
      <w:proofErr w:type="gramStart"/>
      <w:r w:rsidR="000522BF" w:rsidRPr="00AC3AE8">
        <w:rPr>
          <w:rFonts w:ascii="Calibri" w:eastAsia="Myriad Pro Light" w:hAnsi="Calibri" w:cs="Calibri"/>
          <w:color w:val="FFFFFF"/>
          <w:sz w:val="32"/>
          <w:szCs w:val="32"/>
        </w:rPr>
        <w:t>4b  English</w:t>
      </w:r>
      <w:proofErr w:type="gramEnd"/>
      <w:r w:rsidR="000522BF" w:rsidRPr="00AC3AE8">
        <w:rPr>
          <w:rFonts w:ascii="Calibri" w:eastAsia="Myriad Pro Light" w:hAnsi="Calibri" w:cs="Calibri"/>
          <w:color w:val="FFFFFF"/>
          <w:sz w:val="32"/>
          <w:szCs w:val="32"/>
        </w:rPr>
        <w:t xml:space="preserve"> test (A)</w:t>
      </w:r>
      <w:r w:rsidR="000522BF" w:rsidRPr="00AC3AE8">
        <w:rPr>
          <w:rFonts w:ascii="Calibri" w:eastAsia="Myriad Pro Light" w:hAnsi="Calibri" w:cs="Calibri"/>
          <w:color w:val="FFFFFF"/>
          <w:sz w:val="32"/>
          <w:szCs w:val="32"/>
        </w:rPr>
        <w:tab/>
      </w:r>
    </w:p>
    <w:p w:rsidR="00221BD4" w:rsidRPr="00AC3AE8" w:rsidRDefault="00221BD4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0522BF">
      <w:pPr>
        <w:tabs>
          <w:tab w:val="left" w:pos="6780"/>
          <w:tab w:val="left" w:pos="7640"/>
          <w:tab w:val="left" w:pos="8760"/>
        </w:tabs>
        <w:spacing w:before="35" w:after="0" w:line="240" w:lineRule="auto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AC3AE8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AC3AE8">
        <w:rPr>
          <w:rFonts w:ascii="Calibri" w:eastAsia="Myriad Pro Light" w:hAnsi="Calibri" w:cs="Calibri"/>
          <w:color w:val="808285"/>
          <w:sz w:val="14"/>
          <w:szCs w:val="14"/>
        </w:rPr>
        <w:t xml:space="preserve">  Nr.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AC3AE8">
        <w:rPr>
          <w:rFonts w:ascii="Calibri" w:eastAsia="Myriad Pro Light" w:hAnsi="Calibri" w:cs="Calibri"/>
          <w:color w:val="808285"/>
          <w:sz w:val="14"/>
          <w:szCs w:val="14"/>
        </w:rPr>
        <w:t xml:space="preserve">  CLASS: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221BD4" w:rsidRPr="00AC3AE8" w:rsidRDefault="000522BF">
      <w:pPr>
        <w:tabs>
          <w:tab w:val="left" w:pos="3160"/>
          <w:tab w:val="left" w:pos="8780"/>
        </w:tabs>
        <w:spacing w:before="82" w:after="0" w:line="240" w:lineRule="auto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AC3AE8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AC3AE8">
        <w:rPr>
          <w:rFonts w:ascii="Calibri" w:eastAsia="Myriad Pro Light" w:hAnsi="Calibri" w:cs="Calibri"/>
          <w:color w:val="808285"/>
          <w:sz w:val="14"/>
          <w:szCs w:val="14"/>
        </w:rPr>
        <w:t xml:space="preserve">  EVALUATION: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221BD4" w:rsidRPr="00AC3AE8" w:rsidRDefault="000522BF">
      <w:pPr>
        <w:tabs>
          <w:tab w:val="left" w:pos="4660"/>
          <w:tab w:val="left" w:pos="8760"/>
        </w:tabs>
        <w:spacing w:before="82" w:after="0" w:line="166" w:lineRule="exact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AC3AE8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AC3AE8">
        <w:rPr>
          <w:rFonts w:ascii="Calibri" w:eastAsia="Myriad Pro Light" w:hAnsi="Calibri" w:cs="Calibri"/>
          <w:color w:val="808285"/>
          <w:sz w:val="14"/>
          <w:szCs w:val="14"/>
        </w:rPr>
        <w:t xml:space="preserve">  E. E.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20" w:h="15880"/>
          <w:pgMar w:top="980" w:right="500" w:bottom="560" w:left="1580" w:header="795" w:footer="374" w:gutter="0"/>
          <w:pgNumType w:start="301"/>
          <w:cols w:space="720"/>
        </w:sectPr>
      </w:pPr>
    </w:p>
    <w:p w:rsidR="00221BD4" w:rsidRPr="00AC3AE8" w:rsidRDefault="000522BF">
      <w:pPr>
        <w:spacing w:before="22" w:after="0" w:line="240" w:lineRule="auto"/>
        <w:ind w:left="2110" w:right="1970"/>
        <w:jc w:val="center"/>
        <w:rPr>
          <w:rFonts w:ascii="Calibri" w:eastAsia="Myriad Pro" w:hAnsi="Calibri" w:cs="Calibri"/>
          <w:sz w:val="20"/>
          <w:szCs w:val="20"/>
        </w:rPr>
      </w:pPr>
      <w:r w:rsidRPr="00AC3AE8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</w:t>
      </w:r>
    </w:p>
    <w:p w:rsidR="00221BD4" w:rsidRPr="00AC3AE8" w:rsidRDefault="00900372">
      <w:pPr>
        <w:tabs>
          <w:tab w:val="left" w:pos="3620"/>
          <w:tab w:val="left" w:pos="3920"/>
        </w:tabs>
        <w:spacing w:before="68" w:after="0" w:line="240" w:lineRule="auto"/>
        <w:ind w:left="274" w:right="-71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93" style="position:absolute;left:0;text-align:left;margin-left:85.05pt;margin-top:4.3pt;width:56.7pt;height:11.35pt;z-index:-251727872;mso-position-horizontal-relative:page" coordorigin="1701,86" coordsize="1134,227">
            <v:shape id="_x0000_s1394" style="position:absolute;left:1701;top:86;width:1134;height:227" coordorigin="1701,86" coordsize="1134,227" path="m1729,86r-25,3l1701,114r,170l1704,309r25,4l2806,313r25,-4l2834,284r,-170l2831,89r-25,-3l1729,86e" fillcolor="#c6c8ca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Listening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221BD4" w:rsidRPr="00AC3AE8" w:rsidRDefault="00221BD4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221BD4" w:rsidRPr="00AC3AE8" w:rsidRDefault="00900372">
      <w:pPr>
        <w:tabs>
          <w:tab w:val="left" w:pos="480"/>
        </w:tabs>
        <w:spacing w:after="0" w:line="240" w:lineRule="auto"/>
        <w:ind w:left="145" w:right="551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91" style="position:absolute;left:0;text-align:left;margin-left:85.05pt;margin-top:.9pt;width:11.35pt;height:11.35pt;z-index:-251726848;mso-position-horizontal-relative:page" coordorigin="1701,18" coordsize="227,227">
            <v:shape id="_x0000_s1392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Listen to the dialogue. </w:t>
      </w:r>
      <w:proofErr w:type="gramStart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True or false?</w:t>
      </w:r>
      <w:proofErr w:type="gramEnd"/>
    </w:p>
    <w:p w:rsidR="00221BD4" w:rsidRPr="00AC3AE8" w:rsidRDefault="000522BF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Correct the false sentences.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AC3AE8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Twitter </w:t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is a website for buying things.</w:t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21BD4" w:rsidRPr="00AC3AE8" w:rsidRDefault="00900372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89" style="position:absolute;left:0;text-align:left;margin-left:119.05pt;margin-top:-8.7pt;width:171.5pt;height:.1pt;z-index:-251725824;mso-position-horizontal-relative:page" coordorigin="2381,-174" coordsize="3430,2">
            <v:shape id="_x0000_s1390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2)  Sarah helps Jack.</w:t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21BD4" w:rsidRPr="00AC3AE8" w:rsidRDefault="00900372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87" style="position:absolute;left:0;text-align:left;margin-left:119.05pt;margin-top:-8.7pt;width:171.5pt;height:.1pt;z-index:-251724800;mso-position-horizontal-relative:page" coordorigin="2381,-174" coordsize="3430,2">
            <v:shape id="_x0000_s1388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3)  Jack tells Sarah his password.</w:t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21BD4" w:rsidRPr="00AC3AE8" w:rsidRDefault="00900372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85" style="position:absolute;left:0;text-align:left;margin-left:119.05pt;margin-top:-8.7pt;width:171.5pt;height:.1pt;z-index:-251723776;mso-position-horizontal-relative:page" coordorigin="2381,-174" coordsize="3430,2">
            <v:shape id="_x0000_s1386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4)  Jack doesn’t add a picture.</w:t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21BD4" w:rsidRPr="00AC3AE8" w:rsidRDefault="00900372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83" style="position:absolute;left:0;text-align:left;margin-left:119.05pt;margin-top:-8.7pt;width:171.5pt;height:.1pt;z-index:-251722752;mso-position-horizontal-relative:page" coordorigin="2381,-174" coordsize="3430,2">
            <v:shape id="_x0000_s1384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5)  He can’t find Sarah’s </w:t>
      </w:r>
      <w:r w:rsidR="000522BF" w:rsidRPr="00AC3AE8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Twitter 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page.</w:t>
      </w:r>
    </w:p>
    <w:p w:rsidR="00221BD4" w:rsidRPr="00AC3AE8" w:rsidRDefault="00221BD4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900372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81" style="position:absolute;left:0;text-align:left;margin-left:119.05pt;margin-top:-13.85pt;width:171.5pt;height:.1pt;z-index:-251721728;mso-position-horizontal-relative:page" coordorigin="2381,-277" coordsize="3430,2">
            <v:shape id="_x0000_s1382" style="position:absolute;left:2381;top:-277;width:3430;height:2" coordorigin="2381,-277" coordsize="3430,0" path="m2381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79" style="position:absolute;left:0;text-align:left;margin-left:85.05pt;margin-top:.9pt;width:11.35pt;height:11.35pt;z-index:-251720704;mso-position-horizontal-relative:page" coordorigin="1701,18" coordsize="227,227">
            <v:shape id="_x0000_s1380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Listen again. Complete the instructions.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spacing w:after="0" w:line="240" w:lineRule="auto"/>
        <w:ind w:left="517" w:right="-20"/>
        <w:rPr>
          <w:rFonts w:ascii="Calibri" w:eastAsia="Myriad Pro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1)   First you go to the </w:t>
      </w:r>
      <w:r w:rsidRPr="00AC3AE8">
        <w:rPr>
          <w:rFonts w:ascii="Calibri" w:eastAsia="Myriad Pro" w:hAnsi="Calibri" w:cs="Calibri"/>
          <w:i/>
          <w:color w:val="231F20"/>
          <w:sz w:val="20"/>
          <w:szCs w:val="20"/>
        </w:rPr>
        <w:t>Twitter</w:t>
      </w:r>
    </w:p>
    <w:p w:rsidR="00221BD4" w:rsidRPr="00AC3AE8" w:rsidRDefault="00221BD4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21BD4" w:rsidRPr="00AC3AE8" w:rsidRDefault="000522BF">
      <w:pPr>
        <w:tabs>
          <w:tab w:val="left" w:pos="220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30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2)  Then you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21BD4" w:rsidRPr="00AC3AE8" w:rsidRDefault="00221BD4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21BD4" w:rsidRPr="00AC3AE8" w:rsidRDefault="000522BF">
      <w:pPr>
        <w:tabs>
          <w:tab w:val="left" w:pos="3040"/>
        </w:tabs>
        <w:spacing w:after="0" w:line="240" w:lineRule="auto"/>
        <w:ind w:left="801" w:right="-7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You add 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a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and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password.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298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3)  Next you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a</w:t>
      </w:r>
    </w:p>
    <w:p w:rsidR="00221BD4" w:rsidRPr="00AC3AE8" w:rsidRDefault="00221BD4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21BD4" w:rsidRPr="00AC3AE8" w:rsidRDefault="000522BF">
      <w:pPr>
        <w:tabs>
          <w:tab w:val="left" w:pos="220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of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yourself.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2560"/>
          <w:tab w:val="left" w:pos="2980"/>
        </w:tabs>
        <w:spacing w:after="0" w:line="364" w:lineRule="auto"/>
        <w:ind w:left="801" w:right="749" w:hanging="283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4)  Now you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what you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21BD4" w:rsidRPr="00AC3AE8" w:rsidRDefault="000522BF">
      <w:pPr>
        <w:spacing w:after="0" w:line="241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5)  Finally, you can twitter on your</w:t>
      </w:r>
    </w:p>
    <w:p w:rsidR="00221BD4" w:rsidRPr="00AC3AE8" w:rsidRDefault="00221BD4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21BD4" w:rsidRPr="00AC3AE8" w:rsidRDefault="000522BF">
      <w:pPr>
        <w:tabs>
          <w:tab w:val="left" w:pos="220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!</w:t>
      </w:r>
    </w:p>
    <w:p w:rsidR="00221BD4" w:rsidRPr="00AC3AE8" w:rsidRDefault="000522BF">
      <w:pPr>
        <w:spacing w:before="22" w:after="0" w:line="240" w:lineRule="auto"/>
        <w:ind w:left="1958" w:right="2853"/>
        <w:jc w:val="center"/>
        <w:rPr>
          <w:rFonts w:ascii="Calibri" w:eastAsia="Myriad Pro" w:hAnsi="Calibri" w:cs="Calibri"/>
          <w:sz w:val="20"/>
          <w:szCs w:val="20"/>
        </w:rPr>
      </w:pPr>
      <w:r w:rsidRPr="00AC3AE8">
        <w:rPr>
          <w:rFonts w:ascii="Calibri" w:hAnsi="Calibri" w:cs="Calibri"/>
        </w:rPr>
        <w:br w:type="column"/>
      </w:r>
      <w:r w:rsidRPr="00AC3AE8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II</w:t>
      </w:r>
    </w:p>
    <w:p w:rsidR="00221BD4" w:rsidRPr="00AC3AE8" w:rsidRDefault="00900372">
      <w:pPr>
        <w:tabs>
          <w:tab w:val="left" w:pos="3480"/>
          <w:tab w:val="left" w:pos="3760"/>
        </w:tabs>
        <w:spacing w:before="68" w:after="0" w:line="240" w:lineRule="auto"/>
        <w:ind w:left="118" w:right="862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77" style="position:absolute;left:0;text-align:left;margin-left:318.9pt;margin-top:4.3pt;width:53.85pt;height:11.35pt;z-index:-251718656;mso-position-horizontal-relative:page" coordorigin="6378,86" coordsize="1077,227">
            <v:shape id="_x0000_s1378" style="position:absolute;left:6378;top:86;width:1077;height:227" coordorigin="6378,86" coordsize="1077,227" path="m6406,86r-25,3l6378,114r,170l6381,309r25,4l7427,313r24,-4l7455,284r,-170l7451,89r-24,-3l6406,86e" fillcolor="#c6c8ca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Reading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221BD4" w:rsidRPr="00AC3AE8" w:rsidRDefault="00221BD4">
      <w:pPr>
        <w:spacing w:before="9" w:after="0" w:line="150" w:lineRule="exact"/>
        <w:rPr>
          <w:rFonts w:ascii="Calibri" w:hAnsi="Calibri" w:cs="Calibri"/>
          <w:sz w:val="15"/>
          <w:szCs w:val="15"/>
        </w:rPr>
      </w:pPr>
    </w:p>
    <w:p w:rsidR="00221BD4" w:rsidRPr="00AC3AE8" w:rsidRDefault="000522BF">
      <w:pPr>
        <w:spacing w:after="0" w:line="245" w:lineRule="auto"/>
        <w:ind w:left="397" w:right="2156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Strange, strange, strange … </w:t>
      </w:r>
      <w:r w:rsidRPr="00AC3AE8">
        <w:rPr>
          <w:rFonts w:ascii="Calibri" w:eastAsia="Myriad Pro Light" w:hAnsi="Calibri" w:cs="Calibri"/>
          <w:b/>
          <w:color w:val="231F20"/>
          <w:sz w:val="20"/>
          <w:szCs w:val="20"/>
        </w:rPr>
        <w:t>Daisy</w:t>
      </w:r>
    </w:p>
    <w:p w:rsidR="00221BD4" w:rsidRPr="00AC3AE8" w:rsidRDefault="000522BF">
      <w:pPr>
        <w:spacing w:before="7" w:after="0" w:line="253" w:lineRule="auto"/>
        <w:ind w:right="862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I was in a plane. Then some trees spoke to me. They said there was a lion at the top of a mountain. It was a cool dream!</w:t>
      </w:r>
    </w:p>
    <w:p w:rsidR="00221BD4" w:rsidRPr="00AC3AE8" w:rsidRDefault="000522BF">
      <w:pPr>
        <w:spacing w:after="0" w:line="240" w:lineRule="auto"/>
        <w:ind w:left="397" w:right="-20"/>
        <w:rPr>
          <w:rFonts w:ascii="Calibri" w:eastAsia="Myriad Pro Light" w:hAnsi="Calibri" w:cs="Calibri"/>
          <w:b/>
          <w:sz w:val="20"/>
          <w:szCs w:val="20"/>
        </w:rPr>
      </w:pPr>
      <w:r w:rsidRPr="00AC3AE8">
        <w:rPr>
          <w:rFonts w:ascii="Calibri" w:eastAsia="Myriad Pro Light" w:hAnsi="Calibri" w:cs="Calibri"/>
          <w:b/>
          <w:color w:val="231F20"/>
          <w:sz w:val="20"/>
          <w:szCs w:val="20"/>
        </w:rPr>
        <w:t>Martin</w:t>
      </w:r>
    </w:p>
    <w:p w:rsidR="00221BD4" w:rsidRPr="00AC3AE8" w:rsidRDefault="000522BF">
      <w:pPr>
        <w:spacing w:before="13" w:after="0" w:line="253" w:lineRule="auto"/>
        <w:ind w:right="861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I was in an amazing palace. I think it was in London. There was a woman. It was the Queen of England. She had lots of pets. She said ‘Do you want a biscuit?’ I ate it.</w:t>
      </w:r>
    </w:p>
    <w:p w:rsidR="00221BD4" w:rsidRPr="00AC3AE8" w:rsidRDefault="000522BF">
      <w:pPr>
        <w:spacing w:after="0" w:line="240" w:lineRule="auto"/>
        <w:ind w:left="397" w:right="-20"/>
        <w:rPr>
          <w:rFonts w:ascii="Calibri" w:eastAsia="Myriad Pro Light" w:hAnsi="Calibri" w:cs="Calibri"/>
          <w:b/>
          <w:sz w:val="20"/>
          <w:szCs w:val="20"/>
        </w:rPr>
      </w:pPr>
      <w:r w:rsidRPr="00AC3AE8">
        <w:rPr>
          <w:rFonts w:ascii="Calibri" w:eastAsia="Myriad Pro Light" w:hAnsi="Calibri" w:cs="Calibri"/>
          <w:b/>
          <w:color w:val="231F20"/>
          <w:sz w:val="20"/>
          <w:szCs w:val="20"/>
        </w:rPr>
        <w:t>Stan</w:t>
      </w:r>
    </w:p>
    <w:p w:rsidR="00221BD4" w:rsidRPr="00AC3AE8" w:rsidRDefault="000522BF">
      <w:pPr>
        <w:spacing w:before="13" w:after="0" w:line="253" w:lineRule="auto"/>
        <w:ind w:right="861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In my dream, I played tennis with Rafael </w:t>
      </w:r>
      <w:proofErr w:type="spell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Nadal</w:t>
      </w:r>
      <w:proofErr w:type="spell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! We played four games. The score was 2-2! Then we had a race. He was faster than me. It was fun.</w:t>
      </w:r>
    </w:p>
    <w:p w:rsidR="00221BD4" w:rsidRPr="00AC3AE8" w:rsidRDefault="000522BF">
      <w:pPr>
        <w:spacing w:after="0" w:line="240" w:lineRule="auto"/>
        <w:ind w:left="397" w:right="-20"/>
        <w:rPr>
          <w:rFonts w:ascii="Calibri" w:eastAsia="Myriad Pro Light" w:hAnsi="Calibri" w:cs="Calibri"/>
          <w:b/>
          <w:sz w:val="20"/>
          <w:szCs w:val="20"/>
        </w:rPr>
      </w:pPr>
      <w:proofErr w:type="spellStart"/>
      <w:r w:rsidRPr="00AC3AE8">
        <w:rPr>
          <w:rFonts w:ascii="Calibri" w:eastAsia="Myriad Pro Light" w:hAnsi="Calibri" w:cs="Calibri"/>
          <w:b/>
          <w:color w:val="231F20"/>
          <w:sz w:val="20"/>
          <w:szCs w:val="20"/>
        </w:rPr>
        <w:t>Chloë</w:t>
      </w:r>
      <w:proofErr w:type="spellEnd"/>
    </w:p>
    <w:p w:rsidR="00221BD4" w:rsidRPr="00AC3AE8" w:rsidRDefault="000522BF" w:rsidP="00AA7365">
      <w:pPr>
        <w:spacing w:before="13" w:after="0" w:line="253" w:lineRule="auto"/>
        <w:ind w:right="861" w:firstLine="397"/>
        <w:jc w:val="both"/>
        <w:rPr>
          <w:rFonts w:ascii="Calibri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I was in a café. I saw Barak Obama. It was awful because he didn’t see me. I bought a big cup of coffee.</w:t>
      </w:r>
    </w:p>
    <w:p w:rsidR="00221BD4" w:rsidRPr="00AC3AE8" w:rsidRDefault="00900372">
      <w:pPr>
        <w:spacing w:after="0" w:line="2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73" style="position:absolute;margin-left:318.9pt;margin-top:8.35pt;width:206.5pt;height:125.7pt;z-index:-251730944;mso-position-horizontal-relative:page" coordorigin="6368,722" coordsize="4130,2514">
            <v:group id="_x0000_s1374" style="position:absolute;left:6378;top:732;width:4110;height:2494" coordorigin="6378,732" coordsize="4110,2494">
              <v:shape id="_x0000_s1376" style="position:absolute;left:6378;top:732;width:4110;height:2494" coordorigin="6378,732" coordsize="4110,2494" path="m6378,3227r4110,l10488,732r-4110,l6378,3227e" fillcolor="#dcddd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375" type="#_x0000_t75" style="position:absolute;left:6378;top:732;width:4110;height:2495">
                <v:imagedata r:id="rId15" o:title=""/>
              </v:shape>
            </v:group>
            <w10:wrap anchorx="page"/>
          </v:group>
        </w:pict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19"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900372">
      <w:pPr>
        <w:tabs>
          <w:tab w:val="left" w:pos="380"/>
        </w:tabs>
        <w:spacing w:after="0" w:line="245" w:lineRule="auto"/>
        <w:ind w:left="397" w:right="1120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71" style="position:absolute;left:0;text-align:left;margin-left:318.9pt;margin-top:.9pt;width:11.35pt;height:11.35pt;z-index:-251717632;mso-position-horizontal-relative:page" coordorigin="6378,18" coordsize="227,227">
            <v:shape id="_x0000_s1372" style="position:absolute;left:6378;top:18;width:227;height:227" coordorigin="6378,18" coordsize="227,227" path="m6406,18r-25,3l6378,46r,170l6381,241r25,4l6576,245r25,-4l6605,216,6604,46r-3,-25l6576,18r-170,e" fillcolor="#231f20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Read the text. Write the correct name or names.</w:t>
      </w:r>
    </w:p>
    <w:p w:rsidR="00221BD4" w:rsidRPr="00AC3AE8" w:rsidRDefault="00221BD4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1)   Who had a dream about flying?</w:t>
      </w:r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1" w:space="566"/>
            <w:col w:w="5043"/>
          </w:cols>
        </w:sect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221BD4" w:rsidRPr="00AC3AE8" w:rsidRDefault="00900372">
      <w:pPr>
        <w:spacing w:before="24" w:after="0" w:line="237" w:lineRule="exact"/>
        <w:ind w:left="5195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69" style="position:absolute;left:0;text-align:left;margin-left:304.7pt;margin-top:-481.25pt;width:.1pt;height:583.95pt;z-index:-251719680;mso-position-horizontal-relative:page" coordorigin="6094,-9625" coordsize="2,11679">
            <v:shape id="_x0000_s1370" style="position:absolute;left:6094;top:-9625;width:2;height:11679" coordorigin="6094,-9625" coordsize="0,11679" path="m6094,-9625r,11678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67" style="position:absolute;left:0;text-align:left;margin-left:352.9pt;margin-top:-7.5pt;width:171.5pt;height:.1pt;z-index:-251716608;mso-position-horizontal-relative:page" coordorigin="7058,-150" coordsize="3430,2">
            <v:shape id="_x0000_s1368" style="position:absolute;left:7058;top:-150;width:3430;height:2" coordorigin="7058,-150" coordsize="3430,0" path="m7058,-150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2)  Who met a famous person?</w:t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6" w:after="0" w:line="260" w:lineRule="exact"/>
        <w:rPr>
          <w:rFonts w:ascii="Calibri" w:hAnsi="Calibri" w:cs="Calibri"/>
          <w:sz w:val="26"/>
          <w:szCs w:val="26"/>
        </w:rPr>
      </w:pPr>
    </w:p>
    <w:p w:rsidR="00221BD4" w:rsidRPr="00AC3AE8" w:rsidRDefault="00900372">
      <w:pPr>
        <w:spacing w:before="24" w:after="0" w:line="240" w:lineRule="auto"/>
        <w:ind w:left="5195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65" style="position:absolute;left:0;text-align:left;margin-left:352.9pt;margin-top:-7.5pt;width:171.5pt;height:.1pt;z-index:-251715584;mso-position-horizontal-relative:page" coordorigin="7058,-150" coordsize="3430,2">
            <v:shape id="_x0000_s1366" style="position:absolute;left:7058;top:-150;width:3430;height:2" coordorigin="7058,-150" coordsize="3430,0" path="m7058,-150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63" style="position:absolute;left:0;text-align:left;margin-left:352.9pt;margin-top:28.85pt;width:171.5pt;height:.1pt;z-index:-251714560;mso-position-horizontal-relative:page" coordorigin="7058,577" coordsize="3430,2">
            <v:shape id="_x0000_s1364" style="position:absolute;left:7058;top:577;width:3430;height:2" coordorigin="7058,577" coordsize="3430,0" path="m7058,577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3)  Who had a dream about food and drink?</w:t>
      </w:r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221BD4" w:rsidRPr="00AC3AE8" w:rsidRDefault="00900372">
      <w:pPr>
        <w:spacing w:after="0" w:line="210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62" type="#_x0000_t202" style="position:absolute;left:0;text-align:left;margin-left:36.25pt;margin-top:2.1pt;width:240.15pt;height:25pt;z-index:-251688960;mso-position-horizontal-relative:page" filled="f" stroked="f">
            <v:textbox inset="0,0,0,0">
              <w:txbxContent>
                <w:p w:rsidR="00221BD4" w:rsidRDefault="000522BF">
                  <w:pPr>
                    <w:tabs>
                      <w:tab w:val="left" w:pos="1360"/>
                      <w:tab w:val="left" w:pos="4800"/>
                    </w:tabs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ab/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w w:val="247"/>
                      <w:sz w:val="50"/>
                      <w:szCs w:val="50"/>
                      <w:u w:val="single" w:color="808285"/>
                    </w:rPr>
                    <w:t xml:space="preserve"> 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  <w:u w:val="single" w:color="808285"/>
                    </w:rPr>
                    <w:tab/>
                  </w:r>
                </w:p>
              </w:txbxContent>
            </v:textbox>
            <w10:wrap anchorx="page"/>
          </v:shape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4)  Who had a dream about running?</w:t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21BD4" w:rsidRPr="00AC3AE8" w:rsidRDefault="000522BF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5)  Who had animals in their dream?</w:t>
      </w:r>
    </w:p>
    <w:p w:rsidR="00221BD4" w:rsidRPr="00AC3AE8" w:rsidRDefault="00221BD4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900372">
      <w:pPr>
        <w:tabs>
          <w:tab w:val="left" w:pos="1260"/>
        </w:tabs>
        <w:spacing w:after="0" w:line="240" w:lineRule="auto"/>
        <w:ind w:left="941" w:right="499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59" style="position:absolute;left:0;text-align:left;margin-left:104.85pt;margin-top:-13.85pt;width:171.5pt;height:.1pt;z-index:-251712512;mso-position-horizontal-relative:page" coordorigin="2097,-277" coordsize="3430,2">
            <v:shape id="_x0000_s1360" style="position:absolute;left:2097;top:-277;width:3430;height:2" coordorigin="2097,-277" coordsize="3430,0" path="m2097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57" style="position:absolute;left:0;text-align:left;margin-left:70.85pt;margin-top:.9pt;width:11.35pt;height:11.35pt;z-index:-251711488;mso-position-horizontal-relative:page" coordorigin="1417,18" coordsize="227,227">
            <v:shape id="_x0000_s1358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Read again. Answer these questions.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1)   Where was Martin in his dream?</w:t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21BD4" w:rsidRPr="00AC3AE8" w:rsidRDefault="00900372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55" style="position:absolute;left:0;text-align:left;margin-left:104.85pt;margin-top:-8.7pt;width:171.5pt;height:.1pt;z-index:-251710464;mso-position-horizontal-relative:page" coordorigin="2097,-174" coordsize="3430,2">
            <v:shape id="_x0000_s1356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2)  Did Daisy enjoy her dream?</w:t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21BD4" w:rsidRPr="00AC3AE8" w:rsidRDefault="00900372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53" style="position:absolute;left:0;text-align:left;margin-left:104.85pt;margin-top:-8.7pt;width:171.5pt;height:.1pt;z-index:-251709440;mso-position-horizontal-relative:page" coordorigin="2097,-174" coordsize="3430,2">
            <v:shape id="_x0000_s1354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3)  Did Stan win the tennis match?</w:t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21BD4" w:rsidRPr="00AC3AE8" w:rsidRDefault="00900372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51" style="position:absolute;left:0;text-align:left;margin-left:104.85pt;margin-top:-8.7pt;width:171.5pt;height:.1pt;z-index:-251708416;mso-position-horizontal-relative:page" coordorigin="2097,-174" coordsize="3430,2">
            <v:shape id="_x0000_s1352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4)  What did </w:t>
      </w:r>
      <w:proofErr w:type="spellStart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Chloë</w:t>
      </w:r>
      <w:proofErr w:type="spellEnd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buy?</w:t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21BD4" w:rsidRPr="00AC3AE8" w:rsidRDefault="00900372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49" style="position:absolute;left:0;text-align:left;margin-left:104.85pt;margin-top:-8.7pt;width:171.5pt;height:.1pt;z-index:-251707392;mso-position-horizontal-relative:page" coordorigin="2097,-174" coordsize="3430,2">
            <v:shape id="_x0000_s1350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47" style="position:absolute;left:0;text-align:left;margin-left:104.85pt;margin-top:27.65pt;width:171.5pt;height:.1pt;z-index:-251706368;mso-position-horizontal-relative:page" coordorigin="2097,553" coordsize="3430,2">
            <v:shape id="_x0000_s1348" style="position:absolute;left:2097;top:553;width:3430;height:2" coordorigin="2097,553" coordsize="3430,0" path="m2097,553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5)  Did </w:t>
      </w:r>
      <w:proofErr w:type="spellStart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Chloë</w:t>
      </w:r>
      <w:proofErr w:type="spellEnd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like her dream?</w:t>
      </w:r>
    </w:p>
    <w:p w:rsidR="00221BD4" w:rsidRPr="00AC3AE8" w:rsidRDefault="000522BF">
      <w:pPr>
        <w:spacing w:after="0" w:line="210" w:lineRule="exact"/>
        <w:ind w:left="1862" w:right="2022"/>
        <w:jc w:val="center"/>
        <w:rPr>
          <w:rFonts w:ascii="Calibri" w:eastAsia="Myriad Pro" w:hAnsi="Calibri" w:cs="Calibri"/>
          <w:sz w:val="20"/>
          <w:szCs w:val="20"/>
        </w:rPr>
      </w:pPr>
      <w:r w:rsidRPr="00AC3AE8">
        <w:rPr>
          <w:rFonts w:ascii="Calibri" w:hAnsi="Calibri" w:cs="Calibri"/>
        </w:rPr>
        <w:br w:type="column"/>
      </w:r>
      <w:r w:rsidRPr="00AC3AE8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IV</w:t>
      </w:r>
    </w:p>
    <w:p w:rsidR="00221BD4" w:rsidRPr="00AC3AE8" w:rsidRDefault="00900372">
      <w:pPr>
        <w:tabs>
          <w:tab w:val="left" w:pos="3400"/>
          <w:tab w:val="left" w:pos="3680"/>
        </w:tabs>
        <w:spacing w:before="68" w:after="0" w:line="240" w:lineRule="auto"/>
        <w:ind w:left="58" w:right="6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45" style="position:absolute;left:0;text-align:left;margin-left:304.7pt;margin-top:4.3pt;width:59.55pt;height:11.35pt;z-index:-251701248;mso-position-horizontal-relative:page" coordorigin="6094,86" coordsize="1191,227">
            <v:shape id="_x0000_s1346" style="position:absolute;left:6094;top:86;width:1191;height:227" coordorigin="6094,86" coordsize="1191,227" path="m6123,86r-25,3l6094,114r,170l6098,309r24,4l7256,313r25,-4l7285,284r,-170l7281,89r-24,-3l6123,86e" fillcolor="#c6c8ca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Grammar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</w:rPr>
        <w:t xml:space="preserve"> /30</w:t>
      </w:r>
    </w:p>
    <w:p w:rsidR="00221BD4" w:rsidRPr="00AC3AE8" w:rsidRDefault="00221BD4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221BD4" w:rsidRPr="00AC3AE8" w:rsidRDefault="00900372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43" style="position:absolute;margin-left:304.7pt;margin-top:.9pt;width:11.35pt;height:11.35pt;z-index:-251700224;mso-position-horizontal-relative:page" coordorigin="6094,18" coordsize="227,227">
            <v:shape id="_x0000_s1344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Write the correct </w:t>
      </w:r>
      <w:proofErr w:type="gramStart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Past</w:t>
      </w:r>
      <w:proofErr w:type="gramEnd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simple forms.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1340"/>
          <w:tab w:val="left" w:pos="27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run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1340"/>
          <w:tab w:val="left" w:pos="27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fall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1340"/>
          <w:tab w:val="left" w:pos="27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ring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1340"/>
          <w:tab w:val="left" w:pos="27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write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1340"/>
          <w:tab w:val="left" w:pos="27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wake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221BD4">
      <w:pPr>
        <w:spacing w:before="2" w:after="0" w:line="220" w:lineRule="exact"/>
        <w:rPr>
          <w:rFonts w:ascii="Calibri" w:hAnsi="Calibri" w:cs="Calibri"/>
        </w:rPr>
      </w:pPr>
    </w:p>
    <w:p w:rsidR="00221BD4" w:rsidRPr="00AC3AE8" w:rsidRDefault="00900372">
      <w:pPr>
        <w:tabs>
          <w:tab w:val="left" w:pos="320"/>
        </w:tabs>
        <w:spacing w:after="0" w:line="245" w:lineRule="auto"/>
        <w:ind w:left="337" w:right="530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41" style="position:absolute;left:0;text-align:left;margin-left:304.7pt;margin-top:.9pt;width:11.35pt;height:11.35pt;z-index:-251699200;mso-position-horizontal-relative:page" coordorigin="6094,18" coordsize="227,227">
            <v:shape id="_x0000_s1342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Complete the sentences with the Past simple.</w:t>
      </w:r>
    </w:p>
    <w:p w:rsidR="00221BD4" w:rsidRPr="00AC3AE8" w:rsidRDefault="00221BD4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212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1)   I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quickly. (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run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292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2)  Yesterday I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a song. (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sing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212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3)  I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at 6 a.m. (get up)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230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4)  He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a ghost! (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see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2460"/>
        </w:tabs>
        <w:spacing w:after="0" w:line="252" w:lineRule="auto"/>
        <w:ind w:left="620" w:right="115" w:hanging="283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5)  They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a big breakfast this morning. (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have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pgSz w:w="11920" w:h="15880"/>
          <w:pgMar w:top="1000" w:right="1580" w:bottom="560" w:left="500" w:header="795" w:footer="374" w:gutter="0"/>
          <w:cols w:num="2" w:space="720" w:equalWidth="0">
            <w:col w:w="5028" w:space="626"/>
            <w:col w:w="4186"/>
          </w:cols>
        </w:sectPr>
      </w:pPr>
    </w:p>
    <w:p w:rsidR="00221BD4" w:rsidRPr="00AC3AE8" w:rsidRDefault="00221BD4">
      <w:pPr>
        <w:spacing w:before="1" w:after="0" w:line="170" w:lineRule="exact"/>
        <w:rPr>
          <w:rFonts w:ascii="Calibri" w:hAnsi="Calibri" w:cs="Calibri"/>
          <w:sz w:val="17"/>
          <w:szCs w:val="17"/>
        </w:rPr>
      </w:pPr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221BD4" w:rsidRPr="00AC3AE8" w:rsidRDefault="000522BF">
      <w:pPr>
        <w:spacing w:before="22" w:after="0" w:line="240" w:lineRule="auto"/>
        <w:ind w:left="2843" w:right="1904"/>
        <w:jc w:val="center"/>
        <w:rPr>
          <w:rFonts w:ascii="Calibri" w:eastAsia="Myriad Pro" w:hAnsi="Calibri" w:cs="Calibri"/>
          <w:sz w:val="20"/>
          <w:szCs w:val="20"/>
        </w:rPr>
      </w:pPr>
      <w:r w:rsidRPr="00AC3AE8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III</w:t>
      </w:r>
    </w:p>
    <w:p w:rsidR="00221BD4" w:rsidRPr="00AC3AE8" w:rsidRDefault="00900372">
      <w:pPr>
        <w:tabs>
          <w:tab w:val="left" w:pos="4380"/>
          <w:tab w:val="left" w:pos="4660"/>
        </w:tabs>
        <w:spacing w:before="68" w:after="0" w:line="240" w:lineRule="auto"/>
        <w:ind w:left="1035" w:right="-56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39" style="position:absolute;left:0;text-align:left;margin-left:70.85pt;margin-top:4.3pt;width:68.05pt;height:11.35pt;z-index:-251705344;mso-position-horizontal-relative:page" coordorigin="1417,86" coordsize="1361,227">
            <v:shape id="_x0000_s1340" style="position:absolute;left:1417;top:86;width:1361;height:227" coordorigin="1417,86" coordsize="1361,227" path="m1445,86r-24,3l1417,114r,170l1421,309r24,4l2749,313r25,-4l2778,284r,-170l2774,89r-24,-3l1445,86e" fillcolor="#c6c8ca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Vocabulary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</w:rPr>
        <w:t xml:space="preserve"> /20</w:t>
      </w:r>
    </w:p>
    <w:p w:rsidR="00221BD4" w:rsidRPr="00AC3AE8" w:rsidRDefault="00221BD4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221BD4" w:rsidRPr="00AC3AE8" w:rsidRDefault="00900372">
      <w:pPr>
        <w:tabs>
          <w:tab w:val="left" w:pos="1260"/>
        </w:tabs>
        <w:spacing w:after="0" w:line="240" w:lineRule="auto"/>
        <w:ind w:left="941" w:right="120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37" style="position:absolute;left:0;text-align:left;margin-left:70.85pt;margin-top:.9pt;width:11.35pt;height:11.35pt;z-index:-251704320;mso-position-horizontal-relative:page" coordorigin="1417,18" coordsize="227,227">
            <v:shape id="_x0000_s1338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Order the words for things that you read.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312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1)   n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proofErr w:type="spellStart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elvo</w:t>
      </w:r>
      <w:proofErr w:type="spellEnd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21BD4" w:rsidRPr="00AC3AE8" w:rsidRDefault="000522BF">
      <w:pPr>
        <w:tabs>
          <w:tab w:val="left" w:pos="316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2)  m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proofErr w:type="spellStart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aenizga</w:t>
      </w:r>
      <w:proofErr w:type="spellEnd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21BD4" w:rsidRPr="00AC3AE8" w:rsidRDefault="000522BF">
      <w:pPr>
        <w:tabs>
          <w:tab w:val="left" w:pos="312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3)  n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proofErr w:type="spellStart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pswpaere</w:t>
      </w:r>
      <w:proofErr w:type="spellEnd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21BD4" w:rsidRPr="00AC3AE8" w:rsidRDefault="000522BF">
      <w:pPr>
        <w:tabs>
          <w:tab w:val="left" w:pos="312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d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(</w:t>
      </w:r>
      <w:proofErr w:type="spell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ryai</w:t>
      </w:r>
      <w:proofErr w:type="spell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312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b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(</w:t>
      </w:r>
      <w:proofErr w:type="spell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ogl</w:t>
      </w:r>
      <w:proofErr w:type="spell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21BD4" w:rsidRPr="00AC3AE8" w:rsidRDefault="00221BD4">
      <w:pPr>
        <w:spacing w:before="19" w:after="0" w:line="260" w:lineRule="exact"/>
        <w:rPr>
          <w:rFonts w:ascii="Calibri" w:hAnsi="Calibri" w:cs="Calibri"/>
          <w:sz w:val="26"/>
          <w:szCs w:val="26"/>
        </w:rPr>
      </w:pPr>
    </w:p>
    <w:p w:rsidR="00221BD4" w:rsidRPr="00AC3AE8" w:rsidRDefault="00900372">
      <w:pPr>
        <w:tabs>
          <w:tab w:val="left" w:pos="1300"/>
        </w:tabs>
        <w:spacing w:after="0" w:line="245" w:lineRule="auto"/>
        <w:ind w:left="1314" w:right="213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35" style="position:absolute;left:0;text-align:left;margin-left:70.85pt;margin-top:.9pt;width:11.35pt;height:11.35pt;z-index:-251703296;mso-position-horizontal-relative:page" coordorigin="1417,18" coordsize="227,227">
            <v:shape id="_x0000_s1336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Replace the words in bold with words in the box.</w:t>
      </w:r>
    </w:p>
    <w:p w:rsidR="00221BD4" w:rsidRPr="00AC3AE8" w:rsidRDefault="000522BF">
      <w:pPr>
        <w:tabs>
          <w:tab w:val="left" w:pos="320"/>
        </w:tabs>
        <w:spacing w:before="38" w:after="0" w:line="245" w:lineRule="auto"/>
        <w:ind w:left="337" w:right="219" w:hanging="337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hAnsi="Calibri" w:cs="Calibri"/>
        </w:rPr>
        <w:br w:type="column"/>
      </w:r>
      <w:r w:rsidRPr="00AC3AE8">
        <w:rPr>
          <w:rFonts w:ascii="Calibri" w:eastAsia="Myriad Pro Light" w:hAnsi="Calibri" w:cs="Calibri"/>
          <w:color w:val="FFFFFF"/>
          <w:sz w:val="20"/>
          <w:szCs w:val="20"/>
        </w:rPr>
        <w:lastRenderedPageBreak/>
        <w:t>3</w:t>
      </w:r>
      <w:r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Correct the mistakes in the diary with the words in brackets.</w:t>
      </w:r>
    </w:p>
    <w:p w:rsidR="00221BD4" w:rsidRPr="00AC3AE8" w:rsidRDefault="00221BD4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900372" w:rsidP="00BF383B">
      <w:pPr>
        <w:tabs>
          <w:tab w:val="left" w:pos="2120"/>
        </w:tabs>
        <w:spacing w:after="0" w:line="364" w:lineRule="auto"/>
        <w:ind w:left="620" w:right="616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33" style="position:absolute;left:0;text-align:left;margin-left:304.7pt;margin-top:-30.3pt;width:11.35pt;height:11.35pt;z-index:-251698176;mso-position-horizontal-relative:page" coordorigin="6094,-606" coordsize="227,227">
            <v:shape id="_x0000_s1334" style="position:absolute;left:6094;top:-606;width:227;height:227" coordorigin="6094,-606" coordsize="227,227" path="m6123,-606r-25,4l6094,-577r,170l6098,-382r24,3l6293,-379r24,-3l6321,-407r,-170l6318,-602r-25,-4l6123,-606e" fillcolor="#231f20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1)   I got up at six o’clock. (</w:t>
      </w:r>
      <w:proofErr w:type="gramStart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seven</w:t>
      </w:r>
      <w:proofErr w:type="gramEnd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o’clock) </w:t>
      </w:r>
      <w:proofErr w:type="gramStart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I 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at six o’clock.</w:t>
      </w:r>
      <w:proofErr w:type="gramEnd"/>
    </w:p>
    <w:p w:rsidR="00221BD4" w:rsidRPr="00AC3AE8" w:rsidRDefault="00221BD4" w:rsidP="00BF383B">
      <w:pPr>
        <w:spacing w:before="10" w:after="0" w:line="150" w:lineRule="exact"/>
        <w:rPr>
          <w:rFonts w:ascii="Calibri" w:hAnsi="Calibri" w:cs="Calibri"/>
          <w:sz w:val="15"/>
          <w:szCs w:val="15"/>
        </w:rPr>
      </w:pPr>
    </w:p>
    <w:p w:rsidR="00221BD4" w:rsidRPr="00AC3AE8" w:rsidRDefault="00221BD4" w:rsidP="00BF383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900372" w:rsidP="00BF383B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31" style="position:absolute;left:0;text-align:left;margin-left:338.75pt;margin-top:-8.7pt;width:171.5pt;height:.1pt;z-index:-251697152;mso-position-horizontal-relative:page" coordorigin="6775,-174" coordsize="3430,2">
            <v:shape id="_x0000_s1332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2)  I had a bath. (</w:t>
      </w:r>
      <w:proofErr w:type="gramStart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shower</w:t>
      </w:r>
      <w:proofErr w:type="gramEnd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21BD4" w:rsidRPr="00AC3AE8" w:rsidRDefault="00221BD4" w:rsidP="00BF383B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21BD4" w:rsidRPr="00AC3AE8" w:rsidRDefault="000522BF" w:rsidP="00BF383B">
      <w:pPr>
        <w:tabs>
          <w:tab w:val="left" w:pos="2120"/>
        </w:tabs>
        <w:spacing w:after="0" w:line="240" w:lineRule="auto"/>
        <w:ind w:left="62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I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a bath.</w:t>
      </w:r>
      <w:proofErr w:type="gramEnd"/>
    </w:p>
    <w:p w:rsidR="00221BD4" w:rsidRPr="00AC3AE8" w:rsidRDefault="00221BD4" w:rsidP="00BF383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 w:rsidP="00BF383B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21BD4" w:rsidRPr="00AC3AE8" w:rsidRDefault="00900372" w:rsidP="00BF383B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29" style="position:absolute;left:0;text-align:left;margin-left:338.75pt;margin-top:-8.7pt;width:171.5pt;height:.1pt;z-index:-251696128;mso-position-horizontal-relative:page" coordorigin="6775,-174" coordsize="3430,2">
            <v:shape id="_x0000_s1330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3)  I wrote an email. (</w:t>
      </w:r>
      <w:proofErr w:type="gramStart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postcard</w:t>
      </w:r>
      <w:proofErr w:type="gramEnd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21BD4" w:rsidRPr="00AC3AE8" w:rsidRDefault="00221BD4" w:rsidP="00BF383B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21BD4" w:rsidRPr="00AC3AE8" w:rsidRDefault="000522BF" w:rsidP="00BF383B">
      <w:pPr>
        <w:tabs>
          <w:tab w:val="left" w:pos="2020"/>
        </w:tabs>
        <w:spacing w:after="0" w:line="240" w:lineRule="auto"/>
        <w:ind w:left="621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an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email.</w:t>
      </w:r>
    </w:p>
    <w:p w:rsidR="00221BD4" w:rsidRPr="00AC3AE8" w:rsidRDefault="00221BD4" w:rsidP="00BF383B">
      <w:pPr>
        <w:spacing w:after="0"/>
        <w:rPr>
          <w:rFonts w:ascii="Calibri" w:hAnsi="Calibri" w:cs="Calibri"/>
        </w:rPr>
        <w:sectPr w:rsidR="00221BD4" w:rsidRPr="00AC3AE8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5028" w:space="626"/>
            <w:col w:w="4186"/>
          </w:cols>
        </w:sectPr>
      </w:pPr>
    </w:p>
    <w:p w:rsidR="00221BD4" w:rsidRPr="00AC3AE8" w:rsidRDefault="00221BD4" w:rsidP="00BF383B">
      <w:pPr>
        <w:spacing w:before="4" w:after="0" w:line="220" w:lineRule="exact"/>
        <w:rPr>
          <w:rFonts w:ascii="Calibri" w:hAnsi="Calibri" w:cs="Calibri"/>
        </w:rPr>
      </w:pPr>
    </w:p>
    <w:p w:rsidR="00221BD4" w:rsidRPr="00AC3AE8" w:rsidRDefault="00221BD4" w:rsidP="00BF383B">
      <w:pPr>
        <w:spacing w:after="0"/>
        <w:rPr>
          <w:rFonts w:ascii="Calibri" w:hAnsi="Calibri" w:cs="Calibri"/>
        </w:rPr>
        <w:sectPr w:rsidR="00221BD4" w:rsidRPr="00AC3AE8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221BD4" w:rsidRPr="00AC3AE8" w:rsidRDefault="00900372" w:rsidP="00BF383B">
      <w:pPr>
        <w:spacing w:before="33" w:after="0" w:line="240" w:lineRule="auto"/>
        <w:ind w:left="1789" w:right="98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lastRenderedPageBreak/>
        <w:pict>
          <v:group id="_x0000_s1325" style="position:absolute;left:0;text-align:left;margin-left:104.4pt;margin-top:.6pt;width:171.95pt;height:13.65pt;z-index:-251692032;mso-position-horizontal-relative:page" coordorigin="2088,-517" coordsize="3165,273">
            <v:shape id="_x0000_s1326" style="position:absolute;left:2088;top:-517;width:3165;height:273" coordorigin="2088,-517" coordsize="3165,273" path="m2112,-517r-3,l2088,-516r,22l2088,-267r,2l2089,-244r23,l5230,-244r2,l5253,-245r,-22l5253,-494r,-2l5252,-517r-22,l2112,-517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27" style="position:absolute;left:0;text-align:left;margin-left:338.75pt;margin-top:-3.4pt;width:171.5pt;height:.1pt;z-index:-251695104;mso-position-horizontal-relative:page" coordorigin="6775,-68" coordsize="3430,2">
            <v:shape id="_x0000_s1328" style="position:absolute;left:6775;top:-68;width:3430;height:2" coordorigin="6775,-68" coordsize="3430,0" path="m6775,-68r3430,e" filled="f" strokecolor="#808285" strokeweight=".5pt">
              <v:path arrowok="t"/>
            </v:shape>
            <w10:wrap anchorx="page"/>
          </v:group>
        </w:pict>
      </w:r>
      <w:proofErr w:type="gramStart"/>
      <w:r w:rsidR="000522BF" w:rsidRPr="00AC3AE8">
        <w:rPr>
          <w:rFonts w:ascii="Calibri" w:eastAsia="Myriad Pro Light" w:hAnsi="Calibri" w:cs="Calibri"/>
          <w:color w:val="231F20"/>
          <w:sz w:val="18"/>
          <w:szCs w:val="18"/>
        </w:rPr>
        <w:t>amazing</w:t>
      </w:r>
      <w:proofErr w:type="gramEnd"/>
      <w:r w:rsidR="000522BF" w:rsidRPr="00AC3AE8">
        <w:rPr>
          <w:rFonts w:ascii="Calibri" w:eastAsia="Myriad Pro Light" w:hAnsi="Calibri" w:cs="Calibri"/>
          <w:color w:val="231F20"/>
          <w:sz w:val="18"/>
          <w:szCs w:val="18"/>
        </w:rPr>
        <w:t xml:space="preserve"> | OK | boring | terrible | awful</w:t>
      </w:r>
    </w:p>
    <w:p w:rsidR="00221BD4" w:rsidRPr="00AC3AE8" w:rsidRDefault="00221BD4" w:rsidP="00BF383B">
      <w:pPr>
        <w:spacing w:before="16" w:after="0" w:line="260" w:lineRule="exact"/>
        <w:rPr>
          <w:rFonts w:ascii="Calibri" w:hAnsi="Calibri" w:cs="Calibri"/>
          <w:sz w:val="26"/>
          <w:szCs w:val="26"/>
        </w:rPr>
      </w:pPr>
    </w:p>
    <w:p w:rsidR="00221BD4" w:rsidRPr="00AC3AE8" w:rsidRDefault="000522BF" w:rsidP="00BF383B">
      <w:pPr>
        <w:spacing w:after="0" w:line="237" w:lineRule="exact"/>
        <w:ind w:left="1279" w:right="-55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1)   The film was really dull. I nearly fell asleep!</w:t>
      </w:r>
    </w:p>
    <w:p w:rsidR="00221BD4" w:rsidRPr="00AC3AE8" w:rsidRDefault="000522BF" w:rsidP="00BF383B">
      <w:pPr>
        <w:tabs>
          <w:tab w:val="left" w:pos="1780"/>
        </w:tabs>
        <w:spacing w:before="9" w:after="0" w:line="364" w:lineRule="exact"/>
        <w:ind w:left="283" w:right="1069" w:hanging="283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hAnsi="Calibri" w:cs="Calibri"/>
        </w:rPr>
        <w:br w:type="column"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4)  I spoke to a friend. (</w:t>
      </w:r>
      <w:proofErr w:type="spellStart"/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neighbour</w:t>
      </w:r>
      <w:proofErr w:type="spellEnd"/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) 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I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to a friend.</w:t>
      </w:r>
      <w:proofErr w:type="gramEnd"/>
    </w:p>
    <w:p w:rsidR="00221BD4" w:rsidRPr="00AC3AE8" w:rsidRDefault="00221BD4" w:rsidP="00BF383B">
      <w:pPr>
        <w:spacing w:after="0"/>
        <w:rPr>
          <w:rFonts w:ascii="Calibri" w:hAnsi="Calibri" w:cs="Calibri"/>
        </w:rPr>
        <w:sectPr w:rsidR="00221BD4" w:rsidRPr="00AC3AE8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4938" w:space="1053"/>
            <w:col w:w="3849"/>
          </w:cols>
        </w:sectPr>
      </w:pPr>
    </w:p>
    <w:p w:rsidR="00221BD4" w:rsidRPr="00AC3AE8" w:rsidRDefault="00221BD4" w:rsidP="00BF383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 w:rsidP="00BF383B">
      <w:pPr>
        <w:spacing w:before="12"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 w:rsidP="00BF383B">
      <w:pPr>
        <w:spacing w:after="0"/>
        <w:rPr>
          <w:rFonts w:ascii="Calibri" w:hAnsi="Calibri" w:cs="Calibri"/>
        </w:rPr>
        <w:sectPr w:rsidR="00221BD4" w:rsidRPr="00AC3AE8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221BD4" w:rsidRPr="00AC3AE8" w:rsidRDefault="00900372" w:rsidP="00BF383B">
      <w:pPr>
        <w:tabs>
          <w:tab w:val="left" w:pos="3900"/>
        </w:tabs>
        <w:spacing w:before="77" w:after="0" w:line="364" w:lineRule="auto"/>
        <w:ind w:left="1597" w:right="101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323" style="position:absolute;left:0;text-align:left;margin-left:290.55pt;margin-top:51pt;width:.1pt;height:688.8pt;z-index:-251702272;mso-position-horizontal-relative:page;mso-position-vertical-relative:page" coordorigin="5811,1020" coordsize="2,13776">
            <v:shape id="_x0000_s1324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321" style="position:absolute;left:0;text-align:left;margin-left:338.75pt;margin-top:-7.5pt;width:171.5pt;height:.1pt;z-index:-251694080;mso-position-horizontal-relative:page" coordorigin="6775,-150" coordsize="3430,2">
            <v:shape id="_x0000_s1322" style="position:absolute;left:6775;top:-150;width:3430;height:2" coordorigin="6775,-150" coordsize="3430,0" path="m6775,-150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19" style="position:absolute;left:0;text-align:left;margin-left:104.85pt;margin-top:-4.85pt;width:70.85pt;height:.1pt;z-index:-251691008;mso-position-horizontal-relative:page" coordorigin="2097,-97" coordsize="1417,2">
            <v:shape id="_x0000_s1320" style="position:absolute;left:2097;top:-97;width:1417;height:2" coordorigin="2097,-97" coordsize="1417,0" path="m2097,-97r1418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2)  The soup was fine — not good, but not bad either. 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0522BF" w:rsidP="00BF383B">
      <w:pPr>
        <w:spacing w:after="0" w:line="241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3)  The novel was fantastic! I couldn’t stop</w:t>
      </w:r>
    </w:p>
    <w:p w:rsidR="00221BD4" w:rsidRPr="00AC3AE8" w:rsidRDefault="00221BD4" w:rsidP="00BF383B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21BD4" w:rsidRPr="00AC3AE8" w:rsidRDefault="000522BF" w:rsidP="00BF383B">
      <w:pPr>
        <w:tabs>
          <w:tab w:val="left" w:pos="3840"/>
        </w:tabs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reading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it!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221BD4" w:rsidP="00BF383B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 w:rsidP="00BF383B">
      <w:pPr>
        <w:tabs>
          <w:tab w:val="left" w:pos="4920"/>
        </w:tabs>
        <w:spacing w:after="0" w:line="364" w:lineRule="auto"/>
        <w:ind w:left="1597" w:right="-56" w:hanging="283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4)  The </w:t>
      </w:r>
      <w:proofErr w:type="spell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maths</w:t>
      </w:r>
      <w:proofErr w:type="spell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exam was very bad. The questions were so hard!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0522BF" w:rsidP="00BF383B">
      <w:pPr>
        <w:spacing w:after="0" w:line="241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5)  Did you hear about the accident?</w:t>
      </w:r>
    </w:p>
    <w:p w:rsidR="00221BD4" w:rsidRPr="00AC3AE8" w:rsidRDefault="00900372" w:rsidP="00BF383B">
      <w:pPr>
        <w:spacing w:before="5" w:after="0" w:line="240" w:lineRule="auto"/>
        <w:ind w:left="15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17" style="position:absolute;left:0;text-align:left;margin-left:104.85pt;margin-top:27.9pt;width:70.85pt;height:.1pt;z-index:-251689984;mso-position-horizontal-relative:page" coordorigin="2097,558" coordsize="1417,2">
            <v:shape id="_x0000_s1318" style="position:absolute;left:2097;top:558;width:1417;height:2" coordorigin="2097,558" coordsize="1417,0" path="m2097,558r1418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Ten people died. How dreadful!</w:t>
      </w:r>
    </w:p>
    <w:p w:rsidR="00221BD4" w:rsidRPr="00AC3AE8" w:rsidRDefault="000522BF" w:rsidP="00BF383B">
      <w:pPr>
        <w:spacing w:before="24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hAnsi="Calibri" w:cs="Calibri"/>
        </w:rPr>
        <w:br w:type="column"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5)  I ran in the park. (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walk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21BD4" w:rsidRPr="00AC3AE8" w:rsidRDefault="00221BD4" w:rsidP="00BF383B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21BD4" w:rsidRPr="00AC3AE8" w:rsidRDefault="00900372" w:rsidP="00BF383B">
      <w:pPr>
        <w:tabs>
          <w:tab w:val="left" w:pos="1780"/>
        </w:tabs>
        <w:spacing w:after="0" w:line="240" w:lineRule="auto"/>
        <w:ind w:left="283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15" style="position:absolute;left:0;text-align:left;margin-left:338.75pt;margin-top:27.25pt;width:171.5pt;height:.1pt;z-index:-251693056;mso-position-horizontal-relative:page" coordorigin="6775,545" coordsize="3430,2">
            <v:shape id="_x0000_s1316" style="position:absolute;left:6775;top:545;width:3430;height:2" coordorigin="6775,545" coordsize="3430,0" path="m6775,545r3430,e" filled="f" strokecolor="#808285" strokeweight=".5pt">
              <v:path arrowok="t"/>
            </v:shape>
            <w10:wrap anchorx="page"/>
          </v:group>
        </w:pict>
      </w:r>
      <w:proofErr w:type="gramStart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I 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in the park.</w:t>
      </w:r>
      <w:proofErr w:type="gramEnd"/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4940" w:space="1051"/>
            <w:col w:w="3849"/>
          </w:cols>
        </w:sectPr>
      </w:pPr>
    </w:p>
    <w:p w:rsidR="00221BD4" w:rsidRPr="00AC3AE8" w:rsidRDefault="00900372" w:rsidP="00AA7365">
      <w:pPr>
        <w:tabs>
          <w:tab w:val="left" w:pos="460"/>
        </w:tabs>
        <w:spacing w:before="47" w:after="0" w:line="240" w:lineRule="auto"/>
        <w:ind w:left="142" w:right="232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313" style="position:absolute;left:0;text-align:left;margin-left:85.05pt;margin-top:3.25pt;width:11.35pt;height:11.35pt;z-index:-251685888;mso-position-horizontal-relative:page" coordorigin="1701,65" coordsize="227,227">
            <v:shape id="_x0000_s1314" style="position:absolute;left:1701;top:65;width:227;height:227" coordorigin="1701,65" coordsize="227,227" path="m1729,65r-25,3l1701,93r,170l1704,288r25,4l1899,292r25,-4l1927,263r,-170l1924,68r-25,-3l1729,65e" fillcolor="#231f20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Complete the sentences with </w:t>
      </w:r>
      <w:r w:rsidR="000522BF" w:rsidRPr="00AC3AE8">
        <w:rPr>
          <w:rFonts w:ascii="Calibri" w:eastAsia="Myriad Pro Light" w:hAnsi="Calibri" w:cs="Calibri"/>
          <w:i/>
          <w:color w:val="231F20"/>
          <w:sz w:val="20"/>
          <w:szCs w:val="20"/>
        </w:rPr>
        <w:t>was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, </w:t>
      </w:r>
      <w:r w:rsidR="000522BF" w:rsidRPr="00AC3AE8">
        <w:rPr>
          <w:rFonts w:ascii="Calibri" w:eastAsia="Myriad Pro Light" w:hAnsi="Calibri" w:cs="Calibri"/>
          <w:i/>
          <w:color w:val="231F20"/>
          <w:sz w:val="20"/>
          <w:szCs w:val="20"/>
        </w:rPr>
        <w:t>were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,</w:t>
      </w:r>
    </w:p>
    <w:p w:rsidR="00221BD4" w:rsidRPr="00AC3AE8" w:rsidRDefault="000522BF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AC3AE8">
        <w:rPr>
          <w:rFonts w:ascii="Calibri" w:eastAsia="Myriad Pro Light" w:hAnsi="Calibri" w:cs="Calibri"/>
          <w:i/>
          <w:color w:val="231F20"/>
          <w:sz w:val="20"/>
          <w:szCs w:val="20"/>
        </w:rPr>
        <w:t>wasn’t</w:t>
      </w:r>
      <w:proofErr w:type="gramEnd"/>
      <w:r w:rsidRPr="00AC3AE8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or </w:t>
      </w:r>
      <w:r w:rsidRPr="00AC3AE8">
        <w:rPr>
          <w:rFonts w:ascii="Calibri" w:eastAsia="Myriad Pro Light" w:hAnsi="Calibri" w:cs="Calibri"/>
          <w:i/>
          <w:color w:val="231F20"/>
          <w:sz w:val="20"/>
          <w:szCs w:val="20"/>
        </w:rPr>
        <w:t>weren’t</w:t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27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1)   There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a lot of people.</w:t>
      </w:r>
    </w:p>
    <w:p w:rsidR="00221BD4" w:rsidRPr="00AC3AE8" w:rsidRDefault="000522BF">
      <w:pPr>
        <w:spacing w:before="13"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Maybe a million.</w:t>
      </w:r>
      <w:proofErr w:type="gramEnd"/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27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2)  There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any water.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2700"/>
        </w:tabs>
        <w:spacing w:after="0" w:line="252" w:lineRule="auto"/>
        <w:ind w:left="801" w:right="171" w:hanging="283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3)  There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enough time to finish the email — it was too late!</w:t>
      </w:r>
    </w:p>
    <w:p w:rsidR="00221BD4" w:rsidRPr="00AC3AE8" w:rsidRDefault="00221BD4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AC3AE8" w:rsidRDefault="000522BF">
      <w:pPr>
        <w:tabs>
          <w:tab w:val="left" w:pos="2700"/>
        </w:tabs>
        <w:spacing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4)  There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any strange noises.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2700"/>
        </w:tabs>
        <w:spacing w:after="0" w:line="252" w:lineRule="auto"/>
        <w:ind w:left="801" w:right="6" w:hanging="284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5)  There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a beautiful bridge in the town. It was made of stone.</w:t>
      </w:r>
    </w:p>
    <w:p w:rsidR="00221BD4" w:rsidRPr="00AC3AE8" w:rsidRDefault="00221BD4">
      <w:pPr>
        <w:spacing w:before="10"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900372">
      <w:pPr>
        <w:tabs>
          <w:tab w:val="left" w:pos="500"/>
        </w:tabs>
        <w:spacing w:after="0" w:line="245" w:lineRule="auto"/>
        <w:ind w:left="517" w:right="192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11" style="position:absolute;left:0;text-align:left;margin-left:85.05pt;margin-top:.9pt;width:11.35pt;height:11.35pt;z-index:-251684864;mso-position-horizontal-relative:page" coordorigin="1701,18" coordsize="227,227">
            <v:shape id="_x0000_s1312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62" style="position:absolute;left:0;text-align:left;margin-left:104.6pt;margin-top:36.4pt;width:186.15pt;height:149.05pt;z-index:-251663360;mso-position-horizontal-relative:page" coordorigin="2092,728" coordsize="3723,2981">
            <v:group id="_x0000_s1309" style="position:absolute;left:2097;top:733;width:850;height:510" coordorigin="2097,733" coordsize="850,510">
              <v:shape id="_x0000_s1310" style="position:absolute;left:2097;top:733;width:850;height:510" coordorigin="2097,733" coordsize="850,510" path="m2126,733r-25,3l2097,761r,454l2101,1239r25,4l2920,1243r24,-4l2948,1215r,-454l2944,736r-24,-3l2126,733e" fillcolor="#dcddde" stroked="f">
                <v:path arrowok="t"/>
              </v:shape>
            </v:group>
            <v:group id="_x0000_s1307" style="position:absolute;left:2102;top:1276;width:840;height:273" coordorigin="2102,1276" coordsize="840,273">
              <v:shape id="_x0000_s1308" style="position:absolute;left:2102;top:1276;width:840;height:273" coordorigin="2102,1276" coordsize="840,273" path="m2126,1276r-3,l2102,1277r,22l2102,1526r,3l2103,1550r23,l2920,1550r2,l2943,1549r,-23l2943,1299r,-2l2942,1276r-22,l2126,1276xe" filled="f" strokecolor="#808285" strokeweight=".5pt">
                <v:path arrowok="t"/>
              </v:shape>
            </v:group>
            <v:group id="_x0000_s1305" style="position:absolute;left:2976;top:733;width:1276;height:510" coordorigin="2976,733" coordsize="1276,510">
              <v:shape id="_x0000_s1306" style="position:absolute;left:2976;top:733;width:1276;height:510" coordorigin="2976,733" coordsize="1276,510" path="m3005,733r-25,3l2976,761r,454l2980,1239r24,4l4223,1243r25,-4l4252,1215r,-454l4248,736r-24,-3l3005,733e" fillcolor="#dcddde" stroked="f">
                <v:path arrowok="t"/>
              </v:shape>
            </v:group>
            <v:group id="_x0000_s1303" style="position:absolute;left:2981;top:1276;width:1266;height:273" coordorigin="2981,1276" coordsize="1266,273">
              <v:shape id="_x0000_s1304" style="position:absolute;left:2981;top:1276;width:1266;height:273" coordorigin="2981,1276" coordsize="1266,273" path="m3005,1276r-3,l2981,1277r,22l2981,1526r,3l2982,1550r23,l4223,1550r3,l4247,1549r,-23l4247,1299r,-2l4246,1276r-23,l3005,1276xe" filled="f" strokecolor="#808285" strokeweight=".5pt">
                <v:path arrowok="t"/>
              </v:shape>
            </v:group>
            <v:group id="_x0000_s1301" style="position:absolute;left:2102;top:1588;width:840;height:500" coordorigin="2102,1588" coordsize="840,500">
              <v:shape id="_x0000_s1302" style="position:absolute;left:2102;top:1588;width:840;height:500" coordorigin="2102,1588" coordsize="840,500" path="m2126,1588r-3,l2102,1589r,22l2102,2065r,2l2103,2088r23,l2920,2088r2,l2943,2087r,-22l2943,1611r,-2l2942,1588r-22,l2126,1588xe" filled="f" strokecolor="#808285" strokeweight=".5pt">
                <v:path arrowok="t"/>
              </v:shape>
            </v:group>
            <v:group id="_x0000_s1299" style="position:absolute;left:2102;top:2127;width:840;height:500" coordorigin="2102,2127" coordsize="840,500">
              <v:shape id="_x0000_s1300" style="position:absolute;left:2102;top:2127;width:840;height:500" coordorigin="2102,2127" coordsize="840,500" path="m2126,2127r-3,l2102,2127r,23l2102,2603r,3l2103,2627r23,l2920,2627r2,l2943,2626r,-23l2943,2150r,-2l2942,2127r-22,l2126,2127xe" filled="f" strokecolor="#808285" strokeweight=".5pt">
                <v:path arrowok="t"/>
              </v:shape>
            </v:group>
            <v:group id="_x0000_s1297" style="position:absolute;left:2981;top:1588;width:1266;height:500" coordorigin="2981,1588" coordsize="1266,500">
              <v:shape id="_x0000_s1298" style="position:absolute;left:2981;top:1588;width:1266;height:500" coordorigin="2981,1588" coordsize="1266,500" path="m3005,1588r-3,l2981,1589r,22l2981,2065r,2l2982,2088r23,l4223,2088r3,l4247,2087r,-22l4247,1611r,-2l4246,1588r-23,l3005,1588xe" filled="f" strokecolor="#808285" strokeweight=".5pt">
                <v:path arrowok="t"/>
              </v:shape>
            </v:group>
            <v:group id="_x0000_s1295" style="position:absolute;left:2981;top:2127;width:1266;height:500" coordorigin="2981,2127" coordsize="1266,500">
              <v:shape id="_x0000_s1296" style="position:absolute;left:2981;top:2127;width:1266;height:500" coordorigin="2981,2127" coordsize="1266,500" path="m3005,2127r-3,l2981,2127r,23l2981,2603r,3l2982,2627r23,l4223,2627r3,l4247,2626r,-23l4247,2150r,-2l4246,2127r-23,l3005,2127xe" filled="f" strokecolor="#808285" strokeweight=".5pt">
                <v:path arrowok="t"/>
              </v:shape>
            </v:group>
            <v:group id="_x0000_s1293" style="position:absolute;left:2102;top:2665;width:840;height:500" coordorigin="2102,2665" coordsize="840,500">
              <v:shape id="_x0000_s1294" style="position:absolute;left:2102;top:2665;width:840;height:500" coordorigin="2102,2665" coordsize="840,500" path="m2126,2665r-3,l2102,2666r,22l2102,3142r,2l2103,3165r23,l2920,3165r2,l2943,3165r,-23l2943,2688r,-2l2942,2665r-22,l2126,2665xe" filled="f" strokecolor="#808285" strokeweight=".5pt">
                <v:path arrowok="t"/>
              </v:shape>
            </v:group>
            <v:group id="_x0000_s1291" style="position:absolute;left:2102;top:3204;width:840;height:500" coordorigin="2102,3204" coordsize="840,500">
              <v:shape id="_x0000_s1292" style="position:absolute;left:2102;top:3204;width:840;height:500" coordorigin="2102,3204" coordsize="840,500" path="m2126,3204r-3,l2102,3205r,22l2102,3681r,2l2103,3704r23,l2920,3704r2,l2943,3703r,-22l2943,3227r,-2l2942,3204r-22,l2126,3204xe" filled="f" strokecolor="#808285" strokeweight=".5pt">
                <v:path arrowok="t"/>
              </v:shape>
            </v:group>
            <v:group id="_x0000_s1289" style="position:absolute;left:2981;top:2665;width:1266;height:500" coordorigin="2981,2665" coordsize="1266,500">
              <v:shape id="_x0000_s1290" style="position:absolute;left:2981;top:2665;width:1266;height:500" coordorigin="2981,2665" coordsize="1266,500" path="m3005,2665r-3,l2981,2666r,22l2981,3142r,2l2982,3165r23,l4223,3165r3,l4247,3165r,-23l4247,2688r,-2l4246,2665r-23,l3005,2665xe" filled="f" strokecolor="#808285" strokeweight=".5pt">
                <v:path arrowok="t"/>
              </v:shape>
            </v:group>
            <v:group id="_x0000_s1287" style="position:absolute;left:2981;top:3204;width:1266;height:500" coordorigin="2981,3204" coordsize="1266,500">
              <v:shape id="_x0000_s1288" style="position:absolute;left:2981;top:3204;width:1266;height:500" coordorigin="2981,3204" coordsize="1266,500" path="m3005,3204r-3,l2981,3205r,22l2981,3681r,2l2982,3704r23,l4223,3704r3,l4247,3703r,-22l4247,3227r,-2l4246,3204r-23,l3005,3204xe" filled="f" strokecolor="#808285" strokeweight=".5pt">
                <v:path arrowok="t"/>
              </v:shape>
            </v:group>
            <v:group id="_x0000_s1285" style="position:absolute;left:4762;top:733;width:1049;height:510" coordorigin="4762,733" coordsize="1049,510">
              <v:shape id="_x0000_s1286" style="position:absolute;left:4762;top:733;width:1049;height:510" coordorigin="4762,733" coordsize="1049,510" path="m4790,733r-24,3l4762,761r,454l4766,1239r24,4l5782,1243r25,-4l5811,1215r,-454l5807,736r-24,-3l4790,733e" fillcolor="#dcddde" stroked="f">
                <v:path arrowok="t"/>
              </v:shape>
            </v:group>
            <v:group id="_x0000_s1283" style="position:absolute;left:4767;top:1276;width:1039;height:273" coordorigin="4767,1276" coordsize="1039,273">
              <v:shape id="_x0000_s1284" style="position:absolute;left:4767;top:1276;width:1039;height:273" coordorigin="4767,1276" coordsize="1039,273" path="m4790,1276r-2,l4767,1277r,22l4767,1526r,3l4768,1550r22,l5782,1550r3,l5806,1549r,-23l5806,1299r,-2l5805,1276r-23,l4790,1276xe" filled="f" strokecolor="#808285" strokeweight=".5pt">
                <v:path arrowok="t"/>
              </v:shape>
            </v:group>
            <v:group id="_x0000_s1281" style="position:absolute;left:4767;top:1588;width:1039;height:500" coordorigin="4767,1588" coordsize="1039,500">
              <v:shape id="_x0000_s1282" style="position:absolute;left:4767;top:1588;width:1039;height:500" coordorigin="4767,1588" coordsize="1039,500" path="m4790,1588r-2,l4767,1589r,22l4767,2065r,2l4768,2088r22,l5782,2088r3,l5806,2087r,-22l5806,1611r,-2l5805,1588r-23,l4790,1588xe" filled="f" strokecolor="#808285" strokeweight=".5pt">
                <v:path arrowok="t"/>
              </v:shape>
            </v:group>
            <v:group id="_x0000_s1279" style="position:absolute;left:4767;top:2127;width:1039;height:500" coordorigin="4767,2127" coordsize="1039,500">
              <v:shape id="_x0000_s1280" style="position:absolute;left:4767;top:2127;width:1039;height:500" coordorigin="4767,2127" coordsize="1039,500" path="m4790,2127r-2,l4767,2127r,23l4767,2603r,3l4768,2627r22,l5782,2627r3,l5806,2626r,-23l5806,2150r,-2l5805,2127r-23,l4790,2127xe" filled="f" strokecolor="#808285" strokeweight=".5pt">
                <v:path arrowok="t"/>
              </v:shape>
            </v:group>
            <v:group id="_x0000_s1277" style="position:absolute;left:4767;top:2665;width:1039;height:500" coordorigin="4767,2665" coordsize="1039,500">
              <v:shape id="_x0000_s1278" style="position:absolute;left:4767;top:2665;width:1039;height:500" coordorigin="4767,2665" coordsize="1039,500" path="m4790,2665r-2,l4767,2666r,22l4767,3142r,2l4768,3165r22,l5782,3165r3,l5806,3165r,-23l5806,2688r,-2l5805,2665r-23,l4790,2665xe" filled="f" strokecolor="#808285" strokeweight=".5pt">
                <v:path arrowok="t"/>
              </v:shape>
            </v:group>
            <v:group id="_x0000_s1275" style="position:absolute;left:4767;top:3204;width:1039;height:500" coordorigin="4767,3204" coordsize="1039,500">
              <v:shape id="_x0000_s1276" style="position:absolute;left:4767;top:3204;width:1039;height:500" coordorigin="4767,3204" coordsize="1039,500" path="m4790,3204r-2,l4767,3205r,22l4767,3681r,2l4768,3704r22,l5782,3704r3,l5806,3703r,-22l5806,3227r,-2l5805,3204r-23,l4790,3204xe" filled="f" strokecolor="#808285" strokeweight=".5pt">
                <v:path arrowok="t"/>
              </v:shape>
            </v:group>
            <v:group id="_x0000_s1273" style="position:absolute;left:4280;top:733;width:454;height:510" coordorigin="4280,733" coordsize="454,510">
              <v:shape id="_x0000_s1274" style="position:absolute;left:4280;top:733;width:454;height:510" coordorigin="4280,733" coordsize="454,510" path="m4308,733r-24,3l4280,761r,454l4284,1239r24,4l4705,1243r25,-4l4734,1215r,-454l4730,736r-25,-3l4308,733e" fillcolor="#dcddde" stroked="f">
                <v:path arrowok="t"/>
              </v:shape>
            </v:group>
            <v:group id="_x0000_s1271" style="position:absolute;left:4285;top:1276;width:444;height:273" coordorigin="4285,1276" coordsize="444,273">
              <v:shape id="_x0000_s1272" style="position:absolute;left:4285;top:1276;width:444;height:273" coordorigin="4285,1276" coordsize="444,273" path="m4308,1276r-2,l4285,1277r,22l4285,1526r,3l4286,1550r22,l4705,1550r3,l4729,1549r,-23l4729,1299r,-2l4728,1276r-23,l4308,1276xe" filled="f" strokecolor="#808285" strokeweight=".5pt">
                <v:path arrowok="t"/>
              </v:shape>
            </v:group>
            <v:group id="_x0000_s1269" style="position:absolute;left:4285;top:1588;width:444;height:500" coordorigin="4285,1588" coordsize="444,500">
              <v:shape id="_x0000_s1270" style="position:absolute;left:4285;top:1588;width:444;height:500" coordorigin="4285,1588" coordsize="444,500" path="m4308,1588r-2,l4285,1589r,22l4285,2065r,2l4286,2088r22,l4705,2088r3,l4729,2087r,-22l4729,1611r,-2l4728,1588r-23,l4308,1588xe" filled="f" strokecolor="#808285" strokeweight=".5pt">
                <v:path arrowok="t"/>
              </v:shape>
            </v:group>
            <v:group id="_x0000_s1267" style="position:absolute;left:4285;top:2127;width:444;height:500" coordorigin="4285,2127" coordsize="444,500">
              <v:shape id="_x0000_s1268" style="position:absolute;left:4285;top:2127;width:444;height:500" coordorigin="4285,2127" coordsize="444,500" path="m4308,2127r-2,l4285,2127r,23l4285,2603r,3l4286,2627r22,l4705,2627r3,l4729,2626r,-23l4729,2150r,-2l4728,2127r-23,l4308,2127xe" filled="f" strokecolor="#808285" strokeweight=".5pt">
                <v:path arrowok="t"/>
              </v:shape>
            </v:group>
            <v:group id="_x0000_s1265" style="position:absolute;left:4285;top:2665;width:444;height:500" coordorigin="4285,2665" coordsize="444,500">
              <v:shape id="_x0000_s1266" style="position:absolute;left:4285;top:2665;width:444;height:500" coordorigin="4285,2665" coordsize="444,500" path="m4308,2665r-2,l4285,2666r,22l4285,3142r,2l4286,3165r22,l4705,3165r3,l4729,3165r,-23l4729,2688r,-2l4728,2665r-23,l4308,2665xe" filled="f" strokecolor="#808285" strokeweight=".5pt">
                <v:path arrowok="t"/>
              </v:shape>
            </v:group>
            <v:group id="_x0000_s1263" style="position:absolute;left:4285;top:3204;width:444;height:500" coordorigin="4285,3204" coordsize="444,500">
              <v:shape id="_x0000_s1264" style="position:absolute;left:4285;top:3204;width:444;height:500" coordorigin="4285,3204" coordsize="444,500" path="m4308,3204r-2,l4285,3205r,22l4285,3681r,2l4286,3704r22,l4705,3704r3,l4729,3703r,-22l4729,3227r,-2l4728,3204r-23,l4308,3204xe" filled="f" strokecolor="#808285" strokeweight=".5pt">
                <v:path arrowok="t"/>
              </v:shape>
            </v:group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5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Look at the table. Write questions about what the people did.</w:t>
      </w:r>
    </w:p>
    <w:p w:rsidR="00221BD4" w:rsidRPr="00AC3AE8" w:rsidRDefault="00221BD4">
      <w:pPr>
        <w:spacing w:before="7" w:after="0" w:line="260" w:lineRule="exact"/>
        <w:rPr>
          <w:rFonts w:ascii="Calibri" w:hAnsi="Calibri" w:cs="Calibri"/>
          <w:sz w:val="26"/>
          <w:szCs w:val="26"/>
        </w:rPr>
      </w:pPr>
    </w:p>
    <w:p w:rsidR="00221BD4" w:rsidRPr="00AC3AE8" w:rsidRDefault="000522BF">
      <w:pPr>
        <w:spacing w:after="0" w:line="136" w:lineRule="exact"/>
        <w:ind w:left="2777" w:right="-20"/>
        <w:rPr>
          <w:rFonts w:ascii="Calibri" w:eastAsia="Myriad Pro Light" w:hAnsi="Calibri" w:cs="Calibri"/>
          <w:sz w:val="18"/>
          <w:szCs w:val="18"/>
        </w:rPr>
      </w:pPr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Yes/</w:t>
      </w:r>
    </w:p>
    <w:p w:rsidR="00221BD4" w:rsidRPr="00AC3AE8" w:rsidRDefault="000522BF">
      <w:pPr>
        <w:tabs>
          <w:tab w:val="left" w:pos="3760"/>
          <w:tab w:val="left" w:pos="4420"/>
        </w:tabs>
        <w:spacing w:after="0" w:line="584" w:lineRule="exact"/>
        <w:ind w:left="94" w:right="-20"/>
        <w:rPr>
          <w:rFonts w:ascii="Calibri" w:eastAsia="Myriad Pro" w:hAnsi="Calibri" w:cs="Calibri"/>
          <w:sz w:val="50"/>
          <w:szCs w:val="50"/>
        </w:rPr>
      </w:pPr>
      <w:r w:rsidRPr="00AC3AE8">
        <w:rPr>
          <w:rFonts w:ascii="Calibri" w:hAnsi="Calibri" w:cs="Calibri"/>
        </w:rPr>
        <w:br w:type="column"/>
      </w:r>
      <w:r w:rsidRPr="00AA7365">
        <w:rPr>
          <w:rFonts w:ascii="Calibri" w:eastAsia="Myriad Pro Light" w:hAnsi="Calibri" w:cs="Calibri"/>
          <w:b/>
          <w:color w:val="231F20"/>
          <w:sz w:val="20"/>
          <w:szCs w:val="20"/>
        </w:rPr>
        <w:lastRenderedPageBreak/>
        <w:t>Writing</w:t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AC3AE8">
        <w:rPr>
          <w:rFonts w:ascii="Calibri" w:eastAsia="Myriad Pro Light" w:hAnsi="Calibri" w:cs="Calibri"/>
          <w:color w:val="808285"/>
          <w:sz w:val="20"/>
          <w:szCs w:val="20"/>
        </w:rPr>
        <w:t>/20</w:t>
      </w:r>
      <w:r w:rsidRPr="00AC3AE8">
        <w:rPr>
          <w:rFonts w:ascii="Calibri" w:eastAsia="Myriad Pro Light" w:hAnsi="Calibri" w:cs="Calibri"/>
          <w:color w:val="808285"/>
          <w:sz w:val="20"/>
          <w:szCs w:val="20"/>
        </w:rPr>
        <w:tab/>
      </w:r>
    </w:p>
    <w:p w:rsidR="00221BD4" w:rsidRPr="00AC3AE8" w:rsidRDefault="00221BD4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900372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58" style="position:absolute;margin-left:318.9pt;margin-top:-19.3pt;width:48.2pt;height:11.35pt;z-index:-251682816;mso-position-horizontal-relative:page" coordorigin="6378,-386" coordsize="964,227">
            <v:shape id="_x0000_s1259" style="position:absolute;left:6378;top:-386;width:964;height:227" coordorigin="6378,-386" coordsize="964,227" path="m6406,-386r-25,4l6378,-357r,170l6381,-162r25,3l7313,-159r25,-3l7342,-187r,-170l7338,-382r-25,-4l6406,-386e" fillcolor="#c6c8ca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56" style="position:absolute;margin-left:494.1pt;margin-top:-10.2pt;width:14.15pt;height:.1pt;z-index:-251681792;mso-position-horizontal-relative:page" coordorigin="9882,-204" coordsize="283,2">
            <v:shape id="_x0000_s1257" style="position:absolute;left:9882;top:-204;width:283;height:2" coordorigin="9882,-204" coordsize="283,0" path="m9882,-204r283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54" style="position:absolute;margin-left:318.9pt;margin-top:.9pt;width:11.35pt;height:11.35pt;z-index:-251680768;mso-position-horizontal-relative:page" coordorigin="6378,18" coordsize="227,227">
            <v:shape id="_x0000_s1255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252" type="#_x0000_t202" style="position:absolute;margin-left:418.3pt;margin-top:-34.1pt;width:6.7pt;height:10pt;z-index:-251660288;mso-position-horizontal-relative:page" filled="f" stroked="f">
            <v:textbox inset="0,0,0,0">
              <w:txbxContent>
                <w:p w:rsidR="00221BD4" w:rsidRDefault="000522BF">
                  <w:pPr>
                    <w:spacing w:after="0" w:line="200" w:lineRule="exact"/>
                    <w:ind w:right="-70"/>
                    <w:rPr>
                      <w:rFonts w:ascii="Myriad Pro" w:eastAsia="Myriad Pro" w:hAnsi="Myriad Pro" w:cs="Myriad Pro"/>
                      <w:sz w:val="20"/>
                      <w:szCs w:val="2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w w:val="105"/>
                      <w:sz w:val="20"/>
                      <w:szCs w:val="20"/>
                    </w:rPr>
                    <w:t>V</w:t>
                  </w:r>
                </w:p>
              </w:txbxContent>
            </v:textbox>
            <w10:wrap anchorx="page"/>
          </v:shape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Complete the sentences with </w:t>
      </w:r>
      <w:r w:rsidR="000522BF" w:rsidRPr="00AC3AE8">
        <w:rPr>
          <w:rFonts w:ascii="Calibri" w:eastAsia="Myriad Pro Light" w:hAnsi="Calibri" w:cs="Calibri"/>
          <w:i/>
          <w:color w:val="231F20"/>
          <w:sz w:val="20"/>
          <w:szCs w:val="20"/>
        </w:rPr>
        <w:t>before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, </w:t>
      </w:r>
      <w:r w:rsidR="000522BF" w:rsidRPr="00AC3AE8">
        <w:rPr>
          <w:rFonts w:ascii="Calibri" w:eastAsia="Myriad Pro Light" w:hAnsi="Calibri" w:cs="Calibri"/>
          <w:i/>
          <w:color w:val="231F20"/>
          <w:sz w:val="20"/>
          <w:szCs w:val="20"/>
        </w:rPr>
        <w:t>after</w:t>
      </w:r>
    </w:p>
    <w:p w:rsidR="00221BD4" w:rsidRPr="00AC3AE8" w:rsidRDefault="000522BF">
      <w:pPr>
        <w:spacing w:before="5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or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AC3AE8">
        <w:rPr>
          <w:rFonts w:ascii="Calibri" w:eastAsia="Myriad Pro Light" w:hAnsi="Calibri" w:cs="Calibri"/>
          <w:i/>
          <w:color w:val="231F20"/>
          <w:sz w:val="20"/>
          <w:szCs w:val="20"/>
        </w:rPr>
        <w:t>during</w:t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2020"/>
        </w:tabs>
        <w:spacing w:after="0" w:line="252" w:lineRule="auto"/>
        <w:ind w:left="620" w:right="1363" w:hanging="283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I went to bed I got undressed.</w:t>
      </w:r>
    </w:p>
    <w:p w:rsidR="00221BD4" w:rsidRPr="00AC3AE8" w:rsidRDefault="00221BD4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AC3AE8" w:rsidRDefault="000522BF">
      <w:pPr>
        <w:tabs>
          <w:tab w:val="left" w:pos="2020"/>
        </w:tabs>
        <w:spacing w:after="0" w:line="252" w:lineRule="auto"/>
        <w:ind w:left="620" w:right="886" w:hanging="284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the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night I had a strange dream. It was about a clock.</w:t>
      </w:r>
    </w:p>
    <w:p w:rsidR="00221BD4" w:rsidRPr="00AC3AE8" w:rsidRDefault="00221BD4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AC3AE8" w:rsidRDefault="000522BF">
      <w:pPr>
        <w:tabs>
          <w:tab w:val="left" w:pos="2380"/>
        </w:tabs>
        <w:spacing w:after="0" w:line="252" w:lineRule="auto"/>
        <w:ind w:left="620" w:right="938" w:hanging="284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3)  Just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I woke up the clock made a scary noise.</w:t>
      </w:r>
    </w:p>
    <w:p w:rsidR="00221BD4" w:rsidRPr="00AC3AE8" w:rsidRDefault="00221BD4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AC3AE8" w:rsidRDefault="000522BF">
      <w:pPr>
        <w:tabs>
          <w:tab w:val="left" w:pos="2020"/>
        </w:tabs>
        <w:spacing w:after="0" w:line="252" w:lineRule="auto"/>
        <w:ind w:left="620" w:right="1131" w:hanging="284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I woke up I got out of bed. I remembered the noise.</w:t>
      </w:r>
    </w:p>
    <w:p w:rsidR="00221BD4" w:rsidRPr="00AC3AE8" w:rsidRDefault="00221BD4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AC3AE8" w:rsidRDefault="000522BF">
      <w:pPr>
        <w:tabs>
          <w:tab w:val="left" w:pos="2020"/>
        </w:tabs>
        <w:spacing w:after="0" w:line="252" w:lineRule="auto"/>
        <w:ind w:left="620" w:right="1059" w:hanging="284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the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day I remembered more and more of my dream.</w:t>
      </w:r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pgSz w:w="11920" w:h="15880"/>
          <w:pgMar w:top="980" w:right="500" w:bottom="560" w:left="1580" w:header="795" w:footer="374" w:gutter="0"/>
          <w:cols w:num="2" w:space="720" w:equalWidth="0">
            <w:col w:w="4231" w:space="627"/>
            <w:col w:w="4982"/>
          </w:cols>
        </w:sectPr>
      </w:pPr>
    </w:p>
    <w:p w:rsidR="00221BD4" w:rsidRPr="00AC3AE8" w:rsidRDefault="000522BF">
      <w:pPr>
        <w:spacing w:after="0" w:line="160" w:lineRule="exact"/>
        <w:ind w:left="684" w:right="-20"/>
        <w:rPr>
          <w:rFonts w:ascii="Calibri" w:eastAsia="Myriad Pro Light" w:hAnsi="Calibri" w:cs="Calibri"/>
          <w:sz w:val="18"/>
          <w:szCs w:val="18"/>
        </w:rPr>
      </w:pPr>
      <w:r w:rsidRPr="00AC3AE8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People</w:t>
      </w:r>
    </w:p>
    <w:p w:rsidR="00221BD4" w:rsidRPr="00AC3AE8" w:rsidRDefault="00221BD4">
      <w:pPr>
        <w:spacing w:before="12"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0522BF">
      <w:pPr>
        <w:spacing w:after="0" w:line="240" w:lineRule="auto"/>
        <w:ind w:left="604" w:right="-20"/>
        <w:rPr>
          <w:rFonts w:ascii="Calibri" w:eastAsia="Myriad Pro Light" w:hAnsi="Calibri" w:cs="Calibri"/>
          <w:sz w:val="18"/>
          <w:szCs w:val="18"/>
        </w:rPr>
      </w:pPr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Emily</w:t>
      </w:r>
    </w:p>
    <w:p w:rsidR="00221BD4" w:rsidRPr="00AC3AE8" w:rsidRDefault="00221BD4">
      <w:pPr>
        <w:spacing w:before="2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AC3AE8" w:rsidRDefault="000522BF">
      <w:pPr>
        <w:spacing w:after="0" w:line="240" w:lineRule="auto"/>
        <w:ind w:left="604" w:right="-55"/>
        <w:rPr>
          <w:rFonts w:ascii="Calibri" w:eastAsia="Myriad Pro Light" w:hAnsi="Calibri" w:cs="Calibri"/>
          <w:sz w:val="18"/>
          <w:szCs w:val="18"/>
        </w:rPr>
      </w:pPr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Lucy and</w:t>
      </w:r>
    </w:p>
    <w:p w:rsidR="00221BD4" w:rsidRPr="00AC3AE8" w:rsidRDefault="000522BF">
      <w:pPr>
        <w:spacing w:before="6" w:after="0" w:line="240" w:lineRule="auto"/>
        <w:ind w:left="604" w:right="-20"/>
        <w:rPr>
          <w:rFonts w:ascii="Calibri" w:eastAsia="Myriad Pro Light" w:hAnsi="Calibri" w:cs="Calibri"/>
          <w:sz w:val="18"/>
          <w:szCs w:val="18"/>
        </w:rPr>
      </w:pPr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Clive</w:t>
      </w:r>
    </w:p>
    <w:p w:rsidR="00221BD4" w:rsidRPr="00AC3AE8" w:rsidRDefault="00221BD4">
      <w:pPr>
        <w:spacing w:before="5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AC3AE8" w:rsidRDefault="000522BF">
      <w:pPr>
        <w:spacing w:after="0" w:line="247" w:lineRule="auto"/>
        <w:ind w:left="604" w:right="-52"/>
        <w:rPr>
          <w:rFonts w:ascii="Calibri" w:eastAsia="Myriad Pro Light" w:hAnsi="Calibri" w:cs="Calibri"/>
          <w:sz w:val="18"/>
          <w:szCs w:val="18"/>
        </w:rPr>
      </w:pPr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Mum, Dad and I</w:t>
      </w:r>
    </w:p>
    <w:p w:rsidR="00221BD4" w:rsidRPr="00AC3AE8" w:rsidRDefault="00221BD4">
      <w:pPr>
        <w:spacing w:before="9"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0522BF">
      <w:pPr>
        <w:spacing w:after="0" w:line="240" w:lineRule="auto"/>
        <w:ind w:left="604" w:right="-20"/>
        <w:rPr>
          <w:rFonts w:ascii="Calibri" w:eastAsia="Myriad Pro Light" w:hAnsi="Calibri" w:cs="Calibri"/>
          <w:sz w:val="18"/>
          <w:szCs w:val="18"/>
        </w:rPr>
      </w:pPr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You</w:t>
      </w:r>
    </w:p>
    <w:p w:rsidR="00221BD4" w:rsidRPr="00AC3AE8" w:rsidRDefault="00221BD4">
      <w:pPr>
        <w:spacing w:before="5" w:after="0" w:line="120" w:lineRule="exact"/>
        <w:rPr>
          <w:rFonts w:ascii="Calibri" w:hAnsi="Calibri" w:cs="Calibri"/>
          <w:sz w:val="12"/>
          <w:szCs w:val="12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0522BF">
      <w:pPr>
        <w:spacing w:after="0" w:line="240" w:lineRule="auto"/>
        <w:ind w:left="604" w:right="-20"/>
        <w:rPr>
          <w:rFonts w:ascii="Calibri" w:eastAsia="Myriad Pro Light" w:hAnsi="Calibri" w:cs="Calibri"/>
          <w:sz w:val="18"/>
          <w:szCs w:val="18"/>
        </w:rPr>
      </w:pPr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Peter</w:t>
      </w:r>
    </w:p>
    <w:p w:rsidR="00221BD4" w:rsidRPr="00AC3AE8" w:rsidRDefault="000522BF">
      <w:pPr>
        <w:spacing w:after="0" w:line="160" w:lineRule="exact"/>
        <w:ind w:left="190" w:right="150"/>
        <w:jc w:val="center"/>
        <w:rPr>
          <w:rFonts w:ascii="Calibri" w:eastAsia="Myriad Pro Light" w:hAnsi="Calibri" w:cs="Calibri"/>
          <w:sz w:val="18"/>
          <w:szCs w:val="18"/>
        </w:rPr>
      </w:pPr>
      <w:r w:rsidRPr="00AC3AE8">
        <w:rPr>
          <w:rFonts w:ascii="Calibri" w:hAnsi="Calibri" w:cs="Calibri"/>
        </w:rPr>
        <w:br w:type="column"/>
      </w:r>
      <w:r w:rsidRPr="00AC3AE8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Activities</w:t>
      </w:r>
    </w:p>
    <w:p w:rsidR="00221BD4" w:rsidRPr="00AC3AE8" w:rsidRDefault="00221BD4">
      <w:pPr>
        <w:spacing w:before="5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spacing w:after="0" w:line="310" w:lineRule="atLeast"/>
        <w:ind w:right="65"/>
        <w:rPr>
          <w:rFonts w:ascii="Calibri" w:eastAsia="Myriad Pro Light" w:hAnsi="Calibri" w:cs="Calibri"/>
          <w:sz w:val="18"/>
          <w:szCs w:val="18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buy</w:t>
      </w:r>
      <w:proofErr w:type="gramEnd"/>
      <w:r w:rsidRPr="00AC3AE8">
        <w:rPr>
          <w:rFonts w:ascii="Calibri" w:eastAsia="Myriad Pro Light" w:hAnsi="Calibri" w:cs="Calibri"/>
          <w:color w:val="231F20"/>
          <w:sz w:val="18"/>
          <w:szCs w:val="18"/>
        </w:rPr>
        <w:t xml:space="preserve"> a book have lunch in</w:t>
      </w:r>
    </w:p>
    <w:p w:rsidR="00221BD4" w:rsidRPr="00AC3AE8" w:rsidRDefault="000522BF">
      <w:pPr>
        <w:spacing w:before="6" w:after="0" w:line="240" w:lineRule="auto"/>
        <w:ind w:right="-20"/>
        <w:rPr>
          <w:rFonts w:ascii="Calibri" w:eastAsia="Myriad Pro Light" w:hAnsi="Calibri" w:cs="Calibri"/>
          <w:sz w:val="18"/>
          <w:szCs w:val="18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a</w:t>
      </w:r>
      <w:proofErr w:type="gramEnd"/>
      <w:r w:rsidRPr="00AC3AE8">
        <w:rPr>
          <w:rFonts w:ascii="Calibri" w:eastAsia="Myriad Pro Light" w:hAnsi="Calibri" w:cs="Calibri"/>
          <w:color w:val="231F20"/>
          <w:sz w:val="18"/>
          <w:szCs w:val="18"/>
        </w:rPr>
        <w:t xml:space="preserve"> restaurant</w:t>
      </w:r>
    </w:p>
    <w:p w:rsidR="00221BD4" w:rsidRPr="00AC3AE8" w:rsidRDefault="00221BD4">
      <w:pPr>
        <w:spacing w:before="5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AC3AE8" w:rsidRDefault="000522BF">
      <w:pPr>
        <w:spacing w:after="0" w:line="247" w:lineRule="auto"/>
        <w:ind w:right="-52"/>
        <w:rPr>
          <w:rFonts w:ascii="Calibri" w:eastAsia="Myriad Pro Light" w:hAnsi="Calibri" w:cs="Calibri"/>
          <w:sz w:val="18"/>
          <w:szCs w:val="18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go</w:t>
      </w:r>
      <w:proofErr w:type="gramEnd"/>
      <w:r w:rsidRPr="00AC3AE8">
        <w:rPr>
          <w:rFonts w:ascii="Calibri" w:eastAsia="Myriad Pro Light" w:hAnsi="Calibri" w:cs="Calibri"/>
          <w:color w:val="231F20"/>
          <w:sz w:val="18"/>
          <w:szCs w:val="18"/>
        </w:rPr>
        <w:t xml:space="preserve"> to the swimming pool</w:t>
      </w:r>
    </w:p>
    <w:p w:rsidR="00221BD4" w:rsidRPr="00AC3AE8" w:rsidRDefault="000522BF">
      <w:pPr>
        <w:spacing w:before="98" w:after="0" w:line="247" w:lineRule="auto"/>
        <w:ind w:right="-52"/>
        <w:rPr>
          <w:rFonts w:ascii="Calibri" w:eastAsia="Myriad Pro Light" w:hAnsi="Calibri" w:cs="Calibri"/>
          <w:sz w:val="18"/>
          <w:szCs w:val="18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meet</w:t>
      </w:r>
      <w:proofErr w:type="gramEnd"/>
      <w:r w:rsidRPr="00AC3AE8">
        <w:rPr>
          <w:rFonts w:ascii="Calibri" w:eastAsia="Myriad Pro Light" w:hAnsi="Calibri" w:cs="Calibri"/>
          <w:color w:val="231F20"/>
          <w:sz w:val="18"/>
          <w:szCs w:val="18"/>
        </w:rPr>
        <w:t xml:space="preserve"> a famous person</w:t>
      </w:r>
    </w:p>
    <w:p w:rsidR="00221BD4" w:rsidRPr="00AC3AE8" w:rsidRDefault="00221BD4">
      <w:pPr>
        <w:spacing w:before="9"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0522BF">
      <w:pPr>
        <w:spacing w:after="0" w:line="240" w:lineRule="auto"/>
        <w:ind w:right="-20"/>
        <w:rPr>
          <w:rFonts w:ascii="Calibri" w:eastAsia="Myriad Pro Light" w:hAnsi="Calibri" w:cs="Calibri"/>
          <w:sz w:val="18"/>
          <w:szCs w:val="18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write</w:t>
      </w:r>
      <w:proofErr w:type="gramEnd"/>
      <w:r w:rsidRPr="00AC3AE8">
        <w:rPr>
          <w:rFonts w:ascii="Calibri" w:eastAsia="Myriad Pro Light" w:hAnsi="Calibri" w:cs="Calibri"/>
          <w:color w:val="231F20"/>
          <w:sz w:val="18"/>
          <w:szCs w:val="18"/>
        </w:rPr>
        <w:t xml:space="preserve"> an email</w:t>
      </w:r>
    </w:p>
    <w:p w:rsidR="00221BD4" w:rsidRPr="00AC3AE8" w:rsidRDefault="000522BF">
      <w:pPr>
        <w:tabs>
          <w:tab w:val="left" w:pos="700"/>
        </w:tabs>
        <w:spacing w:after="0" w:line="270" w:lineRule="exact"/>
        <w:ind w:right="-20"/>
        <w:rPr>
          <w:rFonts w:ascii="Calibri" w:eastAsia="Myriad Pro Light" w:hAnsi="Calibri" w:cs="Calibri"/>
          <w:sz w:val="18"/>
          <w:szCs w:val="18"/>
        </w:rPr>
      </w:pPr>
      <w:r w:rsidRPr="00AC3AE8">
        <w:rPr>
          <w:rFonts w:ascii="Calibri" w:hAnsi="Calibri" w:cs="Calibri"/>
        </w:rPr>
        <w:br w:type="column"/>
      </w:r>
      <w:r w:rsidRPr="00AC3AE8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No</w:t>
      </w:r>
      <w:r w:rsidRPr="00AC3AE8">
        <w:rPr>
          <w:rFonts w:ascii="Calibri" w:eastAsia="Myriad Pro Light" w:hAnsi="Calibri" w:cs="Calibri"/>
          <w:color w:val="231F20"/>
          <w:sz w:val="18"/>
          <w:szCs w:val="18"/>
        </w:rPr>
        <w:tab/>
        <w:t>Type</w:t>
      </w:r>
    </w:p>
    <w:p w:rsidR="00221BD4" w:rsidRPr="00AC3AE8" w:rsidRDefault="00221BD4">
      <w:pPr>
        <w:spacing w:before="3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AC3AE8" w:rsidRDefault="00440D88">
      <w:pPr>
        <w:tabs>
          <w:tab w:val="left" w:pos="440"/>
        </w:tabs>
        <w:spacing w:after="0" w:line="240" w:lineRule="auto"/>
        <w:ind w:left="38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eastAsia="Times New Roman" w:hAnsi="Calibri" w:cs="Calibri"/>
          <w:color w:val="231F20"/>
          <w:sz w:val="18"/>
          <w:szCs w:val="18"/>
        </w:rPr>
        <w:t>√</w:t>
      </w:r>
      <w:r w:rsidR="000522BF" w:rsidRPr="00AC3AE8">
        <w:rPr>
          <w:rFonts w:ascii="Calibri" w:eastAsia="Times New Roman" w:hAnsi="Calibri" w:cs="Calibri"/>
          <w:color w:val="231F20"/>
          <w:sz w:val="18"/>
          <w:szCs w:val="18"/>
        </w:rPr>
        <w:tab/>
      </w:r>
      <w:proofErr w:type="gramStart"/>
      <w:r w:rsidR="000522BF" w:rsidRPr="00AC3AE8">
        <w:rPr>
          <w:rFonts w:ascii="Calibri" w:eastAsia="Myriad Pro Light" w:hAnsi="Calibri" w:cs="Calibri"/>
          <w:color w:val="231F20"/>
          <w:sz w:val="18"/>
          <w:szCs w:val="18"/>
        </w:rPr>
        <w:t>last</w:t>
      </w:r>
      <w:proofErr w:type="gramEnd"/>
      <w:r w:rsidR="000522BF" w:rsidRPr="00AC3AE8">
        <w:rPr>
          <w:rFonts w:ascii="Calibri" w:eastAsia="Myriad Pro Light" w:hAnsi="Calibri" w:cs="Calibri"/>
          <w:color w:val="231F20"/>
          <w:sz w:val="18"/>
          <w:szCs w:val="18"/>
        </w:rPr>
        <w:t xml:space="preserve"> night</w:t>
      </w:r>
    </w:p>
    <w:p w:rsidR="00221BD4" w:rsidRPr="00AC3AE8" w:rsidRDefault="00221BD4">
      <w:pPr>
        <w:spacing w:before="3" w:after="0" w:line="150" w:lineRule="exact"/>
        <w:rPr>
          <w:rFonts w:ascii="Calibri" w:hAnsi="Calibri" w:cs="Calibri"/>
          <w:sz w:val="15"/>
          <w:szCs w:val="15"/>
        </w:rPr>
      </w:pPr>
    </w:p>
    <w:p w:rsidR="00221BD4" w:rsidRPr="00AC3AE8" w:rsidRDefault="00440D88">
      <w:pPr>
        <w:tabs>
          <w:tab w:val="left" w:pos="440"/>
        </w:tabs>
        <w:spacing w:after="0" w:line="166" w:lineRule="auto"/>
        <w:ind w:left="448" w:right="46" w:hanging="393"/>
        <w:rPr>
          <w:rFonts w:ascii="Calibri" w:eastAsia="Myriad Pro Light" w:hAnsi="Calibri" w:cs="Calibri"/>
          <w:sz w:val="18"/>
          <w:szCs w:val="18"/>
        </w:rPr>
      </w:pPr>
      <w:proofErr w:type="gramStart"/>
      <w:r>
        <w:rPr>
          <w:rFonts w:ascii="Calibri" w:eastAsia="Times New Roman" w:hAnsi="Calibri" w:cs="Calibri"/>
          <w:color w:val="231F20"/>
          <w:sz w:val="18"/>
          <w:szCs w:val="18"/>
        </w:rPr>
        <w:t>x</w:t>
      </w:r>
      <w:proofErr w:type="gramEnd"/>
      <w:r w:rsidR="000522BF" w:rsidRPr="00AC3AE8">
        <w:rPr>
          <w:rFonts w:ascii="Calibri" w:eastAsia="Times New Roman" w:hAnsi="Calibri" w:cs="Calibri"/>
          <w:color w:val="231F20"/>
          <w:sz w:val="18"/>
          <w:szCs w:val="18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18"/>
          <w:szCs w:val="18"/>
        </w:rPr>
        <w:t>last weekend</w:t>
      </w:r>
    </w:p>
    <w:p w:rsidR="00221BD4" w:rsidRPr="00AC3AE8" w:rsidRDefault="00221BD4">
      <w:pPr>
        <w:spacing w:before="1" w:after="0" w:line="170" w:lineRule="exact"/>
        <w:rPr>
          <w:rFonts w:ascii="Calibri" w:hAnsi="Calibri" w:cs="Calibri"/>
          <w:sz w:val="17"/>
          <w:szCs w:val="17"/>
        </w:rPr>
      </w:pPr>
    </w:p>
    <w:p w:rsidR="00221BD4" w:rsidRPr="00AC3AE8" w:rsidRDefault="00440D88">
      <w:pPr>
        <w:tabs>
          <w:tab w:val="left" w:pos="440"/>
        </w:tabs>
        <w:spacing w:after="0" w:line="166" w:lineRule="auto"/>
        <w:ind w:left="448" w:right="-9" w:hanging="393"/>
        <w:rPr>
          <w:rFonts w:ascii="Calibri" w:eastAsia="Myriad Pro Light" w:hAnsi="Calibri" w:cs="Calibri"/>
          <w:sz w:val="18"/>
          <w:szCs w:val="18"/>
        </w:rPr>
      </w:pPr>
      <w:proofErr w:type="gramStart"/>
      <w:r>
        <w:rPr>
          <w:rFonts w:ascii="Calibri" w:eastAsia="Times New Roman" w:hAnsi="Calibri" w:cs="Calibri"/>
          <w:color w:val="231F20"/>
          <w:sz w:val="18"/>
          <w:szCs w:val="18"/>
        </w:rPr>
        <w:t>x</w:t>
      </w:r>
      <w:proofErr w:type="gramEnd"/>
      <w:r w:rsidR="000522BF" w:rsidRPr="00AC3AE8">
        <w:rPr>
          <w:rFonts w:ascii="Calibri" w:eastAsia="Times New Roman" w:hAnsi="Calibri" w:cs="Calibri"/>
          <w:color w:val="231F20"/>
          <w:sz w:val="18"/>
          <w:szCs w:val="18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18"/>
          <w:szCs w:val="18"/>
        </w:rPr>
        <w:t>yesterday afternoon</w:t>
      </w:r>
    </w:p>
    <w:p w:rsidR="00221BD4" w:rsidRPr="00AC3AE8" w:rsidRDefault="00221BD4">
      <w:pPr>
        <w:spacing w:before="1" w:after="0" w:line="170" w:lineRule="exact"/>
        <w:rPr>
          <w:rFonts w:ascii="Calibri" w:hAnsi="Calibri" w:cs="Calibri"/>
          <w:sz w:val="17"/>
          <w:szCs w:val="17"/>
        </w:rPr>
      </w:pPr>
    </w:p>
    <w:p w:rsidR="00AA7365" w:rsidRDefault="00AA7365">
      <w:pPr>
        <w:tabs>
          <w:tab w:val="left" w:pos="440"/>
        </w:tabs>
        <w:spacing w:after="0" w:line="166" w:lineRule="auto"/>
        <w:ind w:left="448" w:right="-25" w:hanging="393"/>
        <w:rPr>
          <w:rFonts w:ascii="Calibri" w:eastAsia="Times New Roman" w:hAnsi="Calibri" w:cs="Calibri"/>
          <w:color w:val="231F20"/>
          <w:sz w:val="18"/>
          <w:szCs w:val="18"/>
        </w:rPr>
      </w:pPr>
    </w:p>
    <w:p w:rsidR="00221BD4" w:rsidRPr="00AC3AE8" w:rsidRDefault="00440D88">
      <w:pPr>
        <w:tabs>
          <w:tab w:val="left" w:pos="440"/>
        </w:tabs>
        <w:spacing w:after="0" w:line="166" w:lineRule="auto"/>
        <w:ind w:left="448" w:right="-25" w:hanging="393"/>
        <w:rPr>
          <w:rFonts w:ascii="Calibri" w:eastAsia="Myriad Pro Light" w:hAnsi="Calibri" w:cs="Calibri"/>
          <w:sz w:val="18"/>
          <w:szCs w:val="18"/>
        </w:rPr>
      </w:pPr>
      <w:proofErr w:type="gramStart"/>
      <w:r>
        <w:rPr>
          <w:rFonts w:ascii="Calibri" w:eastAsia="Times New Roman" w:hAnsi="Calibri" w:cs="Calibri"/>
          <w:color w:val="231F20"/>
          <w:sz w:val="18"/>
          <w:szCs w:val="18"/>
        </w:rPr>
        <w:t>x</w:t>
      </w:r>
      <w:proofErr w:type="gramEnd"/>
      <w:r w:rsidR="000522BF" w:rsidRPr="00AC3AE8">
        <w:rPr>
          <w:rFonts w:ascii="Calibri" w:eastAsia="Times New Roman" w:hAnsi="Calibri" w:cs="Calibri"/>
          <w:color w:val="231F20"/>
          <w:sz w:val="18"/>
          <w:szCs w:val="18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18"/>
          <w:szCs w:val="18"/>
        </w:rPr>
        <w:t>two hours ago</w:t>
      </w:r>
    </w:p>
    <w:p w:rsidR="00AA7365" w:rsidRDefault="00AA7365">
      <w:pPr>
        <w:tabs>
          <w:tab w:val="left" w:pos="440"/>
        </w:tabs>
        <w:spacing w:after="0" w:line="166" w:lineRule="auto"/>
        <w:ind w:left="448" w:right="-62" w:hanging="410"/>
        <w:rPr>
          <w:rFonts w:ascii="Calibri" w:eastAsia="Times New Roman" w:hAnsi="Calibri" w:cs="Calibri"/>
          <w:color w:val="231F20"/>
          <w:sz w:val="18"/>
          <w:szCs w:val="18"/>
        </w:rPr>
      </w:pPr>
    </w:p>
    <w:p w:rsidR="00221BD4" w:rsidRPr="00AC3AE8" w:rsidRDefault="00900372">
      <w:pPr>
        <w:tabs>
          <w:tab w:val="left" w:pos="440"/>
        </w:tabs>
        <w:spacing w:after="0" w:line="166" w:lineRule="auto"/>
        <w:ind w:left="448" w:right="-62" w:hanging="41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250" style="position:absolute;left:0;text-align:left;margin-left:352.9pt;margin-top:24.25pt;width:171.5pt;height:.1pt;z-index:-251675648;mso-position-horizontal-relative:page" coordorigin="7058,485" coordsize="3430,2">
            <v:shape id="_x0000_s1251" style="position:absolute;left:7058;top:485;width:3430;height:2" coordorigin="7058,485" coordsize="3430,0" path="m7058,485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48" style="position:absolute;left:0;text-align:left;margin-left:352.9pt;margin-top:42.45pt;width:171.5pt;height:.1pt;z-index:-251674624;mso-position-horizontal-relative:page" coordorigin="7058,849" coordsize="3430,2">
            <v:shape id="_x0000_s1249" style="position:absolute;left:7058;top:849;width:3430;height:2" coordorigin="7058,849" coordsize="3430,0" path="m7058,849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Times New Roman" w:hAnsi="Calibri" w:cs="Calibri"/>
          <w:color w:val="231F20"/>
          <w:sz w:val="18"/>
          <w:szCs w:val="18"/>
        </w:rPr>
        <w:t xml:space="preserve"> </w:t>
      </w:r>
      <w:r w:rsidR="00440D88">
        <w:rPr>
          <w:rFonts w:ascii="Calibri" w:eastAsia="Times New Roman" w:hAnsi="Calibri" w:cs="Calibri"/>
          <w:color w:val="231F20"/>
          <w:sz w:val="18"/>
          <w:szCs w:val="18"/>
        </w:rPr>
        <w:t>√</w:t>
      </w:r>
      <w:r w:rsidR="000522BF" w:rsidRPr="00AC3AE8">
        <w:rPr>
          <w:rFonts w:ascii="Calibri" w:eastAsia="Times New Roman" w:hAnsi="Calibri" w:cs="Calibri"/>
          <w:color w:val="231F20"/>
          <w:sz w:val="18"/>
          <w:szCs w:val="18"/>
        </w:rPr>
        <w:tab/>
      </w:r>
      <w:proofErr w:type="gramStart"/>
      <w:r w:rsidR="000522BF" w:rsidRPr="00AC3AE8">
        <w:rPr>
          <w:rFonts w:ascii="Calibri" w:eastAsia="Myriad Pro Light" w:hAnsi="Calibri" w:cs="Calibri"/>
          <w:color w:val="231F20"/>
          <w:sz w:val="18"/>
          <w:szCs w:val="18"/>
        </w:rPr>
        <w:t>three</w:t>
      </w:r>
      <w:proofErr w:type="gramEnd"/>
      <w:r w:rsidR="000522BF" w:rsidRPr="00AC3AE8">
        <w:rPr>
          <w:rFonts w:ascii="Calibri" w:eastAsia="Myriad Pro Light" w:hAnsi="Calibri" w:cs="Calibri"/>
          <w:color w:val="231F20"/>
          <w:sz w:val="18"/>
          <w:szCs w:val="18"/>
        </w:rPr>
        <w:t xml:space="preserve"> weeks ago</w:t>
      </w:r>
    </w:p>
    <w:p w:rsidR="00221BD4" w:rsidRPr="00AC3AE8" w:rsidRDefault="000522BF">
      <w:pPr>
        <w:spacing w:before="10" w:after="0" w:line="200" w:lineRule="exact"/>
        <w:rPr>
          <w:rFonts w:ascii="Calibri" w:hAnsi="Calibri" w:cs="Calibri"/>
          <w:sz w:val="20"/>
          <w:szCs w:val="20"/>
        </w:rPr>
      </w:pPr>
      <w:r w:rsidRPr="00AC3AE8">
        <w:rPr>
          <w:rFonts w:ascii="Calibri" w:hAnsi="Calibri" w:cs="Calibri"/>
        </w:rPr>
        <w:br w:type="column"/>
      </w:r>
    </w:p>
    <w:p w:rsidR="00221BD4" w:rsidRPr="00AC3AE8" w:rsidRDefault="00900372">
      <w:pPr>
        <w:tabs>
          <w:tab w:val="left" w:pos="320"/>
        </w:tabs>
        <w:spacing w:after="0" w:line="245" w:lineRule="auto"/>
        <w:ind w:left="337" w:right="1647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46" style="position:absolute;left:0;text-align:left;margin-left:318.9pt;margin-top:.9pt;width:11.35pt;height:11.35pt;z-index:-251679744;mso-position-horizontal-relative:page" coordorigin="6378,18" coordsize="227,227">
            <v:shape id="_x0000_s1247" style="position:absolute;left:6378;top:18;width:227;height:227" coordorigin="6378,18" coordsize="227,227" path="m6406,18r-25,3l6378,46r,170l6381,241r25,4l6576,245r25,-4l6605,216,6604,46r-3,-25l6576,18r-170,e" fillcolor="#231f20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Describe a dream. It can be real or imaginary.</w:t>
      </w:r>
    </w:p>
    <w:p w:rsidR="00221BD4" w:rsidRPr="00AC3AE8" w:rsidRDefault="00221BD4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900372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44" style="position:absolute;left:0;text-align:left;margin-left:352.9pt;margin-top:27.65pt;width:171.5pt;height:.1pt;z-index:-251678720;mso-position-horizontal-relative:page" coordorigin="7058,553" coordsize="3430,2">
            <v:shape id="_x0000_s1245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1)   Where were you?</w:t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9"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900372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42" style="position:absolute;left:0;text-align:left;margin-left:352.9pt;margin-top:-26.85pt;width:171.5pt;height:.1pt;z-index:-251677696;mso-position-horizontal-relative:page" coordorigin="7058,-537" coordsize="3430,2">
            <v:shape id="_x0000_s1243" style="position:absolute;left:7058;top:-537;width:3430;height:2" coordorigin="7058,-537" coordsize="3430,0" path="m7058,-53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40" style="position:absolute;left:0;text-align:left;margin-left:352.9pt;margin-top:-8.7pt;width:171.5pt;height:.1pt;z-index:-251676672;mso-position-horizontal-relative:page" coordorigin="7058,-174" coordsize="3430,2">
            <v:shape id="_x0000_s1241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2)  Who were you with?</w:t>
      </w:r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type w:val="continuous"/>
          <w:pgSz w:w="11920" w:h="15880"/>
          <w:pgMar w:top="980" w:right="500" w:bottom="560" w:left="1580" w:header="720" w:footer="720" w:gutter="0"/>
          <w:cols w:num="4" w:space="720" w:equalWidth="0">
            <w:col w:w="1258" w:space="224"/>
            <w:col w:w="1080" w:space="258"/>
            <w:col w:w="1221" w:space="816"/>
            <w:col w:w="4983"/>
          </w:cols>
        </w:sectPr>
      </w:pPr>
    </w:p>
    <w:p w:rsidR="00221BD4" w:rsidRPr="00AC3AE8" w:rsidRDefault="00221BD4">
      <w:pPr>
        <w:spacing w:before="1" w:after="0" w:line="260" w:lineRule="exact"/>
        <w:rPr>
          <w:rFonts w:ascii="Calibri" w:hAnsi="Calibri" w:cs="Calibri"/>
          <w:sz w:val="26"/>
          <w:szCs w:val="26"/>
        </w:rPr>
      </w:pPr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221BD4" w:rsidRPr="00AC3AE8" w:rsidRDefault="000522BF">
      <w:pPr>
        <w:tabs>
          <w:tab w:val="left" w:pos="4220"/>
        </w:tabs>
        <w:spacing w:before="24"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1)  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4220"/>
        </w:tabs>
        <w:spacing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4220"/>
        </w:tabs>
        <w:spacing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4220"/>
        </w:tabs>
        <w:spacing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4220"/>
        </w:tabs>
        <w:spacing w:after="0" w:line="236" w:lineRule="exact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0522BF">
      <w:pPr>
        <w:spacing w:before="7" w:after="0" w:line="150" w:lineRule="exact"/>
        <w:rPr>
          <w:rFonts w:ascii="Calibri" w:hAnsi="Calibri" w:cs="Calibri"/>
          <w:sz w:val="15"/>
          <w:szCs w:val="15"/>
        </w:rPr>
      </w:pPr>
      <w:r w:rsidRPr="00AC3AE8">
        <w:rPr>
          <w:rFonts w:ascii="Calibri" w:hAnsi="Calibri" w:cs="Calibri"/>
        </w:rPr>
        <w:br w:type="column"/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900372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38" style="position:absolute;margin-left:352.9pt;margin-top:-8.7pt;width:171.5pt;height:.1pt;z-index:-251673600;mso-position-horizontal-relative:page" coordorigin="7058,-174" coordsize="3430,2">
            <v:shape id="_x0000_s1239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36" style="position:absolute;margin-left:352.9pt;margin-top:27.65pt;width:171.5pt;height:.1pt;z-index:-251672576;mso-position-horizontal-relative:page" coordorigin="7058,553" coordsize="3430,2">
            <v:shape id="_x0000_s1237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3)  What did you see?</w:t>
      </w:r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1" w:space="963"/>
            <w:col w:w="4646"/>
          </w:cols>
        </w:sectPr>
      </w:pPr>
    </w:p>
    <w:p w:rsidR="00221BD4" w:rsidRPr="00AC3AE8" w:rsidRDefault="00221BD4">
      <w:pPr>
        <w:spacing w:before="8"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221BD4" w:rsidRPr="00AC3AE8" w:rsidRDefault="00900372">
      <w:pPr>
        <w:tabs>
          <w:tab w:val="left" w:pos="500"/>
        </w:tabs>
        <w:spacing w:before="23" w:after="0" w:line="245" w:lineRule="auto"/>
        <w:ind w:left="517" w:right="354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234" style="position:absolute;left:0;text-align:left;margin-left:352.9pt;margin-top:-12.4pt;width:171.5pt;height:.1pt;z-index:-251671552;mso-position-horizontal-relative:page" coordorigin="7058,-248" coordsize="3430,2">
            <v:shape id="_x0000_s1235" style="position:absolute;left:7058;top:-248;width:3430;height:2" coordorigin="7058,-248" coordsize="3430,0" path="m7058,-248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32" style="position:absolute;left:0;text-align:left;margin-left:85.05pt;margin-top:2.05pt;width:11.35pt;height:11.35pt;z-index:-251662336;mso-position-horizontal-relative:page" coordorigin="1701,41" coordsize="227,227">
            <v:shape id="_x0000_s123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6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Look at the table again. Write short answers to the questions in exercise 5.</w:t>
      </w:r>
    </w:p>
    <w:p w:rsidR="00221BD4" w:rsidRPr="00AC3AE8" w:rsidRDefault="00221BD4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4220"/>
        </w:tabs>
        <w:spacing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4220"/>
        </w:tabs>
        <w:spacing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4220"/>
        </w:tabs>
        <w:spacing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4220"/>
        </w:tabs>
        <w:spacing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900372">
      <w:pPr>
        <w:tabs>
          <w:tab w:val="left" w:pos="4220"/>
        </w:tabs>
        <w:spacing w:after="0" w:line="236" w:lineRule="exact"/>
        <w:ind w:left="517" w:right="-7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30" style="position:absolute;left:0;text-align:left;margin-left:352.9pt;margin-top:27.95pt;width:171.5pt;height:.1pt;z-index:-251665408;mso-position-horizontal-relative:page" coordorigin="7058,559" coordsize="3430,2">
            <v:shape id="_x0000_s1231" style="position:absolute;left:7058;top:559;width:3430;height:2" coordorigin="7058,559" coordsize="3430,0" path="m7058,559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28" style="position:absolute;left:0;text-align:left;margin-left:352.9pt;margin-top:46.1pt;width:171.5pt;height:.1pt;z-index:-251664384;mso-position-horizontal-relative:page" coordorigin="7058,922" coordsize="3430,2">
            <v:shape id="_x0000_s1229" style="position:absolute;left:7058;top:922;width:3430;height:2" coordorigin="7058,922" coordsize="3430,0" path="m7058,922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0522BF">
      <w:pPr>
        <w:spacing w:before="9" w:after="0" w:line="280" w:lineRule="exact"/>
        <w:rPr>
          <w:rFonts w:ascii="Calibri" w:hAnsi="Calibri" w:cs="Calibri"/>
          <w:sz w:val="28"/>
          <w:szCs w:val="28"/>
        </w:rPr>
      </w:pPr>
      <w:r w:rsidRPr="00AC3AE8">
        <w:rPr>
          <w:rFonts w:ascii="Calibri" w:hAnsi="Calibri" w:cs="Calibri"/>
        </w:rPr>
        <w:br w:type="column"/>
      </w:r>
    </w:p>
    <w:p w:rsidR="00221BD4" w:rsidRPr="00AC3AE8" w:rsidRDefault="00900372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26" style="position:absolute;margin-left:352.9pt;margin-top:-8.7pt;width:171.5pt;height:.1pt;z-index:-251670528;mso-position-horizontal-relative:page" coordorigin="7058,-174" coordsize="3430,2">
            <v:shape id="_x0000_s1227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24" style="position:absolute;margin-left:352.9pt;margin-top:27.65pt;width:171.5pt;height:.1pt;z-index:-251669504;mso-position-horizontal-relative:page" coordorigin="7058,553" coordsize="3430,2">
            <v:shape id="_x0000_s1225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4)  What happened?</w:t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9"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900372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22" style="position:absolute;margin-left:352.9pt;margin-top:-26.85pt;width:171.5pt;height:.1pt;z-index:-251668480;mso-position-horizontal-relative:page" coordorigin="7058,-537" coordsize="3430,2">
            <v:shape id="_x0000_s1223" style="position:absolute;left:7058;top:-537;width:3430;height:2" coordorigin="7058,-537" coordsize="3430,0" path="m7058,-53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20" style="position:absolute;margin-left:352.9pt;margin-top:-8.7pt;width:171.5pt;height:.1pt;z-index:-251667456;mso-position-horizontal-relative:page" coordorigin="7058,-174" coordsize="3430,2">
            <v:shape id="_x0000_s1221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18" style="position:absolute;margin-left:352.9pt;margin-top:27.65pt;width:171.5pt;height:.1pt;z-index:-251666432;mso-position-horizontal-relative:page" coordorigin="7058,553" coordsize="3430,2">
            <v:shape id="_x0000_s1219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5)  What do you think the dream meant?</w:t>
      </w:r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1" w:space="963"/>
            <w:col w:w="4646"/>
          </w:cols>
        </w:sectPr>
      </w:pPr>
    </w:p>
    <w:p w:rsidR="00221BD4" w:rsidRPr="00AC3AE8" w:rsidRDefault="00900372">
      <w:pPr>
        <w:spacing w:after="0" w:line="2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216" style="position:absolute;margin-left:304.7pt;margin-top:51pt;width:.1pt;height:688.8pt;z-index:-251683840;mso-position-horizontal-relative:page;mso-position-vertical-relative:page" coordorigin="6094,1020" coordsize="2,13776">
            <v:shape id="_x0000_s1217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17" w:after="0" w:line="240" w:lineRule="exact"/>
        <w:rPr>
          <w:rFonts w:ascii="Calibri" w:hAnsi="Calibri" w:cs="Calibri"/>
          <w:sz w:val="24"/>
          <w:szCs w:val="24"/>
        </w:rPr>
      </w:pPr>
    </w:p>
    <w:p w:rsidR="00221BD4" w:rsidRPr="00AC3AE8" w:rsidRDefault="000522BF">
      <w:pPr>
        <w:tabs>
          <w:tab w:val="left" w:pos="8300"/>
          <w:tab w:val="left" w:pos="8580"/>
        </w:tabs>
        <w:spacing w:before="24" w:after="0" w:line="240" w:lineRule="auto"/>
        <w:ind w:left="4798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" w:hAnsi="Calibri" w:cs="Calibri"/>
          <w:color w:val="231F20"/>
          <w:sz w:val="20"/>
          <w:szCs w:val="20"/>
        </w:rPr>
        <w:t>Speaking</w:t>
      </w:r>
      <w:r w:rsidRPr="00AC3AE8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221BD4" w:rsidRPr="00AC3AE8" w:rsidRDefault="000522BF">
      <w:pPr>
        <w:tabs>
          <w:tab w:val="left" w:pos="8200"/>
          <w:tab w:val="left" w:pos="8480"/>
        </w:tabs>
        <w:spacing w:before="78" w:after="0" w:line="240" w:lineRule="auto"/>
        <w:ind w:left="4798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" w:hAnsi="Calibri" w:cs="Calibri"/>
          <w:color w:val="231F20"/>
          <w:sz w:val="20"/>
          <w:szCs w:val="20"/>
        </w:rPr>
        <w:t>TOTAL</w:t>
      </w:r>
      <w:r w:rsidRPr="00AC3AE8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808285"/>
          <w:sz w:val="20"/>
          <w:szCs w:val="20"/>
        </w:rPr>
        <w:t xml:space="preserve"> /100</w:t>
      </w:r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221BD4" w:rsidRPr="00AC3AE8" w:rsidRDefault="004950E8">
      <w:pPr>
        <w:tabs>
          <w:tab w:val="left" w:pos="1080"/>
        </w:tabs>
        <w:spacing w:after="0" w:line="542" w:lineRule="exact"/>
        <w:ind w:left="225" w:right="-20"/>
        <w:rPr>
          <w:rFonts w:ascii="Calibri" w:eastAsia="Myriad Pro Light" w:hAnsi="Calibri" w:cs="Calibri"/>
          <w:sz w:val="32"/>
          <w:szCs w:val="32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730944" behindDoc="0" locked="0" layoutInCell="1" allowOverlap="1" wp14:anchorId="2DFF6064" wp14:editId="3921A3E3">
            <wp:simplePos x="0" y="0"/>
            <wp:positionH relativeFrom="column">
              <wp:posOffset>-140335</wp:posOffset>
            </wp:positionH>
            <wp:positionV relativeFrom="paragraph">
              <wp:posOffset>-498475</wp:posOffset>
            </wp:positionV>
            <wp:extent cx="1131570" cy="359410"/>
            <wp:effectExtent l="0" t="0" r="0" b="0"/>
            <wp:wrapNone/>
            <wp:docPr id="2" name="Imagem 2" descr="C:\Users\monteirom\Pictures\Logo_Santillan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C:\Users\monteirom\Pictures\Logo_Santillan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0372">
        <w:rPr>
          <w:rFonts w:ascii="Calibri" w:hAnsi="Calibri" w:cs="Calibri"/>
        </w:rPr>
        <w:pict>
          <v:group id="_x0000_s1214" style="position:absolute;left:0;text-align:left;margin-left:70.85pt;margin-top:.5pt;width:439.35pt;height:25.5pt;z-index:-251658240;mso-position-horizontal-relative:page;mso-position-vertical-relative:text" coordorigin="1417,10" coordsize="8787,510">
            <v:shape id="_x0000_s1215" style="position:absolute;left:1417;top:10;width:8787;height:510" coordorigin="1417,10" coordsize="8787,510" path="m1474,10r-33,1l1424,17r-6,17l1417,66r,398l1418,496r6,17l1441,519r32,1l10148,520r33,-1l10197,513r7,-16l10205,464r,-398l10181,11,1474,10e" fillcolor="#231f20" stroked="f">
              <v:path arrowok="t"/>
            </v:shape>
            <w10:wrap anchorx="page"/>
          </v:group>
        </w:pict>
      </w:r>
      <w:r w:rsidR="00900372">
        <w:rPr>
          <w:rFonts w:ascii="Calibri" w:hAnsi="Calibri" w:cs="Calibri"/>
        </w:rPr>
        <w:pict>
          <v:group id="_x0000_s1212" style="position:absolute;left:0;text-align:left;margin-left:71.35pt;margin-top:40.7pt;width:438.35pt;height:47.2pt;z-index:-251657216;mso-position-horizontal-relative:page;mso-position-vertical-relative:text" coordorigin="1427,814" coordsize="8767,944">
            <v:shape id="_x0000_s1213" style="position:absolute;left:1427;top:814;width:8767;height:944" coordorigin="1427,814" coordsize="8767,944" path="m1474,814r-13,1l1442,825r-14,24l1427,1711r2,12l1438,1743r25,14l10148,1758r12,-2l10180,1746r14,-24l10195,860r-2,-12l10183,828r-24,-13l1474,814xe" filled="f" strokecolor="#808285" strokeweight="1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" w:hAnsi="Calibri" w:cs="Calibri"/>
          <w:b/>
          <w:bCs/>
          <w:color w:val="FFFFFF"/>
          <w:sz w:val="50"/>
          <w:szCs w:val="50"/>
        </w:rPr>
        <w:t>6</w:t>
      </w:r>
      <w:r w:rsidR="000522BF" w:rsidRPr="00AC3AE8">
        <w:rPr>
          <w:rFonts w:ascii="Calibri" w:eastAsia="Myriad Pro" w:hAnsi="Calibri" w:cs="Calibri"/>
          <w:b/>
          <w:bCs/>
          <w:color w:val="FFFFFF"/>
          <w:sz w:val="50"/>
          <w:szCs w:val="50"/>
        </w:rPr>
        <w:tab/>
      </w:r>
      <w:r w:rsidR="000522BF" w:rsidRPr="00AC3AE8">
        <w:rPr>
          <w:rFonts w:ascii="Calibri" w:eastAsia="Myriad Pro Light" w:hAnsi="Calibri" w:cs="Calibri"/>
          <w:color w:val="FFFFFF"/>
          <w:sz w:val="32"/>
          <w:szCs w:val="32"/>
        </w:rPr>
        <w:t xml:space="preserve">UNIT </w:t>
      </w:r>
      <w:proofErr w:type="gramStart"/>
      <w:r w:rsidR="000522BF" w:rsidRPr="00AC3AE8">
        <w:rPr>
          <w:rFonts w:ascii="Calibri" w:eastAsia="Myriad Pro Light" w:hAnsi="Calibri" w:cs="Calibri"/>
          <w:color w:val="FFFFFF"/>
          <w:sz w:val="32"/>
          <w:szCs w:val="32"/>
        </w:rPr>
        <w:t>4b  English</w:t>
      </w:r>
      <w:proofErr w:type="gramEnd"/>
      <w:r w:rsidR="000522BF" w:rsidRPr="00AC3AE8">
        <w:rPr>
          <w:rFonts w:ascii="Calibri" w:eastAsia="Myriad Pro Light" w:hAnsi="Calibri" w:cs="Calibri"/>
          <w:color w:val="FFFFFF"/>
          <w:sz w:val="32"/>
          <w:szCs w:val="32"/>
        </w:rPr>
        <w:t xml:space="preserve"> test (B)</w:t>
      </w:r>
    </w:p>
    <w:p w:rsidR="00221BD4" w:rsidRPr="00AC3AE8" w:rsidRDefault="00221BD4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0522BF">
      <w:pPr>
        <w:tabs>
          <w:tab w:val="left" w:pos="7580"/>
          <w:tab w:val="left" w:pos="8440"/>
          <w:tab w:val="left" w:pos="9560"/>
        </w:tabs>
        <w:spacing w:before="35" w:after="0" w:line="240" w:lineRule="auto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AC3AE8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AC3AE8">
        <w:rPr>
          <w:rFonts w:ascii="Calibri" w:eastAsia="Myriad Pro Light" w:hAnsi="Calibri" w:cs="Calibri"/>
          <w:color w:val="808285"/>
          <w:sz w:val="14"/>
          <w:szCs w:val="14"/>
        </w:rPr>
        <w:t xml:space="preserve">  Nr.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AC3AE8">
        <w:rPr>
          <w:rFonts w:ascii="Calibri" w:eastAsia="Myriad Pro Light" w:hAnsi="Calibri" w:cs="Calibri"/>
          <w:color w:val="808285"/>
          <w:sz w:val="14"/>
          <w:szCs w:val="14"/>
        </w:rPr>
        <w:t xml:space="preserve">  CLASS: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221BD4" w:rsidRPr="00AC3AE8" w:rsidRDefault="000522BF">
      <w:pPr>
        <w:tabs>
          <w:tab w:val="left" w:pos="3960"/>
          <w:tab w:val="left" w:pos="9580"/>
        </w:tabs>
        <w:spacing w:before="82" w:after="0" w:line="240" w:lineRule="auto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AC3AE8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AC3AE8">
        <w:rPr>
          <w:rFonts w:ascii="Calibri" w:eastAsia="Myriad Pro Light" w:hAnsi="Calibri" w:cs="Calibri"/>
          <w:color w:val="808285"/>
          <w:sz w:val="14"/>
          <w:szCs w:val="14"/>
        </w:rPr>
        <w:t xml:space="preserve">  EVALUATION: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221BD4" w:rsidRPr="00AC3AE8" w:rsidRDefault="000522BF">
      <w:pPr>
        <w:tabs>
          <w:tab w:val="left" w:pos="5440"/>
          <w:tab w:val="left" w:pos="9560"/>
        </w:tabs>
        <w:spacing w:before="82" w:after="0" w:line="166" w:lineRule="exact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AC3AE8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AC3AE8">
        <w:rPr>
          <w:rFonts w:ascii="Calibri" w:eastAsia="Myriad Pro Light" w:hAnsi="Calibri" w:cs="Calibri"/>
          <w:color w:val="808285"/>
          <w:sz w:val="14"/>
          <w:szCs w:val="14"/>
        </w:rPr>
        <w:t xml:space="preserve">  E. E.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pgSz w:w="11920" w:h="15880"/>
          <w:pgMar w:top="1000" w:right="1580" w:bottom="560" w:left="500" w:header="795" w:footer="374" w:gutter="0"/>
          <w:cols w:space="720"/>
        </w:sectPr>
      </w:pPr>
    </w:p>
    <w:p w:rsidR="00221BD4" w:rsidRPr="00AC3AE8" w:rsidRDefault="000522BF">
      <w:pPr>
        <w:spacing w:before="22" w:after="0" w:line="240" w:lineRule="auto"/>
        <w:ind w:left="2907" w:right="1970"/>
        <w:jc w:val="center"/>
        <w:rPr>
          <w:rFonts w:ascii="Calibri" w:eastAsia="Myriad Pro" w:hAnsi="Calibri" w:cs="Calibri"/>
          <w:sz w:val="20"/>
          <w:szCs w:val="20"/>
        </w:rPr>
      </w:pPr>
      <w:r w:rsidRPr="00AC3AE8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</w:t>
      </w:r>
    </w:p>
    <w:p w:rsidR="00221BD4" w:rsidRPr="00AC3AE8" w:rsidRDefault="00900372">
      <w:pPr>
        <w:tabs>
          <w:tab w:val="left" w:pos="4380"/>
          <w:tab w:val="left" w:pos="4680"/>
        </w:tabs>
        <w:spacing w:before="68" w:after="0" w:line="240" w:lineRule="auto"/>
        <w:ind w:left="1035" w:right="-5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  <w:b/>
        </w:rPr>
        <w:pict>
          <v:group id="_x0000_s1209" style="position:absolute;left:0;text-align:left;margin-left:70.85pt;margin-top:4.3pt;width:56.7pt;height:11.35pt;z-index:-251656192;mso-position-horizontal-relative:page" coordorigin="1417,86" coordsize="1134,227">
            <v:shape id="_x0000_s1210" style="position:absolute;left:1417;top:86;width:1134;height:227" coordorigin="1417,86" coordsize="1134,227" path="m1445,86r-24,3l1417,114r,170l1421,309r24,4l2523,313r24,-4l2551,284r,-170l2547,89r-24,-3l1445,86e" fillcolor="#c6c8ca" stroked="f">
              <v:path arrowok="t"/>
            </v:shape>
            <w10:wrap anchorx="page"/>
          </v:group>
        </w:pict>
      </w:r>
      <w:r w:rsidR="000522BF" w:rsidRPr="00440D88">
        <w:rPr>
          <w:rFonts w:ascii="Calibri" w:eastAsia="Myriad Pro Light" w:hAnsi="Calibri" w:cs="Calibri"/>
          <w:b/>
          <w:color w:val="231F20"/>
          <w:sz w:val="20"/>
          <w:szCs w:val="20"/>
        </w:rPr>
        <w:t>Listening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221BD4" w:rsidRPr="00AC3AE8" w:rsidRDefault="00221BD4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221BD4" w:rsidRPr="00AC3AE8" w:rsidRDefault="00900372">
      <w:pPr>
        <w:tabs>
          <w:tab w:val="left" w:pos="1300"/>
        </w:tabs>
        <w:spacing w:after="0" w:line="245" w:lineRule="auto"/>
        <w:ind w:left="1314" w:right="509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07" style="position:absolute;left:0;text-align:left;margin-left:70.85pt;margin-top:.9pt;width:11.35pt;height:11.35pt;z-index:-251655168;mso-position-horizontal-relative:page" coordorigin="1417,18" coordsize="227,227">
            <v:shape id="_x0000_s1208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Listen to the dialogue. Complete the sentences.</w:t>
      </w:r>
    </w:p>
    <w:p w:rsidR="00221BD4" w:rsidRPr="00AC3AE8" w:rsidRDefault="00221BD4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476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AC3AE8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Twitter </w:t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is a website for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0522BF">
      <w:pPr>
        <w:spacing w:before="13" w:after="0" w:line="240" w:lineRule="auto"/>
        <w:ind w:left="15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online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2960"/>
        </w:tabs>
        <w:spacing w:after="0" w:line="240" w:lineRule="auto"/>
        <w:ind w:left="1279" w:right="381"/>
        <w:jc w:val="center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already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uses </w:t>
      </w:r>
      <w:r w:rsidRPr="00AC3AE8">
        <w:rPr>
          <w:rFonts w:ascii="Calibri" w:eastAsia="Myriad Pro" w:hAnsi="Calibri" w:cs="Calibri"/>
          <w:i/>
          <w:color w:val="231F20"/>
          <w:sz w:val="20"/>
          <w:szCs w:val="20"/>
        </w:rPr>
        <w:t>Twitter</w:t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3000"/>
        </w:tabs>
        <w:spacing w:after="0" w:line="249" w:lineRule="auto"/>
        <w:ind w:left="1597" w:right="133" w:hanging="283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wants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to know how to join </w:t>
      </w:r>
      <w:r w:rsidRPr="00AC3AE8">
        <w:rPr>
          <w:rFonts w:ascii="Calibri" w:eastAsia="Myriad Pro" w:hAnsi="Calibri" w:cs="Calibri"/>
          <w:i/>
          <w:color w:val="231F20"/>
          <w:sz w:val="20"/>
          <w:szCs w:val="20"/>
        </w:rPr>
        <w:t>Twitter</w:t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21BD4" w:rsidRPr="00AC3AE8" w:rsidRDefault="00221BD4">
      <w:pPr>
        <w:spacing w:before="10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AC3AE8" w:rsidRDefault="000522BF">
      <w:pPr>
        <w:tabs>
          <w:tab w:val="left" w:pos="432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4)  Sarah thinks it is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to join</w:t>
      </w:r>
    </w:p>
    <w:p w:rsidR="00221BD4" w:rsidRPr="00AC3AE8" w:rsidRDefault="000522BF">
      <w:pPr>
        <w:spacing w:before="9" w:after="0" w:line="240" w:lineRule="auto"/>
        <w:ind w:left="159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" w:hAnsi="Calibri" w:cs="Calibri"/>
          <w:i/>
          <w:color w:val="231F20"/>
          <w:sz w:val="20"/>
          <w:szCs w:val="20"/>
        </w:rPr>
        <w:t>Twitter</w:t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5)  Sarah doesn’t want to know Jack’s</w:t>
      </w:r>
    </w:p>
    <w:p w:rsidR="00221BD4" w:rsidRPr="00AC3AE8" w:rsidRDefault="00221BD4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21BD4" w:rsidRPr="00AC3AE8" w:rsidRDefault="000522BF">
      <w:pPr>
        <w:tabs>
          <w:tab w:val="left" w:pos="3000"/>
        </w:tabs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21BD4" w:rsidRPr="00AC3AE8" w:rsidRDefault="00221BD4">
      <w:pPr>
        <w:spacing w:before="2" w:after="0" w:line="220" w:lineRule="exact"/>
        <w:rPr>
          <w:rFonts w:ascii="Calibri" w:hAnsi="Calibri" w:cs="Calibri"/>
        </w:rPr>
      </w:pPr>
    </w:p>
    <w:p w:rsidR="00221BD4" w:rsidRPr="00AC3AE8" w:rsidRDefault="00900372" w:rsidP="00BF383B">
      <w:pPr>
        <w:tabs>
          <w:tab w:val="left" w:pos="1260"/>
        </w:tabs>
        <w:spacing w:after="0" w:line="240" w:lineRule="auto"/>
        <w:ind w:left="941" w:right="224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05" style="position:absolute;left:0;text-align:left;margin-left:70.85pt;margin-top:.9pt;width:11.35pt;height:11.35pt;z-index:-251654144;mso-position-horizontal-relative:page" coordorigin="1417,18" coordsize="227,227">
            <v:shape id="_x0000_s1206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Listen again. Complete the instructions.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3680"/>
        </w:tabs>
        <w:spacing w:after="0" w:line="240" w:lineRule="auto"/>
        <w:ind w:left="1279" w:right="383"/>
        <w:jc w:val="center"/>
        <w:rPr>
          <w:rFonts w:ascii="Calibri" w:eastAsia="Myriad Pro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1)   First you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the </w:t>
      </w:r>
      <w:r w:rsidRPr="00AC3AE8">
        <w:rPr>
          <w:rFonts w:ascii="Calibri" w:eastAsia="Myriad Pro" w:hAnsi="Calibri" w:cs="Calibri"/>
          <w:i/>
          <w:color w:val="231F20"/>
          <w:sz w:val="20"/>
          <w:szCs w:val="20"/>
        </w:rPr>
        <w:t>Twitter</w:t>
      </w:r>
    </w:p>
    <w:p w:rsidR="00221BD4" w:rsidRPr="00AC3AE8" w:rsidRDefault="00221BD4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21BD4" w:rsidRPr="00AC3AE8" w:rsidRDefault="000522BF">
      <w:pPr>
        <w:tabs>
          <w:tab w:val="left" w:pos="3000"/>
        </w:tabs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380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2)  Then you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. You add</w:t>
      </w:r>
    </w:p>
    <w:p w:rsidR="00221BD4" w:rsidRPr="00AC3AE8" w:rsidRDefault="00221BD4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21BD4" w:rsidRPr="00AC3AE8" w:rsidRDefault="000522BF">
      <w:pPr>
        <w:tabs>
          <w:tab w:val="left" w:pos="3140"/>
          <w:tab w:val="left" w:pos="4960"/>
        </w:tabs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and</w:t>
      </w:r>
      <w:proofErr w:type="spell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378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3)   Next you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221BD4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21BD4" w:rsidRPr="00AC3AE8" w:rsidRDefault="000522BF">
      <w:pPr>
        <w:tabs>
          <w:tab w:val="left" w:pos="3140"/>
        </w:tabs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</w:rPr>
      </w:pPr>
      <w:proofErr w:type="spellStart"/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spellEnd"/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of yourself.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376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4)  Now you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what you</w:t>
      </w:r>
    </w:p>
    <w:p w:rsidR="00221BD4" w:rsidRPr="00AC3AE8" w:rsidRDefault="00221BD4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21BD4" w:rsidRPr="00AC3AE8" w:rsidRDefault="000522BF">
      <w:pPr>
        <w:tabs>
          <w:tab w:val="left" w:pos="3000"/>
        </w:tabs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now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422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5)  Finally you can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on your</w:t>
      </w:r>
    </w:p>
    <w:p w:rsidR="00221BD4" w:rsidRPr="00AC3AE8" w:rsidRDefault="00221BD4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21BD4" w:rsidRPr="00AC3AE8" w:rsidRDefault="000522BF">
      <w:pPr>
        <w:tabs>
          <w:tab w:val="left" w:pos="3000"/>
        </w:tabs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!</w:t>
      </w:r>
    </w:p>
    <w:p w:rsidR="00221BD4" w:rsidRPr="00AC3AE8" w:rsidRDefault="00221BD4">
      <w:pPr>
        <w:spacing w:before="2" w:after="0" w:line="140" w:lineRule="exact"/>
        <w:rPr>
          <w:rFonts w:ascii="Calibri" w:hAnsi="Calibri" w:cs="Calibri"/>
          <w:sz w:val="14"/>
          <w:szCs w:val="14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0522BF">
      <w:pPr>
        <w:spacing w:after="0" w:line="240" w:lineRule="auto"/>
        <w:ind w:left="2875" w:right="1936"/>
        <w:jc w:val="center"/>
        <w:rPr>
          <w:rFonts w:ascii="Calibri" w:eastAsia="Myriad Pro" w:hAnsi="Calibri" w:cs="Calibri"/>
          <w:sz w:val="20"/>
          <w:szCs w:val="20"/>
        </w:rPr>
      </w:pPr>
      <w:r w:rsidRPr="00AC3AE8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</w:t>
      </w:r>
    </w:p>
    <w:p w:rsidR="00221BD4" w:rsidRPr="00AC3AE8" w:rsidRDefault="00900372">
      <w:pPr>
        <w:tabs>
          <w:tab w:val="left" w:pos="4380"/>
          <w:tab w:val="left" w:pos="4680"/>
        </w:tabs>
        <w:spacing w:before="68" w:after="0" w:line="240" w:lineRule="auto"/>
        <w:ind w:left="1035" w:right="-5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03" style="position:absolute;left:0;text-align:left;margin-left:70.85pt;margin-top:4.3pt;width:53.85pt;height:11.35pt;z-index:-251653120;mso-position-horizontal-relative:page" coordorigin="1417,86" coordsize="1077,227">
            <v:shape id="_x0000_s1204" style="position:absolute;left:1417;top:86;width:1077;height:227" coordorigin="1417,86" coordsize="1077,227" path="m1445,86r-24,3l1417,114r,170l1421,309r24,4l2466,313r25,-4l2494,284r,-170l2491,89r-25,-3l1445,86e" fillcolor="#c6c8ca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Reading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221BD4" w:rsidRPr="00AC3AE8" w:rsidRDefault="00221BD4">
      <w:pPr>
        <w:spacing w:before="9" w:after="0" w:line="150" w:lineRule="exact"/>
        <w:rPr>
          <w:rFonts w:ascii="Calibri" w:hAnsi="Calibri" w:cs="Calibri"/>
          <w:sz w:val="15"/>
          <w:szCs w:val="15"/>
        </w:rPr>
      </w:pPr>
    </w:p>
    <w:p w:rsidR="00221BD4" w:rsidRPr="00AC3AE8" w:rsidRDefault="000522BF">
      <w:pPr>
        <w:spacing w:after="0" w:line="245" w:lineRule="auto"/>
        <w:ind w:left="1314" w:right="124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Strange, strange, strange … </w:t>
      </w:r>
      <w:r w:rsidRPr="00440D88">
        <w:rPr>
          <w:rFonts w:ascii="Calibri" w:eastAsia="Myriad Pro Light" w:hAnsi="Calibri" w:cs="Calibri"/>
          <w:b/>
          <w:color w:val="231F20"/>
          <w:sz w:val="20"/>
          <w:szCs w:val="20"/>
        </w:rPr>
        <w:t>Daisy</w:t>
      </w:r>
    </w:p>
    <w:p w:rsidR="00221BD4" w:rsidRPr="00AC3AE8" w:rsidRDefault="000522BF">
      <w:pPr>
        <w:spacing w:before="7" w:after="0" w:line="253" w:lineRule="auto"/>
        <w:ind w:left="917" w:right="-56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My dream was really strange. I was in a plane. We arrived in another land. I was in a dark forest with lots of trees. Then the trees spoke to me. They said there was a lion at the top of a mountain. It was a cool dream!</w:t>
      </w:r>
    </w:p>
    <w:p w:rsidR="00221BD4" w:rsidRPr="00440D88" w:rsidRDefault="000522BF">
      <w:pPr>
        <w:spacing w:before="25" w:after="0" w:line="240" w:lineRule="auto"/>
        <w:ind w:left="397" w:right="-20"/>
        <w:rPr>
          <w:rFonts w:ascii="Calibri" w:eastAsia="Myriad Pro Light" w:hAnsi="Calibri" w:cs="Calibri"/>
          <w:b/>
          <w:sz w:val="20"/>
          <w:szCs w:val="20"/>
        </w:rPr>
      </w:pPr>
      <w:r w:rsidRPr="00AC3AE8">
        <w:rPr>
          <w:rFonts w:ascii="Calibri" w:hAnsi="Calibri" w:cs="Calibri"/>
        </w:rPr>
        <w:br w:type="column"/>
      </w:r>
      <w:r w:rsidRPr="00440D88">
        <w:rPr>
          <w:rFonts w:ascii="Calibri" w:eastAsia="Myriad Pro Light" w:hAnsi="Calibri" w:cs="Calibri"/>
          <w:b/>
          <w:color w:val="231F20"/>
          <w:sz w:val="20"/>
          <w:szCs w:val="20"/>
        </w:rPr>
        <w:lastRenderedPageBreak/>
        <w:t>Martin</w:t>
      </w:r>
    </w:p>
    <w:p w:rsidR="00221BD4" w:rsidRPr="00AC3AE8" w:rsidRDefault="00900372">
      <w:pPr>
        <w:spacing w:before="13" w:after="0" w:line="253" w:lineRule="auto"/>
        <w:ind w:right="62" w:firstLine="397"/>
        <w:jc w:val="both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01" style="position:absolute;left:0;text-align:left;margin-left:290.55pt;margin-top:-10pt;width:.1pt;height:583.95pt;z-index:-251652096;mso-position-horizontal-relative:page" coordorigin="5811,-200" coordsize="2,11679">
            <v:shape id="_x0000_s1202" style="position:absolute;left:5811;top:-200;width:2;height:11679" coordorigin="5811,-200" coordsize="0,11679" path="m5811,-200r,11679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I was in an amazing palace. I think it was in London. There was a woman. It was the Queen of England. She had lots of pets. In English she said</w:t>
      </w:r>
    </w:p>
    <w:p w:rsidR="00221BD4" w:rsidRPr="00AC3AE8" w:rsidRDefault="000522BF">
      <w:pPr>
        <w:spacing w:after="0" w:line="253" w:lineRule="auto"/>
        <w:ind w:right="66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‘Welcome. Please sit down and have a cup of tea. Do you want a biscuit?’ So I drank the tea and ate a biscuit.</w:t>
      </w:r>
    </w:p>
    <w:p w:rsidR="00221BD4" w:rsidRPr="00AC3AE8" w:rsidRDefault="00221BD4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440D88" w:rsidRDefault="000522BF">
      <w:pPr>
        <w:spacing w:after="0" w:line="240" w:lineRule="auto"/>
        <w:ind w:left="397" w:right="-20"/>
        <w:rPr>
          <w:rFonts w:ascii="Calibri" w:eastAsia="Myriad Pro Light" w:hAnsi="Calibri" w:cs="Calibri"/>
          <w:b/>
          <w:sz w:val="20"/>
          <w:szCs w:val="20"/>
        </w:rPr>
      </w:pPr>
      <w:r w:rsidRPr="00440D88">
        <w:rPr>
          <w:rFonts w:ascii="Calibri" w:eastAsia="Myriad Pro Light" w:hAnsi="Calibri" w:cs="Calibri"/>
          <w:b/>
          <w:color w:val="231F20"/>
          <w:sz w:val="20"/>
          <w:szCs w:val="20"/>
        </w:rPr>
        <w:t>Stan</w:t>
      </w:r>
    </w:p>
    <w:p w:rsidR="00221BD4" w:rsidRPr="00AC3AE8" w:rsidRDefault="000522BF">
      <w:pPr>
        <w:spacing w:before="13" w:after="0" w:line="253" w:lineRule="auto"/>
        <w:ind w:right="64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In my dream, I played tennis with Rafael </w:t>
      </w:r>
      <w:proofErr w:type="spell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Nadal</w:t>
      </w:r>
      <w:proofErr w:type="spell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! It was fantastic. We played four games. The score was</w:t>
      </w:r>
    </w:p>
    <w:p w:rsidR="00221BD4" w:rsidRPr="00AC3AE8" w:rsidRDefault="000522BF">
      <w:pPr>
        <w:spacing w:after="0" w:line="253" w:lineRule="auto"/>
        <w:ind w:right="65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2-2! Then we had a race. He was faster than me. It was fun.</w:t>
      </w:r>
    </w:p>
    <w:p w:rsidR="00221BD4" w:rsidRPr="00AC3AE8" w:rsidRDefault="00221BD4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440D88" w:rsidRDefault="000522BF">
      <w:pPr>
        <w:spacing w:after="0" w:line="240" w:lineRule="auto"/>
        <w:ind w:left="397" w:right="-20"/>
        <w:rPr>
          <w:rFonts w:ascii="Calibri" w:eastAsia="Myriad Pro Light" w:hAnsi="Calibri" w:cs="Calibri"/>
          <w:b/>
          <w:sz w:val="20"/>
          <w:szCs w:val="20"/>
        </w:rPr>
      </w:pPr>
      <w:proofErr w:type="spellStart"/>
      <w:r w:rsidRPr="00440D88">
        <w:rPr>
          <w:rFonts w:ascii="Calibri" w:eastAsia="Myriad Pro Light" w:hAnsi="Calibri" w:cs="Calibri"/>
          <w:b/>
          <w:color w:val="231F20"/>
          <w:sz w:val="20"/>
          <w:szCs w:val="20"/>
        </w:rPr>
        <w:t>Chloë</w:t>
      </w:r>
      <w:proofErr w:type="spellEnd"/>
    </w:p>
    <w:p w:rsidR="00221BD4" w:rsidRPr="00AC3AE8" w:rsidRDefault="000522BF">
      <w:pPr>
        <w:spacing w:before="13" w:after="0" w:line="253" w:lineRule="auto"/>
        <w:ind w:right="64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I was in a café. I saw Barak Obama but he didn’t see me. I bought a big cup of coffee. I didn’t drink it. Then I went to a party. All my friends were there. I said</w:t>
      </w:r>
    </w:p>
    <w:p w:rsidR="00221BD4" w:rsidRPr="00AC3AE8" w:rsidRDefault="00900372">
      <w:pPr>
        <w:spacing w:after="0" w:line="253" w:lineRule="auto"/>
        <w:ind w:right="64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97" style="position:absolute;margin-left:304.2pt;margin-top:36.1pt;width:206.5pt;height:159.75pt;z-index:-251659264;mso-position-horizontal-relative:page" coordorigin="6084,722" coordsize="4130,3195">
            <v:group id="_x0000_s1198" style="position:absolute;left:6094;top:732;width:4110;height:3175" coordorigin="6094,732" coordsize="4110,3175">
              <v:shape id="_x0000_s1200" style="position:absolute;left:6094;top:732;width:4110;height:3175" coordorigin="6094,732" coordsize="4110,3175" path="m6094,3907r4111,l10205,732r-4111,l6094,3907e" fillcolor="#dcddde" stroked="f">
                <v:path arrowok="t"/>
              </v:shape>
              <v:shape id="_x0000_s1199" type="#_x0000_t75" style="position:absolute;left:6094;top:732;width:4110;height:3175">
                <v:imagedata r:id="rId16" o:title=""/>
              </v:shape>
            </v:group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‘Did you see Barak Obama in the café?’ They said ‘We don’t believe you.’ It was awful.</w:t>
      </w:r>
    </w:p>
    <w:p w:rsidR="00221BD4" w:rsidRPr="00AC3AE8" w:rsidRDefault="00221BD4">
      <w:pPr>
        <w:spacing w:before="3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900372">
      <w:pPr>
        <w:tabs>
          <w:tab w:val="left" w:pos="380"/>
        </w:tabs>
        <w:spacing w:after="0" w:line="245" w:lineRule="auto"/>
        <w:ind w:left="397" w:right="323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95" style="position:absolute;left:0;text-align:left;margin-left:304.7pt;margin-top:.9pt;width:11.35pt;height:11.35pt;z-index:-251651072;mso-position-horizontal-relative:page" coordorigin="6094,18" coordsize="227,227">
            <v:shape id="_x0000_s1196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Read the text. Write the correct name or names.</w:t>
      </w:r>
    </w:p>
    <w:p w:rsidR="00221BD4" w:rsidRPr="00AC3AE8" w:rsidRDefault="00221BD4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1)   Who had a dream about flying?</w:t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21BD4" w:rsidRPr="00AC3AE8" w:rsidRDefault="00900372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93" style="position:absolute;left:0;text-align:left;margin-left:338.75pt;margin-top:-8.7pt;width:171.5pt;height:.1pt;z-index:-251650048;mso-position-horizontal-relative:page" coordorigin="6775,-174" coordsize="3430,2">
            <v:shape id="_x0000_s1194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2)  Who met a famous person?</w:t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21BD4" w:rsidRPr="00AC3AE8" w:rsidRDefault="00900372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91" style="position:absolute;left:0;text-align:left;margin-left:338.75pt;margin-top:-8.7pt;width:171.5pt;height:.1pt;z-index:-251649024;mso-position-horizontal-relative:page" coordorigin="6775,-174" coordsize="3430,2">
            <v:shape id="_x0000_s1192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89" style="position:absolute;left:0;text-align:left;margin-left:338.75pt;margin-top:27.65pt;width:171.5pt;height:.1pt;z-index:-251648000;mso-position-horizontal-relative:page" coordorigin="6775,553" coordsize="3430,2">
            <v:shape id="_x0000_s1190" style="position:absolute;left:6775;top:553;width:3430;height:2" coordorigin="6775,553" coordsize="3430,0" path="m6775,553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3)  Who had a dream about food and drink?</w:t>
      </w:r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5029" w:space="566"/>
            <w:col w:w="4245"/>
          </w:cols>
        </w:sectPr>
      </w:pPr>
    </w:p>
    <w:p w:rsidR="00221BD4" w:rsidRPr="00AC3AE8" w:rsidRDefault="000522BF">
      <w:pPr>
        <w:spacing w:after="0" w:line="210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4)  Who had a dream about running?</w:t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21BD4" w:rsidRPr="00AC3AE8" w:rsidRDefault="00900372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87" style="position:absolute;left:0;text-align:left;margin-left:119.05pt;margin-top:-8.7pt;width:171.5pt;height:.1pt;z-index:-251645952;mso-position-horizontal-relative:page" coordorigin="2381,-174" coordsize="3430,2">
            <v:shape id="_x0000_s1188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5)  Who had animals in their dream?</w:t>
      </w:r>
    </w:p>
    <w:p w:rsidR="00221BD4" w:rsidRPr="00AC3AE8" w:rsidRDefault="00221BD4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900372">
      <w:pPr>
        <w:tabs>
          <w:tab w:val="left" w:pos="500"/>
        </w:tabs>
        <w:spacing w:after="0" w:line="245" w:lineRule="auto"/>
        <w:ind w:left="517" w:right="-57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85" style="position:absolute;left:0;text-align:left;margin-left:119.05pt;margin-top:-13.85pt;width:171.5pt;height:.1pt;z-index:-251644928;mso-position-horizontal-relative:page" coordorigin="2381,-277" coordsize="3430,2">
            <v:shape id="_x0000_s1186" style="position:absolute;left:2381;top:-277;width:3430;height:2" coordorigin="2381,-277" coordsize="3430,0" path="m2381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83" style="position:absolute;left:0;text-align:left;margin-left:85.05pt;margin-top:.9pt;width:11.35pt;height:11.35pt;z-index:-251643904;mso-position-horizontal-relative:page" coordorigin="1701,18" coordsize="227,227">
            <v:shape id="_x0000_s1184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Read again. </w:t>
      </w:r>
      <w:proofErr w:type="gramStart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True or false?</w:t>
      </w:r>
      <w:proofErr w:type="gramEnd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Correct the false sentences.</w:t>
      </w:r>
    </w:p>
    <w:p w:rsidR="00221BD4" w:rsidRPr="00AC3AE8" w:rsidRDefault="00221BD4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1)   Martin was in a café in his dream?</w:t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21BD4" w:rsidRPr="00AC3AE8" w:rsidRDefault="00900372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81" style="position:absolute;left:0;text-align:left;margin-left:119.05pt;margin-top:-8.7pt;width:171.5pt;height:.1pt;z-index:-251642880;mso-position-horizontal-relative:page" coordorigin="2381,-174" coordsize="3430,2">
            <v:shape id="_x0000_s1182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2)  Daisy enjoyed her dream.</w:t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21BD4" w:rsidRPr="00AC3AE8" w:rsidRDefault="00900372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79" style="position:absolute;left:0;text-align:left;margin-left:119.05pt;margin-top:-8.7pt;width:171.5pt;height:.1pt;z-index:-251641856;mso-position-horizontal-relative:page" coordorigin="2381,-174" coordsize="3430,2">
            <v:shape id="_x0000_s1180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3)  Stan didn’t win the tennis match.</w:t>
      </w:r>
    </w:p>
    <w:p w:rsidR="00221BD4" w:rsidRPr="00AC3AE8" w:rsidRDefault="000522BF">
      <w:pPr>
        <w:spacing w:after="0" w:line="210" w:lineRule="exact"/>
        <w:ind w:left="1862" w:right="2819"/>
        <w:jc w:val="center"/>
        <w:rPr>
          <w:rFonts w:ascii="Calibri" w:eastAsia="Myriad Pro" w:hAnsi="Calibri" w:cs="Calibri"/>
          <w:sz w:val="20"/>
          <w:szCs w:val="20"/>
        </w:rPr>
      </w:pPr>
      <w:r w:rsidRPr="00AC3AE8">
        <w:rPr>
          <w:rFonts w:ascii="Calibri" w:hAnsi="Calibri" w:cs="Calibri"/>
        </w:rPr>
        <w:br w:type="column"/>
      </w:r>
      <w:r w:rsidRPr="00AC3AE8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IV</w:t>
      </w:r>
    </w:p>
    <w:p w:rsidR="00221BD4" w:rsidRPr="00AC3AE8" w:rsidRDefault="00900372">
      <w:pPr>
        <w:tabs>
          <w:tab w:val="left" w:pos="3400"/>
          <w:tab w:val="left" w:pos="3680"/>
        </w:tabs>
        <w:spacing w:before="68" w:after="0" w:line="240" w:lineRule="auto"/>
        <w:ind w:left="58" w:right="862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77" style="position:absolute;left:0;text-align:left;margin-left:318.9pt;margin-top:4.3pt;width:59.55pt;height:11.35pt;z-index:-251631616;mso-position-horizontal-relative:page" coordorigin="6378,86" coordsize="1191,227">
            <v:shape id="_x0000_s1178" style="position:absolute;left:6378;top:86;width:1191;height:227" coordorigin="6378,86" coordsize="1191,227" path="m6406,86r-25,3l6378,114r,170l6381,309r25,4l7540,313r25,-4l7568,284r,-170l7565,89r-25,-3l6406,86e" fillcolor="#c6c8ca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176" type="#_x0000_t202" style="position:absolute;left:0;text-align:left;margin-left:543.65pt;margin-top:-8.45pt;width:13.9pt;height:25pt;z-index:-251615232;mso-position-horizontal-relative:page" filled="f" stroked="f">
            <v:textbox inset="0,0,0,0">
              <w:txbxContent>
                <w:p w:rsidR="00221BD4" w:rsidRDefault="000522BF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</w:p>
              </w:txbxContent>
            </v:textbox>
            <w10:wrap anchorx="page"/>
          </v:shape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Grammar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</w:rPr>
        <w:t xml:space="preserve"> /30</w:t>
      </w:r>
    </w:p>
    <w:p w:rsidR="00221BD4" w:rsidRPr="00AC3AE8" w:rsidRDefault="00221BD4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221BD4" w:rsidRPr="00AC3AE8" w:rsidRDefault="00900372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74" style="position:absolute;margin-left:318.9pt;margin-top:.9pt;width:11.35pt;height:11.35pt;z-index:-251630592;mso-position-horizontal-relative:page" coordorigin="6378,18" coordsize="227,227">
            <v:shape id="_x0000_s1175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Write the correct </w:t>
      </w:r>
      <w:proofErr w:type="gramStart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Past</w:t>
      </w:r>
      <w:proofErr w:type="gramEnd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simple forms.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1340"/>
          <w:tab w:val="left" w:pos="27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run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1340"/>
          <w:tab w:val="left" w:pos="27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fall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1340"/>
          <w:tab w:val="left" w:pos="27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ring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1340"/>
          <w:tab w:val="left" w:pos="27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write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1340"/>
          <w:tab w:val="left" w:pos="27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wake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221BD4">
      <w:pPr>
        <w:spacing w:before="2" w:after="0" w:line="220" w:lineRule="exact"/>
        <w:rPr>
          <w:rFonts w:ascii="Calibri" w:hAnsi="Calibri" w:cs="Calibri"/>
        </w:rPr>
      </w:pPr>
    </w:p>
    <w:p w:rsidR="00221BD4" w:rsidRPr="00AC3AE8" w:rsidRDefault="00900372">
      <w:pPr>
        <w:tabs>
          <w:tab w:val="left" w:pos="320"/>
        </w:tabs>
        <w:spacing w:after="0" w:line="245" w:lineRule="auto"/>
        <w:ind w:left="337" w:right="1010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71" style="position:absolute;left:0;text-align:left;margin-left:318.9pt;margin-top:.9pt;width:11.35pt;height:11.35pt;z-index:-251629568;mso-position-horizontal-relative:page" coordorigin="6378,18" coordsize="227,227">
            <v:shape id="_x0000_s1172" style="position:absolute;left:6378;top:18;width:227;height:227" coordorigin="6378,18" coordsize="227,227" path="m6406,18r-25,3l6378,46r,170l6381,241r25,4l6576,245r25,-4l6605,216,6604,46r-3,-25l6576,18r-170,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9" style="position:absolute;left:0;text-align:left;margin-left:368.75pt;margin-top:37.35pt;width:125.65pt;height:13.65pt;z-index:-251628544;mso-position-horizontal-relative:page" coordorigin="7375,747" coordsize="2513,273">
            <v:shape id="_x0000_s1170" style="position:absolute;left:7375;top:747;width:2513;height:273" coordorigin="7375,747" coordsize="2513,273" path="m7398,747r-2,l7375,748r,23l7375,997r,3l7376,1021r22,l9864,1021r3,l9888,1020r,-23l9888,771r,-3l9887,747r-23,l7398,747x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Complete the sentences with the verbs in the box. Use the Past simple.</w:t>
      </w:r>
    </w:p>
    <w:p w:rsidR="00221BD4" w:rsidRPr="00AC3AE8" w:rsidRDefault="00221BD4">
      <w:pPr>
        <w:spacing w:before="6" w:after="0" w:line="260" w:lineRule="exact"/>
        <w:rPr>
          <w:rFonts w:ascii="Calibri" w:hAnsi="Calibri" w:cs="Calibri"/>
          <w:sz w:val="26"/>
          <w:szCs w:val="26"/>
        </w:rPr>
      </w:pPr>
    </w:p>
    <w:p w:rsidR="00221BD4" w:rsidRPr="00AC3AE8" w:rsidRDefault="000522BF">
      <w:pPr>
        <w:spacing w:after="0" w:line="206" w:lineRule="exact"/>
        <w:ind w:left="1150" w:right="-20"/>
        <w:rPr>
          <w:rFonts w:ascii="Calibri" w:eastAsia="Myriad Pro Light" w:hAnsi="Calibri" w:cs="Calibri"/>
          <w:sz w:val="18"/>
          <w:szCs w:val="18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run</w:t>
      </w:r>
      <w:proofErr w:type="gramEnd"/>
      <w:r w:rsidRPr="00AC3AE8">
        <w:rPr>
          <w:rFonts w:ascii="Calibri" w:eastAsia="Myriad Pro Light" w:hAnsi="Calibri" w:cs="Calibri"/>
          <w:color w:val="231F20"/>
          <w:sz w:val="18"/>
          <w:szCs w:val="18"/>
        </w:rPr>
        <w:t xml:space="preserve"> | sing | get up | see | have</w:t>
      </w:r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pgSz w:w="11920" w:h="15880"/>
          <w:pgMar w:top="1000" w:right="500" w:bottom="560" w:left="1580" w:header="795" w:footer="374" w:gutter="0"/>
          <w:cols w:num="2" w:space="720" w:equalWidth="0">
            <w:col w:w="4160" w:space="697"/>
            <w:col w:w="4983"/>
          </w:cols>
        </w:sectPr>
      </w:pPr>
    </w:p>
    <w:p w:rsidR="00221BD4" w:rsidRPr="00AC3AE8" w:rsidRDefault="00221BD4">
      <w:pPr>
        <w:spacing w:before="18" w:after="0" w:line="240" w:lineRule="exact"/>
        <w:rPr>
          <w:rFonts w:ascii="Calibri" w:hAnsi="Calibri" w:cs="Calibri"/>
          <w:sz w:val="24"/>
          <w:szCs w:val="24"/>
        </w:rPr>
      </w:pPr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221BD4" w:rsidRPr="00AC3AE8" w:rsidRDefault="00221BD4">
      <w:pPr>
        <w:spacing w:before="10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AC3AE8" w:rsidRDefault="00900372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67" style="position:absolute;left:0;text-align:left;margin-left:119.05pt;margin-top:-8.7pt;width:171.5pt;height:.1pt;z-index:-251640832;mso-position-horizontal-relative:page" coordorigin="2381,-174" coordsize="3430,2">
            <v:shape id="_x0000_s1168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proofErr w:type="spellStart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Chloë</w:t>
      </w:r>
      <w:proofErr w:type="spellEnd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bought a biscuit.</w:t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221BD4" w:rsidRPr="00AC3AE8" w:rsidRDefault="00900372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65" style="position:absolute;left:0;text-align:left;margin-left:119.05pt;margin-top:-8.7pt;width:171.5pt;height:.1pt;z-index:-251639808;mso-position-horizontal-relative:page" coordorigin="2381,-174" coordsize="3430,2">
            <v:shape id="_x0000_s1166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3" style="position:absolute;left:0;text-align:left;margin-left:119.05pt;margin-top:27.65pt;width:171.5pt;height:.1pt;z-index:-251638784;mso-position-horizontal-relative:page" coordorigin="2381,553" coordsize="3430,2">
            <v:shape id="_x0000_s1164" style="position:absolute;left:2381;top:553;width:3430;height:2" coordorigin="2381,553" coordsize="3430,0" path="m2381,553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spellStart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Chloë</w:t>
      </w:r>
      <w:proofErr w:type="spellEnd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didn’t like her dream.</w:t>
      </w:r>
    </w:p>
    <w:p w:rsidR="00221BD4" w:rsidRPr="00AC3AE8" w:rsidRDefault="00221BD4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0522BF">
      <w:pPr>
        <w:spacing w:after="0" w:line="240" w:lineRule="auto"/>
        <w:ind w:left="2047" w:right="1904"/>
        <w:jc w:val="center"/>
        <w:rPr>
          <w:rFonts w:ascii="Calibri" w:eastAsia="Myriad Pro" w:hAnsi="Calibri" w:cs="Calibri"/>
          <w:sz w:val="20"/>
          <w:szCs w:val="20"/>
        </w:rPr>
      </w:pPr>
      <w:r w:rsidRPr="00AC3AE8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III</w:t>
      </w:r>
    </w:p>
    <w:p w:rsidR="00221BD4" w:rsidRPr="00AC3AE8" w:rsidRDefault="00900372">
      <w:pPr>
        <w:tabs>
          <w:tab w:val="left" w:pos="3580"/>
          <w:tab w:val="left" w:pos="3860"/>
        </w:tabs>
        <w:spacing w:before="68" w:after="0" w:line="240" w:lineRule="auto"/>
        <w:ind w:left="238" w:right="-56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61" style="position:absolute;left:0;text-align:left;margin-left:85.05pt;margin-top:4.3pt;width:68.05pt;height:11.35pt;z-index:-251637760;mso-position-horizontal-relative:page" coordorigin="1701,86" coordsize="1361,227">
            <v:shape id="_x0000_s1162" style="position:absolute;left:1701;top:86;width:1361;height:227" coordorigin="1701,86" coordsize="1361,227" path="m1729,86r-25,3l1701,114r,170l1704,309r25,4l3033,313r25,-4l3061,284r,-170l3058,89r-25,-3l1729,86e" fillcolor="#c6c8ca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Vocabulary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</w:rPr>
        <w:t xml:space="preserve"> /20</w:t>
      </w:r>
    </w:p>
    <w:p w:rsidR="00221BD4" w:rsidRPr="00AC3AE8" w:rsidRDefault="00221BD4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221BD4" w:rsidRPr="00AC3AE8" w:rsidRDefault="00900372">
      <w:pPr>
        <w:tabs>
          <w:tab w:val="left" w:pos="480"/>
        </w:tabs>
        <w:spacing w:after="0" w:line="240" w:lineRule="auto"/>
        <w:ind w:left="145" w:right="-51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59" style="position:absolute;left:0;text-align:left;margin-left:85.05pt;margin-top:.9pt;width:11.35pt;height:11.35pt;z-index:-251636736;mso-position-horizontal-relative:page" coordorigin="1701,18" coordsize="227,227">
            <v:shape id="_x0000_s1160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Complete the words for things that you read.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176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1)   n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21BD4" w:rsidRPr="00AC3AE8" w:rsidRDefault="000522BF">
      <w:pPr>
        <w:tabs>
          <w:tab w:val="left" w:pos="224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2)  m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21BD4" w:rsidRPr="00AC3AE8" w:rsidRDefault="000522BF">
      <w:pPr>
        <w:tabs>
          <w:tab w:val="left" w:pos="24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3)  n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proofErr w:type="gramEnd"/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21BD4" w:rsidRPr="00AC3AE8" w:rsidRDefault="000522BF">
      <w:pPr>
        <w:tabs>
          <w:tab w:val="left" w:pos="154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4)  d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y</w:t>
      </w:r>
      <w:proofErr w:type="gramEnd"/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21BD4" w:rsidRPr="00AC3AE8" w:rsidRDefault="000522BF">
      <w:pPr>
        <w:tabs>
          <w:tab w:val="left" w:pos="1320"/>
        </w:tabs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5)  b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proofErr w:type="gramEnd"/>
    </w:p>
    <w:p w:rsidR="00221BD4" w:rsidRPr="00AC3AE8" w:rsidRDefault="000522BF">
      <w:pPr>
        <w:tabs>
          <w:tab w:val="left" w:pos="2120"/>
        </w:tabs>
        <w:spacing w:before="24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hAnsi="Calibri" w:cs="Calibri"/>
          <w:lang w:val="pt-PT"/>
        </w:rPr>
        <w:br w:type="column"/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lastRenderedPageBreak/>
        <w:t>1)   I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proofErr w:type="spellStart"/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quickly</w:t>
      </w:r>
      <w:proofErr w:type="spellEnd"/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(</w:t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run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292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2)  Yesterday I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a song.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212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3)  I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6 a.m.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230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4)  He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a ghost!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2460"/>
        </w:tabs>
        <w:spacing w:after="0" w:line="252" w:lineRule="auto"/>
        <w:ind w:left="620" w:right="1239" w:hanging="283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5)  They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a big breakfast this morning.</w:t>
      </w:r>
    </w:p>
    <w:p w:rsidR="00221BD4" w:rsidRPr="00AC3AE8" w:rsidRDefault="00221BD4">
      <w:pPr>
        <w:spacing w:before="10"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900372">
      <w:pPr>
        <w:tabs>
          <w:tab w:val="left" w:pos="320"/>
        </w:tabs>
        <w:spacing w:after="0" w:line="245" w:lineRule="auto"/>
        <w:ind w:left="337" w:right="1016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57" style="position:absolute;left:0;text-align:left;margin-left:318.9pt;margin-top:.9pt;width:11.35pt;height:11.35pt;z-index:-251627520;mso-position-horizontal-relative:page" coordorigin="6378,18" coordsize="227,227">
            <v:shape id="_x0000_s1158" style="position:absolute;left:6378;top:18;width:227;height:227" coordorigin="6378,18" coordsize="227,227" path="m6406,18r-25,3l6378,46r,170l6381,241r25,4l6576,245r25,-4l6605,216,6604,46r-3,-25l6576,18r-170,e" fillcolor="#231f20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Correct the mistakes in the diary with the words in brackets.</w:t>
      </w:r>
    </w:p>
    <w:p w:rsidR="00221BD4" w:rsidRPr="00AC3AE8" w:rsidRDefault="00221BD4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900372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55" style="position:absolute;left:0;text-align:left;margin-left:352.9pt;margin-top:27.65pt;width:171.5pt;height:.1pt;z-index:-251626496;mso-position-horizontal-relative:page" coordorigin="7058,553" coordsize="3430,2">
            <v:shape id="_x0000_s1156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1)   I got up at six o’clock. (</w:t>
      </w:r>
      <w:proofErr w:type="gramStart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seven</w:t>
      </w:r>
      <w:proofErr w:type="gramEnd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o’clock)</w:t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221BD4" w:rsidRPr="00AC3AE8" w:rsidRDefault="00900372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53" style="position:absolute;left:0;text-align:left;margin-left:352.9pt;margin-top:-8.7pt;width:171.5pt;height:.1pt;z-index:-251625472;mso-position-horizontal-relative:page" coordorigin="7058,-174" coordsize="3430,2">
            <v:shape id="_x0000_s1154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51" style="position:absolute;left:0;text-align:left;margin-left:352.9pt;margin-top:27.65pt;width:171.5pt;height:.1pt;z-index:-251624448;mso-position-horizontal-relative:page" coordorigin="7058,553" coordsize="3430,2">
            <v:shape id="_x0000_s1152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2)  I had a bath. (</w:t>
      </w:r>
      <w:proofErr w:type="gramStart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shower</w:t>
      </w:r>
      <w:proofErr w:type="gramEnd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1" w:space="626"/>
            <w:col w:w="4983"/>
          </w:cols>
        </w:sectPr>
      </w:pPr>
    </w:p>
    <w:p w:rsidR="00221BD4" w:rsidRPr="00AC3AE8" w:rsidRDefault="00221BD4">
      <w:pPr>
        <w:spacing w:before="7"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221BD4" w:rsidRPr="00AC3AE8" w:rsidRDefault="00900372">
      <w:pPr>
        <w:tabs>
          <w:tab w:val="left" w:pos="500"/>
        </w:tabs>
        <w:spacing w:before="23" w:after="0" w:line="245" w:lineRule="auto"/>
        <w:ind w:left="517" w:right="635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149" style="position:absolute;left:0;text-align:left;margin-left:85.05pt;margin-top:2.05pt;width:11.35pt;height:11.35pt;z-index:-251635712;mso-position-horizontal-relative:page" coordorigin="1701,41" coordsize="227,227">
            <v:shape id="_x0000_s115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7" style="position:absolute;left:0;text-align:left;margin-left:352.9pt;margin-top:2.35pt;width:171.5pt;height:.1pt;z-index:-251623424;mso-position-horizontal-relative:page" coordorigin="7058,47" coordsize="3430,2">
            <v:shape id="_x0000_s1148" style="position:absolute;left:7058;top:47;width:3430;height:2" coordorigin="7058,47" coordsize="3430,0" path="m7058,47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Replace the words in </w:t>
      </w:r>
      <w:r w:rsidR="000522BF" w:rsidRPr="00AC3AE8">
        <w:rPr>
          <w:rFonts w:ascii="Calibri" w:eastAsia="Myriad Pro" w:hAnsi="Calibri" w:cs="Calibri"/>
          <w:b/>
          <w:bCs/>
          <w:color w:val="231F20"/>
          <w:sz w:val="20"/>
          <w:szCs w:val="20"/>
        </w:rPr>
        <w:t xml:space="preserve">bold 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with an adjective of opinion.</w:t>
      </w:r>
    </w:p>
    <w:p w:rsidR="00221BD4" w:rsidRPr="00AC3AE8" w:rsidRDefault="00221BD4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spacing w:after="0" w:line="237" w:lineRule="exact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1)   The film was really dull. I nearly fell asleep!</w:t>
      </w:r>
    </w:p>
    <w:p w:rsidR="00221BD4" w:rsidRPr="00AC3AE8" w:rsidRDefault="000522BF">
      <w:pPr>
        <w:spacing w:before="1" w:after="0" w:line="220" w:lineRule="exact"/>
        <w:rPr>
          <w:rFonts w:ascii="Calibri" w:hAnsi="Calibri" w:cs="Calibri"/>
        </w:rPr>
      </w:pPr>
      <w:r w:rsidRPr="00AC3AE8">
        <w:rPr>
          <w:rFonts w:ascii="Calibri" w:hAnsi="Calibri" w:cs="Calibri"/>
        </w:rPr>
        <w:br w:type="column"/>
      </w:r>
    </w:p>
    <w:p w:rsidR="00221BD4" w:rsidRPr="00AC3AE8" w:rsidRDefault="00900372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45" style="position:absolute;margin-left:352.9pt;margin-top:27.65pt;width:171.5pt;height:.1pt;z-index:-251622400;mso-position-horizontal-relative:page" coordorigin="7058,553" coordsize="3430,2">
            <v:shape id="_x0000_s1146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3)  I wrote an email. (</w:t>
      </w:r>
      <w:proofErr w:type="gramStart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postcard</w:t>
      </w:r>
      <w:proofErr w:type="gramEnd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141" w:space="1053"/>
            <w:col w:w="4646"/>
          </w:cols>
        </w:sect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3"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221BD4" w:rsidRPr="00AC3AE8" w:rsidRDefault="00900372">
      <w:pPr>
        <w:tabs>
          <w:tab w:val="left" w:pos="3100"/>
        </w:tabs>
        <w:spacing w:before="86" w:after="0" w:line="364" w:lineRule="auto"/>
        <w:ind w:left="801" w:right="101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143" style="position:absolute;left:0;text-align:left;margin-left:119.05pt;margin-top:-4.4pt;width:70.85pt;height:.1pt;z-index:-251634688;mso-position-horizontal-relative:page" coordorigin="2381,-88" coordsize="1417,2">
            <v:shape id="_x0000_s1144" style="position:absolute;left:2381;top:-88;width:1417;height:2" coordorigin="2381,-88" coordsize="1417,0" path="m2381,-88r1417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1" style="position:absolute;left:0;text-align:left;margin-left:304.7pt;margin-top:51pt;width:.1pt;height:688.8pt;z-index:-251632640;mso-position-horizontal-relative:page;mso-position-vertical-relative:page" coordorigin="6094,1020" coordsize="2,13776">
            <v:shape id="_x0000_s1142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139" style="position:absolute;left:0;text-align:left;margin-left:352.9pt;margin-top:-7.5pt;width:171.5pt;height:.1pt;z-index:-251621376;mso-position-horizontal-relative:page" coordorigin="7058,-150" coordsize="3430,2">
            <v:shape id="_x0000_s1140" style="position:absolute;left:7058;top:-150;width:3430;height:2" coordorigin="7058,-150" coordsize="3430,0" path="m7058,-150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2)  The soup was fine — not good, but not bad either. 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0522BF">
      <w:pPr>
        <w:spacing w:after="0" w:line="241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3)  The novel was fantastic! I couldn’t stop</w:t>
      </w:r>
    </w:p>
    <w:p w:rsidR="00221BD4" w:rsidRPr="00AC3AE8" w:rsidRDefault="00221BD4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221BD4" w:rsidRPr="00AC3AE8" w:rsidRDefault="000522BF">
      <w:pPr>
        <w:tabs>
          <w:tab w:val="left" w:pos="304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reading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it!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4140"/>
        </w:tabs>
        <w:spacing w:after="0" w:line="364" w:lineRule="auto"/>
        <w:ind w:left="801" w:right="-56" w:hanging="283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4)  The </w:t>
      </w:r>
      <w:proofErr w:type="spell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maths</w:t>
      </w:r>
      <w:proofErr w:type="spell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exam was very bad. The questions were so hard!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221BD4" w:rsidRPr="00AC3AE8" w:rsidRDefault="000522BF">
      <w:pPr>
        <w:spacing w:after="0" w:line="241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5)  Did you hear about the accident?</w:t>
      </w:r>
    </w:p>
    <w:p w:rsidR="00221BD4" w:rsidRPr="00AC3AE8" w:rsidRDefault="00900372">
      <w:pPr>
        <w:spacing w:before="5"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37" style="position:absolute;left:0;text-align:left;margin-left:119.05pt;margin-top:27.9pt;width:70.85pt;height:.1pt;z-index:-251633664;mso-position-horizontal-relative:page" coordorigin="2381,558" coordsize="1417,2">
            <v:shape id="_x0000_s1138" style="position:absolute;left:2381;top:558;width:1417;height:2" coordorigin="2381,558" coordsize="1417,0" path="m2381,558r1417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Ten people died. How dreadful!</w:t>
      </w:r>
    </w:p>
    <w:p w:rsidR="00221BD4" w:rsidRPr="00AC3AE8" w:rsidRDefault="000522BF">
      <w:pPr>
        <w:spacing w:before="24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hAnsi="Calibri" w:cs="Calibri"/>
        </w:rPr>
        <w:br w:type="column"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4)  I spoke to a friend. (</w:t>
      </w:r>
      <w:proofErr w:type="spellStart"/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neighbour</w:t>
      </w:r>
      <w:proofErr w:type="spellEnd"/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221BD4" w:rsidRPr="00AC3AE8" w:rsidRDefault="00900372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35" style="position:absolute;margin-left:352.9pt;margin-top:-26.85pt;width:171.5pt;height:.1pt;z-index:-251620352;mso-position-horizontal-relative:page" coordorigin="7058,-537" coordsize="3430,2">
            <v:shape id="_x0000_s1136" style="position:absolute;left:7058;top:-537;width:3430;height:2" coordorigin="7058,-537" coordsize="3430,0" path="m7058,-53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3" style="position:absolute;margin-left:352.9pt;margin-top:-8.7pt;width:171.5pt;height:.1pt;z-index:-251619328;mso-position-horizontal-relative:page" coordorigin="7058,-174" coordsize="3430,2">
            <v:shape id="_x0000_s1134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1" style="position:absolute;margin-left:352.9pt;margin-top:27.65pt;width:171.5pt;height:.1pt;z-index:-251618304;mso-position-horizontal-relative:page" coordorigin="7058,553" coordsize="3430,2">
            <v:shape id="_x0000_s1132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9" style="position:absolute;margin-left:352.9pt;margin-top:45.8pt;width:171.5pt;height:.1pt;z-index:-251617280;mso-position-horizontal-relative:page" coordorigin="7058,916" coordsize="3430,2">
            <v:shape id="_x0000_s1130" style="position:absolute;left:7058;top:916;width:3430;height:2" coordorigin="7058,916" coordsize="3430,0" path="m7058,916r3430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5)  I ran in the park. (</w:t>
      </w:r>
      <w:proofErr w:type="gramStart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walk</w:t>
      </w:r>
      <w:proofErr w:type="gramEnd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144" w:space="1051"/>
            <w:col w:w="4645"/>
          </w:cols>
        </w:sectPr>
      </w:pPr>
    </w:p>
    <w:p w:rsidR="00221BD4" w:rsidRPr="00AC3AE8" w:rsidRDefault="00900372">
      <w:pPr>
        <w:tabs>
          <w:tab w:val="left" w:pos="1300"/>
        </w:tabs>
        <w:spacing w:before="32" w:after="0" w:line="240" w:lineRule="auto"/>
        <w:ind w:left="97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127" style="position:absolute;left:0;text-align:left;margin-left:70.85pt;margin-top:2.5pt;width:11.35pt;height:11.35pt;z-index:-251614208;mso-position-horizontal-relative:page" coordorigin="1417,50" coordsize="227,227">
            <v:shape id="_x0000_s1128" style="position:absolute;left:1417;top:50;width:227;height:227" coordorigin="1417,50" coordsize="227,227" path="m1445,50r-24,3l1417,78r,170l1421,273r24,4l1616,277r24,-4l1644,248r,-170l1640,53r-24,-3l1445,50e" fillcolor="#231f20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Complete with </w:t>
      </w:r>
      <w:r w:rsidR="000522BF" w:rsidRPr="00AC3AE8">
        <w:rPr>
          <w:rFonts w:ascii="Calibri" w:eastAsia="Myriad Pro Light" w:hAnsi="Calibri" w:cs="Calibri"/>
          <w:i/>
          <w:color w:val="231F20"/>
          <w:sz w:val="20"/>
          <w:szCs w:val="20"/>
        </w:rPr>
        <w:t>was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, </w:t>
      </w:r>
      <w:r w:rsidR="000522BF" w:rsidRPr="00AC3AE8">
        <w:rPr>
          <w:rFonts w:ascii="Calibri" w:eastAsia="Myriad Pro Light" w:hAnsi="Calibri" w:cs="Calibri"/>
          <w:i/>
          <w:color w:val="231F20"/>
          <w:sz w:val="20"/>
          <w:szCs w:val="20"/>
        </w:rPr>
        <w:t>were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, </w:t>
      </w:r>
      <w:r w:rsidR="000522BF" w:rsidRPr="00AC3AE8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wasn’t 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or</w:t>
      </w:r>
    </w:p>
    <w:p w:rsidR="00221BD4" w:rsidRPr="00AC3AE8" w:rsidRDefault="000522BF">
      <w:pPr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AC3AE8">
        <w:rPr>
          <w:rFonts w:ascii="Calibri" w:eastAsia="Myriad Pro Light" w:hAnsi="Calibri" w:cs="Calibri"/>
          <w:i/>
          <w:color w:val="231F20"/>
          <w:sz w:val="20"/>
          <w:szCs w:val="20"/>
        </w:rPr>
        <w:t>weren’t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350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1)   There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a lot of people.</w:t>
      </w:r>
    </w:p>
    <w:p w:rsidR="00221BD4" w:rsidRPr="00AC3AE8" w:rsidRDefault="000522BF">
      <w:pPr>
        <w:spacing w:before="13" w:after="0" w:line="240" w:lineRule="auto"/>
        <w:ind w:left="15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Maybe a million.</w:t>
      </w:r>
      <w:proofErr w:type="gramEnd"/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350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2)  There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any water.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3500"/>
        </w:tabs>
        <w:spacing w:after="0" w:line="252" w:lineRule="auto"/>
        <w:ind w:left="1597" w:right="171" w:hanging="283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3)  There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enough time to finish the email. I went out.</w:t>
      </w:r>
    </w:p>
    <w:p w:rsidR="00221BD4" w:rsidRPr="00AC3AE8" w:rsidRDefault="00221BD4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AC3AE8" w:rsidRDefault="000522BF">
      <w:pPr>
        <w:tabs>
          <w:tab w:val="left" w:pos="3500"/>
        </w:tabs>
        <w:spacing w:after="0" w:line="240" w:lineRule="auto"/>
        <w:ind w:left="1314" w:right="-7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4)  There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any strange noises.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3500"/>
        </w:tabs>
        <w:spacing w:after="0" w:line="252" w:lineRule="auto"/>
        <w:ind w:left="1597" w:right="6" w:hanging="284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5)  There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a beautiful bridge in the town.</w:t>
      </w:r>
    </w:p>
    <w:p w:rsidR="00221BD4" w:rsidRPr="00AC3AE8" w:rsidRDefault="00221BD4">
      <w:pPr>
        <w:spacing w:before="10"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900372">
      <w:pPr>
        <w:tabs>
          <w:tab w:val="left" w:pos="1300"/>
        </w:tabs>
        <w:spacing w:after="0" w:line="245" w:lineRule="auto"/>
        <w:ind w:left="1314" w:right="192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23" style="position:absolute;left:0;text-align:left;margin-left:70.85pt;margin-top:.9pt;width:11.35pt;height:11.35pt;z-index:-251613184;mso-position-horizontal-relative:page" coordorigin="1417,18" coordsize="227,227">
            <v:shape id="_x0000_s1124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4" style="position:absolute;left:0;text-align:left;margin-left:90.45pt;margin-top:36.4pt;width:186.15pt;height:149.05pt;z-index:-251588608;mso-position-horizontal-relative:page" coordorigin="1809,728" coordsize="3723,2981">
            <v:group id="_x0000_s1121" style="position:absolute;left:1814;top:733;width:850;height:510" coordorigin="1814,733" coordsize="850,510">
              <v:shape id="_x0000_s1122" style="position:absolute;left:1814;top:733;width:850;height:510" coordorigin="1814,733" coordsize="850,510" path="m1842,733r-24,3l1814,761r,454l1817,1239r25,4l2636,1243r25,-4l2664,1215r,-454l2661,736r-25,-3l1842,733e" fillcolor="#dcddde" stroked="f">
                <v:path arrowok="t"/>
              </v:shape>
            </v:group>
            <v:group id="_x0000_s1119" style="position:absolute;left:1819;top:1276;width:840;height:273" coordorigin="1819,1276" coordsize="840,273">
              <v:shape id="_x0000_s1120" style="position:absolute;left:1819;top:1276;width:840;height:273" coordorigin="1819,1276" coordsize="840,273" path="m1842,1276r-2,l1819,1277r,22l1819,1526r,3l1820,1550r22,l2636,1550r2,l2659,1549r,-23l2659,1299r,-2l2659,1276r-23,l1842,1276xe" filled="f" strokecolor="#808285" strokeweight=".5pt">
                <v:path arrowok="t"/>
              </v:shape>
            </v:group>
            <v:group id="_x0000_s1117" style="position:absolute;left:2693;top:733;width:1276;height:510" coordorigin="2693,733" coordsize="1276,510">
              <v:shape id="_x0000_s1118" style="position:absolute;left:2693;top:733;width:1276;height:510" coordorigin="2693,733" coordsize="1276,510" path="m2721,733r-25,3l2693,761r,454l2696,1239r25,4l3940,1243r25,-4l3968,1215r,-454l3965,736r-25,-3l2721,733e" fillcolor="#dcddde" stroked="f">
                <v:path arrowok="t"/>
              </v:shape>
            </v:group>
            <v:group id="_x0000_s1115" style="position:absolute;left:2698;top:1276;width:1266;height:273" coordorigin="2698,1276" coordsize="1266,273">
              <v:shape id="_x0000_s1116" style="position:absolute;left:2698;top:1276;width:1266;height:273" coordorigin="2698,1276" coordsize="1266,273" path="m2721,1276r-2,l2698,1277r,22l2698,1526r,3l2699,1550r22,l3940,1550r2,l3963,1549r,-23l3963,1299r,-2l3962,1276r-22,l2721,1276xe" filled="f" strokecolor="#808285" strokeweight=".5pt">
                <v:path arrowok="t"/>
              </v:shape>
            </v:group>
            <v:group id="_x0000_s1113" style="position:absolute;left:1819;top:1588;width:840;height:500" coordorigin="1819,1588" coordsize="840,500">
              <v:shape id="_x0000_s1114" style="position:absolute;left:1819;top:1588;width:840;height:500" coordorigin="1819,1588" coordsize="840,500" path="m1842,1588r-2,l1819,1589r,22l1819,2065r,2l1820,2088r22,l2636,2088r2,l2659,2087r,-22l2659,1611r,-2l2659,1588r-23,l1842,1588xe" filled="f" strokecolor="#808285" strokeweight=".5pt">
                <v:path arrowok="t"/>
              </v:shape>
            </v:group>
            <v:group id="_x0000_s1111" style="position:absolute;left:1819;top:2127;width:840;height:500" coordorigin="1819,2127" coordsize="840,500">
              <v:shape id="_x0000_s1112" style="position:absolute;left:1819;top:2127;width:840;height:500" coordorigin="1819,2127" coordsize="840,500" path="m1842,2127r-2,l1819,2127r,23l1819,2603r,3l1820,2627r22,l2636,2627r2,l2659,2626r,-23l2659,2150r,-2l2659,2127r-23,l1842,2127xe" filled="f" strokecolor="#808285" strokeweight=".5pt">
                <v:path arrowok="t"/>
              </v:shape>
            </v:group>
            <v:group id="_x0000_s1109" style="position:absolute;left:2698;top:1588;width:1266;height:500" coordorigin="2698,1588" coordsize="1266,500">
              <v:shape id="_x0000_s1110" style="position:absolute;left:2698;top:1588;width:1266;height:500" coordorigin="2698,1588" coordsize="1266,500" path="m2721,1588r-2,l2698,1589r,22l2698,2065r,2l2699,2088r22,l3940,2088r2,l3963,2087r,-22l3963,1611r,-2l3962,1588r-22,l2721,1588xe" filled="f" strokecolor="#808285" strokeweight=".5pt">
                <v:path arrowok="t"/>
              </v:shape>
            </v:group>
            <v:group id="_x0000_s1107" style="position:absolute;left:2698;top:2127;width:1266;height:500" coordorigin="2698,2127" coordsize="1266,500">
              <v:shape id="_x0000_s1108" style="position:absolute;left:2698;top:2127;width:1266;height:500" coordorigin="2698,2127" coordsize="1266,500" path="m2721,2127r-2,l2698,2127r,23l2698,2603r,3l2699,2627r22,l3940,2627r2,l3963,2626r,-23l3963,2150r,-2l3962,2127r-22,l2721,2127xe" filled="f" strokecolor="#808285" strokeweight=".5pt">
                <v:path arrowok="t"/>
              </v:shape>
            </v:group>
            <v:group id="_x0000_s1105" style="position:absolute;left:1819;top:2665;width:840;height:500" coordorigin="1819,2665" coordsize="840,500">
              <v:shape id="_x0000_s1106" style="position:absolute;left:1819;top:2665;width:840;height:500" coordorigin="1819,2665" coordsize="840,500" path="m1842,2665r-2,l1819,2666r,22l1819,3142r,2l1820,3165r22,l2636,3165r2,l2659,3165r,-23l2659,2688r,-2l2659,2665r-23,l1842,2665xe" filled="f" strokecolor="#808285" strokeweight=".5pt">
                <v:path arrowok="t"/>
              </v:shape>
            </v:group>
            <v:group id="_x0000_s1103" style="position:absolute;left:1819;top:3204;width:840;height:500" coordorigin="1819,3204" coordsize="840,500">
              <v:shape id="_x0000_s1104" style="position:absolute;left:1819;top:3204;width:840;height:500" coordorigin="1819,3204" coordsize="840,500" path="m1842,3204r-2,l1819,3205r,22l1819,3681r,2l1820,3704r22,l2636,3704r2,l2659,3703r,-22l2659,3227r,-2l2659,3204r-23,l1842,3204xe" filled="f" strokecolor="#808285" strokeweight=".5pt">
                <v:path arrowok="t"/>
              </v:shape>
            </v:group>
            <v:group id="_x0000_s1101" style="position:absolute;left:2698;top:2665;width:1266;height:500" coordorigin="2698,2665" coordsize="1266,500">
              <v:shape id="_x0000_s1102" style="position:absolute;left:2698;top:2665;width:1266;height:500" coordorigin="2698,2665" coordsize="1266,500" path="m2721,2665r-2,l2698,2666r,22l2698,3142r,2l2699,3165r22,l3940,3165r2,l3963,3165r,-23l3963,2688r,-2l3962,2665r-22,l2721,2665xe" filled="f" strokecolor="#808285" strokeweight=".5pt">
                <v:path arrowok="t"/>
              </v:shape>
            </v:group>
            <v:group id="_x0000_s1099" style="position:absolute;left:2698;top:3204;width:1266;height:500" coordorigin="2698,3204" coordsize="1266,500">
              <v:shape id="_x0000_s1100" style="position:absolute;left:2698;top:3204;width:1266;height:500" coordorigin="2698,3204" coordsize="1266,500" path="m2721,3204r-2,l2698,3205r,22l2698,3681r,2l2699,3704r22,l3940,3704r2,l3963,3703r,-22l3963,3227r,-2l3962,3204r-22,l2721,3204xe" filled="f" strokecolor="#808285" strokeweight=".5pt">
                <v:path arrowok="t"/>
              </v:shape>
            </v:group>
            <v:group id="_x0000_s1097" style="position:absolute;left:4479;top:733;width:1049;height:510" coordorigin="4479,733" coordsize="1049,510">
              <v:shape id="_x0000_s1098" style="position:absolute;left:4479;top:733;width:1049;height:510" coordorigin="4479,733" coordsize="1049,510" path="m4507,733r-25,3l4479,761r,454l4482,1239r25,4l5499,1243r25,-4l5527,1215r,-454l5524,736r-25,-3l4507,733e" fillcolor="#dcddde" stroked="f">
                <v:path arrowok="t"/>
              </v:shape>
            </v:group>
            <v:group id="_x0000_s1095" style="position:absolute;left:4484;top:1276;width:1039;height:273" coordorigin="4484,1276" coordsize="1039,273">
              <v:shape id="_x0000_s1096" style="position:absolute;left:4484;top:1276;width:1039;height:273" coordorigin="4484,1276" coordsize="1039,273" path="m4507,1276r-2,l4484,1277r,22l4484,1526r,3l4484,1550r23,l5499,1550r2,l5522,1549r,-23l5522,1299r,-2l5522,1276r-23,l4507,1276xe" filled="f" strokecolor="#808285" strokeweight=".5pt">
                <v:path arrowok="t"/>
              </v:shape>
            </v:group>
            <v:group id="_x0000_s1093" style="position:absolute;left:4484;top:1588;width:1039;height:500" coordorigin="4484,1588" coordsize="1039,500">
              <v:shape id="_x0000_s1094" style="position:absolute;left:4484;top:1588;width:1039;height:500" coordorigin="4484,1588" coordsize="1039,500" path="m4507,1588r-2,l4484,1589r,22l4484,2065r,2l4484,2088r23,l5499,2088r2,l5522,2087r,-22l5522,1611r,-2l5522,1588r-23,l4507,1588xe" filled="f" strokecolor="#808285" strokeweight=".5pt">
                <v:path arrowok="t"/>
              </v:shape>
            </v:group>
            <v:group id="_x0000_s1091" style="position:absolute;left:4484;top:2127;width:1039;height:500" coordorigin="4484,2127" coordsize="1039,500">
              <v:shape id="_x0000_s1092" style="position:absolute;left:4484;top:2127;width:1039;height:500" coordorigin="4484,2127" coordsize="1039,500" path="m4507,2127r-2,l4484,2127r,23l4484,2603r,3l4484,2627r23,l5499,2627r2,l5522,2626r,-23l5522,2150r,-2l5522,2127r-23,l4507,2127xe" filled="f" strokecolor="#808285" strokeweight=".5pt">
                <v:path arrowok="t"/>
              </v:shape>
            </v:group>
            <v:group id="_x0000_s1089" style="position:absolute;left:4484;top:2665;width:1039;height:500" coordorigin="4484,2665" coordsize="1039,500">
              <v:shape id="_x0000_s1090" style="position:absolute;left:4484;top:2665;width:1039;height:500" coordorigin="4484,2665" coordsize="1039,500" path="m4507,2665r-2,l4484,2666r,22l4484,3142r,2l4484,3165r23,l5499,3165r2,l5522,3165r,-23l5522,2688r,-2l5522,2665r-23,l4507,2665xe" filled="f" strokecolor="#808285" strokeweight=".5pt">
                <v:path arrowok="t"/>
              </v:shape>
            </v:group>
            <v:group id="_x0000_s1087" style="position:absolute;left:4484;top:3204;width:1039;height:500" coordorigin="4484,3204" coordsize="1039,500">
              <v:shape id="_x0000_s1088" style="position:absolute;left:4484;top:3204;width:1039;height:500" coordorigin="4484,3204" coordsize="1039,500" path="m4507,3204r-2,l4484,3205r,22l4484,3681r,2l4484,3704r23,l5499,3704r2,l5522,3703r,-22l5522,3227r,-2l5522,3204r-23,l4507,3204xe" filled="f" strokecolor="#808285" strokeweight=".5pt">
                <v:path arrowok="t"/>
              </v:shape>
            </v:group>
            <v:group id="_x0000_s1085" style="position:absolute;left:3997;top:733;width:454;height:510" coordorigin="3997,733" coordsize="454,510">
              <v:shape id="_x0000_s1086" style="position:absolute;left:3997;top:733;width:454;height:510" coordorigin="3997,733" coordsize="454,510" path="m4025,733r-25,3l3997,761r,454l4000,1239r25,4l4422,1243r25,-4l4450,1215r,-454l4447,736r-25,-3l4025,733e" fillcolor="#dcddde" stroked="f">
                <v:path arrowok="t"/>
              </v:shape>
            </v:group>
            <v:group id="_x0000_s1083" style="position:absolute;left:4002;top:1276;width:444;height:273" coordorigin="4002,1276" coordsize="444,273">
              <v:shape id="_x0000_s1084" style="position:absolute;left:4002;top:1276;width:444;height:273" coordorigin="4002,1276" coordsize="444,273" path="m4025,1276r-2,l4002,1277r,22l4002,1526r,3l4002,1550r23,l4422,1550r2,l4445,1549r,-23l4445,1299r,-2l4444,1276r-22,l4025,1276xe" filled="f" strokecolor="#808285" strokeweight=".5pt">
                <v:path arrowok="t"/>
              </v:shape>
            </v:group>
            <v:group id="_x0000_s1081" style="position:absolute;left:4002;top:1588;width:444;height:500" coordorigin="4002,1588" coordsize="444,500">
              <v:shape id="_x0000_s1082" style="position:absolute;left:4002;top:1588;width:444;height:500" coordorigin="4002,1588" coordsize="444,500" path="m4025,1588r-2,l4002,1589r,22l4002,2065r,2l4002,2088r23,l4422,2088r2,l4445,2087r,-22l4445,1611r,-2l4444,1588r-22,l4025,1588xe" filled="f" strokecolor="#808285" strokeweight=".5pt">
                <v:path arrowok="t"/>
              </v:shape>
            </v:group>
            <v:group id="_x0000_s1079" style="position:absolute;left:4002;top:2127;width:444;height:500" coordorigin="4002,2127" coordsize="444,500">
              <v:shape id="_x0000_s1080" style="position:absolute;left:4002;top:2127;width:444;height:500" coordorigin="4002,2127" coordsize="444,500" path="m4025,2127r-2,l4002,2127r,23l4002,2603r,3l4002,2627r23,l4422,2627r2,l4445,2626r,-23l4445,2150r,-2l4444,2127r-22,l4025,2127xe" filled="f" strokecolor="#808285" strokeweight=".5pt">
                <v:path arrowok="t"/>
              </v:shape>
            </v:group>
            <v:group id="_x0000_s1077" style="position:absolute;left:4002;top:2665;width:444;height:500" coordorigin="4002,2665" coordsize="444,500">
              <v:shape id="_x0000_s1078" style="position:absolute;left:4002;top:2665;width:444;height:500" coordorigin="4002,2665" coordsize="444,500" path="m4025,2665r-2,l4002,2666r,22l4002,3142r,2l4002,3165r23,l4422,3165r2,l4445,3165r,-23l4445,2688r,-2l4444,2665r-22,l4025,2665xe" filled="f" strokecolor="#808285" strokeweight=".5pt">
                <v:path arrowok="t"/>
              </v:shape>
            </v:group>
            <v:group id="_x0000_s1075" style="position:absolute;left:4002;top:3204;width:444;height:500" coordorigin="4002,3204" coordsize="444,500">
              <v:shape id="_x0000_s1076" style="position:absolute;left:4002;top:3204;width:444;height:500" coordorigin="4002,3204" coordsize="444,500" path="m4025,3204r-2,l4002,3205r,22l4002,3681r,2l4002,3704r23,l4422,3704r2,l4445,3703r,-22l4445,3227r,-2l4444,3204r-22,l4025,3204xe" filled="f" strokecolor="#808285" strokeweight=".5pt">
                <v:path arrowok="t"/>
              </v:shape>
            </v:group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5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Look at the table. Write questions about what the people did.</w:t>
      </w:r>
    </w:p>
    <w:p w:rsidR="00221BD4" w:rsidRPr="00AC3AE8" w:rsidRDefault="00221BD4">
      <w:pPr>
        <w:spacing w:before="7" w:after="0" w:line="260" w:lineRule="exact"/>
        <w:rPr>
          <w:rFonts w:ascii="Calibri" w:hAnsi="Calibri" w:cs="Calibri"/>
          <w:sz w:val="26"/>
          <w:szCs w:val="26"/>
        </w:rPr>
      </w:pPr>
    </w:p>
    <w:p w:rsidR="00221BD4" w:rsidRPr="00AC3AE8" w:rsidRDefault="000522BF">
      <w:pPr>
        <w:spacing w:after="0" w:line="136" w:lineRule="exact"/>
        <w:ind w:right="1134"/>
        <w:jc w:val="right"/>
        <w:rPr>
          <w:rFonts w:ascii="Calibri" w:eastAsia="Myriad Pro Light" w:hAnsi="Calibri" w:cs="Calibri"/>
          <w:sz w:val="18"/>
          <w:szCs w:val="18"/>
        </w:rPr>
      </w:pPr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Yes/</w:t>
      </w:r>
    </w:p>
    <w:p w:rsidR="00221BD4" w:rsidRPr="00AC3AE8" w:rsidRDefault="000522BF">
      <w:pPr>
        <w:spacing w:after="0" w:line="210" w:lineRule="exact"/>
        <w:ind w:left="1893" w:right="2054"/>
        <w:jc w:val="center"/>
        <w:rPr>
          <w:rFonts w:ascii="Calibri" w:eastAsia="Myriad Pro" w:hAnsi="Calibri" w:cs="Calibri"/>
          <w:sz w:val="20"/>
          <w:szCs w:val="20"/>
        </w:rPr>
      </w:pPr>
      <w:r w:rsidRPr="00AC3AE8">
        <w:rPr>
          <w:rFonts w:ascii="Calibri" w:hAnsi="Calibri" w:cs="Calibri"/>
        </w:rPr>
        <w:br w:type="column"/>
      </w:r>
      <w:r w:rsidRPr="00AC3AE8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V</w:t>
      </w:r>
    </w:p>
    <w:p w:rsidR="00221BD4" w:rsidRPr="00AC3AE8" w:rsidRDefault="00900372">
      <w:pPr>
        <w:tabs>
          <w:tab w:val="left" w:pos="3720"/>
        </w:tabs>
        <w:spacing w:before="68" w:after="0" w:line="240" w:lineRule="auto"/>
        <w:ind w:left="58" w:right="6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2" style="position:absolute;left:0;text-align:left;margin-left:304.7pt;margin-top:4.3pt;width:48.2pt;height:11.35pt;z-index:-251611136;mso-position-horizontal-relative:page" coordorigin="6094,86" coordsize="964,227">
            <v:shape id="_x0000_s1073" style="position:absolute;left:6094;top:86;width:964;height:227" coordorigin="6094,86" coordsize="964,227" path="m6123,86r-25,3l6094,114r,170l6098,309r24,4l7030,313r25,-4l7058,284r,-170l7055,89r-25,-3l6123,86e" fillcolor="#c6c8ca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0" style="position:absolute;left:0;text-align:left;margin-left:479.9pt;margin-top:13.4pt;width:14.15pt;height:.1pt;z-index:-251610112;mso-position-horizontal-relative:page" coordorigin="9598,268" coordsize="283,2">
            <v:shape id="_x0000_s1071" style="position:absolute;left:9598;top:268;width:283;height:2" coordorigin="9598,268" coordsize="283,0" path="m9598,268r284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Writing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</w:rPr>
        <w:t>/20</w:t>
      </w:r>
    </w:p>
    <w:p w:rsidR="00221BD4" w:rsidRPr="00AC3AE8" w:rsidRDefault="00221BD4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221BD4" w:rsidRPr="00AC3AE8" w:rsidRDefault="00900372" w:rsidP="00BF383B">
      <w:pPr>
        <w:tabs>
          <w:tab w:val="left" w:pos="300"/>
        </w:tabs>
        <w:spacing w:after="0" w:line="240" w:lineRule="auto"/>
        <w:ind w:left="-36" w:right="14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8" style="position:absolute;left:0;text-align:left;margin-left:304.7pt;margin-top:.9pt;width:11.35pt;height:11.35pt;z-index:-251609088;mso-position-horizontal-relative:page" coordorigin="6094,18" coordsize="227,227">
            <v:shape id="_x0000_s1069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Complete the sentences with a sequencer.</w:t>
      </w:r>
    </w:p>
    <w:p w:rsidR="00221BD4" w:rsidRPr="00AC3AE8" w:rsidRDefault="00221BD4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tabs>
          <w:tab w:val="left" w:pos="2020"/>
        </w:tabs>
        <w:spacing w:after="0" w:line="252" w:lineRule="auto"/>
        <w:ind w:left="620" w:right="566" w:hanging="283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I went to bed I got undressed.</w:t>
      </w:r>
    </w:p>
    <w:p w:rsidR="00221BD4" w:rsidRPr="00AC3AE8" w:rsidRDefault="00221BD4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AC3AE8" w:rsidRDefault="000522BF">
      <w:pPr>
        <w:tabs>
          <w:tab w:val="left" w:pos="2020"/>
        </w:tabs>
        <w:spacing w:after="0" w:line="252" w:lineRule="auto"/>
        <w:ind w:left="620" w:right="89" w:hanging="284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the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night I had a strange dream. It was about a clock.</w:t>
      </w:r>
    </w:p>
    <w:p w:rsidR="00221BD4" w:rsidRPr="00AC3AE8" w:rsidRDefault="00221BD4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AC3AE8" w:rsidRDefault="000522BF">
      <w:pPr>
        <w:tabs>
          <w:tab w:val="left" w:pos="2380"/>
        </w:tabs>
        <w:spacing w:after="0" w:line="252" w:lineRule="auto"/>
        <w:ind w:left="620" w:right="141" w:hanging="284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3)  Just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I woke up the clock made a scary noise.</w:t>
      </w:r>
    </w:p>
    <w:p w:rsidR="00221BD4" w:rsidRPr="00AC3AE8" w:rsidRDefault="00221BD4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AC3AE8" w:rsidRDefault="000522BF">
      <w:pPr>
        <w:tabs>
          <w:tab w:val="left" w:pos="2020"/>
        </w:tabs>
        <w:spacing w:after="0" w:line="252" w:lineRule="auto"/>
        <w:ind w:left="620" w:right="334" w:hanging="284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I woke up I got out of bed. I remembered the noise.</w:t>
      </w:r>
    </w:p>
    <w:p w:rsidR="00221BD4" w:rsidRPr="00AC3AE8" w:rsidRDefault="00221BD4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AC3AE8" w:rsidRDefault="000522BF">
      <w:pPr>
        <w:tabs>
          <w:tab w:val="left" w:pos="2020"/>
        </w:tabs>
        <w:spacing w:after="0" w:line="252" w:lineRule="auto"/>
        <w:ind w:left="620" w:right="263" w:hanging="284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the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day I remembered more and more of my dream.</w:t>
      </w:r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pgSz w:w="11920" w:h="15880"/>
          <w:pgMar w:top="1000" w:right="1580" w:bottom="560" w:left="500" w:header="795" w:footer="374" w:gutter="0"/>
          <w:cols w:num="2" w:space="720" w:equalWidth="0">
            <w:col w:w="5028" w:space="627"/>
            <w:col w:w="4185"/>
          </w:cols>
        </w:sectPr>
      </w:pPr>
    </w:p>
    <w:p w:rsidR="00221BD4" w:rsidRPr="00AC3AE8" w:rsidRDefault="000522BF">
      <w:pPr>
        <w:spacing w:after="0" w:line="187" w:lineRule="exact"/>
        <w:ind w:right="54"/>
        <w:jc w:val="right"/>
        <w:rPr>
          <w:rFonts w:ascii="Calibri" w:eastAsia="Myriad Pro Light" w:hAnsi="Calibri" w:cs="Calibri"/>
          <w:sz w:val="18"/>
          <w:szCs w:val="18"/>
        </w:rPr>
      </w:pPr>
      <w:r w:rsidRPr="00AC3AE8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People</w:t>
      </w:r>
    </w:p>
    <w:p w:rsidR="00221BD4" w:rsidRPr="00AC3AE8" w:rsidRDefault="00221BD4">
      <w:pPr>
        <w:spacing w:before="12"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0522BF">
      <w:pPr>
        <w:spacing w:after="0" w:line="240" w:lineRule="auto"/>
        <w:ind w:right="249"/>
        <w:jc w:val="right"/>
        <w:rPr>
          <w:rFonts w:ascii="Calibri" w:eastAsia="Myriad Pro Light" w:hAnsi="Calibri" w:cs="Calibri"/>
          <w:sz w:val="18"/>
          <w:szCs w:val="18"/>
        </w:rPr>
      </w:pPr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Emily</w:t>
      </w:r>
    </w:p>
    <w:p w:rsidR="00221BD4" w:rsidRPr="00AC3AE8" w:rsidRDefault="00221BD4">
      <w:pPr>
        <w:spacing w:before="2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AC3AE8" w:rsidRDefault="000522BF">
      <w:pPr>
        <w:spacing w:after="0" w:line="240" w:lineRule="auto"/>
        <w:ind w:right="-3"/>
        <w:jc w:val="right"/>
        <w:rPr>
          <w:rFonts w:ascii="Calibri" w:eastAsia="Myriad Pro Light" w:hAnsi="Calibri" w:cs="Calibri"/>
          <w:sz w:val="18"/>
          <w:szCs w:val="18"/>
        </w:rPr>
      </w:pPr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Lucy and</w:t>
      </w:r>
    </w:p>
    <w:p w:rsidR="00221BD4" w:rsidRPr="00AC3AE8" w:rsidRDefault="000522BF">
      <w:pPr>
        <w:spacing w:before="6" w:after="0" w:line="240" w:lineRule="auto"/>
        <w:ind w:right="288"/>
        <w:jc w:val="right"/>
        <w:rPr>
          <w:rFonts w:ascii="Calibri" w:eastAsia="Myriad Pro Light" w:hAnsi="Calibri" w:cs="Calibri"/>
          <w:sz w:val="18"/>
          <w:szCs w:val="18"/>
        </w:rPr>
      </w:pPr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Clive</w:t>
      </w:r>
    </w:p>
    <w:p w:rsidR="00221BD4" w:rsidRPr="00AC3AE8" w:rsidRDefault="00221BD4">
      <w:pPr>
        <w:spacing w:before="5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AC3AE8" w:rsidRDefault="000522BF">
      <w:pPr>
        <w:spacing w:after="0" w:line="247" w:lineRule="auto"/>
        <w:ind w:left="1401" w:right="-52"/>
        <w:rPr>
          <w:rFonts w:ascii="Calibri" w:eastAsia="Myriad Pro Light" w:hAnsi="Calibri" w:cs="Calibri"/>
          <w:sz w:val="18"/>
          <w:szCs w:val="18"/>
        </w:rPr>
      </w:pPr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Mum, Dad and I</w:t>
      </w:r>
    </w:p>
    <w:p w:rsidR="00221BD4" w:rsidRPr="00AC3AE8" w:rsidRDefault="00221BD4">
      <w:pPr>
        <w:spacing w:before="9"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0522BF">
      <w:pPr>
        <w:spacing w:after="0" w:line="240" w:lineRule="auto"/>
        <w:ind w:right="362"/>
        <w:jc w:val="right"/>
        <w:rPr>
          <w:rFonts w:ascii="Calibri" w:eastAsia="Myriad Pro Light" w:hAnsi="Calibri" w:cs="Calibri"/>
          <w:sz w:val="18"/>
          <w:szCs w:val="18"/>
        </w:rPr>
      </w:pPr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You</w:t>
      </w:r>
    </w:p>
    <w:p w:rsidR="00221BD4" w:rsidRPr="00AC3AE8" w:rsidRDefault="00221BD4">
      <w:pPr>
        <w:spacing w:before="5" w:after="0" w:line="120" w:lineRule="exact"/>
        <w:rPr>
          <w:rFonts w:ascii="Calibri" w:hAnsi="Calibri" w:cs="Calibri"/>
          <w:sz w:val="12"/>
          <w:szCs w:val="12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0522BF">
      <w:pPr>
        <w:spacing w:after="0" w:line="240" w:lineRule="auto"/>
        <w:ind w:right="265"/>
        <w:jc w:val="right"/>
        <w:rPr>
          <w:rFonts w:ascii="Calibri" w:eastAsia="Myriad Pro Light" w:hAnsi="Calibri" w:cs="Calibri"/>
          <w:sz w:val="18"/>
          <w:szCs w:val="18"/>
        </w:rPr>
      </w:pPr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Peter</w:t>
      </w:r>
    </w:p>
    <w:p w:rsidR="00221BD4" w:rsidRPr="00AC3AE8" w:rsidRDefault="000522BF">
      <w:pPr>
        <w:spacing w:after="0" w:line="187" w:lineRule="exact"/>
        <w:ind w:left="190" w:right="150"/>
        <w:jc w:val="center"/>
        <w:rPr>
          <w:rFonts w:ascii="Calibri" w:eastAsia="Myriad Pro Light" w:hAnsi="Calibri" w:cs="Calibri"/>
          <w:sz w:val="18"/>
          <w:szCs w:val="18"/>
        </w:rPr>
      </w:pPr>
      <w:r w:rsidRPr="00AC3AE8">
        <w:rPr>
          <w:rFonts w:ascii="Calibri" w:hAnsi="Calibri" w:cs="Calibri"/>
        </w:rPr>
        <w:br w:type="column"/>
      </w:r>
      <w:r w:rsidRPr="00AC3AE8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Activities</w:t>
      </w:r>
    </w:p>
    <w:p w:rsidR="00221BD4" w:rsidRPr="00AC3AE8" w:rsidRDefault="00221BD4">
      <w:pPr>
        <w:spacing w:before="5" w:after="0" w:line="110" w:lineRule="exact"/>
        <w:rPr>
          <w:rFonts w:ascii="Calibri" w:hAnsi="Calibri" w:cs="Calibri"/>
          <w:sz w:val="11"/>
          <w:szCs w:val="11"/>
        </w:rPr>
      </w:pPr>
    </w:p>
    <w:p w:rsidR="00221BD4" w:rsidRPr="00AC3AE8" w:rsidRDefault="000522BF">
      <w:pPr>
        <w:spacing w:after="0" w:line="310" w:lineRule="atLeast"/>
        <w:ind w:right="65"/>
        <w:rPr>
          <w:rFonts w:ascii="Calibri" w:eastAsia="Myriad Pro Light" w:hAnsi="Calibri" w:cs="Calibri"/>
          <w:sz w:val="18"/>
          <w:szCs w:val="18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buy</w:t>
      </w:r>
      <w:proofErr w:type="gramEnd"/>
      <w:r w:rsidRPr="00AC3AE8">
        <w:rPr>
          <w:rFonts w:ascii="Calibri" w:eastAsia="Myriad Pro Light" w:hAnsi="Calibri" w:cs="Calibri"/>
          <w:color w:val="231F20"/>
          <w:sz w:val="18"/>
          <w:szCs w:val="18"/>
        </w:rPr>
        <w:t xml:space="preserve"> a book have lunch in</w:t>
      </w:r>
    </w:p>
    <w:p w:rsidR="00221BD4" w:rsidRPr="00AC3AE8" w:rsidRDefault="000522BF">
      <w:pPr>
        <w:spacing w:before="6" w:after="0" w:line="240" w:lineRule="auto"/>
        <w:ind w:right="-20"/>
        <w:rPr>
          <w:rFonts w:ascii="Calibri" w:eastAsia="Myriad Pro Light" w:hAnsi="Calibri" w:cs="Calibri"/>
          <w:sz w:val="18"/>
          <w:szCs w:val="18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a</w:t>
      </w:r>
      <w:proofErr w:type="gramEnd"/>
      <w:r w:rsidRPr="00AC3AE8">
        <w:rPr>
          <w:rFonts w:ascii="Calibri" w:eastAsia="Myriad Pro Light" w:hAnsi="Calibri" w:cs="Calibri"/>
          <w:color w:val="231F20"/>
          <w:sz w:val="18"/>
          <w:szCs w:val="18"/>
        </w:rPr>
        <w:t xml:space="preserve"> restaurant</w:t>
      </w:r>
    </w:p>
    <w:p w:rsidR="00221BD4" w:rsidRPr="00AC3AE8" w:rsidRDefault="00221BD4">
      <w:pPr>
        <w:spacing w:before="5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AC3AE8" w:rsidRDefault="000522BF">
      <w:pPr>
        <w:spacing w:after="0" w:line="247" w:lineRule="auto"/>
        <w:ind w:right="-52"/>
        <w:rPr>
          <w:rFonts w:ascii="Calibri" w:eastAsia="Myriad Pro Light" w:hAnsi="Calibri" w:cs="Calibri"/>
          <w:sz w:val="18"/>
          <w:szCs w:val="18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go</w:t>
      </w:r>
      <w:proofErr w:type="gramEnd"/>
      <w:r w:rsidRPr="00AC3AE8">
        <w:rPr>
          <w:rFonts w:ascii="Calibri" w:eastAsia="Myriad Pro Light" w:hAnsi="Calibri" w:cs="Calibri"/>
          <w:color w:val="231F20"/>
          <w:sz w:val="18"/>
          <w:szCs w:val="18"/>
        </w:rPr>
        <w:t xml:space="preserve"> to the swimming pool</w:t>
      </w:r>
    </w:p>
    <w:p w:rsidR="00221BD4" w:rsidRPr="00AC3AE8" w:rsidRDefault="000522BF">
      <w:pPr>
        <w:spacing w:before="98" w:after="0" w:line="247" w:lineRule="auto"/>
        <w:ind w:right="-52"/>
        <w:rPr>
          <w:rFonts w:ascii="Calibri" w:eastAsia="Myriad Pro Light" w:hAnsi="Calibri" w:cs="Calibri"/>
          <w:sz w:val="18"/>
          <w:szCs w:val="18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meet</w:t>
      </w:r>
      <w:proofErr w:type="gramEnd"/>
      <w:r w:rsidRPr="00AC3AE8">
        <w:rPr>
          <w:rFonts w:ascii="Calibri" w:eastAsia="Myriad Pro Light" w:hAnsi="Calibri" w:cs="Calibri"/>
          <w:color w:val="231F20"/>
          <w:sz w:val="18"/>
          <w:szCs w:val="18"/>
        </w:rPr>
        <w:t xml:space="preserve"> a famous person</w:t>
      </w:r>
    </w:p>
    <w:p w:rsidR="00221BD4" w:rsidRPr="00AC3AE8" w:rsidRDefault="00221BD4">
      <w:pPr>
        <w:spacing w:before="9"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0522BF">
      <w:pPr>
        <w:spacing w:after="0" w:line="240" w:lineRule="auto"/>
        <w:ind w:right="-20"/>
        <w:rPr>
          <w:rFonts w:ascii="Calibri" w:eastAsia="Myriad Pro Light" w:hAnsi="Calibri" w:cs="Calibri"/>
          <w:sz w:val="18"/>
          <w:szCs w:val="18"/>
        </w:rPr>
      </w:pPr>
      <w:proofErr w:type="gramStart"/>
      <w:r w:rsidRPr="00AC3AE8">
        <w:rPr>
          <w:rFonts w:ascii="Calibri" w:eastAsia="Myriad Pro Light" w:hAnsi="Calibri" w:cs="Calibri"/>
          <w:color w:val="231F20"/>
          <w:sz w:val="18"/>
          <w:szCs w:val="18"/>
        </w:rPr>
        <w:t>write</w:t>
      </w:r>
      <w:proofErr w:type="gramEnd"/>
      <w:r w:rsidRPr="00AC3AE8">
        <w:rPr>
          <w:rFonts w:ascii="Calibri" w:eastAsia="Myriad Pro Light" w:hAnsi="Calibri" w:cs="Calibri"/>
          <w:color w:val="231F20"/>
          <w:sz w:val="18"/>
          <w:szCs w:val="18"/>
        </w:rPr>
        <w:t xml:space="preserve"> an email</w:t>
      </w:r>
    </w:p>
    <w:p w:rsidR="00221BD4" w:rsidRPr="00AC3AE8" w:rsidRDefault="000522BF">
      <w:pPr>
        <w:tabs>
          <w:tab w:val="left" w:pos="700"/>
        </w:tabs>
        <w:spacing w:after="0" w:line="297" w:lineRule="exact"/>
        <w:ind w:right="-20"/>
        <w:rPr>
          <w:rFonts w:ascii="Calibri" w:eastAsia="Myriad Pro Light" w:hAnsi="Calibri" w:cs="Calibri"/>
          <w:sz w:val="18"/>
          <w:szCs w:val="18"/>
        </w:rPr>
      </w:pPr>
      <w:r w:rsidRPr="00AC3AE8">
        <w:rPr>
          <w:rFonts w:ascii="Calibri" w:hAnsi="Calibri" w:cs="Calibri"/>
        </w:rPr>
        <w:br w:type="column"/>
      </w:r>
      <w:r w:rsidRPr="00AC3AE8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No</w:t>
      </w:r>
      <w:r w:rsidRPr="00AC3AE8">
        <w:rPr>
          <w:rFonts w:ascii="Calibri" w:eastAsia="Myriad Pro Light" w:hAnsi="Calibri" w:cs="Calibri"/>
          <w:color w:val="231F20"/>
          <w:sz w:val="18"/>
          <w:szCs w:val="18"/>
        </w:rPr>
        <w:tab/>
        <w:t>Type</w:t>
      </w:r>
    </w:p>
    <w:p w:rsidR="00221BD4" w:rsidRPr="00AC3AE8" w:rsidRDefault="00221BD4">
      <w:pPr>
        <w:spacing w:before="3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AC3AE8" w:rsidRDefault="00333ED1">
      <w:pPr>
        <w:tabs>
          <w:tab w:val="left" w:pos="440"/>
        </w:tabs>
        <w:spacing w:after="0" w:line="240" w:lineRule="auto"/>
        <w:ind w:left="38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eastAsia="Times New Roman" w:hAnsi="Calibri" w:cs="Calibri"/>
          <w:color w:val="231F20"/>
          <w:sz w:val="18"/>
          <w:szCs w:val="18"/>
        </w:rPr>
        <w:t>√</w:t>
      </w:r>
      <w:r w:rsidR="000522BF" w:rsidRPr="00AC3AE8">
        <w:rPr>
          <w:rFonts w:ascii="Calibri" w:eastAsia="Times New Roman" w:hAnsi="Calibri" w:cs="Calibri"/>
          <w:color w:val="231F20"/>
          <w:sz w:val="18"/>
          <w:szCs w:val="18"/>
        </w:rPr>
        <w:tab/>
      </w:r>
      <w:proofErr w:type="gramStart"/>
      <w:r w:rsidR="000522BF" w:rsidRPr="00AC3AE8">
        <w:rPr>
          <w:rFonts w:ascii="Calibri" w:eastAsia="Myriad Pro Light" w:hAnsi="Calibri" w:cs="Calibri"/>
          <w:color w:val="231F20"/>
          <w:sz w:val="18"/>
          <w:szCs w:val="18"/>
        </w:rPr>
        <w:t>last</w:t>
      </w:r>
      <w:proofErr w:type="gramEnd"/>
      <w:r w:rsidR="000522BF" w:rsidRPr="00AC3AE8">
        <w:rPr>
          <w:rFonts w:ascii="Calibri" w:eastAsia="Myriad Pro Light" w:hAnsi="Calibri" w:cs="Calibri"/>
          <w:color w:val="231F20"/>
          <w:sz w:val="18"/>
          <w:szCs w:val="18"/>
        </w:rPr>
        <w:t xml:space="preserve"> night</w:t>
      </w:r>
    </w:p>
    <w:p w:rsidR="00221BD4" w:rsidRPr="00AC3AE8" w:rsidRDefault="00221BD4">
      <w:pPr>
        <w:spacing w:before="3" w:after="0" w:line="150" w:lineRule="exact"/>
        <w:rPr>
          <w:rFonts w:ascii="Calibri" w:hAnsi="Calibri" w:cs="Calibri"/>
          <w:sz w:val="15"/>
          <w:szCs w:val="15"/>
        </w:rPr>
      </w:pPr>
    </w:p>
    <w:p w:rsidR="00221BD4" w:rsidRPr="00AC3AE8" w:rsidRDefault="00333ED1">
      <w:pPr>
        <w:tabs>
          <w:tab w:val="left" w:pos="440"/>
        </w:tabs>
        <w:spacing w:after="0" w:line="166" w:lineRule="auto"/>
        <w:ind w:left="448" w:right="46" w:hanging="393"/>
        <w:rPr>
          <w:rFonts w:ascii="Calibri" w:eastAsia="Myriad Pro Light" w:hAnsi="Calibri" w:cs="Calibri"/>
          <w:sz w:val="18"/>
          <w:szCs w:val="18"/>
        </w:rPr>
      </w:pPr>
      <w:proofErr w:type="gramStart"/>
      <w:r>
        <w:rPr>
          <w:rFonts w:ascii="Calibri" w:eastAsia="Times New Roman" w:hAnsi="Calibri" w:cs="Calibri"/>
          <w:color w:val="231F20"/>
          <w:sz w:val="18"/>
          <w:szCs w:val="18"/>
        </w:rPr>
        <w:t>x</w:t>
      </w:r>
      <w:proofErr w:type="gramEnd"/>
      <w:r w:rsidR="000522BF" w:rsidRPr="00AC3AE8">
        <w:rPr>
          <w:rFonts w:ascii="Calibri" w:eastAsia="Times New Roman" w:hAnsi="Calibri" w:cs="Calibri"/>
          <w:color w:val="231F20"/>
          <w:sz w:val="18"/>
          <w:szCs w:val="18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18"/>
          <w:szCs w:val="18"/>
        </w:rPr>
        <w:t>last weekend</w:t>
      </w:r>
    </w:p>
    <w:p w:rsidR="00221BD4" w:rsidRPr="00AC3AE8" w:rsidRDefault="00221BD4">
      <w:pPr>
        <w:spacing w:before="1" w:after="0" w:line="170" w:lineRule="exact"/>
        <w:rPr>
          <w:rFonts w:ascii="Calibri" w:hAnsi="Calibri" w:cs="Calibri"/>
          <w:sz w:val="17"/>
          <w:szCs w:val="17"/>
        </w:rPr>
      </w:pPr>
    </w:p>
    <w:p w:rsidR="00221BD4" w:rsidRPr="00AC3AE8" w:rsidRDefault="00333ED1">
      <w:pPr>
        <w:tabs>
          <w:tab w:val="left" w:pos="440"/>
        </w:tabs>
        <w:spacing w:after="0" w:line="166" w:lineRule="auto"/>
        <w:ind w:left="448" w:right="-9" w:hanging="393"/>
        <w:rPr>
          <w:rFonts w:ascii="Calibri" w:eastAsia="Myriad Pro Light" w:hAnsi="Calibri" w:cs="Calibri"/>
          <w:sz w:val="18"/>
          <w:szCs w:val="18"/>
        </w:rPr>
      </w:pPr>
      <w:proofErr w:type="gramStart"/>
      <w:r>
        <w:rPr>
          <w:rFonts w:ascii="Calibri" w:eastAsia="Times New Roman" w:hAnsi="Calibri" w:cs="Calibri"/>
          <w:color w:val="231F20"/>
          <w:sz w:val="18"/>
          <w:szCs w:val="18"/>
        </w:rPr>
        <w:t>x</w:t>
      </w:r>
      <w:proofErr w:type="gramEnd"/>
      <w:r w:rsidR="000522BF" w:rsidRPr="00AC3AE8">
        <w:rPr>
          <w:rFonts w:ascii="Calibri" w:eastAsia="Times New Roman" w:hAnsi="Calibri" w:cs="Calibri"/>
          <w:color w:val="231F20"/>
          <w:sz w:val="18"/>
          <w:szCs w:val="18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18"/>
          <w:szCs w:val="18"/>
        </w:rPr>
        <w:t>yesterday afternoon</w:t>
      </w:r>
    </w:p>
    <w:p w:rsidR="00221BD4" w:rsidRDefault="00221BD4">
      <w:pPr>
        <w:spacing w:before="1" w:after="0" w:line="170" w:lineRule="exact"/>
        <w:rPr>
          <w:rFonts w:ascii="Calibri" w:hAnsi="Calibri" w:cs="Calibri"/>
          <w:sz w:val="17"/>
          <w:szCs w:val="17"/>
        </w:rPr>
      </w:pPr>
    </w:p>
    <w:p w:rsidR="00F412D8" w:rsidRPr="00AC3AE8" w:rsidRDefault="00F412D8">
      <w:pPr>
        <w:spacing w:before="1" w:after="0" w:line="170" w:lineRule="exact"/>
        <w:rPr>
          <w:rFonts w:ascii="Calibri" w:hAnsi="Calibri" w:cs="Calibri"/>
          <w:sz w:val="17"/>
          <w:szCs w:val="17"/>
        </w:rPr>
      </w:pPr>
    </w:p>
    <w:p w:rsidR="00333ED1" w:rsidRDefault="00333ED1">
      <w:pPr>
        <w:tabs>
          <w:tab w:val="left" w:pos="440"/>
        </w:tabs>
        <w:spacing w:after="0" w:line="166" w:lineRule="auto"/>
        <w:ind w:left="448" w:right="-25" w:hanging="393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eastAsia="Times New Roman" w:hAnsi="Calibri" w:cs="Calibri"/>
          <w:color w:val="231F20"/>
          <w:sz w:val="18"/>
          <w:szCs w:val="18"/>
        </w:rPr>
        <w:t>x</w:t>
      </w:r>
      <w:r w:rsidR="000522BF" w:rsidRPr="00AC3AE8">
        <w:rPr>
          <w:rFonts w:ascii="Calibri" w:eastAsia="Times New Roman" w:hAnsi="Calibri" w:cs="Calibri"/>
          <w:color w:val="231F20"/>
          <w:sz w:val="18"/>
          <w:szCs w:val="18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18"/>
          <w:szCs w:val="18"/>
        </w:rPr>
        <w:t>two hours ago</w:t>
      </w:r>
      <w:bookmarkStart w:id="0" w:name="_GoBack"/>
      <w:bookmarkEnd w:id="0"/>
    </w:p>
    <w:p w:rsidR="00333ED1" w:rsidRPr="00AC3AE8" w:rsidRDefault="00333ED1">
      <w:pPr>
        <w:tabs>
          <w:tab w:val="left" w:pos="440"/>
        </w:tabs>
        <w:spacing w:after="0" w:line="166" w:lineRule="auto"/>
        <w:ind w:left="448" w:right="-25" w:hanging="393"/>
        <w:rPr>
          <w:rFonts w:ascii="Calibri" w:eastAsia="Myriad Pro Light" w:hAnsi="Calibri" w:cs="Calibri"/>
          <w:sz w:val="18"/>
          <w:szCs w:val="18"/>
        </w:rPr>
      </w:pPr>
    </w:p>
    <w:p w:rsidR="00221BD4" w:rsidRPr="00AC3AE8" w:rsidRDefault="00221BD4">
      <w:pPr>
        <w:spacing w:before="1" w:after="0" w:line="170" w:lineRule="exact"/>
        <w:rPr>
          <w:rFonts w:ascii="Calibri" w:hAnsi="Calibri" w:cs="Calibri"/>
          <w:sz w:val="17"/>
          <w:szCs w:val="17"/>
        </w:rPr>
      </w:pPr>
    </w:p>
    <w:p w:rsidR="00221BD4" w:rsidRPr="00AC3AE8" w:rsidRDefault="00900372">
      <w:pPr>
        <w:tabs>
          <w:tab w:val="left" w:pos="440"/>
        </w:tabs>
        <w:spacing w:after="0" w:line="166" w:lineRule="auto"/>
        <w:ind w:left="448" w:right="-62" w:hanging="41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064" style="position:absolute;left:0;text-align:left;margin-left:324.55pt;margin-top:43.6pt;width:185.65pt;height:.1pt;z-index:-251603968;mso-position-horizontal-relative:page" coordorigin="6491,872" coordsize="3713,2">
            <v:shape id="_x0000_s1065" style="position:absolute;left:6491;top:872;width:3713;height:2" coordorigin="6491,872" coordsize="3713,0" path="m6491,872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2" style="position:absolute;left:0;text-align:left;margin-left:324.55pt;margin-top:61.75pt;width:185.65pt;height:.1pt;z-index:-251602944;mso-position-horizontal-relative:page" coordorigin="6491,1235" coordsize="3713,2">
            <v:shape id="_x0000_s1063" style="position:absolute;left:6491;top:1235;width:3713;height:2" coordorigin="6491,1235" coordsize="3713,0" path="m6491,1235r3714,e" filled="f" strokecolor="#808285" strokeweight=".5pt">
              <v:path arrowok="t"/>
            </v:shape>
            <w10:wrap anchorx="page"/>
          </v:group>
        </w:pict>
      </w:r>
      <w:r w:rsidR="00333ED1">
        <w:rPr>
          <w:rFonts w:ascii="Calibri" w:eastAsia="Times New Roman" w:hAnsi="Calibri" w:cs="Calibri"/>
          <w:color w:val="231F20"/>
          <w:sz w:val="18"/>
          <w:szCs w:val="18"/>
        </w:rPr>
        <w:t>√</w:t>
      </w:r>
      <w:r w:rsidR="000522BF" w:rsidRPr="00AC3AE8">
        <w:rPr>
          <w:rFonts w:ascii="Calibri" w:eastAsia="Times New Roman" w:hAnsi="Calibri" w:cs="Calibri"/>
          <w:color w:val="231F20"/>
          <w:sz w:val="18"/>
          <w:szCs w:val="18"/>
        </w:rPr>
        <w:t xml:space="preserve"> </w:t>
      </w:r>
      <w:r w:rsidR="000522BF" w:rsidRPr="00AC3AE8">
        <w:rPr>
          <w:rFonts w:ascii="Calibri" w:eastAsia="Times New Roman" w:hAnsi="Calibri" w:cs="Calibri"/>
          <w:color w:val="231F20"/>
          <w:sz w:val="18"/>
          <w:szCs w:val="18"/>
        </w:rPr>
        <w:tab/>
      </w:r>
      <w:proofErr w:type="gramStart"/>
      <w:r w:rsidR="000522BF" w:rsidRPr="00AC3AE8">
        <w:rPr>
          <w:rFonts w:ascii="Calibri" w:eastAsia="Myriad Pro Light" w:hAnsi="Calibri" w:cs="Calibri"/>
          <w:color w:val="231F20"/>
          <w:sz w:val="18"/>
          <w:szCs w:val="18"/>
        </w:rPr>
        <w:t>three</w:t>
      </w:r>
      <w:proofErr w:type="gramEnd"/>
      <w:r w:rsidR="000522BF" w:rsidRPr="00AC3AE8">
        <w:rPr>
          <w:rFonts w:ascii="Calibri" w:eastAsia="Myriad Pro Light" w:hAnsi="Calibri" w:cs="Calibri"/>
          <w:color w:val="231F20"/>
          <w:sz w:val="18"/>
          <w:szCs w:val="18"/>
        </w:rPr>
        <w:t xml:space="preserve"> weeks ago</w:t>
      </w:r>
    </w:p>
    <w:p w:rsidR="00221BD4" w:rsidRPr="00AC3AE8" w:rsidRDefault="000522BF">
      <w:pPr>
        <w:tabs>
          <w:tab w:val="left" w:pos="320"/>
        </w:tabs>
        <w:spacing w:after="0" w:line="241" w:lineRule="exact"/>
        <w:ind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hAnsi="Calibri" w:cs="Calibri"/>
        </w:rPr>
        <w:br w:type="column"/>
      </w:r>
      <w:r w:rsidRPr="00AC3AE8">
        <w:rPr>
          <w:rFonts w:ascii="Calibri" w:eastAsia="Myriad Pro Light" w:hAnsi="Calibri" w:cs="Calibri"/>
          <w:color w:val="FFFFFF"/>
          <w:sz w:val="20"/>
          <w:szCs w:val="20"/>
        </w:rPr>
        <w:lastRenderedPageBreak/>
        <w:t>2</w:t>
      </w:r>
      <w:r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Describe a dream. It can be real or</w:t>
      </w:r>
    </w:p>
    <w:p w:rsidR="00221BD4" w:rsidRPr="00AC3AE8" w:rsidRDefault="00900372">
      <w:pPr>
        <w:spacing w:before="5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0" style="position:absolute;left:0;text-align:left;margin-left:304.7pt;margin-top:-11.85pt;width:11.35pt;height:11.35pt;z-index:-251608064;mso-position-horizontal-relative:page" coordorigin="6094,-237" coordsize="227,227">
            <v:shape id="_x0000_s1061" style="position:absolute;left:6094;top:-237;width:227;height:227" coordorigin="6094,-237" coordsize="227,227" path="m6123,-237r-25,3l6094,-209r,170l6098,-14r24,4l6293,-10r24,-4l6321,-39r,-170l6318,-234r-25,-3l6123,-237e" fillcolor="#231f20" stroked="f">
              <v:path arrowok="t"/>
            </v:shape>
            <w10:wrap anchorx="page"/>
          </v:group>
        </w:pict>
      </w:r>
      <w:proofErr w:type="gramStart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imaginary</w:t>
      </w:r>
      <w:proofErr w:type="gramEnd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221BD4" w:rsidRPr="00AC3AE8" w:rsidRDefault="00221BD4">
      <w:pPr>
        <w:spacing w:before="3" w:after="0" w:line="120" w:lineRule="exact"/>
        <w:rPr>
          <w:rFonts w:ascii="Calibri" w:hAnsi="Calibri" w:cs="Calibri"/>
          <w:sz w:val="12"/>
          <w:szCs w:val="12"/>
        </w:rPr>
      </w:pPr>
    </w:p>
    <w:p w:rsidR="00221BD4" w:rsidRPr="00AC3AE8" w:rsidRDefault="000522BF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AC3AE8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Where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were you?</w:t>
      </w:r>
    </w:p>
    <w:p w:rsidR="00221BD4" w:rsidRPr="00AC3AE8" w:rsidRDefault="000522BF">
      <w:pPr>
        <w:spacing w:before="9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AC3AE8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Who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was with you?</w:t>
      </w:r>
    </w:p>
    <w:p w:rsidR="00221BD4" w:rsidRPr="00AC3AE8" w:rsidRDefault="000522BF">
      <w:pPr>
        <w:spacing w:before="9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AC3AE8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What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did you see?</w:t>
      </w:r>
    </w:p>
    <w:p w:rsidR="00221BD4" w:rsidRPr="00AC3AE8" w:rsidRDefault="000522BF">
      <w:pPr>
        <w:spacing w:before="9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AC3AE8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AC3AE8">
        <w:rPr>
          <w:rFonts w:ascii="Calibri" w:eastAsia="Myriad Pro Light" w:hAnsi="Calibri" w:cs="Calibri"/>
          <w:color w:val="231F20"/>
          <w:sz w:val="20"/>
          <w:szCs w:val="20"/>
        </w:rPr>
        <w:t>What</w:t>
      </w:r>
      <w:proofErr w:type="gramEnd"/>
      <w:r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happened?</w:t>
      </w:r>
    </w:p>
    <w:p w:rsidR="00221BD4" w:rsidRPr="00AC3AE8" w:rsidRDefault="00900372">
      <w:pPr>
        <w:spacing w:before="9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8" style="position:absolute;left:0;text-align:left;margin-left:324.55pt;margin-top:27.9pt;width:185.65pt;height:.1pt;z-index:-251607040;mso-position-horizontal-relative:page" coordorigin="6491,558" coordsize="3713,2">
            <v:shape id="_x0000_s1059" style="position:absolute;left:6491;top:558;width:3713;height:2" coordorigin="6491,558" coordsize="3713,0" path="m6491,558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6" style="position:absolute;left:0;text-align:left;margin-left:324.55pt;margin-top:46.05pt;width:185.65pt;height:.1pt;z-index:-251606016;mso-position-horizontal-relative:page" coordorigin="6491,921" coordsize="3713,2">
            <v:shape id="_x0000_s1057" style="position:absolute;left:6491;top:921;width:3713;height:2" coordorigin="6491,921" coordsize="3713,0" path="m6491,921r3714,e" filled="f" strokecolor="#808285" strokeweight=".5pt">
              <v:path arrowok="t"/>
            </v:shape>
            <w10:wrap anchorx="page"/>
          </v:group>
        </w:pict>
      </w:r>
      <w:proofErr w:type="gramStart"/>
      <w:r w:rsidR="000522BF" w:rsidRPr="00AC3AE8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What</w:t>
      </w:r>
      <w:proofErr w:type="gramEnd"/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 xml:space="preserve"> do you think the dream meant?</w:t>
      </w:r>
    </w:p>
    <w:p w:rsidR="00221BD4" w:rsidRPr="00AC3AE8" w:rsidRDefault="00221BD4">
      <w:pPr>
        <w:spacing w:after="0"/>
        <w:rPr>
          <w:rFonts w:ascii="Calibri" w:hAnsi="Calibri" w:cs="Calibri"/>
        </w:rPr>
        <w:sectPr w:rsidR="00221BD4" w:rsidRPr="00AC3AE8">
          <w:type w:val="continuous"/>
          <w:pgSz w:w="11920" w:h="15880"/>
          <w:pgMar w:top="980" w:right="1580" w:bottom="560" w:left="500" w:header="720" w:footer="720" w:gutter="0"/>
          <w:cols w:num="4" w:space="720" w:equalWidth="0">
            <w:col w:w="2055" w:space="224"/>
            <w:col w:w="1080" w:space="258"/>
            <w:col w:w="1221" w:space="816"/>
            <w:col w:w="4186"/>
          </w:cols>
        </w:sectPr>
      </w:pPr>
    </w:p>
    <w:p w:rsidR="00221BD4" w:rsidRPr="00AC3AE8" w:rsidRDefault="00900372">
      <w:pPr>
        <w:spacing w:before="1" w:after="0" w:line="220" w:lineRule="exac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pict>
          <v:group id="_x0000_s1054" style="position:absolute;margin-left:290.55pt;margin-top:51pt;width:.1pt;height:688.8pt;z-index:-251612160;mso-position-horizontal-relative:page;mso-position-vertical-relative:page" coordorigin="5811,1020" coordsize="2,13776">
            <v:shape id="_x0000_s1055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</w:p>
    <w:tbl>
      <w:tblPr>
        <w:tblW w:w="0" w:type="auto"/>
        <w:tblInd w:w="12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"/>
        <w:gridCol w:w="3532"/>
      </w:tblGrid>
      <w:tr w:rsidR="00221BD4" w:rsidRPr="00AC3AE8">
        <w:trPr>
          <w:trHeight w:hRule="exact" w:val="382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221BD4" w:rsidRPr="00AC3AE8" w:rsidRDefault="000522BF">
            <w:pPr>
              <w:spacing w:before="64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1)</w:t>
            </w:r>
          </w:p>
        </w:tc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</w:tcPr>
          <w:p w:rsidR="00221BD4" w:rsidRPr="00AC3AE8" w:rsidRDefault="000522BF">
            <w:pPr>
              <w:tabs>
                <w:tab w:val="left" w:pos="3480"/>
              </w:tabs>
              <w:spacing w:before="64" w:after="0" w:line="240" w:lineRule="auto"/>
              <w:ind w:left="62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221BD4" w:rsidRPr="00AC3AE8">
        <w:trPr>
          <w:trHeight w:hRule="exact" w:val="363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221BD4" w:rsidRPr="00AC3AE8" w:rsidRDefault="000522BF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2)</w:t>
            </w:r>
          </w:p>
        </w:tc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</w:tcPr>
          <w:p w:rsidR="00221BD4" w:rsidRPr="00AC3AE8" w:rsidRDefault="000522BF">
            <w:pPr>
              <w:tabs>
                <w:tab w:val="left" w:pos="3480"/>
              </w:tabs>
              <w:spacing w:before="46" w:after="0" w:line="240" w:lineRule="auto"/>
              <w:ind w:left="62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221BD4" w:rsidRPr="00AC3AE8">
        <w:trPr>
          <w:trHeight w:hRule="exact" w:val="363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221BD4" w:rsidRPr="00AC3AE8" w:rsidRDefault="000522BF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3)</w:t>
            </w:r>
          </w:p>
        </w:tc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</w:tcPr>
          <w:p w:rsidR="00221BD4" w:rsidRPr="00AC3AE8" w:rsidRDefault="000522BF">
            <w:pPr>
              <w:tabs>
                <w:tab w:val="left" w:pos="3480"/>
              </w:tabs>
              <w:spacing w:before="46" w:after="0" w:line="240" w:lineRule="auto"/>
              <w:ind w:left="62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221BD4" w:rsidRPr="00AC3AE8">
        <w:trPr>
          <w:trHeight w:hRule="exact" w:val="363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221BD4" w:rsidRPr="00AC3AE8" w:rsidRDefault="000522BF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4)</w:t>
            </w:r>
          </w:p>
        </w:tc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</w:tcPr>
          <w:p w:rsidR="00221BD4" w:rsidRPr="00AC3AE8" w:rsidRDefault="000522BF">
            <w:pPr>
              <w:tabs>
                <w:tab w:val="left" w:pos="3480"/>
              </w:tabs>
              <w:spacing w:before="46" w:after="0" w:line="240" w:lineRule="auto"/>
              <w:ind w:left="62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221BD4" w:rsidRPr="00AC3AE8">
        <w:trPr>
          <w:trHeight w:hRule="exact" w:val="382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221BD4" w:rsidRPr="00AC3AE8" w:rsidRDefault="000522BF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5)</w:t>
            </w:r>
          </w:p>
        </w:tc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</w:tcPr>
          <w:p w:rsidR="00221BD4" w:rsidRPr="00AC3AE8" w:rsidRDefault="000522BF">
            <w:pPr>
              <w:tabs>
                <w:tab w:val="left" w:pos="3480"/>
              </w:tabs>
              <w:spacing w:before="46" w:after="0" w:line="240" w:lineRule="auto"/>
              <w:ind w:left="62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</w:tbl>
    <w:p w:rsidR="00221BD4" w:rsidRPr="00AC3AE8" w:rsidRDefault="00221BD4">
      <w:pPr>
        <w:spacing w:before="8" w:after="0" w:line="100" w:lineRule="exact"/>
        <w:rPr>
          <w:rFonts w:ascii="Calibri" w:hAnsi="Calibri" w:cs="Calibri"/>
          <w:sz w:val="10"/>
          <w:szCs w:val="10"/>
        </w:rPr>
      </w:pPr>
    </w:p>
    <w:p w:rsidR="00221BD4" w:rsidRPr="00AC3AE8" w:rsidRDefault="00900372">
      <w:pPr>
        <w:tabs>
          <w:tab w:val="left" w:pos="1300"/>
        </w:tabs>
        <w:spacing w:before="23" w:after="0" w:line="245" w:lineRule="auto"/>
        <w:ind w:left="1314" w:right="5152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2" style="position:absolute;left:0;text-align:left;margin-left:324.55pt;margin-top:-47.6pt;width:185.65pt;height:.1pt;z-index:-251601920;mso-position-horizontal-relative:page" coordorigin="6491,-952" coordsize="3713,2">
            <v:shape id="_x0000_s1053" style="position:absolute;left:6491;top:-952;width:3713;height:2" coordorigin="6491,-952" coordsize="3713,0" path="m6491,-952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0" style="position:absolute;left:0;text-align:left;margin-left:324.55pt;margin-top:-29.4pt;width:185.65pt;height:.1pt;z-index:-251600896;mso-position-horizontal-relative:page" coordorigin="6491,-588" coordsize="3713,2">
            <v:shape id="_x0000_s1051" style="position:absolute;left:6491;top:-588;width:3713;height:2" coordorigin="6491,-588" coordsize="3713,0" path="m6491,-588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8" style="position:absolute;left:0;text-align:left;margin-left:324.55pt;margin-top:-11.25pt;width:185.65pt;height:.1pt;z-index:-251599872;mso-position-horizontal-relative:page" coordorigin="6491,-225" coordsize="3713,2">
            <v:shape id="_x0000_s1049" style="position:absolute;left:6491;top:-225;width:3713;height:2" coordorigin="6491,-225" coordsize="3713,0" path="m6491,-225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6" style="position:absolute;left:0;text-align:left;margin-left:324.55pt;margin-top:6.9pt;width:185.65pt;height:.1pt;z-index:-251598848;mso-position-horizontal-relative:page" coordorigin="6491,138" coordsize="3713,2">
            <v:shape id="_x0000_s1047" style="position:absolute;left:6491;top:138;width:3713;height:2" coordorigin="6491,138" coordsize="3713,0" path="m6491,138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4" style="position:absolute;left:0;text-align:left;margin-left:324.55pt;margin-top:25.1pt;width:185.65pt;height:.1pt;z-index:-251597824;mso-position-horizontal-relative:page" coordorigin="6491,502" coordsize="3713,2">
            <v:shape id="_x0000_s1045" style="position:absolute;left:6491;top:502;width:3713;height:2" coordorigin="6491,502" coordsize="3713,0" path="m6491,502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2" style="position:absolute;left:0;text-align:left;margin-left:324.55pt;margin-top:43.25pt;width:185.65pt;height:.1pt;z-index:-251596800;mso-position-horizontal-relative:page" coordorigin="6491,865" coordsize="3713,2">
            <v:shape id="_x0000_s1043" style="position:absolute;left:6491;top:865;width:3713;height:2" coordorigin="6491,865" coordsize="3713,0" path="m6491,865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0" style="position:absolute;left:0;text-align:left;margin-left:324.55pt;margin-top:61.4pt;width:185.65pt;height:.1pt;z-index:-251595776;mso-position-horizontal-relative:page" coordorigin="6491,1228" coordsize="3713,2">
            <v:shape id="_x0000_s1041" style="position:absolute;left:6491;top:1228;width:3713;height:2" coordorigin="6491,1228" coordsize="3713,0" path="m6491,1228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8" style="position:absolute;left:0;text-align:left;margin-left:324.55pt;margin-top:79.6pt;width:185.65pt;height:.1pt;z-index:-251594752;mso-position-horizontal-relative:page" coordorigin="6491,1592" coordsize="3713,2">
            <v:shape id="_x0000_s1039" style="position:absolute;left:6491;top:1592;width:3713;height:2" coordorigin="6491,1592" coordsize="3713,0" path="m6491,1592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6" style="position:absolute;left:0;text-align:left;margin-left:324.55pt;margin-top:97.75pt;width:185.65pt;height:.1pt;z-index:-251593728;mso-position-horizontal-relative:page" coordorigin="6491,1955" coordsize="3713,2">
            <v:shape id="_x0000_s1037" style="position:absolute;left:6491;top:1955;width:3713;height:2" coordorigin="6491,1955" coordsize="3713,0" path="m6491,1955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4" style="position:absolute;left:0;text-align:left;margin-left:70.85pt;margin-top:2.05pt;width:11.35pt;height:11.35pt;z-index:-251587584;mso-position-horizontal-relative:page" coordorigin="1417,41" coordsize="227,227">
            <v:shape id="_x0000_s103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>6</w:t>
      </w:r>
      <w:r w:rsidR="000522BF" w:rsidRPr="00AC3AE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231F20"/>
          <w:sz w:val="20"/>
          <w:szCs w:val="20"/>
        </w:rPr>
        <w:t>Look at the table again. Write short answers to the questions in exercise 5.</w:t>
      </w:r>
    </w:p>
    <w:p w:rsidR="00221BD4" w:rsidRPr="00AC3AE8" w:rsidRDefault="00221BD4">
      <w:pPr>
        <w:spacing w:before="9" w:after="0" w:line="40" w:lineRule="exact"/>
        <w:rPr>
          <w:rFonts w:ascii="Calibri" w:hAnsi="Calibri" w:cs="Calibri"/>
          <w:sz w:val="4"/>
          <w:szCs w:val="4"/>
        </w:rPr>
      </w:pPr>
    </w:p>
    <w:tbl>
      <w:tblPr>
        <w:tblW w:w="0" w:type="auto"/>
        <w:tblInd w:w="12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"/>
        <w:gridCol w:w="3532"/>
      </w:tblGrid>
      <w:tr w:rsidR="00221BD4" w:rsidRPr="00AC3AE8">
        <w:trPr>
          <w:trHeight w:hRule="exact" w:val="382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221BD4" w:rsidRPr="00AC3AE8" w:rsidRDefault="000522BF">
            <w:pPr>
              <w:spacing w:before="64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1)</w:t>
            </w:r>
          </w:p>
        </w:tc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</w:tcPr>
          <w:p w:rsidR="00221BD4" w:rsidRPr="00AC3AE8" w:rsidRDefault="000522BF">
            <w:pPr>
              <w:tabs>
                <w:tab w:val="left" w:pos="3480"/>
              </w:tabs>
              <w:spacing w:before="64" w:after="0" w:line="240" w:lineRule="auto"/>
              <w:ind w:left="62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221BD4" w:rsidRPr="00AC3AE8">
        <w:trPr>
          <w:trHeight w:hRule="exact" w:val="363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221BD4" w:rsidRPr="00AC3AE8" w:rsidRDefault="000522BF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2)</w:t>
            </w:r>
          </w:p>
        </w:tc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</w:tcPr>
          <w:p w:rsidR="00221BD4" w:rsidRPr="00AC3AE8" w:rsidRDefault="000522BF">
            <w:pPr>
              <w:tabs>
                <w:tab w:val="left" w:pos="3480"/>
              </w:tabs>
              <w:spacing w:before="46" w:after="0" w:line="240" w:lineRule="auto"/>
              <w:ind w:left="62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221BD4" w:rsidRPr="00AC3AE8">
        <w:trPr>
          <w:trHeight w:hRule="exact" w:val="363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221BD4" w:rsidRPr="00AC3AE8" w:rsidRDefault="000522BF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3)</w:t>
            </w:r>
          </w:p>
        </w:tc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</w:tcPr>
          <w:p w:rsidR="00221BD4" w:rsidRPr="00AC3AE8" w:rsidRDefault="000522BF">
            <w:pPr>
              <w:tabs>
                <w:tab w:val="left" w:pos="3480"/>
              </w:tabs>
              <w:spacing w:before="46" w:after="0" w:line="240" w:lineRule="auto"/>
              <w:ind w:left="62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221BD4" w:rsidRPr="00AC3AE8">
        <w:trPr>
          <w:trHeight w:hRule="exact" w:val="363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221BD4" w:rsidRPr="00AC3AE8" w:rsidRDefault="000522BF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4)</w:t>
            </w:r>
          </w:p>
        </w:tc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</w:tcPr>
          <w:p w:rsidR="00221BD4" w:rsidRPr="00AC3AE8" w:rsidRDefault="000522BF">
            <w:pPr>
              <w:tabs>
                <w:tab w:val="left" w:pos="3480"/>
              </w:tabs>
              <w:spacing w:before="46" w:after="0" w:line="240" w:lineRule="auto"/>
              <w:ind w:left="62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221BD4" w:rsidRPr="00AC3AE8">
        <w:trPr>
          <w:trHeight w:hRule="exact" w:val="382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221BD4" w:rsidRPr="00AC3AE8" w:rsidRDefault="000522BF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5)</w:t>
            </w:r>
          </w:p>
        </w:tc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</w:tcPr>
          <w:p w:rsidR="00221BD4" w:rsidRPr="00AC3AE8" w:rsidRDefault="000522BF">
            <w:pPr>
              <w:tabs>
                <w:tab w:val="left" w:pos="3480"/>
              </w:tabs>
              <w:spacing w:before="46" w:after="0" w:line="240" w:lineRule="auto"/>
              <w:ind w:left="62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AC3AE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</w:tbl>
    <w:p w:rsidR="00221BD4" w:rsidRPr="00AC3AE8" w:rsidRDefault="00221BD4">
      <w:pPr>
        <w:spacing w:before="7" w:after="0" w:line="150" w:lineRule="exact"/>
        <w:rPr>
          <w:rFonts w:ascii="Calibri" w:hAnsi="Calibri" w:cs="Calibri"/>
          <w:sz w:val="15"/>
          <w:szCs w:val="15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221BD4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21BD4" w:rsidRPr="00AC3AE8" w:rsidRDefault="00900372">
      <w:pPr>
        <w:tabs>
          <w:tab w:val="left" w:pos="9100"/>
          <w:tab w:val="left" w:pos="9380"/>
        </w:tabs>
        <w:spacing w:before="24" w:after="0" w:line="240" w:lineRule="auto"/>
        <w:ind w:left="559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2" style="position:absolute;left:0;text-align:left;margin-left:324.55pt;margin-top:-83.75pt;width:185.65pt;height:.1pt;z-index:-251592704;mso-position-horizontal-relative:page" coordorigin="6491,-1675" coordsize="3713,2">
            <v:shape id="_x0000_s1033" style="position:absolute;left:6491;top:-1675;width:3713;height:2" coordorigin="6491,-1675" coordsize="3713,0" path="m6491,-1675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0" style="position:absolute;left:0;text-align:left;margin-left:324.55pt;margin-top:-65.55pt;width:185.65pt;height:.1pt;z-index:-251591680;mso-position-horizontal-relative:page" coordorigin="6491,-1311" coordsize="3713,2">
            <v:shape id="_x0000_s1031" style="position:absolute;left:6491;top:-1311;width:3713;height:2" coordorigin="6491,-1311" coordsize="3713,0" path="m6491,-1311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8" style="position:absolute;left:0;text-align:left;margin-left:324.55pt;margin-top:-47.4pt;width:185.65pt;height:.1pt;z-index:-251590656;mso-position-horizontal-relative:page" coordorigin="6491,-948" coordsize="3713,2">
            <v:shape id="_x0000_s1029" style="position:absolute;left:6491;top:-948;width:3713;height:2" coordorigin="6491,-948" coordsize="3713,0" path="m6491,-948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6" style="position:absolute;left:0;text-align:left;margin-left:324.55pt;margin-top:-29.25pt;width:185.65pt;height:.1pt;z-index:-251589632;mso-position-horizontal-relative:page" coordorigin="6491,-585" coordsize="3713,2">
            <v:shape id="_x0000_s1027" style="position:absolute;left:6491;top:-585;width:3713;height:2" coordorigin="6491,-585" coordsize="3713,0" path="m6491,-585r3714,e" filled="f" strokecolor="#808285" strokeweight=".5pt">
              <v:path arrowok="t"/>
            </v:shape>
            <w10:wrap anchorx="page"/>
          </v:group>
        </w:pict>
      </w:r>
      <w:r w:rsidR="000522BF" w:rsidRPr="00AC3AE8">
        <w:rPr>
          <w:rFonts w:ascii="Calibri" w:eastAsia="Myriad Pro" w:hAnsi="Calibri" w:cs="Calibri"/>
          <w:color w:val="231F20"/>
          <w:sz w:val="20"/>
          <w:szCs w:val="20"/>
        </w:rPr>
        <w:t>Speaking</w:t>
      </w:r>
      <w:r w:rsidR="000522BF" w:rsidRPr="00AC3AE8">
        <w:rPr>
          <w:rFonts w:ascii="Calibri" w:eastAsia="Myriad Pro" w:hAnsi="Calibri" w:cs="Calibri"/>
          <w:color w:val="231F20"/>
          <w:sz w:val="20"/>
          <w:szCs w:val="20"/>
        </w:rPr>
        <w:tab/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0522BF" w:rsidRPr="00AC3AE8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221BD4" w:rsidRPr="00AC3AE8" w:rsidRDefault="000522BF">
      <w:pPr>
        <w:tabs>
          <w:tab w:val="left" w:pos="8980"/>
          <w:tab w:val="left" w:pos="9280"/>
        </w:tabs>
        <w:spacing w:before="78" w:after="0" w:line="240" w:lineRule="auto"/>
        <w:ind w:left="5594" w:right="-20"/>
        <w:rPr>
          <w:rFonts w:ascii="Calibri" w:eastAsia="Myriad Pro Light" w:hAnsi="Calibri" w:cs="Calibri"/>
          <w:sz w:val="20"/>
          <w:szCs w:val="20"/>
        </w:rPr>
      </w:pPr>
      <w:r w:rsidRPr="00AC3AE8">
        <w:rPr>
          <w:rFonts w:ascii="Calibri" w:eastAsia="Myriad Pro" w:hAnsi="Calibri" w:cs="Calibri"/>
          <w:color w:val="231F20"/>
          <w:sz w:val="20"/>
          <w:szCs w:val="20"/>
        </w:rPr>
        <w:t>TOTAL</w:t>
      </w:r>
      <w:r w:rsidRPr="00AC3AE8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AC3AE8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AC3AE8">
        <w:rPr>
          <w:rFonts w:ascii="Calibri" w:eastAsia="Myriad Pro Light" w:hAnsi="Calibri" w:cs="Calibri"/>
          <w:color w:val="808285"/>
          <w:sz w:val="20"/>
          <w:szCs w:val="20"/>
        </w:rPr>
        <w:t xml:space="preserve"> /100</w:t>
      </w:r>
    </w:p>
    <w:sectPr w:rsidR="00221BD4" w:rsidRPr="00AC3AE8">
      <w:type w:val="continuous"/>
      <w:pgSz w:w="11920" w:h="15880"/>
      <w:pgMar w:top="980" w:right="1580" w:bottom="56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372" w:rsidRDefault="00900372">
      <w:pPr>
        <w:spacing w:after="0" w:line="240" w:lineRule="auto"/>
      </w:pPr>
      <w:r>
        <w:separator/>
      </w:r>
    </w:p>
  </w:endnote>
  <w:endnote w:type="continuationSeparator" w:id="0">
    <w:p w:rsidR="00900372" w:rsidRDefault="00900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BD4" w:rsidRPr="00AC3AE8" w:rsidRDefault="00221BD4" w:rsidP="00AC3AE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BD4" w:rsidRPr="00AC3AE8" w:rsidRDefault="00221BD4" w:rsidP="00AC3AE8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AE8" w:rsidRDefault="00AC3AE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372" w:rsidRDefault="00900372">
      <w:pPr>
        <w:spacing w:after="0" w:line="240" w:lineRule="auto"/>
      </w:pPr>
      <w:r>
        <w:separator/>
      </w:r>
    </w:p>
  </w:footnote>
  <w:footnote w:type="continuationSeparator" w:id="0">
    <w:p w:rsidR="00900372" w:rsidRDefault="00900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BD4" w:rsidRPr="00AC3AE8" w:rsidRDefault="00221BD4" w:rsidP="00AC3AE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BD4" w:rsidRPr="00AC3AE8" w:rsidRDefault="00221BD4" w:rsidP="00AC3AE8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AE8" w:rsidRDefault="00AC3AE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21BD4"/>
    <w:rsid w:val="000522BF"/>
    <w:rsid w:val="000D024A"/>
    <w:rsid w:val="00221BD4"/>
    <w:rsid w:val="00333ED1"/>
    <w:rsid w:val="00440D88"/>
    <w:rsid w:val="004950E8"/>
    <w:rsid w:val="00645059"/>
    <w:rsid w:val="00900372"/>
    <w:rsid w:val="00A350EA"/>
    <w:rsid w:val="00AA7365"/>
    <w:rsid w:val="00AC3AE8"/>
    <w:rsid w:val="00BF383B"/>
    <w:rsid w:val="00F4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AC3A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C3AE8"/>
  </w:style>
  <w:style w:type="paragraph" w:styleId="Rodap">
    <w:name w:val="footer"/>
    <w:basedOn w:val="Normal"/>
    <w:link w:val="RodapCarcter"/>
    <w:uiPriority w:val="99"/>
    <w:unhideWhenUsed/>
    <w:rsid w:val="00AC3A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C3AE8"/>
  </w:style>
  <w:style w:type="paragraph" w:styleId="Textodebalo">
    <w:name w:val="Balloon Text"/>
    <w:basedOn w:val="Normal"/>
    <w:link w:val="TextodebaloCarcter"/>
    <w:uiPriority w:val="99"/>
    <w:semiHidden/>
    <w:unhideWhenUsed/>
    <w:rsid w:val="000D0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D02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2558C68E-451D-4BB5-8DF5-95B4E8112BFC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66</TotalTime>
  <Pages>6</Pages>
  <Words>1393</Words>
  <Characters>7528</Characters>
  <Application>Microsoft Office Word</Application>
  <DocSecurity>0</DocSecurity>
  <Lines>62</Lines>
  <Paragraphs>17</Paragraphs>
  <ScaleCrop>false</ScaleCrop>
  <Company/>
  <LinksUpToDate>false</LinksUpToDate>
  <CharactersWithSpaces>8904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13</cp:revision>
  <dcterms:created xsi:type="dcterms:W3CDTF">2013-01-23T15:58:00Z</dcterms:created>
  <dcterms:modified xsi:type="dcterms:W3CDTF">2013-01-24T11:20:00Z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2013-01-23T00:00:00Z</vt:filetime>
  </property>
  <property fmtid="{D5CDD505-2E9C-101B-9397-08002B2CF9AE}" pid="3" name="LastSaved">
    <vt:filetime>2013-01-23T00:00:00Z</vt:filetime>
  </property>
</Properties>
</file>