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3FCB" w:rsidRPr="00CC37A0" w:rsidRDefault="00536011">
      <w:pPr>
        <w:tabs>
          <w:tab w:val="left" w:pos="9280"/>
        </w:tabs>
        <w:spacing w:after="0" w:line="557" w:lineRule="exact"/>
        <w:ind w:left="294" w:right="-20"/>
        <w:rPr>
          <w:rFonts w:ascii="Calibri" w:eastAsia="Myriad Pro" w:hAnsi="Calibri" w:cs="Calibri"/>
          <w:sz w:val="50"/>
          <w:szCs w:val="50"/>
        </w:rPr>
      </w:pPr>
      <w:r>
        <w:rPr>
          <w:rFonts w:ascii="Calibri" w:eastAsia="Myriad Pro Light" w:hAnsi="Calibri" w:cs="Calibri"/>
          <w:noProof/>
          <w:color w:val="FFFFFF"/>
          <w:sz w:val="32"/>
          <w:szCs w:val="32"/>
          <w:lang w:val="pt-PT" w:eastAsia="pt-PT"/>
        </w:rPr>
        <w:drawing>
          <wp:anchor distT="0" distB="0" distL="114300" distR="114300" simplePos="0" relativeHeight="251742720" behindDoc="0" locked="0" layoutInCell="1" allowOverlap="1">
            <wp:simplePos x="0" y="0"/>
            <wp:positionH relativeFrom="column">
              <wp:posOffset>-768516</wp:posOffset>
            </wp:positionH>
            <wp:positionV relativeFrom="paragraph">
              <wp:posOffset>-509988</wp:posOffset>
            </wp:positionV>
            <wp:extent cx="1131987" cy="360000"/>
            <wp:effectExtent l="0" t="0" r="0" b="0"/>
            <wp:wrapNone/>
            <wp:docPr id="1" name="Imagem 1" descr="C:\Users\monteirom\Pictures\Logo_Santilla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onteirom\Pictures\Logo_Santillan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1987" cy="3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19C9">
        <w:rPr>
          <w:rFonts w:ascii="Calibri" w:hAnsi="Calibri" w:cs="Calibri"/>
        </w:rPr>
        <w:pict>
          <v:group id="_x0000_s1307" style="position:absolute;left:0;text-align:left;margin-left:85.05pt;margin-top:1.25pt;width:439.35pt;height:25.5pt;z-index:-251730432;mso-position-horizontal-relative:page;mso-position-vertical-relative:text" coordorigin="1701,25" coordsize="8787,510">
            <v:shape id="_x0000_s1308" style="position:absolute;left:1701;top:25;width:8787;height:510" coordorigin="1701,25" coordsize="8787,510" path="m1757,25r-32,1l1708,32r-7,17l1701,81r,398l1701,511r7,17l1724,535r33,l10431,535r33,l10481,528r6,-16l10488,479r,-398l10464,26,1757,25e" fillcolor="#231f20" stroked="f">
              <v:path arrowok="t"/>
            </v:shape>
            <w10:wrap anchorx="page"/>
          </v:group>
        </w:pict>
      </w:r>
      <w:r w:rsidR="009019C9">
        <w:rPr>
          <w:rFonts w:ascii="Calibri" w:hAnsi="Calibri" w:cs="Calibri"/>
        </w:rPr>
        <w:pict>
          <v:group id="_x0000_s1305" style="position:absolute;left:0;text-align:left;margin-left:85.55pt;margin-top:41.45pt;width:438.35pt;height:47.2pt;z-index:-251729408;mso-position-horizontal-relative:page;mso-position-vertical-relative:text" coordorigin="1711,829" coordsize="8767,944">
            <v:shape id="_x0000_s1306" style="position:absolute;left:1711;top:829;width:8767;height:944" coordorigin="1711,829" coordsize="8767,944" path="m1757,829r-12,2l1725,840r-13,24l1711,1726r1,12l1722,1758r24,14l10431,1773r13,-2l10463,1762r14,-25l10478,876r-2,-13l10467,844r-24,-14l1757,829xe" filled="f" strokecolor="#808285" strokeweight="1pt">
              <v:path arrowok="t"/>
            </v:shape>
            <w10:wrap anchorx="page"/>
          </v:group>
        </w:pict>
      </w:r>
      <w:r w:rsidR="00906775" w:rsidRPr="00CC37A0">
        <w:rPr>
          <w:rFonts w:ascii="Calibri" w:eastAsia="Myriad Pro Light" w:hAnsi="Calibri" w:cs="Calibri"/>
          <w:color w:val="FFFFFF"/>
          <w:sz w:val="32"/>
          <w:szCs w:val="32"/>
        </w:rPr>
        <w:t xml:space="preserve">UNIT </w:t>
      </w:r>
      <w:proofErr w:type="gramStart"/>
      <w:r w:rsidR="00906775" w:rsidRPr="00CC37A0">
        <w:rPr>
          <w:rFonts w:ascii="Calibri" w:eastAsia="Myriad Pro Light" w:hAnsi="Calibri" w:cs="Calibri"/>
          <w:color w:val="FFFFFF"/>
          <w:sz w:val="32"/>
          <w:szCs w:val="32"/>
        </w:rPr>
        <w:t>5b  English</w:t>
      </w:r>
      <w:proofErr w:type="gramEnd"/>
      <w:r w:rsidR="00906775" w:rsidRPr="00CC37A0">
        <w:rPr>
          <w:rFonts w:ascii="Calibri" w:eastAsia="Myriad Pro Light" w:hAnsi="Calibri" w:cs="Calibri"/>
          <w:color w:val="FFFFFF"/>
          <w:sz w:val="32"/>
          <w:szCs w:val="32"/>
        </w:rPr>
        <w:t xml:space="preserve"> test (A)</w:t>
      </w:r>
      <w:r w:rsidR="00906775" w:rsidRPr="00CC37A0">
        <w:rPr>
          <w:rFonts w:ascii="Calibri" w:eastAsia="Myriad Pro Light" w:hAnsi="Calibri" w:cs="Calibri"/>
          <w:color w:val="FFFFFF"/>
          <w:sz w:val="32"/>
          <w:szCs w:val="32"/>
        </w:rPr>
        <w:tab/>
      </w:r>
    </w:p>
    <w:p w:rsidR="00643FCB" w:rsidRPr="00CC37A0" w:rsidRDefault="00643FCB">
      <w:pPr>
        <w:spacing w:after="0" w:line="170" w:lineRule="exact"/>
        <w:rPr>
          <w:rFonts w:ascii="Calibri" w:hAnsi="Calibri" w:cs="Calibri"/>
          <w:sz w:val="17"/>
          <w:szCs w:val="17"/>
        </w:rPr>
      </w:pPr>
    </w:p>
    <w:p w:rsidR="00643FCB" w:rsidRPr="00CC37A0" w:rsidRDefault="00643FC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CC37A0" w:rsidRDefault="00906775">
      <w:pPr>
        <w:tabs>
          <w:tab w:val="left" w:pos="6780"/>
          <w:tab w:val="left" w:pos="7640"/>
          <w:tab w:val="left" w:pos="8760"/>
        </w:tabs>
        <w:spacing w:before="35" w:after="0" w:line="240" w:lineRule="auto"/>
        <w:ind w:left="234" w:right="-20"/>
        <w:rPr>
          <w:rFonts w:ascii="Calibri" w:eastAsia="Myriad Pro Light" w:hAnsi="Calibri" w:cs="Calibri"/>
          <w:sz w:val="14"/>
          <w:szCs w:val="14"/>
        </w:rPr>
      </w:pPr>
      <w:r w:rsidRPr="00CC37A0">
        <w:rPr>
          <w:rFonts w:ascii="Calibri" w:eastAsia="Myriad Pro Light" w:hAnsi="Calibri" w:cs="Calibri"/>
          <w:color w:val="808285"/>
          <w:sz w:val="14"/>
          <w:szCs w:val="14"/>
        </w:rPr>
        <w:t xml:space="preserve">NAME: </w:t>
      </w:r>
      <w:r w:rsidRPr="00CC37A0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CC37A0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CC37A0">
        <w:rPr>
          <w:rFonts w:ascii="Calibri" w:eastAsia="Myriad Pro Light" w:hAnsi="Calibri" w:cs="Calibri"/>
          <w:color w:val="808285"/>
          <w:sz w:val="14"/>
          <w:szCs w:val="14"/>
        </w:rPr>
        <w:t xml:space="preserve">  Nr. </w:t>
      </w:r>
      <w:r w:rsidRPr="00CC37A0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CC37A0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CC37A0">
        <w:rPr>
          <w:rFonts w:ascii="Calibri" w:eastAsia="Myriad Pro Light" w:hAnsi="Calibri" w:cs="Calibri"/>
          <w:color w:val="808285"/>
          <w:sz w:val="14"/>
          <w:szCs w:val="14"/>
        </w:rPr>
        <w:t xml:space="preserve">  CLASS: </w:t>
      </w:r>
      <w:r w:rsidRPr="00CC37A0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CC37A0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</w:p>
    <w:p w:rsidR="00643FCB" w:rsidRPr="00CC37A0" w:rsidRDefault="00906775">
      <w:pPr>
        <w:tabs>
          <w:tab w:val="left" w:pos="3160"/>
          <w:tab w:val="left" w:pos="8780"/>
        </w:tabs>
        <w:spacing w:before="82" w:after="0" w:line="240" w:lineRule="auto"/>
        <w:ind w:left="234" w:right="-20"/>
        <w:rPr>
          <w:rFonts w:ascii="Calibri" w:eastAsia="Myriad Pro Light" w:hAnsi="Calibri" w:cs="Calibri"/>
          <w:sz w:val="14"/>
          <w:szCs w:val="14"/>
        </w:rPr>
      </w:pPr>
      <w:r w:rsidRPr="00CC37A0">
        <w:rPr>
          <w:rFonts w:ascii="Calibri" w:eastAsia="Myriad Pro Light" w:hAnsi="Calibri" w:cs="Calibri"/>
          <w:color w:val="808285"/>
          <w:sz w:val="14"/>
          <w:szCs w:val="14"/>
        </w:rPr>
        <w:t xml:space="preserve">DATE: </w:t>
      </w:r>
      <w:r w:rsidRPr="00CC37A0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CC37A0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CC37A0">
        <w:rPr>
          <w:rFonts w:ascii="Calibri" w:eastAsia="Myriad Pro Light" w:hAnsi="Calibri" w:cs="Calibri"/>
          <w:color w:val="808285"/>
          <w:sz w:val="14"/>
          <w:szCs w:val="14"/>
        </w:rPr>
        <w:t xml:space="preserve">  EVALUATION: </w:t>
      </w:r>
      <w:r w:rsidRPr="00CC37A0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CC37A0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</w:p>
    <w:p w:rsidR="00643FCB" w:rsidRPr="00CC37A0" w:rsidRDefault="00906775">
      <w:pPr>
        <w:tabs>
          <w:tab w:val="left" w:pos="4660"/>
          <w:tab w:val="left" w:pos="8760"/>
        </w:tabs>
        <w:spacing w:before="82" w:after="0" w:line="166" w:lineRule="exact"/>
        <w:ind w:left="234" w:right="-20"/>
        <w:rPr>
          <w:rFonts w:ascii="Calibri" w:eastAsia="Myriad Pro Light" w:hAnsi="Calibri" w:cs="Calibri"/>
          <w:sz w:val="14"/>
          <w:szCs w:val="14"/>
        </w:rPr>
      </w:pPr>
      <w:r w:rsidRPr="00CC37A0">
        <w:rPr>
          <w:rFonts w:ascii="Calibri" w:eastAsia="Myriad Pro Light" w:hAnsi="Calibri" w:cs="Calibri"/>
          <w:color w:val="808285"/>
          <w:sz w:val="14"/>
          <w:szCs w:val="14"/>
        </w:rPr>
        <w:t xml:space="preserve">TEACHER: </w:t>
      </w:r>
      <w:r w:rsidRPr="00CC37A0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CC37A0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CC37A0">
        <w:rPr>
          <w:rFonts w:ascii="Calibri" w:eastAsia="Myriad Pro Light" w:hAnsi="Calibri" w:cs="Calibri"/>
          <w:color w:val="808285"/>
          <w:sz w:val="14"/>
          <w:szCs w:val="14"/>
        </w:rPr>
        <w:t xml:space="preserve">  E. E. </w:t>
      </w:r>
      <w:r w:rsidRPr="00CC37A0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CC37A0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</w:p>
    <w:p w:rsidR="00643FCB" w:rsidRPr="00CC37A0" w:rsidRDefault="00643FC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CC37A0" w:rsidRDefault="00643FCB">
      <w:pPr>
        <w:spacing w:before="18"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CC37A0" w:rsidRDefault="00643FCB">
      <w:pPr>
        <w:spacing w:after="0"/>
        <w:rPr>
          <w:rFonts w:ascii="Calibri" w:hAnsi="Calibri" w:cs="Calibri"/>
        </w:rPr>
        <w:sectPr w:rsidR="00643FCB" w:rsidRPr="00CC37A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20" w:h="15880"/>
          <w:pgMar w:top="980" w:right="500" w:bottom="560" w:left="1580" w:header="795" w:footer="374" w:gutter="0"/>
          <w:pgNumType w:start="313"/>
          <w:cols w:space="720"/>
        </w:sectPr>
      </w:pPr>
    </w:p>
    <w:p w:rsidR="00643FCB" w:rsidRPr="00CC37A0" w:rsidRDefault="00906775">
      <w:pPr>
        <w:spacing w:before="22" w:after="0" w:line="240" w:lineRule="auto"/>
        <w:ind w:left="2110" w:right="1970"/>
        <w:jc w:val="center"/>
        <w:rPr>
          <w:rFonts w:ascii="Calibri" w:eastAsia="Myriad Pro" w:hAnsi="Calibri" w:cs="Calibri"/>
          <w:sz w:val="20"/>
          <w:szCs w:val="20"/>
        </w:rPr>
      </w:pPr>
      <w:r w:rsidRPr="00CC37A0">
        <w:rPr>
          <w:rFonts w:ascii="Calibri" w:eastAsia="Myriad Pro" w:hAnsi="Calibri" w:cs="Calibri"/>
          <w:b/>
          <w:bCs/>
          <w:color w:val="231F20"/>
          <w:sz w:val="20"/>
          <w:szCs w:val="20"/>
        </w:rPr>
        <w:lastRenderedPageBreak/>
        <w:t>I</w:t>
      </w:r>
    </w:p>
    <w:p w:rsidR="00643FCB" w:rsidRPr="00CC37A0" w:rsidRDefault="009019C9">
      <w:pPr>
        <w:tabs>
          <w:tab w:val="left" w:pos="3600"/>
          <w:tab w:val="left" w:pos="3880"/>
        </w:tabs>
        <w:spacing w:before="68" w:after="0" w:line="240" w:lineRule="auto"/>
        <w:ind w:left="238" w:right="-56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  <w:b/>
        </w:rPr>
        <w:pict>
          <v:group id="_x0000_s1302" style="position:absolute;left:0;text-align:left;margin-left:85.05pt;margin-top:4.3pt;width:56.7pt;height:11.35pt;z-index:-251728384;mso-position-horizontal-relative:page" coordorigin="1701,86" coordsize="1134,227">
            <v:shape id="_x0000_s1303" style="position:absolute;left:1701;top:86;width:1134;height:227" coordorigin="1701,86" coordsize="1134,227" path="m1729,86r-25,3l1701,114r,170l1704,309r25,4l2806,313r25,-4l2834,284r,-170l2831,89r-25,-3l1729,86e" fillcolor="#c6c8ca" stroked="f">
              <v:path arrowok="t"/>
            </v:shape>
            <w10:wrap anchorx="page"/>
          </v:group>
        </w:pict>
      </w:r>
      <w:r w:rsidR="00906775" w:rsidRPr="00CC37A0">
        <w:rPr>
          <w:rFonts w:ascii="Calibri" w:eastAsia="Myriad Pro Light" w:hAnsi="Calibri" w:cs="Calibri"/>
          <w:b/>
          <w:color w:val="231F20"/>
          <w:sz w:val="20"/>
          <w:szCs w:val="20"/>
        </w:rPr>
        <w:t>Listening</w:t>
      </w:r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="00906775" w:rsidRPr="00CC37A0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="00906775" w:rsidRPr="00CC37A0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="00906775" w:rsidRPr="00CC37A0">
        <w:rPr>
          <w:rFonts w:ascii="Calibri" w:eastAsia="Myriad Pro Light" w:hAnsi="Calibri" w:cs="Calibri"/>
          <w:color w:val="808285"/>
          <w:sz w:val="20"/>
          <w:szCs w:val="20"/>
        </w:rPr>
        <w:t xml:space="preserve"> /10</w:t>
      </w:r>
    </w:p>
    <w:p w:rsidR="00643FCB" w:rsidRPr="00CC37A0" w:rsidRDefault="00643FCB">
      <w:pPr>
        <w:spacing w:before="9" w:after="0" w:line="140" w:lineRule="exact"/>
        <w:rPr>
          <w:rFonts w:ascii="Calibri" w:hAnsi="Calibri" w:cs="Calibri"/>
          <w:sz w:val="14"/>
          <w:szCs w:val="14"/>
        </w:rPr>
      </w:pPr>
    </w:p>
    <w:p w:rsidR="00643FCB" w:rsidRPr="00CC37A0" w:rsidRDefault="009019C9" w:rsidP="00CC37A0">
      <w:pPr>
        <w:tabs>
          <w:tab w:val="left" w:pos="480"/>
        </w:tabs>
        <w:spacing w:after="0" w:line="240" w:lineRule="auto"/>
        <w:ind w:left="145" w:right="163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300" style="position:absolute;left:0;text-align:left;margin-left:85.05pt;margin-top:.9pt;width:11.35pt;height:11.35pt;z-index:-251727360;mso-position-horizontal-relative:page" coordorigin="1701,18" coordsize="227,227">
            <v:shape id="_x0000_s1301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 w:rsidR="00906775" w:rsidRPr="00CC37A0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="00906775" w:rsidRPr="00CC37A0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Listen to the first dialogue. </w:t>
      </w:r>
      <w:proofErr w:type="gramStart"/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>True or false?</w:t>
      </w:r>
      <w:proofErr w:type="gramEnd"/>
    </w:p>
    <w:p w:rsidR="00643FCB" w:rsidRPr="00CC37A0" w:rsidRDefault="00643FCB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643FCB" w:rsidRPr="00CC37A0" w:rsidRDefault="00906775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1)   Jack wants a single ticket.</w:t>
      </w:r>
    </w:p>
    <w:p w:rsidR="00643FCB" w:rsidRPr="00CC37A0" w:rsidRDefault="00643FC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CC37A0" w:rsidRDefault="00643FCB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643FCB" w:rsidRPr="00CC37A0" w:rsidRDefault="009019C9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98" style="position:absolute;left:0;text-align:left;margin-left:119.05pt;margin-top:-8.7pt;width:171.5pt;height:.1pt;z-index:-251726336;mso-position-horizontal-relative:page" coordorigin="2381,-174" coordsize="3430,2">
            <v:shape id="_x0000_s1299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>2)  Jack is travelling to Exeter.</w:t>
      </w:r>
    </w:p>
    <w:p w:rsidR="00643FCB" w:rsidRPr="00CC37A0" w:rsidRDefault="00643FC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CC37A0" w:rsidRDefault="00643FCB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643FCB" w:rsidRPr="00CC37A0" w:rsidRDefault="009019C9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96" style="position:absolute;left:0;text-align:left;margin-left:119.05pt;margin-top:-8.7pt;width:171.5pt;height:.1pt;z-index:-251725312;mso-position-horizontal-relative:page" coordorigin="2381,-174" coordsize="3430,2">
            <v:shape id="_x0000_s1297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>3)  He is travelling after nine.</w:t>
      </w:r>
    </w:p>
    <w:p w:rsidR="00643FCB" w:rsidRPr="00CC37A0" w:rsidRDefault="00643FC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CC37A0" w:rsidRDefault="00643FCB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643FCB" w:rsidRPr="00CC37A0" w:rsidRDefault="009019C9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94" style="position:absolute;left:0;text-align:left;margin-left:119.05pt;margin-top:-8.7pt;width:171.5pt;height:.1pt;z-index:-251724288;mso-position-horizontal-relative:page" coordorigin="2381,-174" coordsize="3430,2">
            <v:shape id="_x0000_s1295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>4)  He is leaving at 9.30 a.m.</w:t>
      </w:r>
    </w:p>
    <w:p w:rsidR="00643FCB" w:rsidRPr="00CC37A0" w:rsidRDefault="00643FC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CC37A0" w:rsidRDefault="00643FCB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643FCB" w:rsidRPr="00CC37A0" w:rsidRDefault="009019C9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92" style="position:absolute;left:0;text-align:left;margin-left:119.05pt;margin-top:-8.7pt;width:171.5pt;height:.1pt;z-index:-251723264;mso-position-horizontal-relative:page" coordorigin="2381,-174" coordsize="3430,2">
            <v:shape id="_x0000_s1293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>5)  His ticket costs £54.00.</w:t>
      </w:r>
    </w:p>
    <w:p w:rsidR="00643FCB" w:rsidRPr="00CC37A0" w:rsidRDefault="00643FCB">
      <w:pPr>
        <w:spacing w:before="6" w:after="0" w:line="180" w:lineRule="exact"/>
        <w:rPr>
          <w:rFonts w:ascii="Calibri" w:hAnsi="Calibri" w:cs="Calibri"/>
          <w:sz w:val="18"/>
          <w:szCs w:val="18"/>
        </w:rPr>
      </w:pPr>
    </w:p>
    <w:p w:rsidR="00643FCB" w:rsidRPr="00CC37A0" w:rsidRDefault="00643FC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CC37A0" w:rsidRDefault="00643FC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CC37A0" w:rsidRDefault="009019C9">
      <w:pPr>
        <w:tabs>
          <w:tab w:val="left" w:pos="500"/>
        </w:tabs>
        <w:spacing w:after="0" w:line="245" w:lineRule="auto"/>
        <w:ind w:left="517" w:right="176" w:hanging="337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90" style="position:absolute;left:0;text-align:left;margin-left:119.05pt;margin-top:-13.85pt;width:171.5pt;height:.1pt;z-index:-251722240;mso-position-horizontal-relative:page" coordorigin="2381,-277" coordsize="3430,2">
            <v:shape id="_x0000_s1291" style="position:absolute;left:2381;top:-277;width:3430;height:2" coordorigin="2381,-277" coordsize="3430,0" path="m2381,-277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88" style="position:absolute;left:0;text-align:left;margin-left:85.05pt;margin-top:.9pt;width:11.35pt;height:11.35pt;z-index:-251721216;mso-position-horizontal-relative:page" coordorigin="1701,18" coordsize="227,227">
            <v:shape id="_x0000_s1289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86" style="position:absolute;left:0;text-align:left;margin-left:132.75pt;margin-top:37.5pt;width:129.9pt;height:27.85pt;z-index:-251714048;mso-position-horizontal-relative:page" coordorigin="2655,750" coordsize="2598,557">
            <v:shape id="_x0000_s1287" style="position:absolute;left:2655;top:750;width:2598;height:557" coordorigin="2655,750" coordsize="2598,557" path="m2679,750r-3,l2655,751r,22l2655,1283r,3l2656,1307r23,l5230,1307r2,l5253,1306r,-23l5253,773r,-2l5252,750r-22,l2679,750xe" filled="f" strokecolor="#808285" strokeweight=".5pt">
              <v:path arrowok="t"/>
            </v:shape>
            <w10:wrap anchorx="page"/>
          </v:group>
        </w:pict>
      </w:r>
      <w:r w:rsidR="00906775" w:rsidRPr="00CC37A0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="00906775" w:rsidRPr="00CC37A0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>Listen to the second dialogue. Complete what they say with the words in the box.</w:t>
      </w:r>
    </w:p>
    <w:p w:rsidR="00643FCB" w:rsidRPr="00CC37A0" w:rsidRDefault="00643FCB">
      <w:pPr>
        <w:spacing w:before="8" w:after="0" w:line="260" w:lineRule="exact"/>
        <w:rPr>
          <w:rFonts w:ascii="Calibri" w:hAnsi="Calibri" w:cs="Calibri"/>
          <w:sz w:val="26"/>
          <w:szCs w:val="26"/>
        </w:rPr>
      </w:pPr>
    </w:p>
    <w:p w:rsidR="00643FCB" w:rsidRPr="00CC37A0" w:rsidRDefault="00906775" w:rsidP="00CC37A0">
      <w:pPr>
        <w:spacing w:after="0" w:line="240" w:lineRule="auto"/>
        <w:ind w:left="1366" w:right="711"/>
        <w:jc w:val="center"/>
        <w:rPr>
          <w:rFonts w:ascii="Calibri" w:eastAsia="Myriad Pro Light" w:hAnsi="Calibri" w:cs="Calibri"/>
          <w:sz w:val="18"/>
          <w:szCs w:val="18"/>
        </w:rPr>
      </w:pPr>
      <w:proofErr w:type="gramStart"/>
      <w:r w:rsidRPr="00CC37A0">
        <w:rPr>
          <w:rFonts w:ascii="Calibri" w:eastAsia="Myriad Pro Light" w:hAnsi="Calibri" w:cs="Calibri"/>
          <w:color w:val="231F20"/>
          <w:sz w:val="18"/>
          <w:szCs w:val="18"/>
        </w:rPr>
        <w:t>more</w:t>
      </w:r>
      <w:proofErr w:type="gramEnd"/>
      <w:r w:rsidRPr="00CC37A0">
        <w:rPr>
          <w:rFonts w:ascii="Calibri" w:eastAsia="Myriad Pro Light" w:hAnsi="Calibri" w:cs="Calibri"/>
          <w:color w:val="231F20"/>
          <w:sz w:val="18"/>
          <w:szCs w:val="18"/>
        </w:rPr>
        <w:t xml:space="preserve"> expensive | travelling</w:t>
      </w:r>
    </w:p>
    <w:p w:rsidR="00643FCB" w:rsidRPr="00CC37A0" w:rsidRDefault="00906775" w:rsidP="00CC37A0">
      <w:pPr>
        <w:spacing w:before="63" w:after="0" w:line="206" w:lineRule="exact"/>
        <w:ind w:left="1257" w:right="601"/>
        <w:jc w:val="center"/>
        <w:rPr>
          <w:rFonts w:ascii="Calibri" w:eastAsia="Myriad Pro Light" w:hAnsi="Calibri" w:cs="Calibri"/>
          <w:sz w:val="18"/>
          <w:szCs w:val="18"/>
        </w:rPr>
      </w:pPr>
      <w:r w:rsidRPr="00CC37A0">
        <w:rPr>
          <w:rFonts w:ascii="Calibri" w:eastAsia="Myriad Pro Light" w:hAnsi="Calibri" w:cs="Calibri"/>
          <w:color w:val="231F20"/>
          <w:sz w:val="18"/>
          <w:szCs w:val="18"/>
        </w:rPr>
        <w:t>Can I | single or return | have a</w:t>
      </w:r>
    </w:p>
    <w:p w:rsidR="00643FCB" w:rsidRPr="00CC37A0" w:rsidRDefault="00350314" w:rsidP="00350314">
      <w:pPr>
        <w:spacing w:before="22" w:after="0" w:line="240" w:lineRule="auto"/>
        <w:ind w:left="1958" w:right="2733"/>
        <w:jc w:val="center"/>
        <w:rPr>
          <w:rFonts w:ascii="Calibri" w:eastAsia="Myriad Pro" w:hAnsi="Calibri" w:cs="Calibri"/>
          <w:sz w:val="20"/>
          <w:szCs w:val="20"/>
        </w:rPr>
      </w:pPr>
      <w:r>
        <w:rPr>
          <w:rFonts w:ascii="Calibri" w:eastAsia="Myriad Pro" w:hAnsi="Calibri" w:cs="Calibri"/>
          <w:b/>
          <w:bCs/>
          <w:color w:val="231F20"/>
          <w:sz w:val="20"/>
          <w:szCs w:val="20"/>
        </w:rPr>
        <w:t xml:space="preserve"> </w:t>
      </w:r>
      <w:r w:rsidR="00906775" w:rsidRPr="00CC37A0">
        <w:rPr>
          <w:rFonts w:ascii="Calibri" w:eastAsia="Myriad Pro" w:hAnsi="Calibri" w:cs="Calibri"/>
          <w:b/>
          <w:bCs/>
          <w:color w:val="231F20"/>
          <w:sz w:val="20"/>
          <w:szCs w:val="20"/>
        </w:rPr>
        <w:lastRenderedPageBreak/>
        <w:t>I</w:t>
      </w:r>
      <w:r>
        <w:rPr>
          <w:rFonts w:ascii="Calibri" w:eastAsia="Myriad Pro" w:hAnsi="Calibri" w:cs="Calibri"/>
          <w:b/>
          <w:bCs/>
          <w:color w:val="231F20"/>
          <w:sz w:val="20"/>
          <w:szCs w:val="20"/>
        </w:rPr>
        <w:t>I</w:t>
      </w:r>
    </w:p>
    <w:p w:rsidR="00643FCB" w:rsidRPr="00CC37A0" w:rsidRDefault="009019C9">
      <w:pPr>
        <w:tabs>
          <w:tab w:val="left" w:pos="3480"/>
          <w:tab w:val="left" w:pos="3760"/>
        </w:tabs>
        <w:spacing w:before="68" w:after="0" w:line="240" w:lineRule="auto"/>
        <w:ind w:left="118" w:right="862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  <w:b/>
        </w:rPr>
        <w:pict>
          <v:group id="_x0000_s1284" style="position:absolute;left:0;text-align:left;margin-left:304.7pt;margin-top:-10.05pt;width:.1pt;height:583.95pt;z-index:-251720192;mso-position-horizontal-relative:page" coordorigin="6094,-201" coordsize="2,11679">
            <v:shape id="_x0000_s1285" style="position:absolute;left:6094;top:-201;width:2;height:11679" coordorigin="6094,-201" coordsize="0,11679" path="m6094,-201r,11679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  <w:b/>
        </w:rPr>
        <w:pict>
          <v:group id="_x0000_s1282" style="position:absolute;left:0;text-align:left;margin-left:318.9pt;margin-top:4.3pt;width:53.85pt;height:11.35pt;z-index:-251719168;mso-position-horizontal-relative:page" coordorigin="6378,86" coordsize="1077,227">
            <v:shape id="_x0000_s1283" style="position:absolute;left:6378;top:86;width:1077;height:227" coordorigin="6378,86" coordsize="1077,227" path="m6406,86r-25,3l6378,114r,170l6381,309r25,4l7427,313r24,-4l7455,284r,-170l7451,89r-24,-3l6406,86e" fillcolor="#c6c8ca" stroked="f">
              <v:path arrowok="t"/>
            </v:shape>
            <w10:wrap anchorx="page"/>
          </v:group>
        </w:pict>
      </w:r>
      <w:r w:rsidR="00906775" w:rsidRPr="00CC37A0">
        <w:rPr>
          <w:rFonts w:ascii="Calibri" w:eastAsia="Myriad Pro Light" w:hAnsi="Calibri" w:cs="Calibri"/>
          <w:b/>
          <w:color w:val="231F20"/>
          <w:sz w:val="20"/>
          <w:szCs w:val="20"/>
        </w:rPr>
        <w:t>Reading</w:t>
      </w:r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="00906775" w:rsidRPr="00CC37A0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="00906775" w:rsidRPr="00CC37A0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="00906775" w:rsidRPr="00CC37A0">
        <w:rPr>
          <w:rFonts w:ascii="Calibri" w:eastAsia="Myriad Pro Light" w:hAnsi="Calibri" w:cs="Calibri"/>
          <w:color w:val="808285"/>
          <w:sz w:val="20"/>
          <w:szCs w:val="20"/>
        </w:rPr>
        <w:t xml:space="preserve"> /10</w:t>
      </w:r>
    </w:p>
    <w:p w:rsidR="00643FCB" w:rsidRPr="00CC37A0" w:rsidRDefault="00643FCB">
      <w:pPr>
        <w:spacing w:before="9" w:after="0" w:line="150" w:lineRule="exact"/>
        <w:rPr>
          <w:rFonts w:ascii="Calibri" w:hAnsi="Calibri" w:cs="Calibri"/>
          <w:sz w:val="15"/>
          <w:szCs w:val="15"/>
        </w:rPr>
      </w:pPr>
    </w:p>
    <w:p w:rsidR="00643FCB" w:rsidRPr="00075693" w:rsidRDefault="00906775">
      <w:pPr>
        <w:spacing w:after="0" w:line="240" w:lineRule="auto"/>
        <w:ind w:left="397" w:right="-20"/>
        <w:rPr>
          <w:rFonts w:ascii="Calibri" w:eastAsia="Myriad Pro Light" w:hAnsi="Calibri" w:cs="Calibri"/>
          <w:b/>
          <w:sz w:val="20"/>
          <w:szCs w:val="20"/>
        </w:rPr>
      </w:pPr>
      <w:r w:rsidRPr="00075693">
        <w:rPr>
          <w:rFonts w:ascii="Calibri" w:eastAsia="Myriad Pro Light" w:hAnsi="Calibri" w:cs="Calibri"/>
          <w:b/>
          <w:color w:val="231F20"/>
          <w:sz w:val="20"/>
          <w:szCs w:val="20"/>
        </w:rPr>
        <w:t>World Journeys: Schools</w:t>
      </w:r>
    </w:p>
    <w:p w:rsidR="00643FCB" w:rsidRPr="00075693" w:rsidRDefault="00906775">
      <w:pPr>
        <w:spacing w:before="5" w:after="0" w:line="240" w:lineRule="auto"/>
        <w:ind w:left="397" w:right="-20"/>
        <w:rPr>
          <w:rFonts w:ascii="Calibri" w:eastAsia="Myriad Pro Light" w:hAnsi="Calibri" w:cs="Calibri"/>
          <w:b/>
          <w:sz w:val="20"/>
          <w:szCs w:val="20"/>
        </w:rPr>
      </w:pPr>
      <w:proofErr w:type="spellStart"/>
      <w:r w:rsidRPr="00075693">
        <w:rPr>
          <w:rFonts w:ascii="Calibri" w:eastAsia="Myriad Pro Light" w:hAnsi="Calibri" w:cs="Calibri"/>
          <w:b/>
          <w:color w:val="231F20"/>
          <w:sz w:val="20"/>
          <w:szCs w:val="20"/>
        </w:rPr>
        <w:t>Thaskin</w:t>
      </w:r>
      <w:proofErr w:type="spellEnd"/>
    </w:p>
    <w:p w:rsidR="00643FCB" w:rsidRPr="00CC37A0" w:rsidRDefault="00906775">
      <w:pPr>
        <w:spacing w:before="13" w:after="0" w:line="253" w:lineRule="auto"/>
        <w:ind w:right="856" w:firstLine="397"/>
        <w:jc w:val="both"/>
        <w:rPr>
          <w:rFonts w:ascii="Calibri" w:eastAsia="Myriad Pro Light" w:hAnsi="Calibri" w:cs="Calibri"/>
          <w:sz w:val="20"/>
          <w:szCs w:val="20"/>
        </w:rPr>
      </w:pP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My school is in the countryside in Thailand. My parents are farmers and they work in the rice fields. I cycle five </w:t>
      </w:r>
      <w:proofErr w:type="spellStart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kilometres</w:t>
      </w:r>
      <w:proofErr w:type="spellEnd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 to school on small roads. It’s faster than walking! My school is the smallest one in our area, but there are forty-five students in my class. I love studying English — it’s my best subject.</w:t>
      </w:r>
    </w:p>
    <w:p w:rsidR="00643FCB" w:rsidRPr="00CC37A0" w:rsidRDefault="00643FCB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643FCB" w:rsidRPr="00075693" w:rsidRDefault="00906775">
      <w:pPr>
        <w:spacing w:after="0" w:line="240" w:lineRule="auto"/>
        <w:ind w:left="397" w:right="-20"/>
        <w:rPr>
          <w:rFonts w:ascii="Calibri" w:eastAsia="Myriad Pro Light" w:hAnsi="Calibri" w:cs="Calibri"/>
          <w:b/>
          <w:sz w:val="20"/>
          <w:szCs w:val="20"/>
        </w:rPr>
      </w:pPr>
      <w:r w:rsidRPr="00075693">
        <w:rPr>
          <w:rFonts w:ascii="Calibri" w:eastAsia="Myriad Pro Light" w:hAnsi="Calibri" w:cs="Calibri"/>
          <w:b/>
          <w:color w:val="231F20"/>
          <w:sz w:val="20"/>
          <w:szCs w:val="20"/>
        </w:rPr>
        <w:t>Amanda</w:t>
      </w:r>
    </w:p>
    <w:p w:rsidR="00643FCB" w:rsidRPr="00CC37A0" w:rsidRDefault="00906775">
      <w:pPr>
        <w:spacing w:before="13" w:after="0" w:line="253" w:lineRule="auto"/>
        <w:ind w:right="859" w:firstLine="397"/>
        <w:jc w:val="both"/>
        <w:rPr>
          <w:rFonts w:ascii="Calibri" w:eastAsia="Myriad Pro Light" w:hAnsi="Calibri" w:cs="Calibri"/>
          <w:sz w:val="20"/>
          <w:szCs w:val="20"/>
        </w:rPr>
      </w:pP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I live in London. My mum takes my sister and me to school by car every day. My parents say going by car is safer than riding a bike, because there’s a lot of traffic in the city. My school is near Paddington Station. My dad sometimes comes with us in the car and then goes to work by train.</w:t>
      </w:r>
    </w:p>
    <w:p w:rsidR="00643FCB" w:rsidRPr="00CC37A0" w:rsidRDefault="00643FCB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643FCB" w:rsidRPr="00075693" w:rsidRDefault="00906775">
      <w:pPr>
        <w:spacing w:after="0" w:line="240" w:lineRule="auto"/>
        <w:ind w:left="397" w:right="-20"/>
        <w:rPr>
          <w:rFonts w:ascii="Calibri" w:eastAsia="Myriad Pro Light" w:hAnsi="Calibri" w:cs="Calibri"/>
          <w:b/>
          <w:sz w:val="20"/>
          <w:szCs w:val="20"/>
        </w:rPr>
      </w:pPr>
      <w:r w:rsidRPr="00075693">
        <w:rPr>
          <w:rFonts w:ascii="Calibri" w:eastAsia="Myriad Pro Light" w:hAnsi="Calibri" w:cs="Calibri"/>
          <w:b/>
          <w:color w:val="231F20"/>
          <w:sz w:val="20"/>
          <w:szCs w:val="20"/>
        </w:rPr>
        <w:t>Nicolas</w:t>
      </w:r>
    </w:p>
    <w:p w:rsidR="00643FCB" w:rsidRPr="00CC37A0" w:rsidRDefault="009019C9">
      <w:pPr>
        <w:spacing w:before="13" w:after="0" w:line="253" w:lineRule="auto"/>
        <w:ind w:right="862" w:firstLine="397"/>
        <w:jc w:val="both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78" style="position:absolute;left:0;text-align:left;margin-left:318.9pt;margin-top:53.2pt;width:206.5pt;height:122.9pt;z-index:-251731456;mso-position-horizontal-relative:page" coordorigin="6368,983" coordsize="4130,2458">
            <v:group id="_x0000_s1279" style="position:absolute;left:6378;top:993;width:4110;height:2438" coordorigin="6378,993" coordsize="4110,2438">
              <v:shape id="_x0000_s1281" style="position:absolute;left:6378;top:993;width:4110;height:2438" coordorigin="6378,993" coordsize="4110,2438" path="m6378,3430r4110,l10488,993r-4110,l6378,3430e" fillcolor="#dcddde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280" type="#_x0000_t75" style="position:absolute;left:6378;top:993;width:4110;height:2438">
                <v:imagedata r:id="rId15" o:title=""/>
              </v:shape>
            </v:group>
            <w10:wrap anchorx="page"/>
          </v:group>
        </w:pict>
      </w:r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I live in Nice, France. My school is in a square near the beach. </w:t>
      </w:r>
      <w:proofErr w:type="gramStart"/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>When the weather is good I rollerblade to school.</w:t>
      </w:r>
      <w:proofErr w:type="gramEnd"/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 It’s faster than driving and it’s a lot more fun.</w:t>
      </w:r>
    </w:p>
    <w:p w:rsidR="00643FCB" w:rsidRPr="00CC37A0" w:rsidRDefault="00643FCB">
      <w:pPr>
        <w:spacing w:after="0"/>
        <w:jc w:val="both"/>
        <w:rPr>
          <w:rFonts w:ascii="Calibri" w:hAnsi="Calibri" w:cs="Calibri"/>
        </w:rPr>
        <w:sectPr w:rsidR="00643FCB" w:rsidRPr="00CC37A0">
          <w:type w:val="continuous"/>
          <w:pgSz w:w="11920" w:h="15880"/>
          <w:pgMar w:top="980" w:right="500" w:bottom="560" w:left="1580" w:header="720" w:footer="720" w:gutter="0"/>
          <w:cols w:num="2" w:space="720" w:equalWidth="0">
            <w:col w:w="4231" w:space="566"/>
            <w:col w:w="5043"/>
          </w:cols>
        </w:sectPr>
      </w:pPr>
    </w:p>
    <w:p w:rsidR="00643FCB" w:rsidRPr="00CC37A0" w:rsidRDefault="00906775" w:rsidP="00A24ABD">
      <w:pPr>
        <w:spacing w:before="24" w:after="0" w:line="240" w:lineRule="auto"/>
        <w:ind w:left="517" w:right="-58"/>
        <w:rPr>
          <w:rFonts w:ascii="Calibri" w:eastAsia="Myriad Pro Light" w:hAnsi="Calibri" w:cs="Calibri"/>
          <w:sz w:val="20"/>
          <w:szCs w:val="20"/>
        </w:rPr>
      </w:pPr>
      <w:r w:rsidRPr="00A24ABD">
        <w:rPr>
          <w:rFonts w:ascii="Calibri" w:eastAsia="Myriad Pro Light" w:hAnsi="Calibri" w:cs="Calibri"/>
          <w:b/>
          <w:color w:val="231F20"/>
          <w:sz w:val="20"/>
          <w:szCs w:val="20"/>
        </w:rPr>
        <w:lastRenderedPageBreak/>
        <w:t>Assistant:</w:t>
      </w: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  (1) </w:t>
      </w:r>
      <w:r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                           </w:t>
      </w: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 help you?</w:t>
      </w:r>
    </w:p>
    <w:p w:rsidR="00643FCB" w:rsidRPr="00CC37A0" w:rsidRDefault="00643FCB" w:rsidP="00A24ABD">
      <w:pPr>
        <w:spacing w:before="9" w:after="0" w:line="110" w:lineRule="exact"/>
        <w:ind w:left="517" w:right="-58"/>
        <w:rPr>
          <w:rFonts w:ascii="Calibri" w:hAnsi="Calibri" w:cs="Calibri"/>
          <w:sz w:val="11"/>
          <w:szCs w:val="11"/>
        </w:rPr>
      </w:pPr>
    </w:p>
    <w:p w:rsidR="00643FCB" w:rsidRPr="00CC37A0" w:rsidRDefault="00906775" w:rsidP="00A24ABD">
      <w:pPr>
        <w:spacing w:after="0" w:line="240" w:lineRule="auto"/>
        <w:ind w:left="517" w:right="-58"/>
        <w:rPr>
          <w:rFonts w:ascii="Calibri" w:eastAsia="Myriad Pro Light" w:hAnsi="Calibri" w:cs="Calibri"/>
          <w:sz w:val="20"/>
          <w:szCs w:val="20"/>
        </w:rPr>
      </w:pPr>
      <w:r w:rsidRPr="00A24ABD">
        <w:rPr>
          <w:rFonts w:ascii="Calibri" w:eastAsia="Myriad Pro Light" w:hAnsi="Calibri" w:cs="Calibri"/>
          <w:b/>
          <w:color w:val="231F20"/>
          <w:sz w:val="20"/>
          <w:szCs w:val="20"/>
        </w:rPr>
        <w:t>Karen:</w:t>
      </w: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  Yes, please. Can </w:t>
      </w:r>
      <w:proofErr w:type="gramStart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I</w:t>
      </w:r>
      <w:proofErr w:type="gramEnd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 (2) </w:t>
      </w:r>
      <w:r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                            </w:t>
      </w:r>
    </w:p>
    <w:p w:rsidR="00643FCB" w:rsidRPr="00CC37A0" w:rsidRDefault="00906775" w:rsidP="00A24ABD">
      <w:pPr>
        <w:spacing w:before="13" w:after="0" w:line="240" w:lineRule="auto"/>
        <w:ind w:left="517" w:right="-58"/>
        <w:rPr>
          <w:rFonts w:ascii="Calibri" w:eastAsia="Myriad Pro Light" w:hAnsi="Calibri" w:cs="Calibri"/>
          <w:sz w:val="20"/>
          <w:szCs w:val="20"/>
        </w:rPr>
      </w:pPr>
      <w:proofErr w:type="gramStart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ticket</w:t>
      </w:r>
      <w:proofErr w:type="gramEnd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 to Bristol, please?</w:t>
      </w:r>
    </w:p>
    <w:p w:rsidR="00643FCB" w:rsidRPr="00CC37A0" w:rsidRDefault="00643FCB" w:rsidP="00A24ABD">
      <w:pPr>
        <w:spacing w:before="9" w:after="0" w:line="110" w:lineRule="exact"/>
        <w:ind w:left="517" w:right="-58"/>
        <w:rPr>
          <w:rFonts w:ascii="Calibri" w:hAnsi="Calibri" w:cs="Calibri"/>
          <w:sz w:val="11"/>
          <w:szCs w:val="11"/>
        </w:rPr>
      </w:pPr>
    </w:p>
    <w:p w:rsidR="00643FCB" w:rsidRPr="00CC37A0" w:rsidRDefault="00906775" w:rsidP="00A24ABD">
      <w:pPr>
        <w:spacing w:after="0" w:line="240" w:lineRule="auto"/>
        <w:ind w:left="517" w:right="-58"/>
        <w:rPr>
          <w:rFonts w:ascii="Calibri" w:eastAsia="Myriad Pro Light" w:hAnsi="Calibri" w:cs="Calibri"/>
          <w:sz w:val="20"/>
          <w:szCs w:val="20"/>
        </w:rPr>
      </w:pPr>
      <w:r w:rsidRPr="00A24ABD">
        <w:rPr>
          <w:rFonts w:ascii="Calibri" w:eastAsia="Myriad Pro Light" w:hAnsi="Calibri" w:cs="Calibri"/>
          <w:b/>
          <w:color w:val="231F20"/>
          <w:sz w:val="20"/>
          <w:szCs w:val="20"/>
        </w:rPr>
        <w:t>Assistant:</w:t>
      </w: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  Would you like a</w:t>
      </w:r>
      <w:r w:rsidR="00A24ABD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(3) </w:t>
      </w:r>
      <w:r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="00A24ABD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           </w:t>
      </w: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?</w:t>
      </w:r>
    </w:p>
    <w:p w:rsidR="00643FCB" w:rsidRPr="00CC37A0" w:rsidRDefault="00643FCB" w:rsidP="00A24ABD">
      <w:pPr>
        <w:spacing w:before="9" w:after="0" w:line="110" w:lineRule="exact"/>
        <w:ind w:left="517" w:right="-58"/>
        <w:rPr>
          <w:rFonts w:ascii="Calibri" w:hAnsi="Calibri" w:cs="Calibri"/>
          <w:sz w:val="11"/>
          <w:szCs w:val="11"/>
        </w:rPr>
      </w:pPr>
    </w:p>
    <w:p w:rsidR="00643FCB" w:rsidRPr="00CC37A0" w:rsidRDefault="00906775" w:rsidP="00A24ABD">
      <w:pPr>
        <w:spacing w:after="0" w:line="240" w:lineRule="auto"/>
        <w:ind w:left="517" w:right="-58"/>
        <w:rPr>
          <w:rFonts w:ascii="Calibri" w:eastAsia="Myriad Pro Light" w:hAnsi="Calibri" w:cs="Calibri"/>
          <w:sz w:val="20"/>
          <w:szCs w:val="20"/>
        </w:rPr>
      </w:pPr>
      <w:r w:rsidRPr="00A24ABD">
        <w:rPr>
          <w:rFonts w:ascii="Calibri" w:eastAsia="Myriad Pro Light" w:hAnsi="Calibri" w:cs="Calibri"/>
          <w:b/>
          <w:color w:val="231F20"/>
          <w:sz w:val="20"/>
          <w:szCs w:val="20"/>
        </w:rPr>
        <w:t>Karen:</w:t>
      </w: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  A single, please.</w:t>
      </w:r>
    </w:p>
    <w:p w:rsidR="00643FCB" w:rsidRPr="00CC37A0" w:rsidRDefault="00643FCB" w:rsidP="00A24ABD">
      <w:pPr>
        <w:spacing w:before="9" w:after="0" w:line="110" w:lineRule="exact"/>
        <w:ind w:left="517" w:right="-58"/>
        <w:rPr>
          <w:rFonts w:ascii="Calibri" w:hAnsi="Calibri" w:cs="Calibri"/>
          <w:sz w:val="11"/>
          <w:szCs w:val="11"/>
        </w:rPr>
      </w:pPr>
    </w:p>
    <w:p w:rsidR="00643FCB" w:rsidRPr="00CC37A0" w:rsidRDefault="00906775" w:rsidP="00A24ABD">
      <w:pPr>
        <w:spacing w:after="0" w:line="240" w:lineRule="auto"/>
        <w:ind w:left="517" w:right="-58"/>
        <w:rPr>
          <w:rFonts w:ascii="Calibri" w:eastAsia="Myriad Pro Light" w:hAnsi="Calibri" w:cs="Calibri"/>
          <w:sz w:val="20"/>
          <w:szCs w:val="20"/>
        </w:rPr>
      </w:pPr>
      <w:r w:rsidRPr="00A24ABD">
        <w:rPr>
          <w:rFonts w:ascii="Calibri" w:eastAsia="Myriad Pro Light" w:hAnsi="Calibri" w:cs="Calibri"/>
          <w:b/>
          <w:color w:val="231F20"/>
          <w:sz w:val="20"/>
          <w:szCs w:val="20"/>
        </w:rPr>
        <w:t>Assistant:</w:t>
      </w: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  Are you travelling today?</w:t>
      </w:r>
    </w:p>
    <w:p w:rsidR="00643FCB" w:rsidRPr="00CC37A0" w:rsidRDefault="00643FCB" w:rsidP="00A24ABD">
      <w:pPr>
        <w:spacing w:before="9" w:after="0" w:line="110" w:lineRule="exact"/>
        <w:ind w:left="517" w:right="-58"/>
        <w:rPr>
          <w:rFonts w:ascii="Calibri" w:hAnsi="Calibri" w:cs="Calibri"/>
          <w:sz w:val="11"/>
          <w:szCs w:val="11"/>
        </w:rPr>
      </w:pPr>
    </w:p>
    <w:p w:rsidR="00643FCB" w:rsidRPr="00CC37A0" w:rsidRDefault="00906775" w:rsidP="00A24ABD">
      <w:pPr>
        <w:spacing w:after="0" w:line="240" w:lineRule="auto"/>
        <w:ind w:left="517" w:right="-58"/>
        <w:rPr>
          <w:rFonts w:ascii="Calibri" w:eastAsia="Myriad Pro Light" w:hAnsi="Calibri" w:cs="Calibri"/>
          <w:sz w:val="20"/>
          <w:szCs w:val="20"/>
        </w:rPr>
      </w:pPr>
      <w:r w:rsidRPr="00A24ABD">
        <w:rPr>
          <w:rFonts w:ascii="Calibri" w:eastAsia="Myriad Pro Light" w:hAnsi="Calibri" w:cs="Calibri"/>
          <w:b/>
          <w:color w:val="231F20"/>
          <w:sz w:val="20"/>
          <w:szCs w:val="20"/>
        </w:rPr>
        <w:t>Karen:</w:t>
      </w: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  Yes.</w:t>
      </w:r>
    </w:p>
    <w:p w:rsidR="00643FCB" w:rsidRPr="00CC37A0" w:rsidRDefault="00643FCB" w:rsidP="00A24ABD">
      <w:pPr>
        <w:spacing w:before="9" w:after="0" w:line="110" w:lineRule="exact"/>
        <w:ind w:left="517" w:right="-58"/>
        <w:rPr>
          <w:rFonts w:ascii="Calibri" w:hAnsi="Calibri" w:cs="Calibri"/>
          <w:sz w:val="11"/>
          <w:szCs w:val="11"/>
        </w:rPr>
      </w:pPr>
    </w:p>
    <w:p w:rsidR="00643FCB" w:rsidRPr="00CC37A0" w:rsidRDefault="00906775" w:rsidP="00A24ABD">
      <w:pPr>
        <w:spacing w:after="0" w:line="240" w:lineRule="auto"/>
        <w:ind w:left="517" w:right="-58"/>
        <w:rPr>
          <w:rFonts w:ascii="Calibri" w:eastAsia="Myriad Pro Light" w:hAnsi="Calibri" w:cs="Calibri"/>
          <w:sz w:val="20"/>
          <w:szCs w:val="20"/>
        </w:rPr>
      </w:pPr>
      <w:r w:rsidRPr="00A24ABD">
        <w:rPr>
          <w:rFonts w:ascii="Calibri" w:eastAsia="Myriad Pro Light" w:hAnsi="Calibri" w:cs="Calibri"/>
          <w:b/>
          <w:color w:val="231F20"/>
          <w:sz w:val="20"/>
          <w:szCs w:val="20"/>
        </w:rPr>
        <w:t>Assistant:</w:t>
      </w: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  Are you (4) </w:t>
      </w:r>
      <w:r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                            </w:t>
      </w:r>
      <w:r w:rsidR="00A24ABD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before nine a.m.?</w:t>
      </w:r>
    </w:p>
    <w:p w:rsidR="00643FCB" w:rsidRPr="00CC37A0" w:rsidRDefault="00643FCB" w:rsidP="00A24ABD">
      <w:pPr>
        <w:spacing w:before="9" w:after="0" w:line="110" w:lineRule="exact"/>
        <w:ind w:left="517" w:right="-58"/>
        <w:rPr>
          <w:rFonts w:ascii="Calibri" w:hAnsi="Calibri" w:cs="Calibri"/>
          <w:sz w:val="11"/>
          <w:szCs w:val="11"/>
        </w:rPr>
      </w:pPr>
    </w:p>
    <w:p w:rsidR="00643FCB" w:rsidRPr="00CC37A0" w:rsidRDefault="00906775" w:rsidP="00A24ABD">
      <w:pPr>
        <w:spacing w:after="0" w:line="240" w:lineRule="auto"/>
        <w:ind w:left="517" w:right="-58"/>
        <w:rPr>
          <w:rFonts w:ascii="Calibri" w:eastAsia="Myriad Pro Light" w:hAnsi="Calibri" w:cs="Calibri"/>
          <w:sz w:val="20"/>
          <w:szCs w:val="20"/>
        </w:rPr>
      </w:pPr>
      <w:r w:rsidRPr="00A24ABD">
        <w:rPr>
          <w:rFonts w:ascii="Calibri" w:eastAsia="Myriad Pro Light" w:hAnsi="Calibri" w:cs="Calibri"/>
          <w:b/>
          <w:color w:val="231F20"/>
          <w:sz w:val="20"/>
          <w:szCs w:val="20"/>
        </w:rPr>
        <w:t>Karen:</w:t>
      </w: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  I don’t know. Why?</w:t>
      </w:r>
    </w:p>
    <w:p w:rsidR="00643FCB" w:rsidRPr="00CC37A0" w:rsidRDefault="00643FCB" w:rsidP="00A24ABD">
      <w:pPr>
        <w:spacing w:before="9" w:after="0" w:line="110" w:lineRule="exact"/>
        <w:ind w:left="517" w:right="-58"/>
        <w:rPr>
          <w:rFonts w:ascii="Calibri" w:hAnsi="Calibri" w:cs="Calibri"/>
          <w:sz w:val="11"/>
          <w:szCs w:val="11"/>
        </w:rPr>
      </w:pPr>
    </w:p>
    <w:p w:rsidR="00643FCB" w:rsidRPr="00CC37A0" w:rsidRDefault="00906775" w:rsidP="00A24ABD">
      <w:pPr>
        <w:spacing w:after="0" w:line="240" w:lineRule="auto"/>
        <w:ind w:left="517" w:right="-168"/>
        <w:rPr>
          <w:rFonts w:ascii="Calibri" w:eastAsia="Myriad Pro Light" w:hAnsi="Calibri" w:cs="Calibri"/>
          <w:sz w:val="20"/>
          <w:szCs w:val="20"/>
        </w:rPr>
      </w:pPr>
      <w:r w:rsidRPr="00A24ABD">
        <w:rPr>
          <w:rFonts w:ascii="Calibri" w:eastAsia="Myriad Pro Light" w:hAnsi="Calibri" w:cs="Calibri"/>
          <w:b/>
          <w:color w:val="231F20"/>
          <w:sz w:val="20"/>
          <w:szCs w:val="20"/>
        </w:rPr>
        <w:t>Assistant:</w:t>
      </w: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  It’s (5) </w:t>
      </w:r>
      <w:r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                           </w:t>
      </w: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 before nine.</w:t>
      </w:r>
    </w:p>
    <w:p w:rsidR="00643FCB" w:rsidRPr="00CC37A0" w:rsidRDefault="00643FCB" w:rsidP="00A24ABD">
      <w:pPr>
        <w:spacing w:before="9" w:after="0" w:line="110" w:lineRule="exact"/>
        <w:ind w:left="517" w:right="-58"/>
        <w:rPr>
          <w:rFonts w:ascii="Calibri" w:hAnsi="Calibri" w:cs="Calibri"/>
          <w:sz w:val="11"/>
          <w:szCs w:val="11"/>
        </w:rPr>
      </w:pPr>
    </w:p>
    <w:p w:rsidR="00A24ABD" w:rsidRDefault="00906775" w:rsidP="00A24ABD">
      <w:pPr>
        <w:spacing w:after="0" w:line="356" w:lineRule="auto"/>
        <w:ind w:left="517" w:right="-58"/>
        <w:rPr>
          <w:rFonts w:ascii="Calibri" w:eastAsia="Myriad Pro Light" w:hAnsi="Calibri" w:cs="Calibri"/>
          <w:color w:val="231F20"/>
          <w:sz w:val="20"/>
          <w:szCs w:val="20"/>
        </w:rPr>
      </w:pPr>
      <w:r w:rsidRPr="00A24ABD">
        <w:rPr>
          <w:rFonts w:ascii="Calibri" w:eastAsia="Myriad Pro Light" w:hAnsi="Calibri" w:cs="Calibri"/>
          <w:b/>
          <w:color w:val="231F20"/>
          <w:sz w:val="20"/>
          <w:szCs w:val="20"/>
        </w:rPr>
        <w:t xml:space="preserve">Karen: </w:t>
      </w: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 OK. I can travel after nine</w:t>
      </w:r>
      <w:r w:rsidR="00A24ABD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A24ABD" w:rsidRDefault="00906775" w:rsidP="00A24ABD">
      <w:pPr>
        <w:spacing w:after="0" w:line="356" w:lineRule="auto"/>
        <w:ind w:left="517" w:right="-58"/>
        <w:rPr>
          <w:rFonts w:ascii="Calibri" w:eastAsia="Myriad Pro Light" w:hAnsi="Calibri" w:cs="Calibri"/>
          <w:color w:val="231F20"/>
          <w:sz w:val="20"/>
          <w:szCs w:val="20"/>
        </w:rPr>
      </w:pPr>
      <w:r w:rsidRPr="00A24ABD">
        <w:rPr>
          <w:rFonts w:ascii="Calibri" w:eastAsia="Myriad Pro Light" w:hAnsi="Calibri" w:cs="Calibri"/>
          <w:b/>
          <w:color w:val="231F20"/>
          <w:sz w:val="20"/>
          <w:szCs w:val="20"/>
        </w:rPr>
        <w:t>Assistant:</w:t>
      </w: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  There is a train at 9.22.</w:t>
      </w:r>
    </w:p>
    <w:p w:rsidR="00643FCB" w:rsidRPr="00CC37A0" w:rsidRDefault="00906775" w:rsidP="00A24ABD">
      <w:pPr>
        <w:spacing w:after="0" w:line="356" w:lineRule="auto"/>
        <w:ind w:left="517" w:right="-58"/>
        <w:rPr>
          <w:rFonts w:ascii="Calibri" w:eastAsia="Myriad Pro Light" w:hAnsi="Calibri" w:cs="Calibri"/>
          <w:sz w:val="20"/>
          <w:szCs w:val="20"/>
        </w:rPr>
      </w:pPr>
      <w:r w:rsidRPr="00A24ABD">
        <w:rPr>
          <w:rFonts w:ascii="Calibri" w:eastAsia="Myriad Pro Light" w:hAnsi="Calibri" w:cs="Calibri"/>
          <w:b/>
          <w:color w:val="231F20"/>
          <w:sz w:val="20"/>
          <w:szCs w:val="20"/>
        </w:rPr>
        <w:t>Karen:</w:t>
      </w: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  Great.</w:t>
      </w:r>
    </w:p>
    <w:p w:rsidR="00643FCB" w:rsidRPr="00CC37A0" w:rsidRDefault="00906775" w:rsidP="00A24ABD">
      <w:pPr>
        <w:spacing w:after="0" w:line="240" w:lineRule="auto"/>
        <w:ind w:left="517" w:right="-58"/>
        <w:rPr>
          <w:rFonts w:ascii="Calibri" w:eastAsia="Myriad Pro Light" w:hAnsi="Calibri" w:cs="Calibri"/>
          <w:sz w:val="20"/>
          <w:szCs w:val="20"/>
        </w:rPr>
      </w:pPr>
      <w:r w:rsidRPr="00A24ABD">
        <w:rPr>
          <w:rFonts w:ascii="Calibri" w:eastAsia="Myriad Pro Light" w:hAnsi="Calibri" w:cs="Calibri"/>
          <w:b/>
          <w:color w:val="231F20"/>
          <w:sz w:val="20"/>
          <w:szCs w:val="20"/>
        </w:rPr>
        <w:t>Assistant:</w:t>
      </w: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  That’s £14.50, please.</w:t>
      </w:r>
    </w:p>
    <w:p w:rsidR="00643FCB" w:rsidRPr="00CC37A0" w:rsidRDefault="00906775">
      <w:pPr>
        <w:spacing w:before="1" w:after="0" w:line="130" w:lineRule="exact"/>
        <w:rPr>
          <w:rFonts w:ascii="Calibri" w:hAnsi="Calibri" w:cs="Calibri"/>
          <w:sz w:val="13"/>
          <w:szCs w:val="13"/>
        </w:rPr>
      </w:pPr>
      <w:r w:rsidRPr="00CC37A0">
        <w:rPr>
          <w:rFonts w:ascii="Calibri" w:hAnsi="Calibri" w:cs="Calibri"/>
        </w:rPr>
        <w:br w:type="column"/>
      </w:r>
    </w:p>
    <w:p w:rsidR="00643FCB" w:rsidRPr="00CC37A0" w:rsidRDefault="00643FC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CC37A0" w:rsidRDefault="00643FC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CC37A0" w:rsidRDefault="00643FC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CC37A0" w:rsidRDefault="00643FC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CC37A0" w:rsidRDefault="00643FC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CC37A0" w:rsidRDefault="00643FC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CC37A0" w:rsidRDefault="00643FC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CC37A0" w:rsidRDefault="00643FC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CC37A0" w:rsidRDefault="00643FC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CC37A0" w:rsidRDefault="00643FC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43FCB" w:rsidRDefault="00643FC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C6205C" w:rsidRDefault="00C6205C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C6205C" w:rsidRPr="00CC37A0" w:rsidRDefault="00C6205C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CC37A0" w:rsidRDefault="009019C9">
      <w:pPr>
        <w:tabs>
          <w:tab w:val="left" w:pos="320"/>
        </w:tabs>
        <w:spacing w:after="0" w:line="245" w:lineRule="auto"/>
        <w:ind w:left="337" w:right="1182" w:hanging="337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76" style="position:absolute;left:0;text-align:left;margin-left:318.9pt;margin-top:.9pt;width:11.35pt;height:11.35pt;z-index:-251718144;mso-position-horizontal-relative:page" coordorigin="6378,18" coordsize="227,227">
            <v:shape id="_x0000_s1277" style="position:absolute;left:6378;top:18;width:227;height:227" coordorigin="6378,18" coordsize="227,227" path="m6406,18r-25,3l6378,46r,170l6381,241r25,4l6576,245r25,-4l6605,216,6604,46r-3,-25l6576,18r-170,e" fillcolor="#231f20" stroked="f">
              <v:path arrowok="t"/>
            </v:shape>
            <w10:wrap anchorx="page"/>
          </v:group>
        </w:pict>
      </w:r>
      <w:r w:rsidR="00906775" w:rsidRPr="00CC37A0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="00906775" w:rsidRPr="00CC37A0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Read the text. </w:t>
      </w:r>
      <w:proofErr w:type="gramStart"/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>True or false?</w:t>
      </w:r>
      <w:proofErr w:type="gramEnd"/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 Correct the false sentences.</w:t>
      </w:r>
    </w:p>
    <w:p w:rsidR="00643FCB" w:rsidRPr="00CC37A0" w:rsidRDefault="00643FCB">
      <w:pPr>
        <w:spacing w:before="4" w:after="0" w:line="110" w:lineRule="exact"/>
        <w:rPr>
          <w:rFonts w:ascii="Calibri" w:hAnsi="Calibri" w:cs="Calibri"/>
          <w:sz w:val="11"/>
          <w:szCs w:val="11"/>
        </w:rPr>
      </w:pPr>
    </w:p>
    <w:p w:rsidR="00643FCB" w:rsidRPr="00CC37A0" w:rsidRDefault="00906775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1)   Nicolas lives in London.</w:t>
      </w:r>
    </w:p>
    <w:p w:rsidR="00643FCB" w:rsidRPr="00CC37A0" w:rsidRDefault="00643FC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CC37A0" w:rsidRDefault="00643FCB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643FCB" w:rsidRPr="00CC37A0" w:rsidRDefault="009019C9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74" style="position:absolute;left:0;text-align:left;margin-left:352.9pt;margin-top:-8.7pt;width:171.5pt;height:.1pt;z-index:-251717120;mso-position-horizontal-relative:page" coordorigin="7058,-174" coordsize="3430,2">
            <v:shape id="_x0000_s1275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2)  </w:t>
      </w:r>
      <w:proofErr w:type="spellStart"/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>Thaskin’s</w:t>
      </w:r>
      <w:proofErr w:type="spellEnd"/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 mum and dad are farmers.</w:t>
      </w:r>
    </w:p>
    <w:p w:rsidR="00643FCB" w:rsidRPr="00CC37A0" w:rsidRDefault="00643FC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CC37A0" w:rsidRDefault="00643FCB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643FCB" w:rsidRPr="00CC37A0" w:rsidRDefault="009019C9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72" style="position:absolute;left:0;text-align:left;margin-left:352.9pt;margin-top:-8.7pt;width:171.5pt;height:.1pt;z-index:-251716096;mso-position-horizontal-relative:page" coordorigin="7058,-174" coordsize="3430,2">
            <v:shape id="_x0000_s1273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70" style="position:absolute;left:0;text-align:left;margin-left:352.9pt;margin-top:27.65pt;width:171.5pt;height:.1pt;z-index:-251715072;mso-position-horizontal-relative:page" coordorigin="7058,553" coordsize="3430,2">
            <v:shape id="_x0000_s1271" style="position:absolute;left:7058;top:553;width:3430;height:2" coordorigin="7058,553" coordsize="3430,0" path="m7058,553r3430,e" filled="f" strokecolor="#808285" strokeweight=".5pt">
              <v:path arrowok="t"/>
            </v:shape>
            <w10:wrap anchorx="page"/>
          </v:group>
        </w:pict>
      </w:r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>3)  Amanda travels to school by car.</w:t>
      </w:r>
    </w:p>
    <w:p w:rsidR="00643FCB" w:rsidRPr="00CC37A0" w:rsidRDefault="00643FCB">
      <w:pPr>
        <w:spacing w:after="0"/>
        <w:rPr>
          <w:rFonts w:ascii="Calibri" w:hAnsi="Calibri" w:cs="Calibri"/>
        </w:rPr>
        <w:sectPr w:rsidR="00643FCB" w:rsidRPr="00CC37A0" w:rsidSect="00A24ABD">
          <w:type w:val="continuous"/>
          <w:pgSz w:w="11920" w:h="15880"/>
          <w:pgMar w:top="980" w:right="500" w:bottom="560" w:left="1580" w:header="720" w:footer="720" w:gutter="0"/>
          <w:cols w:num="2" w:space="720" w:equalWidth="0">
            <w:col w:w="4360" w:space="497"/>
            <w:col w:w="4983"/>
          </w:cols>
        </w:sectPr>
      </w:pPr>
    </w:p>
    <w:p w:rsidR="00643FCB" w:rsidRPr="00CC37A0" w:rsidRDefault="009019C9">
      <w:pPr>
        <w:spacing w:after="0" w:line="210" w:lineRule="exact"/>
        <w:ind w:left="1314" w:right="-55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269" type="#_x0000_t202" style="position:absolute;left:0;text-align:left;margin-left:36.25pt;margin-top:2.1pt;width:240.15pt;height:25pt;z-index:-251688448;mso-position-horizontal-relative:page" filled="f" stroked="f">
            <v:textbox inset="0,0,0,0">
              <w:txbxContent>
                <w:p w:rsidR="00643FCB" w:rsidRDefault="00906775">
                  <w:pPr>
                    <w:tabs>
                      <w:tab w:val="left" w:pos="1360"/>
                      <w:tab w:val="left" w:pos="4800"/>
                    </w:tabs>
                    <w:spacing w:after="0" w:line="500" w:lineRule="exact"/>
                    <w:ind w:right="-115"/>
                    <w:rPr>
                      <w:rFonts w:ascii="Myriad Pro" w:eastAsia="Myriad Pro" w:hAnsi="Myriad Pro" w:cs="Myriad Pro"/>
                      <w:sz w:val="50"/>
                      <w:szCs w:val="50"/>
                    </w:rPr>
                  </w:pPr>
                  <w:r>
                    <w:rPr>
                      <w:rFonts w:ascii="Myriad Pro" w:eastAsia="Myriad Pro" w:hAnsi="Myriad Pro" w:cs="Myriad Pro"/>
                      <w:b/>
                      <w:bCs/>
                      <w:color w:val="FFFFFF"/>
                      <w:sz w:val="50"/>
                      <w:szCs w:val="50"/>
                    </w:rPr>
                    <w:t>6</w:t>
                  </w:r>
                  <w:r>
                    <w:rPr>
                      <w:rFonts w:ascii="Myriad Pro" w:eastAsia="Myriad Pro" w:hAnsi="Myriad Pro" w:cs="Myriad Pro"/>
                      <w:b/>
                      <w:bCs/>
                      <w:color w:val="FFFFFF"/>
                      <w:sz w:val="50"/>
                      <w:szCs w:val="50"/>
                    </w:rPr>
                    <w:tab/>
                  </w:r>
                  <w:r>
                    <w:rPr>
                      <w:rFonts w:ascii="Myriad Pro" w:eastAsia="Myriad Pro" w:hAnsi="Myriad Pro" w:cs="Myriad Pro"/>
                      <w:b/>
                      <w:bCs/>
                      <w:color w:val="FFFFFF"/>
                      <w:w w:val="247"/>
                      <w:sz w:val="50"/>
                      <w:szCs w:val="50"/>
                      <w:u w:val="single" w:color="808285"/>
                    </w:rPr>
                    <w:t xml:space="preserve"> </w:t>
                  </w:r>
                  <w:r>
                    <w:rPr>
                      <w:rFonts w:ascii="Myriad Pro" w:eastAsia="Myriad Pro" w:hAnsi="Myriad Pro" w:cs="Myriad Pro"/>
                      <w:b/>
                      <w:bCs/>
                      <w:color w:val="FFFFFF"/>
                      <w:sz w:val="50"/>
                      <w:szCs w:val="50"/>
                      <w:u w:val="single" w:color="808285"/>
                    </w:rPr>
                    <w:tab/>
                  </w:r>
                </w:p>
              </w:txbxContent>
            </v:textbox>
            <w10:wrap anchorx="page"/>
          </v:shape>
        </w:pict>
      </w:r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>4)  Amanda sometimes goes to school by bike.</w:t>
      </w:r>
    </w:p>
    <w:p w:rsidR="00643FCB" w:rsidRPr="00CC37A0" w:rsidRDefault="00643FC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CC37A0" w:rsidRDefault="00643FCB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643FCB" w:rsidRPr="00CC37A0" w:rsidRDefault="00906775">
      <w:pPr>
        <w:spacing w:after="0" w:line="240" w:lineRule="auto"/>
        <w:ind w:left="1314" w:right="-67"/>
        <w:rPr>
          <w:rFonts w:ascii="Calibri" w:eastAsia="Myriad Pro Light" w:hAnsi="Calibri" w:cs="Calibri"/>
          <w:sz w:val="20"/>
          <w:szCs w:val="20"/>
        </w:rPr>
      </w:pP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5)  There are forty-five people in Amanda’s class.</w:t>
      </w:r>
    </w:p>
    <w:p w:rsidR="00643FCB" w:rsidRPr="00CC37A0" w:rsidRDefault="00643FCB">
      <w:pPr>
        <w:spacing w:before="6" w:after="0" w:line="180" w:lineRule="exact"/>
        <w:rPr>
          <w:rFonts w:ascii="Calibri" w:hAnsi="Calibri" w:cs="Calibri"/>
          <w:sz w:val="18"/>
          <w:szCs w:val="18"/>
        </w:rPr>
      </w:pPr>
    </w:p>
    <w:p w:rsidR="00643FCB" w:rsidRPr="00CC37A0" w:rsidRDefault="00643FC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CC37A0" w:rsidRDefault="00643FC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CC37A0" w:rsidRDefault="009019C9">
      <w:pPr>
        <w:tabs>
          <w:tab w:val="left" w:pos="1300"/>
        </w:tabs>
        <w:spacing w:after="0" w:line="246" w:lineRule="exact"/>
        <w:ind w:left="97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66" style="position:absolute;left:0;text-align:left;margin-left:104.85pt;margin-top:-13.85pt;width:171.5pt;height:.1pt;z-index:-251712000;mso-position-horizontal-relative:page" coordorigin="2097,-277" coordsize="3430,2">
            <v:shape id="_x0000_s1267" style="position:absolute;left:2097;top:-277;width:3430;height:2" coordorigin="2097,-277" coordsize="3430,0" path="m2097,-277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64" style="position:absolute;left:0;text-align:left;margin-left:70.85pt;margin-top:.9pt;width:11.35pt;height:11.35pt;z-index:-251710976;mso-position-horizontal-relative:page" coordorigin="1417,18" coordsize="227,227">
            <v:shape id="_x0000_s1265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="00906775" w:rsidRPr="00CC37A0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="00906775" w:rsidRPr="00CC37A0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>Read again. Answer the questions.</w:t>
      </w:r>
    </w:p>
    <w:p w:rsidR="00643FCB" w:rsidRPr="00CC37A0" w:rsidRDefault="009019C9" w:rsidP="00793932">
      <w:pPr>
        <w:tabs>
          <w:tab w:val="left" w:pos="110"/>
        </w:tabs>
        <w:spacing w:before="32" w:after="0" w:line="245" w:lineRule="auto"/>
        <w:ind w:right="466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  <w:noProof/>
          <w:lang w:val="pt-PT" w:eastAsia="pt-PT"/>
        </w:rPr>
        <w:pict>
          <v:group id="_x0000_s1327" style="position:absolute;margin-left:299.9pt;margin-top:50pt;width:.1pt;height:688.8pt;z-index:-251576832;mso-position-horizontal-relative:page;mso-position-vertical-relative:page" coordorigin="5811,1020" coordsize="2,13776">
            <v:shape id="_x0000_s1328" style="position:absolute;left:5811;top:1020;width:2;height:13776" coordorigin="5811,1020" coordsize="0,13776" path="m5811,1020r,13777e" filled="f" strokecolor="#808285" strokeweight=".5pt">
              <v:path arrowok="t"/>
            </v:shape>
            <w10:wrap anchorx="page" anchory="page"/>
          </v:group>
        </w:pict>
      </w:r>
      <w:r w:rsidR="00906775" w:rsidRPr="00CC37A0">
        <w:rPr>
          <w:rFonts w:ascii="Calibri" w:hAnsi="Calibri" w:cs="Calibri"/>
        </w:rPr>
        <w:br w:type="column"/>
      </w:r>
      <w:r w:rsidR="00906775" w:rsidRPr="00CC37A0">
        <w:rPr>
          <w:rFonts w:ascii="Calibri" w:eastAsia="Myriad Pro Light" w:hAnsi="Calibri" w:cs="Calibri"/>
          <w:color w:val="FFFFFF"/>
          <w:sz w:val="20"/>
          <w:szCs w:val="20"/>
        </w:rPr>
        <w:lastRenderedPageBreak/>
        <w:t>2</w:t>
      </w:r>
      <w:r w:rsidR="00793932">
        <w:rPr>
          <w:rFonts w:ascii="Calibri" w:eastAsia="Myriad Pro Light" w:hAnsi="Calibri" w:cs="Calibri"/>
          <w:color w:val="FFFFFF"/>
          <w:sz w:val="20"/>
          <w:szCs w:val="20"/>
        </w:rPr>
        <w:tab/>
        <w:t xml:space="preserve">     </w:t>
      </w:r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>Reorder the letters of the words in brackets to complete the text.</w:t>
      </w:r>
    </w:p>
    <w:p w:rsidR="00643FCB" w:rsidRPr="00CC37A0" w:rsidRDefault="00643FCB">
      <w:pPr>
        <w:spacing w:before="1" w:after="0" w:line="120" w:lineRule="exact"/>
        <w:rPr>
          <w:rFonts w:ascii="Calibri" w:hAnsi="Calibri" w:cs="Calibri"/>
          <w:sz w:val="12"/>
          <w:szCs w:val="12"/>
        </w:rPr>
      </w:pPr>
    </w:p>
    <w:p w:rsidR="00643FCB" w:rsidRPr="00CC37A0" w:rsidRDefault="009019C9">
      <w:pPr>
        <w:spacing w:after="0" w:line="240" w:lineRule="auto"/>
        <w:ind w:left="734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62" style="position:absolute;left:0;text-align:left;margin-left:304.7pt;margin-top:-30.65pt;width:11.35pt;height:11.35pt;z-index:-251701760;mso-position-horizontal-relative:page" coordorigin="6094,-613" coordsize="227,227">
            <v:shape id="_x0000_s1263" style="position:absolute;left:6094;top:-613;width:227;height:227" coordorigin="6094,-613" coordsize="227,227" path="m6123,-613r-25,3l6094,-585r,170l6098,-390r24,4l6293,-386r24,-4l6321,-415r,-170l6318,-610r-25,-3l6123,-613e" fillcolor="#231f20" stroked="f">
              <v:path arrowok="t"/>
            </v:shape>
            <w10:wrap anchorx="page"/>
          </v:group>
        </w:pict>
      </w:r>
    </w:p>
    <w:p w:rsidR="00643FCB" w:rsidRPr="00CC37A0" w:rsidRDefault="00643FCB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643FCB" w:rsidRPr="00CC37A0" w:rsidRDefault="00B1193A" w:rsidP="00B1193A">
      <w:pPr>
        <w:spacing w:after="0" w:line="249" w:lineRule="auto"/>
        <w:ind w:left="337" w:right="71"/>
        <w:rPr>
          <w:rFonts w:ascii="Calibri" w:eastAsia="Myriad Pro Light" w:hAnsi="Calibri" w:cs="Calibri"/>
          <w:sz w:val="20"/>
          <w:szCs w:val="20"/>
        </w:rPr>
      </w:pP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There are lots of things to see in Madrid. The </w:t>
      </w:r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Prado Museum is a famous (1) </w:t>
      </w:r>
      <w:r w:rsidR="00906775"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                            </w:t>
      </w:r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 (tar </w:t>
      </w:r>
      <w:proofErr w:type="spellStart"/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>legalrly</w:t>
      </w:r>
      <w:proofErr w:type="spellEnd"/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). It has got lots of very important paintings.  The </w:t>
      </w:r>
      <w:proofErr w:type="spellStart"/>
      <w:proofErr w:type="gramStart"/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>Paseo</w:t>
      </w:r>
      <w:proofErr w:type="spellEnd"/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  del</w:t>
      </w:r>
      <w:proofErr w:type="gramEnd"/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 Prado  is a big (2)</w:t>
      </w:r>
    </w:p>
    <w:p w:rsidR="00643FCB" w:rsidRPr="00CC37A0" w:rsidRDefault="00643FCB" w:rsidP="00B1193A">
      <w:pPr>
        <w:spacing w:after="0"/>
        <w:rPr>
          <w:rFonts w:ascii="Calibri" w:hAnsi="Calibri" w:cs="Calibri"/>
        </w:rPr>
        <w:sectPr w:rsidR="00643FCB" w:rsidRPr="00CC37A0">
          <w:pgSz w:w="11920" w:h="15880"/>
          <w:pgMar w:top="1000" w:right="1560" w:bottom="560" w:left="500" w:header="795" w:footer="374" w:gutter="0"/>
          <w:cols w:num="2" w:space="720" w:equalWidth="0">
            <w:col w:w="5028" w:space="626"/>
            <w:col w:w="4206"/>
          </w:cols>
        </w:sectPr>
      </w:pPr>
    </w:p>
    <w:p w:rsidR="00643FCB" w:rsidRPr="00CC37A0" w:rsidRDefault="009019C9" w:rsidP="00B1193A">
      <w:pPr>
        <w:tabs>
          <w:tab w:val="left" w:pos="5980"/>
          <w:tab w:val="left" w:pos="7400"/>
          <w:tab w:val="left" w:pos="9720"/>
        </w:tabs>
        <w:spacing w:before="17" w:after="0" w:line="350" w:lineRule="atLeast"/>
        <w:ind w:left="5991" w:right="56" w:hanging="4677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lastRenderedPageBreak/>
        <w:pict>
          <v:group id="_x0000_s1260" style="position:absolute;left:0;text-align:left;margin-left:104.85pt;margin-top:33.75pt;width:171.5pt;height:.1pt;z-index:-251709952;mso-position-horizontal-relative:page" coordorigin="2097,675" coordsize="3430,2">
            <v:shape id="_x0000_s1261" style="position:absolute;left:2097;top:675;width:3430;height:2" coordorigin="2097,675" coordsize="3430,0" path="m2097,675r3430,e" filled="f" strokecolor="#808285" strokeweight=".5pt">
              <v:path arrowok="t"/>
            </v:shape>
            <w10:wrap anchorx="page"/>
          </v:group>
        </w:pict>
      </w:r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1)   Which is faster for </w:t>
      </w:r>
      <w:proofErr w:type="spellStart"/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>Thaskin</w:t>
      </w:r>
      <w:proofErr w:type="spellEnd"/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>, cycling or walking?</w:t>
      </w:r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="00906775"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="00906775"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>(</w:t>
      </w:r>
      <w:proofErr w:type="spellStart"/>
      <w:proofErr w:type="gramStart"/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>treset</w:t>
      </w:r>
      <w:proofErr w:type="spellEnd"/>
      <w:proofErr w:type="gramEnd"/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) outside the Prado. It goes to </w:t>
      </w:r>
      <w:proofErr w:type="spellStart"/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>Atocha</w:t>
      </w:r>
      <w:proofErr w:type="spellEnd"/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. </w:t>
      </w:r>
      <w:proofErr w:type="spellStart"/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>Atocha</w:t>
      </w:r>
      <w:proofErr w:type="spellEnd"/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 is the (3) </w:t>
      </w:r>
      <w:r w:rsidR="00906775"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="00906775"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643FCB" w:rsidRPr="00CC37A0" w:rsidRDefault="00643FCB" w:rsidP="00B1193A">
      <w:pPr>
        <w:spacing w:after="0"/>
        <w:rPr>
          <w:rFonts w:ascii="Calibri" w:hAnsi="Calibri" w:cs="Calibri"/>
        </w:rPr>
        <w:sectPr w:rsidR="00643FCB" w:rsidRPr="00CC37A0">
          <w:type w:val="continuous"/>
          <w:pgSz w:w="11920" w:h="15880"/>
          <w:pgMar w:top="980" w:right="1560" w:bottom="560" w:left="500" w:header="720" w:footer="720" w:gutter="0"/>
          <w:cols w:space="720"/>
        </w:sectPr>
      </w:pPr>
    </w:p>
    <w:p w:rsidR="00643FCB" w:rsidRPr="00CC37A0" w:rsidRDefault="00643FCB" w:rsidP="00B1193A">
      <w:pPr>
        <w:spacing w:before="2" w:after="0" w:line="130" w:lineRule="exact"/>
        <w:rPr>
          <w:rFonts w:ascii="Calibri" w:hAnsi="Calibri" w:cs="Calibri"/>
          <w:sz w:val="13"/>
          <w:szCs w:val="13"/>
        </w:rPr>
      </w:pPr>
    </w:p>
    <w:p w:rsidR="00643FCB" w:rsidRPr="00CC37A0" w:rsidRDefault="00906775" w:rsidP="00B1193A">
      <w:pPr>
        <w:spacing w:after="0" w:line="252" w:lineRule="auto"/>
        <w:ind w:left="1597" w:right="68" w:hanging="283"/>
        <w:rPr>
          <w:rFonts w:ascii="Calibri" w:eastAsia="Myriad Pro Light" w:hAnsi="Calibri" w:cs="Calibri"/>
          <w:sz w:val="20"/>
          <w:szCs w:val="20"/>
        </w:rPr>
      </w:pP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2)  Which is faster for Nicolas, rollerblading or riding in a car?</w:t>
      </w:r>
    </w:p>
    <w:p w:rsidR="00643FCB" w:rsidRPr="00CC37A0" w:rsidRDefault="00643FCB" w:rsidP="00B1193A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CC37A0" w:rsidRDefault="00643FCB" w:rsidP="00B1193A">
      <w:pPr>
        <w:spacing w:before="10" w:after="0" w:line="260" w:lineRule="exact"/>
        <w:rPr>
          <w:rFonts w:ascii="Calibri" w:hAnsi="Calibri" w:cs="Calibri"/>
          <w:sz w:val="26"/>
          <w:szCs w:val="26"/>
        </w:rPr>
      </w:pPr>
    </w:p>
    <w:p w:rsidR="00643FCB" w:rsidRPr="00CC37A0" w:rsidRDefault="009019C9" w:rsidP="00B1193A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58" style="position:absolute;left:0;text-align:left;margin-left:104.85pt;margin-top:-8.7pt;width:171.5pt;height:.1pt;z-index:-251708928;mso-position-horizontal-relative:page" coordorigin="2097,-174" coordsize="3430,2">
            <v:shape id="_x0000_s1259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>3)  Who takes Amanda to school?</w:t>
      </w:r>
    </w:p>
    <w:p w:rsidR="00643FCB" w:rsidRPr="00CC37A0" w:rsidRDefault="00643FCB" w:rsidP="00B1193A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CC37A0" w:rsidRDefault="00643FCB" w:rsidP="00B1193A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643FCB" w:rsidRPr="00CC37A0" w:rsidRDefault="009019C9" w:rsidP="00B1193A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56" style="position:absolute;left:0;text-align:left;margin-left:104.85pt;margin-top:-8.7pt;width:171.5pt;height:.1pt;z-index:-251707904;mso-position-horizontal-relative:page" coordorigin="2097,-174" coordsize="3430,2">
            <v:shape id="_x0000_s1257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>4)  Why do Amanda’s parents prefer cars?</w:t>
      </w:r>
    </w:p>
    <w:p w:rsidR="00643FCB" w:rsidRPr="00CC37A0" w:rsidRDefault="00643FCB" w:rsidP="00B1193A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CC37A0" w:rsidRDefault="00643FCB" w:rsidP="00B1193A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643FCB" w:rsidRPr="00CC37A0" w:rsidRDefault="009019C9" w:rsidP="00B1193A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54" style="position:absolute;left:0;text-align:left;margin-left:104.85pt;margin-top:-8.7pt;width:171.5pt;height:.1pt;z-index:-251706880;mso-position-horizontal-relative:page" coordorigin="2097,-174" coordsize="3430,2">
            <v:shape id="_x0000_s1255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52" style="position:absolute;left:0;text-align:left;margin-left:104.85pt;margin-top:27.65pt;width:171.5pt;height:.1pt;z-index:-251705856;mso-position-horizontal-relative:page" coordorigin="2097,553" coordsize="3430,2">
            <v:shape id="_x0000_s1253" style="position:absolute;left:2097;top:553;width:3430;height:2" coordorigin="2097,553" coordsize="3430,0" path="m2097,553r3430,e" filled="f" strokecolor="#808285" strokeweight=".5pt">
              <v:path arrowok="t"/>
            </v:shape>
            <w10:wrap anchorx="page"/>
          </v:group>
        </w:pict>
      </w:r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>5)  Who likes studying English?</w:t>
      </w:r>
    </w:p>
    <w:p w:rsidR="00643FCB" w:rsidRPr="00CC37A0" w:rsidRDefault="00643FCB" w:rsidP="00B1193A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643FCB" w:rsidRPr="00CC37A0" w:rsidRDefault="00643FCB" w:rsidP="00B1193A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CC37A0" w:rsidRDefault="00643FCB" w:rsidP="00B1193A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CC37A0" w:rsidRDefault="00643FCB" w:rsidP="00B1193A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CC37A0" w:rsidRDefault="00906775" w:rsidP="00B1193A">
      <w:pPr>
        <w:spacing w:after="0" w:line="240" w:lineRule="auto"/>
        <w:ind w:left="2843" w:right="1904"/>
        <w:rPr>
          <w:rFonts w:ascii="Calibri" w:eastAsia="Myriad Pro" w:hAnsi="Calibri" w:cs="Calibri"/>
          <w:sz w:val="20"/>
          <w:szCs w:val="20"/>
        </w:rPr>
      </w:pPr>
      <w:r w:rsidRPr="00CC37A0">
        <w:rPr>
          <w:rFonts w:ascii="Calibri" w:eastAsia="Myriad Pro" w:hAnsi="Calibri" w:cs="Calibri"/>
          <w:b/>
          <w:bCs/>
          <w:color w:val="231F20"/>
          <w:sz w:val="20"/>
          <w:szCs w:val="20"/>
        </w:rPr>
        <w:t>III</w:t>
      </w:r>
    </w:p>
    <w:p w:rsidR="00643FCB" w:rsidRPr="00CC37A0" w:rsidRDefault="009019C9" w:rsidP="00B1193A">
      <w:pPr>
        <w:tabs>
          <w:tab w:val="left" w:pos="4380"/>
          <w:tab w:val="left" w:pos="4660"/>
        </w:tabs>
        <w:spacing w:before="68" w:after="0" w:line="240" w:lineRule="auto"/>
        <w:ind w:left="1035" w:right="-56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  <w:b/>
        </w:rPr>
        <w:pict>
          <v:group id="_x0000_s1250" style="position:absolute;left:0;text-align:left;margin-left:70.85pt;margin-top:4.3pt;width:68.05pt;height:11.35pt;z-index:-251704832;mso-position-horizontal-relative:page" coordorigin="1417,86" coordsize="1361,227">
            <v:shape id="_x0000_s1251" style="position:absolute;left:1417;top:86;width:1361;height:227" coordorigin="1417,86" coordsize="1361,227" path="m1445,86r-24,3l1417,114r,170l1421,309r24,4l2749,313r25,-4l2778,284r,-170l2774,89r-24,-3l1445,86e" fillcolor="#c6c8ca" stroked="f">
              <v:path arrowok="t"/>
            </v:shape>
            <w10:wrap anchorx="page"/>
          </v:group>
        </w:pict>
      </w:r>
      <w:r w:rsidR="00906775" w:rsidRPr="00834185">
        <w:rPr>
          <w:rFonts w:ascii="Calibri" w:eastAsia="Myriad Pro Light" w:hAnsi="Calibri" w:cs="Calibri"/>
          <w:b/>
          <w:color w:val="231F20"/>
          <w:sz w:val="20"/>
          <w:szCs w:val="20"/>
        </w:rPr>
        <w:t>Vocabulary</w:t>
      </w:r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="00906775" w:rsidRPr="00CC37A0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="00906775" w:rsidRPr="00CC37A0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="00906775" w:rsidRPr="00CC37A0">
        <w:rPr>
          <w:rFonts w:ascii="Calibri" w:eastAsia="Myriad Pro Light" w:hAnsi="Calibri" w:cs="Calibri"/>
          <w:color w:val="808285"/>
          <w:sz w:val="20"/>
          <w:szCs w:val="20"/>
        </w:rPr>
        <w:t xml:space="preserve"> /20</w:t>
      </w:r>
    </w:p>
    <w:p w:rsidR="00643FCB" w:rsidRPr="00CC37A0" w:rsidRDefault="00643FCB" w:rsidP="00B1193A">
      <w:pPr>
        <w:spacing w:before="9" w:after="0" w:line="140" w:lineRule="exact"/>
        <w:rPr>
          <w:rFonts w:ascii="Calibri" w:hAnsi="Calibri" w:cs="Calibri"/>
          <w:sz w:val="14"/>
          <w:szCs w:val="14"/>
        </w:rPr>
      </w:pPr>
    </w:p>
    <w:p w:rsidR="00643FCB" w:rsidRPr="00CC37A0" w:rsidRDefault="009019C9" w:rsidP="00B1193A">
      <w:pPr>
        <w:tabs>
          <w:tab w:val="left" w:pos="1300"/>
        </w:tabs>
        <w:spacing w:after="0" w:line="245" w:lineRule="auto"/>
        <w:ind w:left="1314" w:right="354" w:hanging="337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48" style="position:absolute;left:0;text-align:left;margin-left:70.85pt;margin-top:.9pt;width:11.35pt;height:11.35pt;z-index:-251703808;mso-position-horizontal-relative:page" coordorigin="1417,18" coordsize="227,227">
            <v:shape id="_x0000_s1249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="00906775" w:rsidRPr="00CC37A0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="00906775" w:rsidRPr="00CC37A0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>Write the type of transport next to its definition. There’s one word you don’t need to use.</w:t>
      </w:r>
    </w:p>
    <w:p w:rsidR="00643FCB" w:rsidRPr="00CC37A0" w:rsidRDefault="00643FCB" w:rsidP="00B1193A">
      <w:pPr>
        <w:spacing w:before="11" w:after="0" w:line="260" w:lineRule="exact"/>
        <w:rPr>
          <w:rFonts w:ascii="Calibri" w:hAnsi="Calibri" w:cs="Calibri"/>
          <w:sz w:val="26"/>
          <w:szCs w:val="26"/>
        </w:rPr>
      </w:pPr>
    </w:p>
    <w:p w:rsidR="00643FCB" w:rsidRPr="00CC37A0" w:rsidRDefault="009019C9" w:rsidP="00B1193A">
      <w:pPr>
        <w:spacing w:after="0" w:line="311" w:lineRule="auto"/>
        <w:ind w:left="2740" w:right="738" w:hanging="442"/>
        <w:rPr>
          <w:rFonts w:ascii="Calibri" w:eastAsia="Myriad Pro Light" w:hAnsi="Calibri" w:cs="Calibri"/>
          <w:sz w:val="18"/>
          <w:szCs w:val="18"/>
        </w:rPr>
      </w:pPr>
      <w:r>
        <w:rPr>
          <w:rFonts w:ascii="Calibri" w:hAnsi="Calibri" w:cs="Calibri"/>
        </w:rPr>
        <w:pict>
          <v:group id="_x0000_s1246" style="position:absolute;left:0;text-align:left;margin-left:127.1pt;margin-top:-1.4pt;width:112.9pt;height:27.85pt;z-index:-251692544;mso-position-horizontal-relative:page" coordorigin="2542,-28" coordsize="2258,557">
            <v:shape id="_x0000_s1247" style="position:absolute;left:2542;top:-28;width:2258;height:557" coordorigin="2542,-28" coordsize="2258,557" path="m2565,-28r-2,l2542,-28r,23l2542,505r,3l2543,529r22,l4776,529r3,l4800,528r,-23l4800,-5r,-2l4799,-28r-23,l2565,-28xe" filled="f" strokecolor="#808285" strokeweight=".5pt">
              <v:path arrowok="t"/>
            </v:shape>
            <w10:wrap anchorx="page"/>
          </v:group>
        </w:pict>
      </w:r>
      <w:proofErr w:type="gramStart"/>
      <w:r w:rsidR="00906775" w:rsidRPr="00CC37A0">
        <w:rPr>
          <w:rFonts w:ascii="Calibri" w:eastAsia="Myriad Pro Light" w:hAnsi="Calibri" w:cs="Calibri"/>
          <w:color w:val="231F20"/>
          <w:sz w:val="18"/>
          <w:szCs w:val="18"/>
        </w:rPr>
        <w:t>motorbike</w:t>
      </w:r>
      <w:proofErr w:type="gramEnd"/>
      <w:r w:rsidR="00906775" w:rsidRPr="00CC37A0">
        <w:rPr>
          <w:rFonts w:ascii="Calibri" w:eastAsia="Myriad Pro Light" w:hAnsi="Calibri" w:cs="Calibri"/>
          <w:color w:val="231F20"/>
          <w:sz w:val="18"/>
          <w:szCs w:val="18"/>
        </w:rPr>
        <w:t xml:space="preserve"> | taxi | bicycle plane | tram</w:t>
      </w:r>
    </w:p>
    <w:p w:rsidR="00643FCB" w:rsidRPr="00CC37A0" w:rsidRDefault="00643FCB" w:rsidP="00B1193A">
      <w:pPr>
        <w:spacing w:before="19" w:after="0" w:line="200" w:lineRule="exact"/>
        <w:rPr>
          <w:rFonts w:ascii="Calibri" w:hAnsi="Calibri" w:cs="Calibri"/>
          <w:sz w:val="20"/>
          <w:szCs w:val="20"/>
        </w:rPr>
      </w:pPr>
    </w:p>
    <w:p w:rsidR="00643FCB" w:rsidRDefault="00906775" w:rsidP="00B1193A">
      <w:pPr>
        <w:spacing w:after="0" w:line="237" w:lineRule="exact"/>
        <w:ind w:left="1314" w:right="-20"/>
        <w:rPr>
          <w:rFonts w:ascii="Calibri" w:eastAsia="Myriad Pro Light" w:hAnsi="Calibri" w:cs="Calibri"/>
          <w:color w:val="231F20"/>
          <w:sz w:val="20"/>
          <w:szCs w:val="20"/>
        </w:rPr>
      </w:pP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1)   It’s expensive to travel by this type of car.</w:t>
      </w:r>
    </w:p>
    <w:p w:rsidR="005C6469" w:rsidRDefault="005C6469" w:rsidP="00B1193A">
      <w:pPr>
        <w:spacing w:after="0" w:line="237" w:lineRule="exact"/>
        <w:ind w:left="1314" w:right="-20"/>
        <w:rPr>
          <w:rFonts w:ascii="Calibri" w:eastAsia="Myriad Pro Light" w:hAnsi="Calibri" w:cs="Calibri"/>
          <w:color w:val="231F20"/>
          <w:sz w:val="20"/>
          <w:szCs w:val="20"/>
        </w:rPr>
      </w:pPr>
    </w:p>
    <w:p w:rsidR="005C6469" w:rsidRPr="00CC37A0" w:rsidRDefault="005C6469" w:rsidP="00B1193A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C6469" w:rsidRPr="00CC37A0" w:rsidRDefault="009019C9" w:rsidP="00B1193A">
      <w:pPr>
        <w:spacing w:after="0" w:line="240" w:lineRule="auto"/>
        <w:ind w:left="1314" w:right="-7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314" style="position:absolute;left:0;text-align:left;margin-left:104.85pt;margin-top:-8.7pt;width:70.85pt;height:.1pt;z-index:-251582976;mso-position-horizontal-relative:page" coordorigin="2097,-174" coordsize="1417,2">
            <v:shape id="_x0000_s1315" style="position:absolute;left:2097;top:-174;width:1417;height:2" coordorigin="2097,-174" coordsize="1417,0" path="m2097,-174r1418,e" filled="f" strokecolor="#808285" strokeweight=".5pt">
              <v:path arrowok="t"/>
            </v:shape>
            <w10:wrap anchorx="page"/>
          </v:group>
        </w:pict>
      </w:r>
      <w:r w:rsidR="005C6469"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2)  </w:t>
      </w:r>
      <w:proofErr w:type="gramStart"/>
      <w:r w:rsidR="005C6469" w:rsidRPr="00CC37A0">
        <w:rPr>
          <w:rFonts w:ascii="Calibri" w:eastAsia="Myriad Pro Light" w:hAnsi="Calibri" w:cs="Calibri"/>
          <w:color w:val="231F20"/>
          <w:sz w:val="20"/>
          <w:szCs w:val="20"/>
        </w:rPr>
        <w:t>It’s</w:t>
      </w:r>
      <w:proofErr w:type="gramEnd"/>
      <w:r w:rsidR="005C6469"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 got two wheels. It can go very fast.</w:t>
      </w:r>
    </w:p>
    <w:p w:rsidR="005C6469" w:rsidRDefault="005C6469" w:rsidP="00B1193A">
      <w:pPr>
        <w:spacing w:after="0" w:line="237" w:lineRule="exact"/>
        <w:ind w:left="1314" w:right="-20"/>
        <w:rPr>
          <w:rFonts w:ascii="Calibri" w:eastAsia="Myriad Pro Light" w:hAnsi="Calibri" w:cs="Calibri"/>
          <w:color w:val="231F20"/>
          <w:sz w:val="20"/>
          <w:szCs w:val="20"/>
        </w:rPr>
      </w:pPr>
    </w:p>
    <w:p w:rsidR="005C6469" w:rsidRPr="00CC37A0" w:rsidRDefault="009019C9" w:rsidP="00B1193A">
      <w:pPr>
        <w:spacing w:after="0" w:line="200" w:lineRule="exac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316" style="position:absolute;margin-left:104.85pt;margin-top:4.35pt;width:70.85pt;height:.1pt;z-index:-251580928;mso-position-horizontal-relative:page" coordorigin="2097,-174" coordsize="1417,2">
            <v:shape id="_x0000_s1317" style="position:absolute;left:2097;top:-174;width:1417;height:2" coordorigin="2097,-174" coordsize="1417,0" path="m2097,-174r1418,e" filled="f" strokecolor="#808285" strokeweight=".5pt">
              <v:path arrowok="t"/>
            </v:shape>
            <w10:wrap anchorx="page"/>
          </v:group>
        </w:pict>
      </w:r>
    </w:p>
    <w:p w:rsidR="005C6469" w:rsidRPr="00CC37A0" w:rsidRDefault="005C6469" w:rsidP="00B1193A">
      <w:pPr>
        <w:tabs>
          <w:tab w:val="left" w:pos="4920"/>
        </w:tabs>
        <w:spacing w:before="24" w:after="0" w:line="364" w:lineRule="auto"/>
        <w:ind w:left="1597" w:right="23" w:hanging="283"/>
        <w:rPr>
          <w:rFonts w:ascii="Calibri" w:eastAsia="Myriad Pro Light" w:hAnsi="Calibri" w:cs="Calibri"/>
          <w:sz w:val="20"/>
          <w:szCs w:val="20"/>
        </w:rPr>
      </w:pP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3)  It can fly. It’s the fastest way to travel from one country to another. </w:t>
      </w:r>
      <w:r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5C6469" w:rsidRDefault="005C6469" w:rsidP="00B1193A">
      <w:pPr>
        <w:spacing w:after="0" w:line="241" w:lineRule="exact"/>
        <w:ind w:left="1314" w:right="-472"/>
        <w:rPr>
          <w:rFonts w:ascii="Calibri" w:eastAsia="Myriad Pro Light" w:hAnsi="Calibri" w:cs="Calibri"/>
          <w:color w:val="231F20"/>
          <w:sz w:val="20"/>
          <w:szCs w:val="20"/>
        </w:rPr>
      </w:pP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4)  </w:t>
      </w:r>
      <w:proofErr w:type="gramStart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It’s</w:t>
      </w:r>
      <w:proofErr w:type="gramEnd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 a kind of train but it goes on the streets.</w:t>
      </w:r>
    </w:p>
    <w:p w:rsidR="00EF2AA9" w:rsidRDefault="00EF2AA9" w:rsidP="00B1193A">
      <w:pPr>
        <w:spacing w:after="0" w:line="241" w:lineRule="exact"/>
        <w:ind w:left="1314" w:right="-472"/>
        <w:rPr>
          <w:rFonts w:ascii="Calibri" w:eastAsia="Myriad Pro Light" w:hAnsi="Calibri" w:cs="Calibri"/>
          <w:color w:val="231F20"/>
          <w:sz w:val="20"/>
          <w:szCs w:val="20"/>
        </w:rPr>
      </w:pPr>
    </w:p>
    <w:p w:rsidR="00EF2AA9" w:rsidRDefault="009019C9" w:rsidP="00B1193A">
      <w:pPr>
        <w:spacing w:after="0" w:line="241" w:lineRule="exact"/>
        <w:ind w:left="1314" w:right="-472"/>
        <w:rPr>
          <w:rFonts w:ascii="Calibri" w:eastAsia="Myriad Pro Light" w:hAnsi="Calibri" w:cs="Calibri"/>
          <w:color w:val="231F20"/>
          <w:sz w:val="20"/>
          <w:szCs w:val="20"/>
        </w:rPr>
      </w:pPr>
      <w:r>
        <w:rPr>
          <w:rFonts w:ascii="Calibri" w:hAnsi="Calibri" w:cs="Calibri"/>
        </w:rPr>
        <w:pict>
          <v:group id="_x0000_s1228" style="position:absolute;left:0;text-align:left;margin-left:104.85pt;margin-top:4pt;width:70.85pt;height:.1pt;z-index:-251689472;mso-position-horizontal-relative:page" coordorigin="2097,-150" coordsize="1417,2">
            <v:shape id="_x0000_s1229" style="position:absolute;left:2097;top:-150;width:1417;height:2" coordorigin="2097,-150" coordsize="1417,0" path="m2097,-150r1418,e" filled="f" strokecolor="#808285" strokeweight=".5pt">
              <v:path arrowok="t"/>
            </v:shape>
            <w10:wrap anchorx="page"/>
          </v:group>
        </w:pict>
      </w:r>
    </w:p>
    <w:p w:rsidR="00EF2AA9" w:rsidRPr="00CC37A0" w:rsidRDefault="00EF2AA9" w:rsidP="00B1193A">
      <w:pPr>
        <w:spacing w:after="0" w:line="241" w:lineRule="exact"/>
        <w:ind w:left="1314" w:right="-472"/>
        <w:rPr>
          <w:rFonts w:ascii="Calibri" w:eastAsia="Myriad Pro Light" w:hAnsi="Calibri" w:cs="Calibri"/>
          <w:sz w:val="20"/>
          <w:szCs w:val="20"/>
        </w:rPr>
      </w:pP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5)  </w:t>
      </w:r>
      <w:proofErr w:type="gramStart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It’s</w:t>
      </w:r>
      <w:proofErr w:type="gramEnd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 got two wheels. It’s good exercise for</w:t>
      </w:r>
      <w:r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your legs. </w:t>
      </w:r>
      <w:r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643FCB" w:rsidRPr="00CC37A0" w:rsidRDefault="00906775" w:rsidP="00B1193A">
      <w:pPr>
        <w:spacing w:before="13" w:after="0" w:line="253" w:lineRule="auto"/>
        <w:ind w:left="337" w:right="84"/>
        <w:rPr>
          <w:rFonts w:ascii="Calibri" w:eastAsia="Myriad Pro Light" w:hAnsi="Calibri" w:cs="Calibri"/>
          <w:sz w:val="20"/>
          <w:szCs w:val="20"/>
        </w:rPr>
      </w:pPr>
      <w:r w:rsidRPr="00CC37A0">
        <w:rPr>
          <w:rFonts w:ascii="Calibri" w:hAnsi="Calibri" w:cs="Calibri"/>
        </w:rPr>
        <w:br w:type="column"/>
      </w:r>
      <w:r w:rsidRPr="00CC37A0">
        <w:rPr>
          <w:rFonts w:ascii="Calibri" w:eastAsia="Myriad Pro Light" w:hAnsi="Calibri" w:cs="Calibri"/>
          <w:color w:val="231F20"/>
          <w:sz w:val="20"/>
          <w:szCs w:val="20"/>
        </w:rPr>
        <w:lastRenderedPageBreak/>
        <w:t>(</w:t>
      </w:r>
      <w:proofErr w:type="spellStart"/>
      <w:proofErr w:type="gramStart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rayilaw</w:t>
      </w:r>
      <w:proofErr w:type="spellEnd"/>
      <w:proofErr w:type="gramEnd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proofErr w:type="spellStart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tonstai</w:t>
      </w:r>
      <w:proofErr w:type="spellEnd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). From </w:t>
      </w:r>
      <w:proofErr w:type="spellStart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Atocha</w:t>
      </w:r>
      <w:proofErr w:type="spellEnd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, you can take high- speed trains to Seville and other cities in Spain.</w:t>
      </w:r>
    </w:p>
    <w:p w:rsidR="00643FCB" w:rsidRPr="00CC37A0" w:rsidRDefault="00643FCB" w:rsidP="00B1193A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643FCB" w:rsidRPr="00CC37A0" w:rsidRDefault="00906775" w:rsidP="00B1193A">
      <w:pPr>
        <w:tabs>
          <w:tab w:val="left" w:pos="3440"/>
        </w:tabs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The most beautiful (4) </w:t>
      </w:r>
      <w:r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(</w:t>
      </w:r>
      <w:proofErr w:type="spellStart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resuqa</w:t>
      </w:r>
      <w:proofErr w:type="spellEnd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643FCB" w:rsidRPr="00CC37A0" w:rsidRDefault="00906775" w:rsidP="00B1193A">
      <w:pPr>
        <w:spacing w:before="13"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in</w:t>
      </w:r>
      <w:proofErr w:type="gramEnd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 Madrid is probably the Plaza Mayor. It’s very old.</w:t>
      </w:r>
    </w:p>
    <w:p w:rsidR="00643FCB" w:rsidRPr="00CC37A0" w:rsidRDefault="00643FCB" w:rsidP="00B1193A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643FCB" w:rsidRPr="00CC37A0" w:rsidRDefault="00906775" w:rsidP="00B1193A">
      <w:pPr>
        <w:tabs>
          <w:tab w:val="left" w:pos="3420"/>
        </w:tabs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The most famous (5) </w:t>
      </w:r>
      <w:r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(</w:t>
      </w:r>
      <w:proofErr w:type="spellStart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tatuse</w:t>
      </w:r>
      <w:proofErr w:type="spellEnd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643FCB" w:rsidRPr="00CC37A0" w:rsidRDefault="00906775" w:rsidP="00B1193A">
      <w:pPr>
        <w:spacing w:before="13"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in</w:t>
      </w:r>
      <w:proofErr w:type="gramEnd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 Madrid is of a bear and it’s in the </w:t>
      </w:r>
      <w:proofErr w:type="spellStart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centre</w:t>
      </w:r>
      <w:proofErr w:type="spellEnd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 of the</w:t>
      </w:r>
    </w:p>
    <w:p w:rsidR="00643FCB" w:rsidRPr="00CC37A0" w:rsidRDefault="00643FCB" w:rsidP="00B1193A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643FCB" w:rsidRPr="00CC37A0" w:rsidRDefault="00906775" w:rsidP="00B1193A">
      <w:pPr>
        <w:spacing w:after="0" w:line="253" w:lineRule="auto"/>
        <w:ind w:left="337" w:right="86"/>
        <w:rPr>
          <w:rFonts w:ascii="Calibri" w:eastAsia="Myriad Pro Light" w:hAnsi="Calibri" w:cs="Calibri"/>
          <w:sz w:val="20"/>
          <w:szCs w:val="20"/>
        </w:rPr>
      </w:pPr>
      <w:proofErr w:type="spellStart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Puerta</w:t>
      </w:r>
      <w:proofErr w:type="spellEnd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proofErr w:type="gramStart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del</w:t>
      </w:r>
      <w:proofErr w:type="gramEnd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 Sol. There’s also a river in Madrid called the </w:t>
      </w:r>
      <w:proofErr w:type="spellStart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Manzanares</w:t>
      </w:r>
      <w:proofErr w:type="spellEnd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, but no one travels by boat.</w:t>
      </w:r>
    </w:p>
    <w:p w:rsidR="00643FCB" w:rsidRPr="00CC37A0" w:rsidRDefault="00643FC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CC37A0" w:rsidRDefault="00906775">
      <w:pPr>
        <w:spacing w:after="0" w:line="240" w:lineRule="auto"/>
        <w:ind w:left="1862" w:right="2042"/>
        <w:jc w:val="center"/>
        <w:rPr>
          <w:rFonts w:ascii="Calibri" w:eastAsia="Myriad Pro" w:hAnsi="Calibri" w:cs="Calibri"/>
          <w:sz w:val="20"/>
          <w:szCs w:val="20"/>
        </w:rPr>
      </w:pPr>
      <w:r w:rsidRPr="00CC37A0">
        <w:rPr>
          <w:rFonts w:ascii="Calibri" w:eastAsia="Myriad Pro" w:hAnsi="Calibri" w:cs="Calibri"/>
          <w:b/>
          <w:bCs/>
          <w:color w:val="231F20"/>
          <w:sz w:val="20"/>
          <w:szCs w:val="20"/>
        </w:rPr>
        <w:t>IV</w:t>
      </w:r>
    </w:p>
    <w:p w:rsidR="00643FCB" w:rsidRPr="00CC37A0" w:rsidRDefault="009019C9">
      <w:pPr>
        <w:tabs>
          <w:tab w:val="left" w:pos="3400"/>
          <w:tab w:val="left" w:pos="3680"/>
        </w:tabs>
        <w:spacing w:before="68" w:after="0" w:line="240" w:lineRule="auto"/>
        <w:ind w:left="58" w:right="85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  <w:b/>
        </w:rPr>
        <w:pict>
          <v:group id="_x0000_s1244" style="position:absolute;left:0;text-align:left;margin-left:304.7pt;margin-top:4.3pt;width:59.55pt;height:11.35pt;z-index:-251700736;mso-position-horizontal-relative:page" coordorigin="6094,86" coordsize="1191,227">
            <v:shape id="_x0000_s1245" style="position:absolute;left:6094;top:86;width:1191;height:227" coordorigin="6094,86" coordsize="1191,227" path="m6123,86r-25,3l6094,114r,170l6098,309r24,4l7256,313r25,-4l7285,284r,-170l7281,89r-24,-3l6123,86e" fillcolor="#c6c8ca" stroked="f">
              <v:path arrowok="t"/>
            </v:shape>
            <w10:wrap anchorx="page"/>
          </v:group>
        </w:pict>
      </w:r>
      <w:r w:rsidR="00906775" w:rsidRPr="00834185">
        <w:rPr>
          <w:rFonts w:ascii="Calibri" w:eastAsia="Myriad Pro Light" w:hAnsi="Calibri" w:cs="Calibri"/>
          <w:b/>
          <w:color w:val="231F20"/>
          <w:sz w:val="20"/>
          <w:szCs w:val="20"/>
        </w:rPr>
        <w:t>Grammar</w:t>
      </w:r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="00906775" w:rsidRPr="00CC37A0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="00906775" w:rsidRPr="00CC37A0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="00906775" w:rsidRPr="00CC37A0">
        <w:rPr>
          <w:rFonts w:ascii="Calibri" w:eastAsia="Myriad Pro Light" w:hAnsi="Calibri" w:cs="Calibri"/>
          <w:color w:val="808285"/>
          <w:sz w:val="20"/>
          <w:szCs w:val="20"/>
        </w:rPr>
        <w:t xml:space="preserve"> /30</w:t>
      </w:r>
    </w:p>
    <w:p w:rsidR="00643FCB" w:rsidRPr="00CC37A0" w:rsidRDefault="00643FCB">
      <w:pPr>
        <w:spacing w:before="9" w:after="0" w:line="140" w:lineRule="exact"/>
        <w:rPr>
          <w:rFonts w:ascii="Calibri" w:hAnsi="Calibri" w:cs="Calibri"/>
          <w:sz w:val="14"/>
          <w:szCs w:val="14"/>
        </w:rPr>
      </w:pPr>
    </w:p>
    <w:p w:rsidR="00643FCB" w:rsidRPr="00CC37A0" w:rsidRDefault="009019C9">
      <w:pPr>
        <w:tabs>
          <w:tab w:val="left" w:pos="320"/>
        </w:tabs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42" style="position:absolute;margin-left:304.7pt;margin-top:.9pt;width:11.35pt;height:11.35pt;z-index:-251699712;mso-position-horizontal-relative:page" coordorigin="6094,18" coordsize="227,227">
            <v:shape id="_x0000_s1243" style="position:absolute;left:6094;top:18;width:227;height:227" coordorigin="6094,18" coordsize="227,227" path="m6123,18r-25,3l6094,46r,170l6098,241r24,4l6293,245r24,-4l6321,216r,-170l6318,21r-25,-3l6123,18e" fillcolor="#231f20" stroked="f">
              <v:path arrowok="t"/>
            </v:shape>
            <w10:wrap anchorx="page"/>
          </v:group>
        </w:pict>
      </w:r>
      <w:r w:rsidR="00906775" w:rsidRPr="00CC37A0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="00906775" w:rsidRPr="00CC37A0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>Underline the correct option.</w:t>
      </w:r>
    </w:p>
    <w:p w:rsidR="00643FCB" w:rsidRPr="00CC37A0" w:rsidRDefault="00643FCB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643FCB" w:rsidRPr="00CC37A0" w:rsidRDefault="00906775">
      <w:pPr>
        <w:spacing w:after="0" w:line="252" w:lineRule="auto"/>
        <w:ind w:left="621" w:right="456" w:hanging="284"/>
        <w:rPr>
          <w:rFonts w:ascii="Calibri" w:eastAsia="Myriad Pro Light" w:hAnsi="Calibri" w:cs="Calibri"/>
          <w:sz w:val="20"/>
          <w:szCs w:val="20"/>
        </w:rPr>
      </w:pP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1)   Travelling by car is </w:t>
      </w:r>
      <w:r w:rsidRPr="00CC37A0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more fast/faster </w:t>
      </w: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than walking.</w:t>
      </w:r>
    </w:p>
    <w:p w:rsidR="00643FCB" w:rsidRPr="00CC37A0" w:rsidRDefault="00643FCB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643FCB" w:rsidRPr="00CC37A0" w:rsidRDefault="00906775">
      <w:pPr>
        <w:spacing w:after="0" w:line="252" w:lineRule="auto"/>
        <w:ind w:left="621" w:right="512" w:hanging="284"/>
        <w:rPr>
          <w:rFonts w:ascii="Calibri" w:eastAsia="Myriad Pro Light" w:hAnsi="Calibri" w:cs="Calibri"/>
          <w:sz w:val="20"/>
          <w:szCs w:val="20"/>
        </w:rPr>
      </w:pP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2)  Reading in English is </w:t>
      </w:r>
      <w:proofErr w:type="spellStart"/>
      <w:r w:rsidRPr="00CC37A0">
        <w:rPr>
          <w:rFonts w:ascii="Calibri" w:eastAsia="Myriad Pro" w:hAnsi="Calibri" w:cs="Calibri"/>
          <w:i/>
          <w:color w:val="231F20"/>
          <w:sz w:val="20"/>
          <w:szCs w:val="20"/>
        </w:rPr>
        <w:t>easyer</w:t>
      </w:r>
      <w:proofErr w:type="spellEnd"/>
      <w:r w:rsidRPr="00CC37A0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/easier </w:t>
      </w: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than speaking.</w:t>
      </w:r>
    </w:p>
    <w:p w:rsidR="00643FCB" w:rsidRPr="00CC37A0" w:rsidRDefault="00643FCB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643FCB" w:rsidRPr="00CC37A0" w:rsidRDefault="00906775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3)  Madrid is </w:t>
      </w:r>
      <w:proofErr w:type="spellStart"/>
      <w:r w:rsidRPr="00CC37A0">
        <w:rPr>
          <w:rFonts w:ascii="Calibri" w:eastAsia="Myriad Pro" w:hAnsi="Calibri" w:cs="Calibri"/>
          <w:i/>
          <w:color w:val="231F20"/>
          <w:sz w:val="20"/>
          <w:szCs w:val="20"/>
        </w:rPr>
        <w:t>biger</w:t>
      </w:r>
      <w:proofErr w:type="spellEnd"/>
      <w:r w:rsidRPr="00CC37A0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/bigger </w:t>
      </w: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than Lisbon.</w:t>
      </w:r>
    </w:p>
    <w:p w:rsidR="00643FCB" w:rsidRPr="00CC37A0" w:rsidRDefault="00643FCB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643FCB" w:rsidRPr="00CC37A0" w:rsidRDefault="00906775">
      <w:pPr>
        <w:spacing w:after="0" w:line="240" w:lineRule="auto"/>
        <w:ind w:left="337" w:right="-20"/>
        <w:rPr>
          <w:rFonts w:ascii="Calibri" w:eastAsia="Myriad Pro" w:hAnsi="Calibri" w:cs="Calibri"/>
          <w:sz w:val="20"/>
          <w:szCs w:val="20"/>
        </w:rPr>
      </w:pP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4)  Trousers are </w:t>
      </w:r>
      <w:r w:rsidRPr="00CC37A0">
        <w:rPr>
          <w:rFonts w:ascii="Calibri" w:eastAsia="Myriad Pro" w:hAnsi="Calibri" w:cs="Calibri"/>
          <w:i/>
          <w:color w:val="231F20"/>
          <w:sz w:val="20"/>
          <w:szCs w:val="20"/>
        </w:rPr>
        <w:t>more uncomfortable/</w:t>
      </w:r>
    </w:p>
    <w:p w:rsidR="00643FCB" w:rsidRPr="00CC37A0" w:rsidRDefault="00906775">
      <w:pPr>
        <w:spacing w:before="9" w:after="0" w:line="240" w:lineRule="auto"/>
        <w:ind w:left="620" w:right="-20"/>
        <w:rPr>
          <w:rFonts w:ascii="Calibri" w:eastAsia="Myriad Pro Light" w:hAnsi="Calibri" w:cs="Calibri"/>
          <w:sz w:val="20"/>
          <w:szCs w:val="20"/>
        </w:rPr>
      </w:pPr>
      <w:proofErr w:type="spellStart"/>
      <w:proofErr w:type="gramStart"/>
      <w:r w:rsidRPr="00CC37A0">
        <w:rPr>
          <w:rFonts w:ascii="Calibri" w:eastAsia="Myriad Pro" w:hAnsi="Calibri" w:cs="Calibri"/>
          <w:i/>
          <w:color w:val="231F20"/>
          <w:sz w:val="20"/>
          <w:szCs w:val="20"/>
        </w:rPr>
        <w:t>uncomfortabler</w:t>
      </w:r>
      <w:proofErr w:type="spellEnd"/>
      <w:proofErr w:type="gramEnd"/>
      <w:r w:rsidRPr="00CC37A0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 </w:t>
      </w: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than skirts.</w:t>
      </w:r>
    </w:p>
    <w:p w:rsidR="00643FCB" w:rsidRPr="00CC37A0" w:rsidRDefault="00643FCB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643FCB" w:rsidRPr="00CC37A0" w:rsidRDefault="00906775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5)  Basketball is </w:t>
      </w:r>
      <w:r w:rsidRPr="00CC37A0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more </w:t>
      </w:r>
      <w:proofErr w:type="gramStart"/>
      <w:r w:rsidRPr="00CC37A0">
        <w:rPr>
          <w:rFonts w:ascii="Calibri" w:eastAsia="Myriad Pro" w:hAnsi="Calibri" w:cs="Calibri"/>
          <w:i/>
          <w:color w:val="231F20"/>
          <w:sz w:val="20"/>
          <w:szCs w:val="20"/>
        </w:rPr>
        <w:t>popular/</w:t>
      </w:r>
      <w:proofErr w:type="spellStart"/>
      <w:r w:rsidRPr="00CC37A0">
        <w:rPr>
          <w:rFonts w:ascii="Calibri" w:eastAsia="Myriad Pro" w:hAnsi="Calibri" w:cs="Calibri"/>
          <w:i/>
          <w:color w:val="231F20"/>
          <w:sz w:val="20"/>
          <w:szCs w:val="20"/>
        </w:rPr>
        <w:t>popularer</w:t>
      </w:r>
      <w:proofErr w:type="spellEnd"/>
      <w:proofErr w:type="gramEnd"/>
      <w:r w:rsidRPr="00CC37A0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 </w:t>
      </w: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than golf.</w:t>
      </w:r>
    </w:p>
    <w:p w:rsidR="00643FCB" w:rsidRPr="00CC37A0" w:rsidRDefault="00906775">
      <w:pPr>
        <w:tabs>
          <w:tab w:val="left" w:pos="320"/>
        </w:tabs>
        <w:spacing w:before="23"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 w:rsidRPr="00CC37A0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Pr="00CC37A0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Write comparative sentences.</w:t>
      </w:r>
    </w:p>
    <w:p w:rsidR="00643FCB" w:rsidRPr="00CC37A0" w:rsidRDefault="00643FCB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643FCB" w:rsidRPr="00CC37A0" w:rsidRDefault="009019C9">
      <w:pPr>
        <w:spacing w:after="0" w:line="237" w:lineRule="exact"/>
        <w:ind w:left="33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318" style="position:absolute;left:0;text-align:left;margin-left:338.75pt;margin-top:28.55pt;width:171.5pt;height:.1pt;z-index:-251578880;mso-position-horizontal-relative:page" coordorigin="6775,-93" coordsize="3430,2">
            <v:shape id="_x0000_s1319" style="position:absolute;left:6775;top:-93;width:3430;height:2" coordorigin="6775,-93" coordsize="3430,0" path="m6775,-93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38" style="position:absolute;left:0;text-align:left;margin-left:304.7pt;margin-top:-17.8pt;width:11.35pt;height:11.35pt;z-index:-251698688;mso-position-horizontal-relative:page" coordorigin="6094,-356" coordsize="227,227">
            <v:shape id="_x0000_s1239" style="position:absolute;left:6094;top:-356;width:227;height:227" coordorigin="6094,-356" coordsize="227,227" path="m6123,-356r-25,4l6094,-327r,170l6098,-132r24,3l6293,-129r24,-3l6321,-157r,-170l6318,-352r-25,-4l6123,-356e" fillcolor="#231f20" stroked="f">
              <v:path arrowok="t"/>
            </v:shape>
            <w10:wrap anchorx="page"/>
          </v:group>
        </w:pict>
      </w:r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>1)   Skateboarding / exciting / snowboarding</w:t>
      </w:r>
    </w:p>
    <w:p w:rsidR="00643FCB" w:rsidRPr="007428BA" w:rsidRDefault="00643FCB">
      <w:pPr>
        <w:spacing w:after="0"/>
        <w:rPr>
          <w:rFonts w:ascii="Calibri" w:hAnsi="Calibri" w:cs="Calibri"/>
          <w:sz w:val="20"/>
        </w:rPr>
      </w:pPr>
    </w:p>
    <w:p w:rsidR="001A4917" w:rsidRPr="007428BA" w:rsidRDefault="001A4917">
      <w:pPr>
        <w:spacing w:after="0"/>
        <w:rPr>
          <w:rFonts w:ascii="Calibri" w:hAnsi="Calibri" w:cs="Calibri"/>
          <w:sz w:val="10"/>
          <w:szCs w:val="10"/>
        </w:rPr>
      </w:pPr>
    </w:p>
    <w:p w:rsidR="001A4917" w:rsidRDefault="001A4917" w:rsidP="001A4917">
      <w:pPr>
        <w:spacing w:after="0"/>
        <w:ind w:left="330"/>
        <w:rPr>
          <w:rFonts w:ascii="Calibri" w:eastAsia="Myriad Pro Light" w:hAnsi="Calibri" w:cs="Calibri"/>
          <w:color w:val="231F20"/>
          <w:sz w:val="20"/>
          <w:szCs w:val="20"/>
        </w:rPr>
      </w:pP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2)  The cathedral / tall / the museum</w:t>
      </w:r>
    </w:p>
    <w:p w:rsidR="001A4917" w:rsidRDefault="001A4917" w:rsidP="001A4917">
      <w:pPr>
        <w:spacing w:after="0"/>
        <w:ind w:left="330"/>
        <w:rPr>
          <w:rFonts w:ascii="Calibri" w:eastAsia="Myriad Pro Light" w:hAnsi="Calibri" w:cs="Calibri"/>
          <w:color w:val="231F20"/>
          <w:sz w:val="20"/>
          <w:szCs w:val="20"/>
        </w:rPr>
      </w:pPr>
    </w:p>
    <w:p w:rsidR="007428BA" w:rsidRDefault="009019C9" w:rsidP="001A4917">
      <w:pPr>
        <w:spacing w:after="0"/>
        <w:ind w:left="330"/>
        <w:rPr>
          <w:rFonts w:ascii="Calibri" w:eastAsia="Myriad Pro Light" w:hAnsi="Calibri" w:cs="Calibri"/>
          <w:color w:val="231F20"/>
          <w:sz w:val="10"/>
          <w:szCs w:val="10"/>
        </w:rPr>
      </w:pPr>
      <w:r>
        <w:rPr>
          <w:rFonts w:ascii="Calibri" w:hAnsi="Calibri" w:cs="Calibri"/>
        </w:rPr>
        <w:pict>
          <v:group id="_x0000_s1230" style="position:absolute;left:0;text-align:left;margin-left:338.75pt;margin-top:2.15pt;width:171.5pt;height:.1pt;z-index:-251695616;mso-position-horizontal-relative:page" coordorigin="6775,-93" coordsize="3430,2">
            <v:shape id="_x0000_s1231" style="position:absolute;left:6775;top:-93;width:3430;height:2" coordorigin="6775,-93" coordsize="3430,0" path="m6775,-93r3430,e" filled="f" strokecolor="#808285" strokeweight=".5pt">
              <v:path arrowok="t"/>
            </v:shape>
            <w10:wrap anchorx="page"/>
          </v:group>
        </w:pict>
      </w:r>
    </w:p>
    <w:p w:rsidR="001A4917" w:rsidRDefault="001A4917" w:rsidP="001A4917">
      <w:pPr>
        <w:spacing w:after="0"/>
        <w:ind w:left="330"/>
        <w:rPr>
          <w:rFonts w:ascii="Calibri" w:eastAsia="Myriad Pro Light" w:hAnsi="Calibri" w:cs="Calibri"/>
          <w:color w:val="231F20"/>
          <w:sz w:val="20"/>
          <w:szCs w:val="20"/>
        </w:rPr>
      </w:pP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3)  Travelling by taxi / fast / taking the bus</w:t>
      </w:r>
    </w:p>
    <w:p w:rsidR="00611DC5" w:rsidRDefault="009019C9" w:rsidP="001A4917">
      <w:pPr>
        <w:spacing w:after="0"/>
        <w:ind w:left="330"/>
        <w:rPr>
          <w:rFonts w:ascii="Calibri" w:eastAsia="Myriad Pro Light" w:hAnsi="Calibri" w:cs="Calibri"/>
          <w:color w:val="231F20"/>
          <w:sz w:val="20"/>
          <w:szCs w:val="20"/>
        </w:rPr>
      </w:pPr>
      <w:r>
        <w:rPr>
          <w:rFonts w:ascii="Calibri" w:hAnsi="Calibri" w:cs="Calibri"/>
        </w:rPr>
        <w:pict>
          <v:group id="_x0000_s1232" style="position:absolute;left:0;text-align:left;margin-left:338.75pt;margin-top:10.4pt;width:171.5pt;height:.1pt;z-index:-251696640;mso-position-horizontal-relative:page" coordorigin="6775,-174" coordsize="3430,2">
            <v:shape id="_x0000_s1233" style="position:absolute;left:6775;top:-174;width:3430;height:2" coordorigin="6775,-174" coordsize="3430,0" path="m6775,-174r3430,e" filled="f" strokecolor="#808285" strokeweight=".5pt">
              <v:path arrowok="t"/>
            </v:shape>
            <w10:wrap anchorx="page"/>
          </v:group>
        </w:pict>
      </w:r>
    </w:p>
    <w:p w:rsidR="00611DC5" w:rsidRPr="00CC37A0" w:rsidRDefault="00611DC5" w:rsidP="001A4917">
      <w:pPr>
        <w:spacing w:after="0"/>
        <w:ind w:left="330"/>
        <w:rPr>
          <w:rFonts w:ascii="Calibri" w:hAnsi="Calibri" w:cs="Calibri"/>
        </w:rPr>
        <w:sectPr w:rsidR="00611DC5" w:rsidRPr="00CC37A0" w:rsidSect="001A4917">
          <w:type w:val="continuous"/>
          <w:pgSz w:w="11920" w:h="15880"/>
          <w:pgMar w:top="980" w:right="1560" w:bottom="560" w:left="500" w:header="720" w:footer="720" w:gutter="0"/>
          <w:cols w:num="2" w:space="720" w:equalWidth="0">
            <w:col w:w="5110" w:space="544"/>
            <w:col w:w="4206"/>
          </w:cols>
        </w:sectPr>
      </w:pPr>
    </w:p>
    <w:p w:rsidR="00643FCB" w:rsidRPr="00CC37A0" w:rsidRDefault="00643FCB">
      <w:pPr>
        <w:spacing w:before="81"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</w:p>
    <w:p w:rsidR="00643FCB" w:rsidRPr="00CC37A0" w:rsidRDefault="00643FC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CC37A0" w:rsidRDefault="00643FCB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643FCB" w:rsidRDefault="00643FCB">
      <w:pPr>
        <w:spacing w:after="0" w:line="237" w:lineRule="exact"/>
        <w:ind w:right="-20"/>
        <w:rPr>
          <w:rFonts w:ascii="Calibri" w:eastAsia="Myriad Pro Light" w:hAnsi="Calibri" w:cs="Calibri"/>
          <w:sz w:val="20"/>
          <w:szCs w:val="20"/>
        </w:rPr>
      </w:pPr>
    </w:p>
    <w:p w:rsidR="007428BA" w:rsidRDefault="007428BA">
      <w:pPr>
        <w:spacing w:after="0" w:line="237" w:lineRule="exact"/>
        <w:ind w:right="-20"/>
        <w:rPr>
          <w:rFonts w:ascii="Calibri" w:eastAsia="Myriad Pro Light" w:hAnsi="Calibri" w:cs="Calibri"/>
          <w:color w:val="231F20"/>
          <w:sz w:val="10"/>
          <w:szCs w:val="10"/>
        </w:rPr>
      </w:pPr>
    </w:p>
    <w:p w:rsidR="007428BA" w:rsidRDefault="007428BA">
      <w:pPr>
        <w:spacing w:after="0" w:line="237" w:lineRule="exact"/>
        <w:ind w:right="-20"/>
        <w:rPr>
          <w:rFonts w:ascii="Calibri" w:eastAsia="Myriad Pro Light" w:hAnsi="Calibri" w:cs="Calibri"/>
          <w:color w:val="231F20"/>
          <w:sz w:val="20"/>
          <w:szCs w:val="20"/>
        </w:rPr>
      </w:pPr>
      <w:r w:rsidRPr="00CC37A0">
        <w:rPr>
          <w:rFonts w:ascii="Calibri" w:eastAsia="Myriad Pro Light" w:hAnsi="Calibri" w:cs="Calibri"/>
          <w:color w:val="231F20"/>
          <w:sz w:val="20"/>
          <w:szCs w:val="20"/>
        </w:rPr>
        <w:lastRenderedPageBreak/>
        <w:t>4)  The railway station / modern / the town hall</w:t>
      </w:r>
    </w:p>
    <w:p w:rsidR="00611DC5" w:rsidRDefault="00611DC5" w:rsidP="00611DC5">
      <w:pPr>
        <w:spacing w:after="0"/>
        <w:ind w:left="330"/>
        <w:rPr>
          <w:rFonts w:ascii="Calibri" w:eastAsia="Myriad Pro Light" w:hAnsi="Calibri" w:cs="Calibri"/>
          <w:color w:val="231F20"/>
          <w:sz w:val="20"/>
          <w:szCs w:val="20"/>
        </w:rPr>
      </w:pPr>
    </w:p>
    <w:p w:rsidR="00611DC5" w:rsidRDefault="009019C9" w:rsidP="00611DC5">
      <w:pPr>
        <w:spacing w:after="0"/>
        <w:ind w:left="330"/>
        <w:rPr>
          <w:rFonts w:ascii="Calibri" w:eastAsia="Myriad Pro Light" w:hAnsi="Calibri" w:cs="Calibri"/>
          <w:color w:val="231F20"/>
          <w:sz w:val="10"/>
          <w:szCs w:val="10"/>
        </w:rPr>
      </w:pPr>
      <w:r>
        <w:rPr>
          <w:rFonts w:ascii="Calibri" w:hAnsi="Calibri" w:cs="Calibri"/>
          <w:noProof/>
          <w:lang w:val="pt-PT" w:eastAsia="pt-PT"/>
        </w:rPr>
        <w:pict>
          <v:group id="_x0000_s1323" style="position:absolute;left:0;text-align:left;margin-left:338.75pt;margin-top:6.35pt;width:171.5pt;height:.1pt;z-index:-251577856;mso-position-horizontal-relative:page" coordorigin="6775,-150" coordsize="3430,2">
            <v:shape id="_x0000_s1324" style="position:absolute;left:6775;top:-150;width:3430;height:2" coordorigin="6775,-150" coordsize="3430,0" path="m6775,-150r3430,e" filled="f" strokecolor="#808285" strokeweight=".5pt">
              <v:path arrowok="t"/>
            </v:shape>
            <w10:wrap anchorx="page"/>
          </v:group>
        </w:pict>
      </w:r>
    </w:p>
    <w:p w:rsidR="00AC7495" w:rsidRDefault="00AC7495">
      <w:pPr>
        <w:spacing w:after="0" w:line="237" w:lineRule="exact"/>
        <w:ind w:right="-20"/>
        <w:rPr>
          <w:rFonts w:ascii="Calibri" w:eastAsia="Myriad Pro Light" w:hAnsi="Calibri" w:cs="Calibri"/>
          <w:color w:val="231F20"/>
          <w:sz w:val="20"/>
          <w:szCs w:val="20"/>
        </w:rPr>
      </w:pP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5)  The city / noisy / the country</w:t>
      </w:r>
    </w:p>
    <w:p w:rsidR="00AC7495" w:rsidRDefault="009019C9">
      <w:pPr>
        <w:spacing w:after="0" w:line="237" w:lineRule="exact"/>
        <w:ind w:right="-20"/>
        <w:rPr>
          <w:rFonts w:ascii="Calibri" w:eastAsia="Myriad Pro Light" w:hAnsi="Calibri" w:cs="Calibri"/>
          <w:color w:val="231F20"/>
          <w:sz w:val="20"/>
          <w:szCs w:val="20"/>
        </w:rPr>
      </w:pPr>
      <w:r>
        <w:rPr>
          <w:rFonts w:ascii="Calibri" w:hAnsi="Calibri" w:cs="Calibri"/>
        </w:rPr>
        <w:pict>
          <v:group id="_x0000_s1335" style="position:absolute;margin-left:338.75pt;margin-top:15.5pt;width:171.5pt;height:.1pt;z-index:-251574784;mso-position-horizontal-relative:page" coordorigin="6775,-93" coordsize="3430,2">
            <v:shape id="_x0000_s1336" style="position:absolute;left:6775;top:-93;width:3430;height:2" coordorigin="6775,-93" coordsize="3430,0" path="m6775,-93r3430,e" filled="f" strokecolor="#808285" strokeweight=".5pt">
              <v:path arrowok="t"/>
            </v:shape>
            <w10:wrap anchorx="page"/>
          </v:group>
        </w:pict>
      </w:r>
    </w:p>
    <w:p w:rsidR="00643FCB" w:rsidRPr="00CC37A0" w:rsidRDefault="00643FCB" w:rsidP="007428BA">
      <w:pPr>
        <w:spacing w:after="0" w:line="237" w:lineRule="exact"/>
        <w:ind w:right="-20"/>
        <w:rPr>
          <w:rFonts w:ascii="Calibri" w:hAnsi="Calibri" w:cs="Calibri"/>
        </w:rPr>
        <w:sectPr w:rsidR="00643FCB" w:rsidRPr="00CC37A0">
          <w:type w:val="continuous"/>
          <w:pgSz w:w="11920" w:h="15880"/>
          <w:pgMar w:top="980" w:right="1560" w:bottom="560" w:left="500" w:header="720" w:footer="720" w:gutter="0"/>
          <w:cols w:num="2" w:space="720" w:equalWidth="0">
            <w:col w:w="5012" w:space="979"/>
            <w:col w:w="3869"/>
          </w:cols>
        </w:sectPr>
      </w:pPr>
    </w:p>
    <w:p w:rsidR="00643FCB" w:rsidRPr="00CC37A0" w:rsidRDefault="00643FCB" w:rsidP="007428BA">
      <w:pPr>
        <w:spacing w:before="24" w:after="0" w:line="240" w:lineRule="auto"/>
        <w:ind w:left="1314" w:right="-70"/>
        <w:rPr>
          <w:rFonts w:ascii="Calibri" w:hAnsi="Calibri" w:cs="Calibri"/>
        </w:rPr>
        <w:sectPr w:rsidR="00643FCB" w:rsidRPr="00CC37A0">
          <w:type w:val="continuous"/>
          <w:pgSz w:w="11920" w:h="15880"/>
          <w:pgMar w:top="980" w:right="1560" w:bottom="560" w:left="500" w:header="720" w:footer="720" w:gutter="0"/>
          <w:cols w:num="2" w:space="720" w:equalWidth="0">
            <w:col w:w="4796" w:space="1195"/>
            <w:col w:w="3869"/>
          </w:cols>
        </w:sectPr>
      </w:pPr>
    </w:p>
    <w:p w:rsidR="00643FCB" w:rsidRPr="00CC37A0" w:rsidRDefault="009019C9" w:rsidP="00793932">
      <w:pPr>
        <w:spacing w:before="9" w:after="0" w:line="150" w:lineRule="exact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lastRenderedPageBreak/>
        <w:pict>
          <v:group id="_x0000_s1222" style="position:absolute;margin-left:338.75pt;margin-top:28.85pt;width:171.5pt;height:.1pt;z-index:-251693568;mso-position-horizontal-relative:page" coordorigin="6775,577" coordsize="3430,2">
            <v:shape id="_x0000_s1223" style="position:absolute;left:6775;top:577;width:3430;height:2" coordorigin="6775,577" coordsize="3430,0" path="m6775,577r3430,e" filled="f" strokecolor="#808285" strokeweight=".5pt">
              <v:path arrowok="t"/>
            </v:shape>
            <w10:wrap anchorx="page"/>
          </v:group>
        </w:pict>
      </w:r>
    </w:p>
    <w:p w:rsidR="00643FCB" w:rsidRPr="00CC37A0" w:rsidRDefault="009019C9">
      <w:pPr>
        <w:tabs>
          <w:tab w:val="left" w:pos="500"/>
        </w:tabs>
        <w:spacing w:before="47" w:after="0" w:line="245" w:lineRule="auto"/>
        <w:ind w:left="517" w:right="-57" w:hanging="337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20" style="position:absolute;left:0;text-align:left;margin-left:85.05pt;margin-top:3.25pt;width:11.35pt;height:11.35pt;z-index:-251685376;mso-position-horizontal-relative:page" coordorigin="1701,65" coordsize="227,227">
            <v:shape id="_x0000_s1221" style="position:absolute;left:1701;top:65;width:227;height:227" coordorigin="1701,65" coordsize="227,227" path="m1729,65r-25,3l1701,93r,170l1704,288r25,4l1899,292r25,-4l1927,263r,-170l1924,68r-25,-3l1729,65e" fillcolor="#231f20" stroked="f">
              <v:path arrowok="t"/>
            </v:shape>
            <w10:wrap anchorx="page"/>
          </v:group>
        </w:pict>
      </w:r>
      <w:r w:rsidR="00906775" w:rsidRPr="00CC37A0">
        <w:rPr>
          <w:rFonts w:ascii="Calibri" w:eastAsia="Myriad Pro Light" w:hAnsi="Calibri" w:cs="Calibri"/>
          <w:color w:val="FFFFFF"/>
          <w:sz w:val="20"/>
          <w:szCs w:val="20"/>
        </w:rPr>
        <w:t>3</w:t>
      </w:r>
      <w:r w:rsidR="00906775" w:rsidRPr="00CC37A0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>Complete the sentences with the superlative form of the adjectives in brackets.</w:t>
      </w:r>
    </w:p>
    <w:p w:rsidR="00643FCB" w:rsidRPr="00CC37A0" w:rsidRDefault="00643FCB">
      <w:pPr>
        <w:spacing w:before="4" w:after="0" w:line="110" w:lineRule="exact"/>
        <w:rPr>
          <w:rFonts w:ascii="Calibri" w:hAnsi="Calibri" w:cs="Calibri"/>
          <w:sz w:val="11"/>
          <w:szCs w:val="11"/>
        </w:rPr>
      </w:pPr>
    </w:p>
    <w:p w:rsidR="00643FCB" w:rsidRPr="00CC37A0" w:rsidRDefault="00906775">
      <w:pPr>
        <w:tabs>
          <w:tab w:val="left" w:pos="3440"/>
        </w:tabs>
        <w:spacing w:after="0" w:line="252" w:lineRule="auto"/>
        <w:ind w:left="801" w:right="39" w:hanging="284"/>
        <w:rPr>
          <w:rFonts w:ascii="Calibri" w:eastAsia="Myriad Pro Light" w:hAnsi="Calibri" w:cs="Calibri"/>
          <w:sz w:val="20"/>
          <w:szCs w:val="20"/>
        </w:rPr>
      </w:pP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1)   My mum is the </w:t>
      </w:r>
      <w:r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 driver in the world. (</w:t>
      </w:r>
      <w:proofErr w:type="gramStart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slow</w:t>
      </w:r>
      <w:proofErr w:type="gramEnd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643FCB" w:rsidRPr="00CC37A0" w:rsidRDefault="00643FCB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643FCB" w:rsidRPr="00CC37A0" w:rsidRDefault="00906775">
      <w:pPr>
        <w:tabs>
          <w:tab w:val="left" w:pos="3820"/>
        </w:tabs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2)   The Simpsons is the </w:t>
      </w:r>
      <w:r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643FCB" w:rsidRPr="00CC37A0" w:rsidRDefault="00906775">
      <w:pPr>
        <w:spacing w:before="13" w:after="0" w:line="240" w:lineRule="auto"/>
        <w:ind w:left="801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cartoon</w:t>
      </w:r>
      <w:proofErr w:type="gramEnd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 on TV. (</w:t>
      </w:r>
      <w:proofErr w:type="gramStart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funny</w:t>
      </w:r>
      <w:proofErr w:type="gramEnd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643FCB" w:rsidRPr="00CC37A0" w:rsidRDefault="00643FCB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643FCB" w:rsidRPr="00CC37A0" w:rsidRDefault="00906775">
      <w:pPr>
        <w:tabs>
          <w:tab w:val="left" w:pos="3780"/>
        </w:tabs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3)   </w:t>
      </w:r>
      <w:proofErr w:type="spellStart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Mr</w:t>
      </w:r>
      <w:proofErr w:type="spellEnd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 Matthews is the </w:t>
      </w:r>
      <w:r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643FCB" w:rsidRPr="00CC37A0" w:rsidRDefault="00906775">
      <w:pPr>
        <w:spacing w:before="13" w:after="0" w:line="240" w:lineRule="auto"/>
        <w:ind w:left="801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teacher</w:t>
      </w:r>
      <w:proofErr w:type="gramEnd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 in our school. (</w:t>
      </w:r>
      <w:proofErr w:type="gramStart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bad</w:t>
      </w:r>
      <w:proofErr w:type="gramEnd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643FCB" w:rsidRPr="00CC37A0" w:rsidRDefault="00643FCB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643FCB" w:rsidRPr="00CC37A0" w:rsidRDefault="00906775">
      <w:pPr>
        <w:tabs>
          <w:tab w:val="left" w:pos="3360"/>
        </w:tabs>
        <w:spacing w:after="0" w:line="252" w:lineRule="auto"/>
        <w:ind w:left="801" w:right="261" w:hanging="284"/>
        <w:rPr>
          <w:rFonts w:ascii="Calibri" w:eastAsia="Myriad Pro Light" w:hAnsi="Calibri" w:cs="Calibri"/>
          <w:sz w:val="20"/>
          <w:szCs w:val="20"/>
        </w:rPr>
      </w:pP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4)  Snooker is the </w:t>
      </w:r>
      <w:r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game. (</w:t>
      </w:r>
      <w:proofErr w:type="gramStart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boring</w:t>
      </w:r>
      <w:proofErr w:type="gramEnd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643FCB" w:rsidRPr="00CC37A0" w:rsidRDefault="00643FCB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643FCB" w:rsidRPr="00CC37A0" w:rsidRDefault="00906775">
      <w:pPr>
        <w:tabs>
          <w:tab w:val="left" w:pos="3820"/>
        </w:tabs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5)   My uncle Nick is the </w:t>
      </w:r>
      <w:r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643FCB" w:rsidRPr="00CC37A0" w:rsidRDefault="00906775">
      <w:pPr>
        <w:spacing w:before="13" w:after="0" w:line="240" w:lineRule="auto"/>
        <w:ind w:left="801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person</w:t>
      </w:r>
      <w:proofErr w:type="gramEnd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 in our family. (</w:t>
      </w:r>
      <w:proofErr w:type="gramStart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short</w:t>
      </w:r>
      <w:proofErr w:type="gramEnd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643FCB" w:rsidRPr="00CC37A0" w:rsidRDefault="00643FCB">
      <w:pPr>
        <w:spacing w:before="2" w:after="0" w:line="220" w:lineRule="exact"/>
        <w:rPr>
          <w:rFonts w:ascii="Calibri" w:hAnsi="Calibri" w:cs="Calibri"/>
        </w:rPr>
      </w:pPr>
    </w:p>
    <w:p w:rsidR="00643FCB" w:rsidRPr="00CC37A0" w:rsidRDefault="009019C9">
      <w:pPr>
        <w:tabs>
          <w:tab w:val="left" w:pos="500"/>
        </w:tabs>
        <w:spacing w:after="0" w:line="240" w:lineRule="auto"/>
        <w:ind w:left="180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18" style="position:absolute;left:0;text-align:left;margin-left:85.05pt;margin-top:.9pt;width:11.35pt;height:11.35pt;z-index:-251684352;mso-position-horizontal-relative:page" coordorigin="1701,18" coordsize="227,227">
            <v:shape id="_x0000_s1219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 w:rsidR="00906775" w:rsidRPr="00CC37A0">
        <w:rPr>
          <w:rFonts w:ascii="Calibri" w:eastAsia="Myriad Pro Light" w:hAnsi="Calibri" w:cs="Calibri"/>
          <w:color w:val="FFFFFF"/>
          <w:sz w:val="20"/>
          <w:szCs w:val="20"/>
        </w:rPr>
        <w:t>4</w:t>
      </w:r>
      <w:r w:rsidR="00906775" w:rsidRPr="00CC37A0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>Correct the sentences.</w:t>
      </w:r>
    </w:p>
    <w:p w:rsidR="00643FCB" w:rsidRPr="00CC37A0" w:rsidRDefault="00643FCB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643FCB" w:rsidRPr="00CC37A0" w:rsidRDefault="009019C9">
      <w:pPr>
        <w:spacing w:after="0" w:line="237" w:lineRule="exact"/>
        <w:ind w:left="51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16" style="position:absolute;left:0;text-align:left;margin-left:352.9pt;margin-top:17pt;width:171.5pt;height:.1pt;z-index:-251670016;mso-position-horizontal-relative:page" coordorigin="7058,340" coordsize="3430,2">
            <v:shape id="_x0000_s1217" style="position:absolute;left:7058;top:340;width:3430;height:2" coordorigin="7058,340" coordsize="3430,0" path="m7058,340r3430,e" filled="f" strokecolor="#808285" strokeweight=".5pt">
              <v:path arrowok="t"/>
            </v:shape>
            <w10:wrap anchorx="page"/>
          </v:group>
        </w:pict>
      </w:r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>1)   The Thames shorter than the Nile.</w:t>
      </w:r>
    </w:p>
    <w:p w:rsidR="00643FCB" w:rsidRPr="00CC37A0" w:rsidRDefault="00906775">
      <w:pPr>
        <w:tabs>
          <w:tab w:val="left" w:pos="3760"/>
          <w:tab w:val="left" w:pos="4420"/>
        </w:tabs>
        <w:spacing w:after="0" w:line="584" w:lineRule="exact"/>
        <w:ind w:left="94" w:right="-20"/>
        <w:rPr>
          <w:rFonts w:ascii="Calibri" w:eastAsia="Myriad Pro" w:hAnsi="Calibri" w:cs="Calibri"/>
          <w:sz w:val="50"/>
          <w:szCs w:val="50"/>
        </w:rPr>
      </w:pPr>
      <w:r w:rsidRPr="00CC37A0">
        <w:rPr>
          <w:rFonts w:ascii="Calibri" w:hAnsi="Calibri" w:cs="Calibri"/>
        </w:rPr>
        <w:br w:type="column"/>
      </w:r>
      <w:r w:rsidRPr="00AC7495">
        <w:rPr>
          <w:rFonts w:ascii="Calibri" w:eastAsia="Myriad Pro Light" w:hAnsi="Calibri" w:cs="Calibri"/>
          <w:b/>
          <w:color w:val="231F20"/>
          <w:sz w:val="20"/>
          <w:szCs w:val="20"/>
        </w:rPr>
        <w:lastRenderedPageBreak/>
        <w:t>Writing</w:t>
      </w: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Pr="00CC37A0">
        <w:rPr>
          <w:rFonts w:ascii="Calibri" w:eastAsia="Myriad Pro Light" w:hAnsi="Calibri" w:cs="Calibri"/>
          <w:color w:val="808285"/>
          <w:sz w:val="20"/>
          <w:szCs w:val="20"/>
        </w:rPr>
        <w:t>/20</w:t>
      </w:r>
      <w:r w:rsidRPr="00CC37A0">
        <w:rPr>
          <w:rFonts w:ascii="Calibri" w:eastAsia="Myriad Pro Light" w:hAnsi="Calibri" w:cs="Calibri"/>
          <w:color w:val="808285"/>
          <w:sz w:val="20"/>
          <w:szCs w:val="20"/>
        </w:rPr>
        <w:tab/>
      </w:r>
    </w:p>
    <w:p w:rsidR="00643FCB" w:rsidRPr="00CC37A0" w:rsidRDefault="00643FCB">
      <w:pPr>
        <w:spacing w:before="4" w:after="0" w:line="110" w:lineRule="exact"/>
        <w:rPr>
          <w:rFonts w:ascii="Calibri" w:hAnsi="Calibri" w:cs="Calibri"/>
          <w:sz w:val="11"/>
          <w:szCs w:val="11"/>
        </w:rPr>
      </w:pPr>
    </w:p>
    <w:p w:rsidR="00643FCB" w:rsidRPr="00CC37A0" w:rsidRDefault="009019C9">
      <w:pPr>
        <w:tabs>
          <w:tab w:val="left" w:pos="320"/>
        </w:tabs>
        <w:spacing w:after="0" w:line="245" w:lineRule="auto"/>
        <w:ind w:left="337" w:right="1036" w:hanging="337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12" style="position:absolute;left:0;text-align:left;margin-left:318.9pt;margin-top:-19.3pt;width:48.2pt;height:11.35pt;z-index:-251676160;mso-position-horizontal-relative:page" coordorigin="6378,-386" coordsize="964,227">
            <v:shape id="_x0000_s1213" style="position:absolute;left:6378;top:-386;width:964;height:227" coordorigin="6378,-386" coordsize="964,227" path="m6406,-386r-25,4l6378,-357r,170l6381,-162r25,3l7313,-159r25,-3l7342,-187r,-170l7338,-382r-25,-4l6406,-386e" fillcolor="#c6c8ca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10" style="position:absolute;left:0;text-align:left;margin-left:494.1pt;margin-top:-10.2pt;width:14.15pt;height:.1pt;z-index:-251675136;mso-position-horizontal-relative:page" coordorigin="9882,-204" coordsize="283,2">
            <v:shape id="_x0000_s1211" style="position:absolute;left:9882;top:-204;width:283;height:2" coordorigin="9882,-204" coordsize="283,0" path="m9882,-204r283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08" style="position:absolute;left:0;text-align:left;margin-left:318.9pt;margin-top:.9pt;width:11.35pt;height:11.35pt;z-index:-251674112;mso-position-horizontal-relative:page" coordorigin="6378,18" coordsize="227,227">
            <v:shape id="_x0000_s1209" style="position:absolute;left:6378;top:18;width:227;height:227" coordorigin="6378,18" coordsize="227,227" path="m6406,18r-25,3l6378,46r,170l6381,241r25,4l6576,245r25,-4l6605,216r,-170l6601,21r-25,-3l6406,18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shape id="_x0000_s1206" type="#_x0000_t202" style="position:absolute;left:0;text-align:left;margin-left:418.3pt;margin-top:-34.1pt;width:6.7pt;height:10pt;z-index:-251655680;mso-position-horizontal-relative:page" filled="f" stroked="f">
            <v:textbox inset="0,0,0,0">
              <w:txbxContent>
                <w:p w:rsidR="00643FCB" w:rsidRDefault="00906775">
                  <w:pPr>
                    <w:spacing w:after="0" w:line="200" w:lineRule="exact"/>
                    <w:ind w:right="-70"/>
                    <w:rPr>
                      <w:rFonts w:ascii="Myriad Pro" w:eastAsia="Myriad Pro" w:hAnsi="Myriad Pro" w:cs="Myriad Pro"/>
                      <w:sz w:val="20"/>
                      <w:szCs w:val="20"/>
                    </w:rPr>
                  </w:pPr>
                  <w:r>
                    <w:rPr>
                      <w:rFonts w:ascii="Myriad Pro" w:eastAsia="Myriad Pro" w:hAnsi="Myriad Pro" w:cs="Myriad Pro"/>
                      <w:b/>
                      <w:bCs/>
                      <w:color w:val="231F20"/>
                      <w:w w:val="105"/>
                      <w:sz w:val="20"/>
                      <w:szCs w:val="20"/>
                    </w:rPr>
                    <w:t>V</w:t>
                  </w:r>
                </w:p>
              </w:txbxContent>
            </v:textbox>
            <w10:wrap anchorx="page"/>
          </v:shape>
        </w:pict>
      </w:r>
      <w:r w:rsidR="00906775" w:rsidRPr="00CC37A0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="00906775" w:rsidRPr="00CC37A0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>Write the sentences with correct punctuation (don’t forget capital letters).</w:t>
      </w:r>
    </w:p>
    <w:p w:rsidR="00643FCB" w:rsidRPr="00CC37A0" w:rsidRDefault="00643FCB">
      <w:pPr>
        <w:spacing w:before="4" w:after="0" w:line="110" w:lineRule="exact"/>
        <w:rPr>
          <w:rFonts w:ascii="Calibri" w:hAnsi="Calibri" w:cs="Calibri"/>
          <w:sz w:val="11"/>
          <w:szCs w:val="11"/>
        </w:rPr>
      </w:pPr>
    </w:p>
    <w:p w:rsidR="00643FCB" w:rsidRPr="00CC37A0" w:rsidRDefault="00906775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1)   </w:t>
      </w:r>
      <w:proofErr w:type="spellStart"/>
      <w:proofErr w:type="gramStart"/>
      <w:r w:rsidR="00DA5AEC">
        <w:rPr>
          <w:rFonts w:ascii="Calibri" w:eastAsia="Myriad Pro Light" w:hAnsi="Calibri" w:cs="Calibri"/>
          <w:color w:val="231F20"/>
          <w:sz w:val="20"/>
          <w:szCs w:val="20"/>
        </w:rPr>
        <w:t>i</w:t>
      </w:r>
      <w:proofErr w:type="spellEnd"/>
      <w:proofErr w:type="gramEnd"/>
      <w:r w:rsidR="00DA5AEC"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 live in </w:t>
      </w:r>
      <w:proofErr w:type="spellStart"/>
      <w:r w:rsidR="00DA5AEC">
        <w:rPr>
          <w:rFonts w:ascii="Calibri" w:eastAsia="Myriad Pro Light" w:hAnsi="Calibri" w:cs="Calibri"/>
          <w:color w:val="231F20"/>
          <w:sz w:val="20"/>
          <w:szCs w:val="20"/>
        </w:rPr>
        <w:t>b</w:t>
      </w:r>
      <w:r w:rsidR="00DA5AEC" w:rsidRPr="00CC37A0">
        <w:rPr>
          <w:rFonts w:ascii="Calibri" w:eastAsia="Myriad Pro Light" w:hAnsi="Calibri" w:cs="Calibri"/>
          <w:color w:val="231F20"/>
          <w:sz w:val="20"/>
          <w:szCs w:val="20"/>
        </w:rPr>
        <w:t>righton</w:t>
      </w:r>
      <w:proofErr w:type="spellEnd"/>
      <w:r w:rsidR="00DA5AEC"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 in </w:t>
      </w:r>
      <w:proofErr w:type="spellStart"/>
      <w:r w:rsidR="00DA5AEC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="00DA5AEC" w:rsidRPr="00CC37A0">
        <w:rPr>
          <w:rFonts w:ascii="Calibri" w:eastAsia="Myriad Pro Light" w:hAnsi="Calibri" w:cs="Calibri"/>
          <w:color w:val="231F20"/>
          <w:sz w:val="20"/>
          <w:szCs w:val="20"/>
        </w:rPr>
        <w:t>ngland</w:t>
      </w:r>
      <w:proofErr w:type="spellEnd"/>
    </w:p>
    <w:p w:rsidR="00643FCB" w:rsidRPr="00CC37A0" w:rsidRDefault="00643FC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CC37A0" w:rsidRDefault="00643FCB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643FCB" w:rsidRPr="00CC37A0" w:rsidRDefault="009019C9">
      <w:pPr>
        <w:spacing w:after="0" w:line="252" w:lineRule="auto"/>
        <w:ind w:left="620" w:right="1251" w:hanging="283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04" style="position:absolute;left:0;text-align:left;margin-left:352.9pt;margin-top:-8.7pt;width:171.5pt;height:.1pt;z-index:-251673088;mso-position-horizontal-relative:page" coordorigin="7058,-174" coordsize="3430,2">
            <v:shape id="_x0000_s1205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>2</w:t>
      </w:r>
      <w:r w:rsidR="00DA5AEC"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)  </w:t>
      </w:r>
      <w:r w:rsidR="00DA5AEC">
        <w:rPr>
          <w:rFonts w:ascii="Calibri" w:eastAsia="Myriad Pro Light" w:hAnsi="Calibri" w:cs="Calibri"/>
          <w:color w:val="231F20"/>
          <w:sz w:val="20"/>
          <w:szCs w:val="20"/>
        </w:rPr>
        <w:t>i</w:t>
      </w:r>
      <w:r w:rsidR="00DA5AEC"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t’s famous for </w:t>
      </w:r>
      <w:proofErr w:type="spellStart"/>
      <w:proofErr w:type="gramStart"/>
      <w:r w:rsidR="00DA5AEC" w:rsidRPr="00CC37A0">
        <w:rPr>
          <w:rFonts w:ascii="Calibri" w:eastAsia="Myriad Pro Light" w:hAnsi="Calibri" w:cs="Calibri"/>
          <w:color w:val="231F20"/>
          <w:sz w:val="20"/>
          <w:szCs w:val="20"/>
        </w:rPr>
        <w:t>brighton</w:t>
      </w:r>
      <w:proofErr w:type="spellEnd"/>
      <w:proofErr w:type="gramEnd"/>
      <w:r w:rsidR="00DA5AEC"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 pier the </w:t>
      </w:r>
      <w:proofErr w:type="spellStart"/>
      <w:r w:rsidR="00DA5AEC" w:rsidRPr="00CC37A0">
        <w:rPr>
          <w:rFonts w:ascii="Calibri" w:eastAsia="Myriad Pro Light" w:hAnsi="Calibri" w:cs="Calibri"/>
          <w:color w:val="231F20"/>
          <w:sz w:val="20"/>
          <w:szCs w:val="20"/>
        </w:rPr>
        <w:t>sealife</w:t>
      </w:r>
      <w:proofErr w:type="spellEnd"/>
      <w:r w:rsidR="00DA5AEC"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proofErr w:type="spellStart"/>
      <w:r w:rsidR="00DA5AEC" w:rsidRPr="00CC37A0">
        <w:rPr>
          <w:rFonts w:ascii="Calibri" w:eastAsia="Myriad Pro Light" w:hAnsi="Calibri" w:cs="Calibri"/>
          <w:color w:val="231F20"/>
          <w:sz w:val="20"/>
          <w:szCs w:val="20"/>
        </w:rPr>
        <w:t>centre</w:t>
      </w:r>
      <w:proofErr w:type="spellEnd"/>
      <w:r w:rsidR="00DA5AEC"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 and for its nightlife</w:t>
      </w:r>
    </w:p>
    <w:p w:rsidR="00643FCB" w:rsidRPr="00CC37A0" w:rsidRDefault="00643FC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CC37A0" w:rsidRDefault="00643FCB">
      <w:pPr>
        <w:spacing w:before="10" w:after="0" w:line="260" w:lineRule="exact"/>
        <w:rPr>
          <w:rFonts w:ascii="Calibri" w:hAnsi="Calibri" w:cs="Calibri"/>
          <w:sz w:val="26"/>
          <w:szCs w:val="26"/>
        </w:rPr>
      </w:pPr>
    </w:p>
    <w:p w:rsidR="00643FCB" w:rsidRPr="00CC37A0" w:rsidRDefault="009019C9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02" style="position:absolute;left:0;text-align:left;margin-left:352.9pt;margin-top:-8.7pt;width:171.5pt;height:.1pt;z-index:-251672064;mso-position-horizontal-relative:page" coordorigin="7058,-174" coordsize="3430,2">
            <v:shape id="_x0000_s1203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 w:rsidR="00CD5E84">
        <w:rPr>
          <w:rFonts w:ascii="Calibri" w:eastAsia="Myriad Pro Light" w:hAnsi="Calibri" w:cs="Calibri"/>
          <w:color w:val="231F20"/>
          <w:sz w:val="20"/>
          <w:szCs w:val="20"/>
        </w:rPr>
        <w:t xml:space="preserve">3)  </w:t>
      </w:r>
      <w:proofErr w:type="spellStart"/>
      <w:proofErr w:type="gramStart"/>
      <w:r w:rsidR="00DA5AEC">
        <w:rPr>
          <w:rFonts w:ascii="Calibri" w:eastAsia="Myriad Pro Light" w:hAnsi="Calibri" w:cs="Calibri"/>
          <w:color w:val="231F20"/>
          <w:sz w:val="20"/>
          <w:szCs w:val="20"/>
        </w:rPr>
        <w:t>b</w:t>
      </w:r>
      <w:r w:rsidR="00DA5AEC" w:rsidRPr="00CC37A0">
        <w:rPr>
          <w:rFonts w:ascii="Calibri" w:eastAsia="Myriad Pro Light" w:hAnsi="Calibri" w:cs="Calibri"/>
          <w:color w:val="231F20"/>
          <w:sz w:val="20"/>
          <w:szCs w:val="20"/>
        </w:rPr>
        <w:t>righton</w:t>
      </w:r>
      <w:proofErr w:type="spellEnd"/>
      <w:proofErr w:type="gramEnd"/>
      <w:r w:rsidR="00DA5AEC"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 is by the sea it’s great</w:t>
      </w:r>
    </w:p>
    <w:p w:rsidR="00643FCB" w:rsidRPr="00CC37A0" w:rsidRDefault="00643FC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CC37A0" w:rsidRDefault="00643FCB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643FCB" w:rsidRPr="00CC37A0" w:rsidRDefault="009019C9" w:rsidP="005128C4">
      <w:pPr>
        <w:spacing w:after="0" w:line="252" w:lineRule="auto"/>
        <w:ind w:left="620" w:right="1042" w:hanging="283"/>
        <w:rPr>
          <w:rFonts w:ascii="Calibri" w:hAnsi="Calibri" w:cs="Calibri"/>
        </w:rPr>
        <w:sectPr w:rsidR="00643FCB" w:rsidRPr="00CC37A0">
          <w:pgSz w:w="11920" w:h="15880"/>
          <w:pgMar w:top="980" w:right="500" w:bottom="560" w:left="1580" w:header="795" w:footer="374" w:gutter="0"/>
          <w:cols w:num="2" w:space="720" w:equalWidth="0">
            <w:col w:w="4230" w:space="628"/>
            <w:col w:w="4982"/>
          </w:cols>
        </w:sectPr>
      </w:pPr>
      <w:r>
        <w:rPr>
          <w:rFonts w:ascii="Calibri" w:hAnsi="Calibri" w:cs="Calibri"/>
        </w:rPr>
        <w:pict>
          <v:group id="_x0000_s1200" style="position:absolute;left:0;text-align:left;margin-left:352.9pt;margin-top:-8.7pt;width:171.5pt;height:.1pt;z-index:-251671040;mso-position-horizontal-relative:page" coordorigin="7058,-174" coordsize="3430,2">
            <v:shape id="_x0000_s1201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 w:rsidR="00CD5E84">
        <w:rPr>
          <w:rFonts w:ascii="Calibri" w:eastAsia="Myriad Pro Light" w:hAnsi="Calibri" w:cs="Calibri"/>
          <w:color w:val="231F20"/>
          <w:sz w:val="20"/>
          <w:szCs w:val="20"/>
        </w:rPr>
        <w:t>4</w:t>
      </w:r>
      <w:r w:rsidR="00DA5AEC">
        <w:rPr>
          <w:rFonts w:ascii="Calibri" w:eastAsia="Myriad Pro Light" w:hAnsi="Calibri" w:cs="Calibri"/>
          <w:color w:val="231F20"/>
          <w:sz w:val="20"/>
          <w:szCs w:val="20"/>
        </w:rPr>
        <w:t xml:space="preserve">)  </w:t>
      </w:r>
      <w:proofErr w:type="gramStart"/>
      <w:r w:rsidR="00DA5AEC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="00DA5AEC" w:rsidRPr="00CC37A0">
        <w:rPr>
          <w:rFonts w:ascii="Calibri" w:eastAsia="Myriad Pro Light" w:hAnsi="Calibri" w:cs="Calibri"/>
          <w:color w:val="231F20"/>
          <w:sz w:val="20"/>
          <w:szCs w:val="20"/>
        </w:rPr>
        <w:t>here</w:t>
      </w:r>
      <w:proofErr w:type="gramEnd"/>
      <w:r w:rsidR="00DA5AEC"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 is an old festival called the ‘burning of the clocks’ in </w:t>
      </w:r>
      <w:proofErr w:type="spellStart"/>
      <w:r w:rsidR="00DA5AEC">
        <w:rPr>
          <w:rFonts w:ascii="Calibri" w:eastAsia="Myriad Pro Light" w:hAnsi="Calibri" w:cs="Calibri"/>
          <w:color w:val="231F20"/>
          <w:sz w:val="20"/>
          <w:szCs w:val="20"/>
        </w:rPr>
        <w:t>d</w:t>
      </w:r>
      <w:r w:rsidR="00DA5AEC" w:rsidRPr="00CC37A0">
        <w:rPr>
          <w:rFonts w:ascii="Calibri" w:eastAsia="Myriad Pro Light" w:hAnsi="Calibri" w:cs="Calibri"/>
          <w:color w:val="231F20"/>
          <w:sz w:val="20"/>
          <w:szCs w:val="20"/>
        </w:rPr>
        <w:t>ecember</w:t>
      </w:r>
      <w:proofErr w:type="spellEnd"/>
    </w:p>
    <w:p w:rsidR="00643FCB" w:rsidRPr="00CC37A0" w:rsidRDefault="00643FCB">
      <w:pPr>
        <w:spacing w:before="12" w:after="0" w:line="240" w:lineRule="exact"/>
        <w:rPr>
          <w:rFonts w:ascii="Calibri" w:hAnsi="Calibri" w:cs="Calibri"/>
          <w:sz w:val="24"/>
          <w:szCs w:val="24"/>
        </w:rPr>
      </w:pPr>
    </w:p>
    <w:p w:rsidR="00643FCB" w:rsidRPr="00CC37A0" w:rsidRDefault="00643FCB">
      <w:pPr>
        <w:spacing w:after="0"/>
        <w:rPr>
          <w:rFonts w:ascii="Calibri" w:hAnsi="Calibri" w:cs="Calibri"/>
        </w:rPr>
        <w:sectPr w:rsidR="00643FCB" w:rsidRPr="00CC37A0">
          <w:type w:val="continuous"/>
          <w:pgSz w:w="11920" w:h="15880"/>
          <w:pgMar w:top="980" w:right="500" w:bottom="560" w:left="1580" w:header="720" w:footer="720" w:gutter="0"/>
          <w:cols w:space="720"/>
        </w:sectPr>
      </w:pPr>
    </w:p>
    <w:p w:rsidR="00643FCB" w:rsidRPr="00CC37A0" w:rsidRDefault="00643FCB">
      <w:pPr>
        <w:spacing w:before="18" w:after="0" w:line="220" w:lineRule="exact"/>
        <w:rPr>
          <w:rFonts w:ascii="Calibri" w:hAnsi="Calibri" w:cs="Calibri"/>
        </w:rPr>
      </w:pPr>
    </w:p>
    <w:p w:rsidR="00643FCB" w:rsidRPr="00CC37A0" w:rsidRDefault="009019C9">
      <w:pPr>
        <w:spacing w:after="0" w:line="240" w:lineRule="auto"/>
        <w:ind w:left="517" w:right="-7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98" style="position:absolute;left:0;text-align:left;margin-left:119.05pt;margin-top:-8.7pt;width:171.5pt;height:.1pt;z-index:-251683328;mso-position-horizontal-relative:page" coordorigin="2381,-174" coordsize="3430,2">
            <v:shape id="_x0000_s1199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>2)  Morocco is nearest to the equator than Spain.</w:t>
      </w:r>
    </w:p>
    <w:p w:rsidR="00643FCB" w:rsidRPr="005128C4" w:rsidRDefault="00906775" w:rsidP="005128C4">
      <w:pPr>
        <w:spacing w:before="24" w:after="0" w:line="252" w:lineRule="auto"/>
        <w:ind w:left="283" w:right="1338" w:hanging="283"/>
        <w:rPr>
          <w:rFonts w:ascii="Calibri" w:eastAsia="Myriad Pro Light" w:hAnsi="Calibri" w:cs="Calibri"/>
          <w:sz w:val="20"/>
          <w:szCs w:val="20"/>
        </w:rPr>
        <w:sectPr w:rsidR="00643FCB" w:rsidRPr="005128C4">
          <w:type w:val="continuous"/>
          <w:pgSz w:w="11920" w:h="15880"/>
          <w:pgMar w:top="980" w:right="500" w:bottom="560" w:left="1580" w:header="720" w:footer="720" w:gutter="0"/>
          <w:cols w:num="2" w:space="720" w:equalWidth="0">
            <w:col w:w="4227" w:space="967"/>
            <w:col w:w="4646"/>
          </w:cols>
        </w:sectPr>
      </w:pPr>
      <w:r w:rsidRPr="00CC37A0">
        <w:rPr>
          <w:rFonts w:ascii="Calibri" w:hAnsi="Calibri" w:cs="Calibri"/>
        </w:rPr>
        <w:br w:type="column"/>
      </w:r>
      <w:r w:rsidR="00CD5E84">
        <w:rPr>
          <w:rFonts w:ascii="Calibri" w:eastAsia="Myriad Pro Light" w:hAnsi="Calibri" w:cs="Calibri"/>
          <w:color w:val="231F20"/>
          <w:sz w:val="20"/>
          <w:szCs w:val="20"/>
        </w:rPr>
        <w:lastRenderedPageBreak/>
        <w:t>5</w:t>
      </w:r>
      <w:r w:rsidR="00DA5AEC">
        <w:rPr>
          <w:rFonts w:ascii="Calibri" w:eastAsia="Myriad Pro Light" w:hAnsi="Calibri" w:cs="Calibri"/>
          <w:color w:val="231F20"/>
          <w:sz w:val="20"/>
          <w:szCs w:val="20"/>
        </w:rPr>
        <w:t xml:space="preserve">)  </w:t>
      </w:r>
      <w:proofErr w:type="gramStart"/>
      <w:r w:rsidR="00DA5AEC">
        <w:rPr>
          <w:rFonts w:ascii="Calibri" w:eastAsia="Myriad Pro Light" w:hAnsi="Calibri" w:cs="Calibri"/>
          <w:color w:val="231F20"/>
          <w:sz w:val="20"/>
          <w:szCs w:val="20"/>
        </w:rPr>
        <w:t>m</w:t>
      </w:r>
      <w:r w:rsidR="00DA5AEC" w:rsidRPr="00CC37A0">
        <w:rPr>
          <w:rFonts w:ascii="Calibri" w:eastAsia="Myriad Pro Light" w:hAnsi="Calibri" w:cs="Calibri"/>
          <w:color w:val="231F20"/>
          <w:sz w:val="20"/>
          <w:szCs w:val="20"/>
        </w:rPr>
        <w:t>y</w:t>
      </w:r>
      <w:proofErr w:type="gramEnd"/>
      <w:r w:rsidR="00DA5AEC"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 friend </w:t>
      </w:r>
      <w:proofErr w:type="spellStart"/>
      <w:r w:rsidR="00DA5AEC" w:rsidRPr="00CC37A0">
        <w:rPr>
          <w:rFonts w:ascii="Calibri" w:eastAsia="Myriad Pro Light" w:hAnsi="Calibri" w:cs="Calibri"/>
          <w:color w:val="231F20"/>
          <w:sz w:val="20"/>
          <w:szCs w:val="20"/>
        </w:rPr>
        <w:t>jane</w:t>
      </w:r>
      <w:proofErr w:type="spellEnd"/>
      <w:r w:rsidR="00DA5AEC"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 has got a </w:t>
      </w:r>
      <w:r w:rsidR="00DA5AEC">
        <w:rPr>
          <w:rFonts w:ascii="Calibri" w:eastAsia="Myriad Pro Light" w:hAnsi="Calibri" w:cs="Calibri"/>
          <w:color w:val="231F20"/>
          <w:sz w:val="20"/>
          <w:szCs w:val="20"/>
        </w:rPr>
        <w:t>boat and we sometimes go fishing</w:t>
      </w:r>
    </w:p>
    <w:p w:rsidR="00643FCB" w:rsidRPr="00CC37A0" w:rsidRDefault="00643FC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CC37A0" w:rsidRDefault="00643FCB">
      <w:pPr>
        <w:spacing w:before="9"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CC37A0" w:rsidRDefault="00643FCB">
      <w:pPr>
        <w:spacing w:after="0"/>
        <w:rPr>
          <w:rFonts w:ascii="Calibri" w:hAnsi="Calibri" w:cs="Calibri"/>
        </w:rPr>
        <w:sectPr w:rsidR="00643FCB" w:rsidRPr="00CC37A0">
          <w:type w:val="continuous"/>
          <w:pgSz w:w="11920" w:h="15880"/>
          <w:pgMar w:top="980" w:right="500" w:bottom="560" w:left="1580" w:header="720" w:footer="720" w:gutter="0"/>
          <w:cols w:space="720"/>
        </w:sectPr>
      </w:pPr>
    </w:p>
    <w:p w:rsidR="00643FCB" w:rsidRPr="00CC37A0" w:rsidRDefault="009019C9">
      <w:pPr>
        <w:spacing w:before="24" w:after="0" w:line="240" w:lineRule="auto"/>
        <w:ind w:left="517" w:right="-7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lastRenderedPageBreak/>
        <w:pict>
          <v:group id="_x0000_s1196" style="position:absolute;left:0;text-align:left;margin-left:119.05pt;margin-top:-7.5pt;width:171.5pt;height:.1pt;z-index:-251682304;mso-position-horizontal-relative:page" coordorigin="2381,-150" coordsize="3430,2">
            <v:shape id="_x0000_s1197" style="position:absolute;left:2381;top:-150;width:3430;height:2" coordorigin="2381,-150" coordsize="3430,0" path="m2381,-150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94" style="position:absolute;left:0;text-align:left;margin-left:352.9pt;margin-top:-5.65pt;width:171.5pt;height:.1pt;z-index:-251668992;mso-position-horizontal-relative:page" coordorigin="7058,-113" coordsize="3430,2">
            <v:shape id="_x0000_s1195" style="position:absolute;left:7058;top:-113;width:3430;height:2" coordorigin="7058,-113" coordsize="3430,0" path="m7058,-113r3430,e" filled="f" strokecolor="#808285" strokeweight=".5pt">
              <v:path arrowok="t"/>
            </v:shape>
            <w10:wrap anchorx="page"/>
          </v:group>
        </w:pict>
      </w:r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>3)  The bigger rainforests are in South America.</w:t>
      </w:r>
    </w:p>
    <w:p w:rsidR="00643FCB" w:rsidRPr="00CC37A0" w:rsidRDefault="00643FC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CC37A0" w:rsidRDefault="00643FCB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643FCB" w:rsidRPr="00CC37A0" w:rsidRDefault="009019C9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92" style="position:absolute;left:0;text-align:left;margin-left:119.05pt;margin-top:-8.7pt;width:171.5pt;height:.1pt;z-index:-251681280;mso-position-horizontal-relative:page" coordorigin="2381,-174" coordsize="3430,2">
            <v:shape id="_x0000_s1193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>4)  What is most expensive car?</w:t>
      </w:r>
    </w:p>
    <w:p w:rsidR="00643FCB" w:rsidRPr="00CC37A0" w:rsidRDefault="00906775">
      <w:pPr>
        <w:spacing w:before="4" w:after="0" w:line="160" w:lineRule="exact"/>
        <w:rPr>
          <w:rFonts w:ascii="Calibri" w:hAnsi="Calibri" w:cs="Calibri"/>
          <w:sz w:val="16"/>
          <w:szCs w:val="16"/>
        </w:rPr>
      </w:pPr>
      <w:r w:rsidRPr="00CC37A0">
        <w:rPr>
          <w:rFonts w:ascii="Calibri" w:hAnsi="Calibri" w:cs="Calibri"/>
        </w:rPr>
        <w:br w:type="column"/>
      </w:r>
    </w:p>
    <w:p w:rsidR="00643FCB" w:rsidRPr="00CC37A0" w:rsidRDefault="009019C9">
      <w:pPr>
        <w:tabs>
          <w:tab w:val="left" w:pos="320"/>
        </w:tabs>
        <w:spacing w:after="0" w:line="245" w:lineRule="auto"/>
        <w:ind w:left="337" w:right="861" w:hanging="337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90" style="position:absolute;left:0;text-align:left;margin-left:318.9pt;margin-top:.9pt;width:11.35pt;height:11.35pt;z-index:-251667968;mso-position-horizontal-relative:page" coordorigin="6378,18" coordsize="227,227">
            <v:shape id="_x0000_s1191" style="position:absolute;left:6378;top:18;width:227;height:227" coordorigin="6378,18" coordsize="227,227" path="m6406,18r-25,3l6378,46r,170l6381,241r25,4l6576,245r25,-4l6605,216r,-170l6601,21r-25,-3l6406,18e" fillcolor="#231f20" stroked="f">
              <v:path arrowok="t"/>
            </v:shape>
            <w10:wrap anchorx="page"/>
          </v:group>
        </w:pict>
      </w:r>
      <w:r w:rsidR="00906775" w:rsidRPr="00CC37A0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="00906775" w:rsidRPr="00CC37A0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>Answer the questions about a place you go on holiday.</w:t>
      </w:r>
    </w:p>
    <w:p w:rsidR="00643FCB" w:rsidRPr="00CC37A0" w:rsidRDefault="00643FCB">
      <w:pPr>
        <w:spacing w:before="4" w:after="0" w:line="110" w:lineRule="exact"/>
        <w:rPr>
          <w:rFonts w:ascii="Calibri" w:hAnsi="Calibri" w:cs="Calibri"/>
          <w:sz w:val="11"/>
          <w:szCs w:val="11"/>
        </w:rPr>
      </w:pPr>
    </w:p>
    <w:p w:rsidR="00643FCB" w:rsidRPr="00CC37A0" w:rsidRDefault="00906775">
      <w:pPr>
        <w:spacing w:after="0" w:line="237" w:lineRule="exact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1)   Where is it?</w:t>
      </w:r>
    </w:p>
    <w:p w:rsidR="00643FCB" w:rsidRPr="00CC37A0" w:rsidRDefault="00643FCB">
      <w:pPr>
        <w:spacing w:after="0"/>
        <w:rPr>
          <w:rFonts w:ascii="Calibri" w:hAnsi="Calibri" w:cs="Calibri"/>
        </w:rPr>
        <w:sectPr w:rsidR="00643FCB" w:rsidRPr="00CC37A0">
          <w:type w:val="continuous"/>
          <w:pgSz w:w="11920" w:h="15880"/>
          <w:pgMar w:top="980" w:right="500" w:bottom="560" w:left="1580" w:header="720" w:footer="720" w:gutter="0"/>
          <w:cols w:num="2" w:space="720" w:equalWidth="0">
            <w:col w:w="4224" w:space="634"/>
            <w:col w:w="4982"/>
          </w:cols>
        </w:sectPr>
      </w:pPr>
    </w:p>
    <w:p w:rsidR="00643FCB" w:rsidRPr="00CC37A0" w:rsidRDefault="00643FC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CC37A0" w:rsidRDefault="00643FCB">
      <w:pPr>
        <w:spacing w:before="9" w:after="0" w:line="220" w:lineRule="exact"/>
        <w:rPr>
          <w:rFonts w:ascii="Calibri" w:hAnsi="Calibri" w:cs="Calibri"/>
        </w:rPr>
      </w:pPr>
    </w:p>
    <w:p w:rsidR="00643FCB" w:rsidRPr="00CC37A0" w:rsidRDefault="00643FCB">
      <w:pPr>
        <w:spacing w:after="0"/>
        <w:rPr>
          <w:rFonts w:ascii="Calibri" w:hAnsi="Calibri" w:cs="Calibri"/>
        </w:rPr>
        <w:sectPr w:rsidR="00643FCB" w:rsidRPr="00CC37A0">
          <w:type w:val="continuous"/>
          <w:pgSz w:w="11920" w:h="15880"/>
          <w:pgMar w:top="980" w:right="500" w:bottom="560" w:left="1580" w:header="720" w:footer="720" w:gutter="0"/>
          <w:cols w:space="720"/>
        </w:sectPr>
      </w:pPr>
    </w:p>
    <w:p w:rsidR="00643FCB" w:rsidRPr="00CC37A0" w:rsidRDefault="009019C9">
      <w:pPr>
        <w:spacing w:before="24" w:after="0" w:line="240" w:lineRule="auto"/>
        <w:ind w:left="517" w:right="-7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lastRenderedPageBreak/>
        <w:pict>
          <v:group id="_x0000_s1188" style="position:absolute;left:0;text-align:left;margin-left:119.05pt;margin-top:-7.5pt;width:171.5pt;height:.1pt;z-index:-251680256;mso-position-horizontal-relative:page" coordorigin="2381,-150" coordsize="3430,2">
            <v:shape id="_x0000_s1189" style="position:absolute;left:2381;top:-150;width:3430;height:2" coordorigin="2381,-150" coordsize="3430,0" path="m2381,-150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86" style="position:absolute;left:0;text-align:left;margin-left:352.9pt;margin-top:-5.65pt;width:171.5pt;height:.1pt;z-index:-251666944;mso-position-horizontal-relative:page" coordorigin="7058,-113" coordsize="3430,2">
            <v:shape id="_x0000_s1187" style="position:absolute;left:7058;top:-113;width:3430;height:2" coordorigin="7058,-113" coordsize="3430,0" path="m7058,-113r3430,e" filled="f" strokecolor="#808285" strokeweight=".5pt">
              <v:path arrowok="t"/>
            </v:shape>
            <w10:wrap anchorx="page"/>
          </v:group>
        </w:pict>
      </w:r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>5)  Is the train more comfortable that the tram?</w:t>
      </w:r>
    </w:p>
    <w:p w:rsidR="00643FCB" w:rsidRPr="00CC37A0" w:rsidRDefault="00906775">
      <w:pPr>
        <w:spacing w:after="0" w:line="200" w:lineRule="exact"/>
        <w:rPr>
          <w:rFonts w:ascii="Calibri" w:hAnsi="Calibri" w:cs="Calibri"/>
          <w:sz w:val="20"/>
          <w:szCs w:val="20"/>
        </w:rPr>
      </w:pPr>
      <w:r w:rsidRPr="00CC37A0">
        <w:rPr>
          <w:rFonts w:ascii="Calibri" w:hAnsi="Calibri" w:cs="Calibri"/>
        </w:rPr>
        <w:br w:type="column"/>
      </w:r>
    </w:p>
    <w:p w:rsidR="00643FCB" w:rsidRPr="00CC37A0" w:rsidRDefault="00643FCB">
      <w:pPr>
        <w:spacing w:before="4" w:after="0" w:line="220" w:lineRule="exact"/>
        <w:rPr>
          <w:rFonts w:ascii="Calibri" w:hAnsi="Calibri" w:cs="Calibri"/>
        </w:rPr>
      </w:pPr>
    </w:p>
    <w:p w:rsidR="00643FCB" w:rsidRPr="00CC37A0" w:rsidRDefault="009019C9">
      <w:pPr>
        <w:spacing w:after="0" w:line="237" w:lineRule="exact"/>
        <w:ind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84" style="position:absolute;margin-left:352.9pt;margin-top:-8.7pt;width:171.5pt;height:.1pt;z-index:-251665920;mso-position-horizontal-relative:page" coordorigin="7058,-174" coordsize="3430,2">
            <v:shape id="_x0000_s1185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82" style="position:absolute;margin-left:352.9pt;margin-top:27.65pt;width:171.5pt;height:.1pt;z-index:-251664896;mso-position-horizontal-relative:page" coordorigin="7058,553" coordsize="3430,2">
            <v:shape id="_x0000_s1183" style="position:absolute;left:7058;top:553;width:3430;height:2" coordorigin="7058,553" coordsize="3430,0" path="m7058,553r3430,e" filled="f" strokecolor="#808285" strokeweight=".5pt">
              <v:path arrowok="t"/>
            </v:shape>
            <w10:wrap anchorx="page"/>
          </v:group>
        </w:pict>
      </w:r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>2)  How do you get there?</w:t>
      </w:r>
    </w:p>
    <w:p w:rsidR="00643FCB" w:rsidRPr="00CC37A0" w:rsidRDefault="00643FCB">
      <w:pPr>
        <w:spacing w:after="0"/>
        <w:rPr>
          <w:rFonts w:ascii="Calibri" w:hAnsi="Calibri" w:cs="Calibri"/>
        </w:rPr>
        <w:sectPr w:rsidR="00643FCB" w:rsidRPr="00CC37A0">
          <w:type w:val="continuous"/>
          <w:pgSz w:w="11920" w:h="15880"/>
          <w:pgMar w:top="980" w:right="500" w:bottom="560" w:left="1580" w:header="720" w:footer="720" w:gutter="0"/>
          <w:cols w:num="2" w:space="720" w:equalWidth="0">
            <w:col w:w="4231" w:space="964"/>
            <w:col w:w="4645"/>
          </w:cols>
        </w:sectPr>
      </w:pPr>
    </w:p>
    <w:p w:rsidR="00643FCB" w:rsidRPr="00CC37A0" w:rsidRDefault="00643FCB">
      <w:pPr>
        <w:spacing w:before="1" w:after="0" w:line="170" w:lineRule="exact"/>
        <w:rPr>
          <w:rFonts w:ascii="Calibri" w:hAnsi="Calibri" w:cs="Calibri"/>
          <w:sz w:val="17"/>
          <w:szCs w:val="17"/>
        </w:rPr>
      </w:pPr>
    </w:p>
    <w:p w:rsidR="00643FCB" w:rsidRPr="00CC37A0" w:rsidRDefault="00643FCB">
      <w:pPr>
        <w:spacing w:after="0"/>
        <w:rPr>
          <w:rFonts w:ascii="Calibri" w:hAnsi="Calibri" w:cs="Calibri"/>
        </w:rPr>
        <w:sectPr w:rsidR="00643FCB" w:rsidRPr="00CC37A0">
          <w:type w:val="continuous"/>
          <w:pgSz w:w="11920" w:h="15880"/>
          <w:pgMar w:top="980" w:right="500" w:bottom="560" w:left="1580" w:header="720" w:footer="720" w:gutter="0"/>
          <w:cols w:space="720"/>
        </w:sectPr>
      </w:pPr>
    </w:p>
    <w:p w:rsidR="00643FCB" w:rsidRPr="00CC37A0" w:rsidRDefault="009019C9">
      <w:pPr>
        <w:tabs>
          <w:tab w:val="left" w:pos="500"/>
        </w:tabs>
        <w:spacing w:before="23" w:after="0" w:line="245" w:lineRule="auto"/>
        <w:ind w:left="517" w:right="146" w:hanging="337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lastRenderedPageBreak/>
        <w:pict>
          <v:group id="_x0000_s1180" style="position:absolute;left:0;text-align:left;margin-left:119.05pt;margin-top:-12.7pt;width:171.5pt;height:.1pt;z-index:-251679232;mso-position-horizontal-relative:page" coordorigin="2381,-254" coordsize="3430,2">
            <v:shape id="_x0000_s1181" style="position:absolute;left:2381;top:-254;width:3430;height:2" coordorigin="2381,-254" coordsize="3430,0" path="m2381,-254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78" style="position:absolute;left:0;text-align:left;margin-left:85.05pt;margin-top:2.05pt;width:11.35pt;height:11.35pt;z-index:-251678208;mso-position-horizontal-relative:page" coordorigin="1701,41" coordsize="227,227">
            <v:shape id="_x0000_s1179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906775" w:rsidRPr="00CC37A0">
        <w:rPr>
          <w:rFonts w:ascii="Calibri" w:eastAsia="Myriad Pro Light" w:hAnsi="Calibri" w:cs="Calibri"/>
          <w:color w:val="FFFFFF"/>
          <w:sz w:val="20"/>
          <w:szCs w:val="20"/>
        </w:rPr>
        <w:t>5</w:t>
      </w:r>
      <w:r w:rsidR="00906775" w:rsidRPr="00CC37A0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>Complete the sentences with the comparative or the superlative forms of the adjectives in brackets.</w:t>
      </w:r>
    </w:p>
    <w:p w:rsidR="00643FCB" w:rsidRPr="00CC37A0" w:rsidRDefault="00643FCB">
      <w:pPr>
        <w:spacing w:before="3" w:after="0" w:line="110" w:lineRule="exact"/>
        <w:rPr>
          <w:rFonts w:ascii="Calibri" w:hAnsi="Calibri" w:cs="Calibri"/>
          <w:sz w:val="11"/>
          <w:szCs w:val="11"/>
        </w:rPr>
      </w:pPr>
    </w:p>
    <w:p w:rsidR="00643FCB" w:rsidRPr="00CC37A0" w:rsidRDefault="00906775">
      <w:pPr>
        <w:tabs>
          <w:tab w:val="left" w:pos="3700"/>
        </w:tabs>
        <w:spacing w:after="0" w:line="240" w:lineRule="auto"/>
        <w:ind w:left="517" w:right="-76"/>
        <w:rPr>
          <w:rFonts w:ascii="Calibri" w:eastAsia="Myriad Pro Light" w:hAnsi="Calibri" w:cs="Calibri"/>
          <w:sz w:val="20"/>
          <w:szCs w:val="20"/>
        </w:rPr>
      </w:pP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1)   George Clooney is </w:t>
      </w:r>
      <w:r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 Matt</w:t>
      </w:r>
    </w:p>
    <w:p w:rsidR="00643FCB" w:rsidRPr="00CC37A0" w:rsidRDefault="00906775">
      <w:pPr>
        <w:spacing w:before="13" w:after="0" w:line="240" w:lineRule="auto"/>
        <w:ind w:left="801" w:right="-20"/>
        <w:rPr>
          <w:rFonts w:ascii="Calibri" w:eastAsia="Myriad Pro Light" w:hAnsi="Calibri" w:cs="Calibri"/>
          <w:sz w:val="20"/>
          <w:szCs w:val="20"/>
        </w:rPr>
      </w:pP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Damon. (</w:t>
      </w:r>
      <w:proofErr w:type="gramStart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old</w:t>
      </w:r>
      <w:proofErr w:type="gramEnd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643FCB" w:rsidRPr="00CC37A0" w:rsidRDefault="00643FCB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643FCB" w:rsidRPr="00CC37A0" w:rsidRDefault="00906775">
      <w:pPr>
        <w:tabs>
          <w:tab w:val="left" w:pos="2800"/>
        </w:tabs>
        <w:spacing w:after="0" w:line="252" w:lineRule="auto"/>
        <w:ind w:left="801" w:right="159" w:hanging="284"/>
        <w:rPr>
          <w:rFonts w:ascii="Calibri" w:eastAsia="Myriad Pro Light" w:hAnsi="Calibri" w:cs="Calibri"/>
          <w:sz w:val="20"/>
          <w:szCs w:val="20"/>
        </w:rPr>
      </w:pP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2)  Silvia is </w:t>
      </w:r>
      <w:r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 person in our class. (</w:t>
      </w:r>
      <w:proofErr w:type="gramStart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quiet</w:t>
      </w:r>
      <w:proofErr w:type="gramEnd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643FCB" w:rsidRPr="00CC37A0" w:rsidRDefault="00643FCB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643FCB" w:rsidRPr="00CC37A0" w:rsidRDefault="00906775">
      <w:pPr>
        <w:tabs>
          <w:tab w:val="left" w:pos="3420"/>
        </w:tabs>
        <w:spacing w:after="0" w:line="252" w:lineRule="auto"/>
        <w:ind w:left="801" w:right="248" w:hanging="284"/>
        <w:rPr>
          <w:rFonts w:ascii="Calibri" w:eastAsia="Myriad Pro Light" w:hAnsi="Calibri" w:cs="Calibri"/>
          <w:sz w:val="20"/>
          <w:szCs w:val="20"/>
        </w:rPr>
      </w:pP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3)  Motorbikes are </w:t>
      </w:r>
      <w:r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 cars. (</w:t>
      </w:r>
      <w:proofErr w:type="gramStart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dangerous</w:t>
      </w:r>
      <w:proofErr w:type="gramEnd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643FCB" w:rsidRPr="00CC37A0" w:rsidRDefault="00643FCB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643FCB" w:rsidRPr="00CC37A0" w:rsidRDefault="00906775">
      <w:pPr>
        <w:tabs>
          <w:tab w:val="left" w:pos="3060"/>
        </w:tabs>
        <w:spacing w:after="0" w:line="252" w:lineRule="auto"/>
        <w:ind w:left="801" w:right="120" w:hanging="284"/>
        <w:rPr>
          <w:rFonts w:ascii="Calibri" w:eastAsia="Myriad Pro Light" w:hAnsi="Calibri" w:cs="Calibri"/>
          <w:sz w:val="20"/>
          <w:szCs w:val="20"/>
        </w:rPr>
      </w:pP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4)  The Nile is </w:t>
      </w:r>
      <w:r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 river in the world. (</w:t>
      </w:r>
      <w:proofErr w:type="gramStart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long</w:t>
      </w:r>
      <w:proofErr w:type="gramEnd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643FCB" w:rsidRPr="00CC37A0" w:rsidRDefault="00643FCB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643FCB" w:rsidRPr="00CC37A0" w:rsidRDefault="00906775">
      <w:pPr>
        <w:tabs>
          <w:tab w:val="left" w:pos="3380"/>
        </w:tabs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5)  I think Claire is </w:t>
      </w:r>
      <w:r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 person</w:t>
      </w:r>
    </w:p>
    <w:p w:rsidR="00643FCB" w:rsidRPr="00CC37A0" w:rsidRDefault="009019C9">
      <w:pPr>
        <w:spacing w:before="13" w:after="0" w:line="229" w:lineRule="exact"/>
        <w:ind w:left="801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76" style="position:absolute;left:0;text-align:left;margin-left:352.9pt;margin-top:21.75pt;width:171.5pt;height:.1pt;z-index:-251657728;mso-position-horizontal-relative:page" coordorigin="7058,435" coordsize="3430,2">
            <v:shape id="_x0000_s1177" style="position:absolute;left:7058;top:435;width:3430;height:2" coordorigin="7058,435" coordsize="3430,0" path="m7058,435r3430,e" filled="f" strokecolor="#808285" strokeweight=".5pt">
              <v:path arrowok="t"/>
            </v:shape>
            <w10:wrap anchorx="page"/>
          </v:group>
        </w:pict>
      </w:r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>I know. (</w:t>
      </w:r>
      <w:proofErr w:type="gramStart"/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>lazy</w:t>
      </w:r>
      <w:proofErr w:type="gramEnd"/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643FCB" w:rsidRPr="00CC37A0" w:rsidRDefault="00906775">
      <w:pPr>
        <w:spacing w:after="0" w:line="200" w:lineRule="exact"/>
        <w:rPr>
          <w:rFonts w:ascii="Calibri" w:hAnsi="Calibri" w:cs="Calibri"/>
          <w:sz w:val="20"/>
          <w:szCs w:val="20"/>
        </w:rPr>
      </w:pPr>
      <w:r w:rsidRPr="00CC37A0">
        <w:rPr>
          <w:rFonts w:ascii="Calibri" w:hAnsi="Calibri" w:cs="Calibri"/>
        </w:rPr>
        <w:br w:type="column"/>
      </w:r>
    </w:p>
    <w:p w:rsidR="00643FCB" w:rsidRPr="00CC37A0" w:rsidRDefault="00643FC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CC37A0" w:rsidRDefault="00643FCB">
      <w:pPr>
        <w:spacing w:before="3" w:after="0" w:line="280" w:lineRule="exact"/>
        <w:rPr>
          <w:rFonts w:ascii="Calibri" w:hAnsi="Calibri" w:cs="Calibri"/>
          <w:sz w:val="28"/>
          <w:szCs w:val="28"/>
        </w:rPr>
      </w:pPr>
    </w:p>
    <w:p w:rsidR="00643FCB" w:rsidRPr="00CC37A0" w:rsidRDefault="009019C9">
      <w:pPr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74" style="position:absolute;margin-left:352.9pt;margin-top:-8.7pt;width:171.5pt;height:.1pt;z-index:-251663872;mso-position-horizontal-relative:page" coordorigin="7058,-174" coordsize="3430,2">
            <v:shape id="_x0000_s1175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72" style="position:absolute;margin-left:352.9pt;margin-top:27.65pt;width:171.5pt;height:.1pt;z-index:-251662848;mso-position-horizontal-relative:page" coordorigin="7058,553" coordsize="3430,2">
            <v:shape id="_x0000_s1173" style="position:absolute;left:7058;top:553;width:3430;height:2" coordorigin="7058,553" coordsize="3430,0" path="m7058,553r3430,e" filled="f" strokecolor="#808285" strokeweight=".5pt">
              <v:path arrowok="t"/>
            </v:shape>
            <w10:wrap anchorx="page"/>
          </v:group>
        </w:pict>
      </w:r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>3)  How long does it take to travel there?</w:t>
      </w:r>
    </w:p>
    <w:p w:rsidR="00643FCB" w:rsidRPr="00CC37A0" w:rsidRDefault="00643FC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CC37A0" w:rsidRDefault="00643FC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CC37A0" w:rsidRDefault="00643FC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CC37A0" w:rsidRDefault="00643FCB">
      <w:pPr>
        <w:spacing w:before="6" w:after="0" w:line="240" w:lineRule="exact"/>
        <w:rPr>
          <w:rFonts w:ascii="Calibri" w:hAnsi="Calibri" w:cs="Calibri"/>
          <w:sz w:val="24"/>
          <w:szCs w:val="24"/>
        </w:rPr>
      </w:pPr>
    </w:p>
    <w:p w:rsidR="00643FCB" w:rsidRPr="00CC37A0" w:rsidRDefault="009019C9">
      <w:pPr>
        <w:spacing w:after="0" w:line="252" w:lineRule="auto"/>
        <w:ind w:left="283" w:right="944" w:hanging="283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70" style="position:absolute;left:0;text-align:left;margin-left:352.9pt;margin-top:-8.7pt;width:171.5pt;height:.1pt;z-index:-251661824;mso-position-horizontal-relative:page" coordorigin="7058,-174" coordsize="3430,2">
            <v:shape id="_x0000_s1171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68" style="position:absolute;left:0;text-align:left;margin-left:352.9pt;margin-top:40.15pt;width:171.5pt;height:.1pt;z-index:-251660800;mso-position-horizontal-relative:page" coordorigin="7058,803" coordsize="3430,2">
            <v:shape id="_x0000_s1169" style="position:absolute;left:7058;top:803;width:3430;height:2" coordorigin="7058,803" coordsize="3430,0" path="m7058,803r3430,e" filled="f" strokecolor="#808285" strokeweight=".5pt">
              <v:path arrowok="t"/>
            </v:shape>
            <w10:wrap anchorx="page"/>
          </v:group>
        </w:pict>
      </w:r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>4)  What is the most famous tourist attraction there?</w:t>
      </w:r>
    </w:p>
    <w:p w:rsidR="00643FCB" w:rsidRPr="00CC37A0" w:rsidRDefault="00643FC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CC37A0" w:rsidRDefault="00643FC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CC37A0" w:rsidRDefault="00643FC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CC37A0" w:rsidRDefault="00643FCB">
      <w:pPr>
        <w:spacing w:before="13" w:after="0" w:line="220" w:lineRule="exact"/>
        <w:rPr>
          <w:rFonts w:ascii="Calibri" w:hAnsi="Calibri" w:cs="Calibri"/>
        </w:rPr>
      </w:pPr>
    </w:p>
    <w:p w:rsidR="00643FCB" w:rsidRPr="00CC37A0" w:rsidRDefault="009019C9">
      <w:pPr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66" style="position:absolute;margin-left:352.9pt;margin-top:-8.7pt;width:171.5pt;height:.1pt;z-index:-251659776;mso-position-horizontal-relative:page" coordorigin="7058,-174" coordsize="3430,2">
            <v:shape id="_x0000_s1167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64" style="position:absolute;margin-left:352.9pt;margin-top:27.65pt;width:171.5pt;height:.1pt;z-index:-251658752;mso-position-horizontal-relative:page" coordorigin="7058,553" coordsize="3430,2">
            <v:shape id="_x0000_s1165" style="position:absolute;left:7058;top:553;width:3430;height:2" coordorigin="7058,553" coordsize="3430,0" path="m7058,553r3430,e" filled="f" strokecolor="#808285" strokeweight=".5pt">
              <v:path arrowok="t"/>
            </v:shape>
            <w10:wrap anchorx="page"/>
          </v:group>
        </w:pict>
      </w:r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>5)  What activities do you do?</w:t>
      </w:r>
    </w:p>
    <w:p w:rsidR="00643FCB" w:rsidRPr="00CC37A0" w:rsidRDefault="00643FCB">
      <w:pPr>
        <w:spacing w:after="0"/>
        <w:rPr>
          <w:rFonts w:ascii="Calibri" w:hAnsi="Calibri" w:cs="Calibri"/>
        </w:rPr>
        <w:sectPr w:rsidR="00643FCB" w:rsidRPr="00CC37A0">
          <w:type w:val="continuous"/>
          <w:pgSz w:w="11920" w:h="15880"/>
          <w:pgMar w:top="980" w:right="500" w:bottom="560" w:left="1580" w:header="720" w:footer="720" w:gutter="0"/>
          <w:cols w:num="2" w:space="720" w:equalWidth="0">
            <w:col w:w="4135" w:space="1060"/>
            <w:col w:w="4645"/>
          </w:cols>
        </w:sectPr>
      </w:pPr>
    </w:p>
    <w:p w:rsidR="00643FCB" w:rsidRPr="00CC37A0" w:rsidRDefault="009019C9">
      <w:pPr>
        <w:spacing w:after="0" w:line="200" w:lineRule="exac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</w:rPr>
        <w:lastRenderedPageBreak/>
        <w:pict>
          <v:group id="_x0000_s1162" style="position:absolute;margin-left:304.7pt;margin-top:51pt;width:.1pt;height:688.8pt;z-index:-251677184;mso-position-horizontal-relative:page;mso-position-vertical-relative:page" coordorigin="6094,1020" coordsize="2,13776">
            <v:shape id="_x0000_s1163" style="position:absolute;left:6094;top:1020;width:2;height:13776" coordorigin="6094,1020" coordsize="0,13776" path="m6094,1020r,13777e" filled="f" strokecolor="#808285" strokeweight=".5pt">
              <v:path arrowok="t"/>
            </v:shape>
            <w10:wrap anchorx="page" anchory="page"/>
          </v:group>
        </w:pict>
      </w:r>
    </w:p>
    <w:p w:rsidR="00643FCB" w:rsidRPr="00CC37A0" w:rsidRDefault="00643FC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CC37A0" w:rsidRDefault="00643FC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CC37A0" w:rsidRDefault="00643FC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CC37A0" w:rsidRDefault="00643FC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CC37A0" w:rsidRDefault="00643FCB">
      <w:pPr>
        <w:spacing w:before="4"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CC37A0" w:rsidRDefault="00906775">
      <w:pPr>
        <w:tabs>
          <w:tab w:val="left" w:pos="8300"/>
          <w:tab w:val="left" w:pos="8580"/>
        </w:tabs>
        <w:spacing w:before="24" w:after="0" w:line="240" w:lineRule="auto"/>
        <w:ind w:left="4798" w:right="-20"/>
        <w:rPr>
          <w:rFonts w:ascii="Calibri" w:eastAsia="Myriad Pro Light" w:hAnsi="Calibri" w:cs="Calibri"/>
          <w:sz w:val="20"/>
          <w:szCs w:val="20"/>
        </w:rPr>
      </w:pPr>
      <w:r w:rsidRPr="00CC37A0">
        <w:rPr>
          <w:rFonts w:ascii="Calibri" w:eastAsia="Myriad Pro" w:hAnsi="Calibri" w:cs="Calibri"/>
          <w:color w:val="231F20"/>
          <w:sz w:val="20"/>
          <w:szCs w:val="20"/>
        </w:rPr>
        <w:t>Speaking</w:t>
      </w:r>
      <w:r w:rsidRPr="00CC37A0">
        <w:rPr>
          <w:rFonts w:ascii="Calibri" w:eastAsia="Myriad Pro" w:hAnsi="Calibri" w:cs="Calibri"/>
          <w:color w:val="231F20"/>
          <w:sz w:val="20"/>
          <w:szCs w:val="20"/>
        </w:rPr>
        <w:tab/>
      </w:r>
      <w:r w:rsidRPr="00CC37A0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Pr="00CC37A0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Pr="00CC37A0">
        <w:rPr>
          <w:rFonts w:ascii="Calibri" w:eastAsia="Myriad Pro Light" w:hAnsi="Calibri" w:cs="Calibri"/>
          <w:color w:val="808285"/>
          <w:sz w:val="20"/>
          <w:szCs w:val="20"/>
        </w:rPr>
        <w:t xml:space="preserve"> /10</w:t>
      </w:r>
    </w:p>
    <w:p w:rsidR="00643FCB" w:rsidRPr="00CC37A0" w:rsidRDefault="00906775">
      <w:pPr>
        <w:tabs>
          <w:tab w:val="left" w:pos="8200"/>
          <w:tab w:val="left" w:pos="8480"/>
        </w:tabs>
        <w:spacing w:before="78" w:after="0" w:line="240" w:lineRule="auto"/>
        <w:ind w:left="4798" w:right="-20"/>
        <w:rPr>
          <w:rFonts w:ascii="Calibri" w:eastAsia="Myriad Pro Light" w:hAnsi="Calibri" w:cs="Calibri"/>
          <w:sz w:val="20"/>
          <w:szCs w:val="20"/>
        </w:rPr>
      </w:pPr>
      <w:r w:rsidRPr="00CC37A0">
        <w:rPr>
          <w:rFonts w:ascii="Calibri" w:eastAsia="Myriad Pro" w:hAnsi="Calibri" w:cs="Calibri"/>
          <w:color w:val="231F20"/>
          <w:sz w:val="20"/>
          <w:szCs w:val="20"/>
        </w:rPr>
        <w:t>TOTAL</w:t>
      </w:r>
      <w:r w:rsidRPr="00CC37A0">
        <w:rPr>
          <w:rFonts w:ascii="Calibri" w:eastAsia="Myriad Pro" w:hAnsi="Calibri" w:cs="Calibri"/>
          <w:color w:val="231F20"/>
          <w:sz w:val="20"/>
          <w:szCs w:val="20"/>
        </w:rPr>
        <w:tab/>
      </w:r>
      <w:r w:rsidRPr="00CC37A0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Pr="00CC37A0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Pr="00CC37A0">
        <w:rPr>
          <w:rFonts w:ascii="Calibri" w:eastAsia="Myriad Pro Light" w:hAnsi="Calibri" w:cs="Calibri"/>
          <w:color w:val="808285"/>
          <w:sz w:val="20"/>
          <w:szCs w:val="20"/>
        </w:rPr>
        <w:t xml:space="preserve"> /100</w:t>
      </w:r>
    </w:p>
    <w:p w:rsidR="00643FCB" w:rsidRPr="00CC37A0" w:rsidRDefault="00643FCB">
      <w:pPr>
        <w:spacing w:after="0"/>
        <w:rPr>
          <w:rFonts w:ascii="Calibri" w:hAnsi="Calibri" w:cs="Calibri"/>
        </w:rPr>
        <w:sectPr w:rsidR="00643FCB" w:rsidRPr="00CC37A0">
          <w:type w:val="continuous"/>
          <w:pgSz w:w="11920" w:h="15880"/>
          <w:pgMar w:top="980" w:right="500" w:bottom="560" w:left="1580" w:header="720" w:footer="720" w:gutter="0"/>
          <w:cols w:space="720"/>
        </w:sectPr>
      </w:pPr>
    </w:p>
    <w:p w:rsidR="00643FCB" w:rsidRPr="00CC37A0" w:rsidRDefault="00536011">
      <w:pPr>
        <w:tabs>
          <w:tab w:val="left" w:pos="1080"/>
        </w:tabs>
        <w:spacing w:after="0" w:line="542" w:lineRule="exact"/>
        <w:ind w:left="225" w:right="-20"/>
        <w:rPr>
          <w:rFonts w:ascii="Calibri" w:eastAsia="Myriad Pro Light" w:hAnsi="Calibri" w:cs="Calibri"/>
          <w:sz w:val="32"/>
          <w:szCs w:val="32"/>
        </w:rPr>
      </w:pPr>
      <w:bookmarkStart w:id="0" w:name="_GoBack"/>
      <w:r>
        <w:rPr>
          <w:rFonts w:ascii="Calibri" w:eastAsia="Myriad Pro Light" w:hAnsi="Calibri" w:cs="Calibri"/>
          <w:noProof/>
          <w:color w:val="FFFFFF"/>
          <w:sz w:val="32"/>
          <w:szCs w:val="32"/>
          <w:lang w:val="pt-PT" w:eastAsia="pt-PT"/>
        </w:rPr>
        <w:lastRenderedPageBreak/>
        <w:drawing>
          <wp:anchor distT="0" distB="0" distL="114300" distR="114300" simplePos="0" relativeHeight="251744768" behindDoc="0" locked="0" layoutInCell="1" allowOverlap="1" wp14:anchorId="71D305A9" wp14:editId="478D22B9">
            <wp:simplePos x="0" y="0"/>
            <wp:positionH relativeFrom="column">
              <wp:posOffset>-142240</wp:posOffset>
            </wp:positionH>
            <wp:positionV relativeFrom="paragraph">
              <wp:posOffset>-497840</wp:posOffset>
            </wp:positionV>
            <wp:extent cx="1131570" cy="359410"/>
            <wp:effectExtent l="0" t="0" r="0" b="0"/>
            <wp:wrapNone/>
            <wp:docPr id="2" name="Imagem 2" descr="C:\Users\monteirom\Pictures\Logo_Santilla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onteirom\Pictures\Logo_Santillana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1570" cy="35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9019C9">
        <w:rPr>
          <w:rFonts w:ascii="Calibri" w:hAnsi="Calibri" w:cs="Calibri"/>
        </w:rPr>
        <w:pict>
          <v:group id="_x0000_s1160" style="position:absolute;left:0;text-align:left;margin-left:70.85pt;margin-top:.5pt;width:439.35pt;height:25.5pt;z-index:-251653632;mso-position-horizontal-relative:page;mso-position-vertical-relative:text" coordorigin="1417,10" coordsize="8787,510">
            <v:shape id="_x0000_s1161" style="position:absolute;left:1417;top:10;width:8787;height:510" coordorigin="1417,10" coordsize="8787,510" path="m1474,10r-33,1l1424,17r-6,17l1417,66r,398l1418,496r6,17l1441,519r32,1l10148,520r33,-1l10197,513r7,-17l10205,464r,-398l10181,11,1474,10e" fillcolor="#231f20" stroked="f">
              <v:path arrowok="t"/>
            </v:shape>
            <w10:wrap anchorx="page"/>
          </v:group>
        </w:pict>
      </w:r>
      <w:r w:rsidR="009019C9">
        <w:rPr>
          <w:rFonts w:ascii="Calibri" w:hAnsi="Calibri" w:cs="Calibri"/>
        </w:rPr>
        <w:pict>
          <v:group id="_x0000_s1158" style="position:absolute;left:0;text-align:left;margin-left:71.35pt;margin-top:40.7pt;width:438.35pt;height:47.2pt;z-index:-251652608;mso-position-horizontal-relative:page;mso-position-vertical-relative:text" coordorigin="1427,814" coordsize="8767,944">
            <v:shape id="_x0000_s1159" style="position:absolute;left:1427;top:814;width:8767;height:944" coordorigin="1427,814" coordsize="8767,944" path="m1474,814r-13,1l1442,825r-14,24l1427,1711r2,12l1438,1743r25,13l10148,1757r12,-1l10180,1746r14,-24l10195,860r-2,-12l10183,828r-24,-13l1474,814xe" filled="f" strokecolor="#808285" strokeweight="1pt">
              <v:path arrowok="t"/>
            </v:shape>
            <w10:wrap anchorx="page"/>
          </v:group>
        </w:pict>
      </w:r>
      <w:r w:rsidR="00906775" w:rsidRPr="00CC37A0">
        <w:rPr>
          <w:rFonts w:ascii="Calibri" w:eastAsia="Myriad Pro" w:hAnsi="Calibri" w:cs="Calibri"/>
          <w:b/>
          <w:bCs/>
          <w:color w:val="FFFFFF"/>
          <w:sz w:val="50"/>
          <w:szCs w:val="50"/>
        </w:rPr>
        <w:t>6</w:t>
      </w:r>
      <w:r w:rsidR="00906775" w:rsidRPr="00CC37A0">
        <w:rPr>
          <w:rFonts w:ascii="Calibri" w:eastAsia="Myriad Pro" w:hAnsi="Calibri" w:cs="Calibri"/>
          <w:b/>
          <w:bCs/>
          <w:color w:val="FFFFFF"/>
          <w:sz w:val="50"/>
          <w:szCs w:val="50"/>
        </w:rPr>
        <w:tab/>
      </w:r>
      <w:r w:rsidR="00906775" w:rsidRPr="00CC37A0">
        <w:rPr>
          <w:rFonts w:ascii="Calibri" w:eastAsia="Myriad Pro Light" w:hAnsi="Calibri" w:cs="Calibri"/>
          <w:color w:val="FFFFFF"/>
          <w:sz w:val="32"/>
          <w:szCs w:val="32"/>
        </w:rPr>
        <w:t xml:space="preserve">UNIT </w:t>
      </w:r>
      <w:proofErr w:type="gramStart"/>
      <w:r w:rsidR="00906775" w:rsidRPr="00CC37A0">
        <w:rPr>
          <w:rFonts w:ascii="Calibri" w:eastAsia="Myriad Pro Light" w:hAnsi="Calibri" w:cs="Calibri"/>
          <w:color w:val="FFFFFF"/>
          <w:sz w:val="32"/>
          <w:szCs w:val="32"/>
        </w:rPr>
        <w:t>5b  English</w:t>
      </w:r>
      <w:proofErr w:type="gramEnd"/>
      <w:r w:rsidR="00906775" w:rsidRPr="00CC37A0">
        <w:rPr>
          <w:rFonts w:ascii="Calibri" w:eastAsia="Myriad Pro Light" w:hAnsi="Calibri" w:cs="Calibri"/>
          <w:color w:val="FFFFFF"/>
          <w:sz w:val="32"/>
          <w:szCs w:val="32"/>
        </w:rPr>
        <w:t xml:space="preserve"> test (B)</w:t>
      </w:r>
    </w:p>
    <w:p w:rsidR="00643FCB" w:rsidRPr="00CC37A0" w:rsidRDefault="00643FCB">
      <w:pPr>
        <w:spacing w:after="0" w:line="170" w:lineRule="exact"/>
        <w:rPr>
          <w:rFonts w:ascii="Calibri" w:hAnsi="Calibri" w:cs="Calibri"/>
          <w:sz w:val="17"/>
          <w:szCs w:val="17"/>
        </w:rPr>
      </w:pPr>
    </w:p>
    <w:p w:rsidR="00643FCB" w:rsidRPr="00CC37A0" w:rsidRDefault="00643FC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CC37A0" w:rsidRDefault="00906775">
      <w:pPr>
        <w:tabs>
          <w:tab w:val="left" w:pos="7580"/>
          <w:tab w:val="left" w:pos="8440"/>
          <w:tab w:val="left" w:pos="9560"/>
        </w:tabs>
        <w:spacing w:before="35" w:after="0" w:line="240" w:lineRule="auto"/>
        <w:ind w:left="1031" w:right="-20"/>
        <w:rPr>
          <w:rFonts w:ascii="Calibri" w:eastAsia="Myriad Pro Light" w:hAnsi="Calibri" w:cs="Calibri"/>
          <w:sz w:val="14"/>
          <w:szCs w:val="14"/>
        </w:rPr>
      </w:pPr>
      <w:r w:rsidRPr="00CC37A0">
        <w:rPr>
          <w:rFonts w:ascii="Calibri" w:eastAsia="Myriad Pro Light" w:hAnsi="Calibri" w:cs="Calibri"/>
          <w:color w:val="808285"/>
          <w:sz w:val="14"/>
          <w:szCs w:val="14"/>
        </w:rPr>
        <w:t xml:space="preserve">NAME: </w:t>
      </w:r>
      <w:r w:rsidRPr="00CC37A0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CC37A0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CC37A0">
        <w:rPr>
          <w:rFonts w:ascii="Calibri" w:eastAsia="Myriad Pro Light" w:hAnsi="Calibri" w:cs="Calibri"/>
          <w:color w:val="808285"/>
          <w:sz w:val="14"/>
          <w:szCs w:val="14"/>
        </w:rPr>
        <w:t xml:space="preserve">  Nr. </w:t>
      </w:r>
      <w:r w:rsidRPr="00CC37A0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CC37A0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CC37A0">
        <w:rPr>
          <w:rFonts w:ascii="Calibri" w:eastAsia="Myriad Pro Light" w:hAnsi="Calibri" w:cs="Calibri"/>
          <w:color w:val="808285"/>
          <w:sz w:val="14"/>
          <w:szCs w:val="14"/>
        </w:rPr>
        <w:t xml:space="preserve">  CLASS: </w:t>
      </w:r>
      <w:r w:rsidRPr="00CC37A0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CC37A0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</w:p>
    <w:p w:rsidR="00643FCB" w:rsidRPr="00CC37A0" w:rsidRDefault="00906775">
      <w:pPr>
        <w:tabs>
          <w:tab w:val="left" w:pos="3960"/>
          <w:tab w:val="left" w:pos="9580"/>
        </w:tabs>
        <w:spacing w:before="82" w:after="0" w:line="240" w:lineRule="auto"/>
        <w:ind w:left="1031" w:right="-20"/>
        <w:rPr>
          <w:rFonts w:ascii="Calibri" w:eastAsia="Myriad Pro Light" w:hAnsi="Calibri" w:cs="Calibri"/>
          <w:sz w:val="14"/>
          <w:szCs w:val="14"/>
        </w:rPr>
      </w:pPr>
      <w:r w:rsidRPr="00CC37A0">
        <w:rPr>
          <w:rFonts w:ascii="Calibri" w:eastAsia="Myriad Pro Light" w:hAnsi="Calibri" w:cs="Calibri"/>
          <w:color w:val="808285"/>
          <w:sz w:val="14"/>
          <w:szCs w:val="14"/>
        </w:rPr>
        <w:t xml:space="preserve">DATE: </w:t>
      </w:r>
      <w:r w:rsidRPr="00CC37A0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CC37A0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CC37A0">
        <w:rPr>
          <w:rFonts w:ascii="Calibri" w:eastAsia="Myriad Pro Light" w:hAnsi="Calibri" w:cs="Calibri"/>
          <w:color w:val="808285"/>
          <w:sz w:val="14"/>
          <w:szCs w:val="14"/>
        </w:rPr>
        <w:t xml:space="preserve">  EVALUATION: </w:t>
      </w:r>
      <w:r w:rsidRPr="00CC37A0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CC37A0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</w:p>
    <w:p w:rsidR="00643FCB" w:rsidRPr="00CC37A0" w:rsidRDefault="00906775">
      <w:pPr>
        <w:tabs>
          <w:tab w:val="left" w:pos="5440"/>
          <w:tab w:val="left" w:pos="9560"/>
        </w:tabs>
        <w:spacing w:before="82" w:after="0" w:line="166" w:lineRule="exact"/>
        <w:ind w:left="1031" w:right="-20"/>
        <w:rPr>
          <w:rFonts w:ascii="Calibri" w:eastAsia="Myriad Pro Light" w:hAnsi="Calibri" w:cs="Calibri"/>
          <w:sz w:val="14"/>
          <w:szCs w:val="14"/>
        </w:rPr>
      </w:pPr>
      <w:r w:rsidRPr="00CC37A0">
        <w:rPr>
          <w:rFonts w:ascii="Calibri" w:eastAsia="Myriad Pro Light" w:hAnsi="Calibri" w:cs="Calibri"/>
          <w:color w:val="808285"/>
          <w:sz w:val="14"/>
          <w:szCs w:val="14"/>
        </w:rPr>
        <w:t xml:space="preserve">TEACHER: </w:t>
      </w:r>
      <w:r w:rsidRPr="00CC37A0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CC37A0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CC37A0">
        <w:rPr>
          <w:rFonts w:ascii="Calibri" w:eastAsia="Myriad Pro Light" w:hAnsi="Calibri" w:cs="Calibri"/>
          <w:color w:val="808285"/>
          <w:sz w:val="14"/>
          <w:szCs w:val="14"/>
        </w:rPr>
        <w:t xml:space="preserve">  E. E. </w:t>
      </w:r>
      <w:r w:rsidRPr="00CC37A0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CC37A0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</w:p>
    <w:p w:rsidR="00643FCB" w:rsidRPr="00CC37A0" w:rsidRDefault="00643FC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CC37A0" w:rsidRDefault="00643FCB">
      <w:pPr>
        <w:spacing w:before="18"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CC37A0" w:rsidRDefault="00643FCB">
      <w:pPr>
        <w:spacing w:after="0"/>
        <w:rPr>
          <w:rFonts w:ascii="Calibri" w:hAnsi="Calibri" w:cs="Calibri"/>
        </w:rPr>
        <w:sectPr w:rsidR="00643FCB" w:rsidRPr="00CC37A0">
          <w:pgSz w:w="11920" w:h="15880"/>
          <w:pgMar w:top="1000" w:right="1580" w:bottom="560" w:left="500" w:header="795" w:footer="374" w:gutter="0"/>
          <w:cols w:space="720"/>
        </w:sectPr>
      </w:pPr>
    </w:p>
    <w:p w:rsidR="00643FCB" w:rsidRPr="00CC37A0" w:rsidRDefault="00906775">
      <w:pPr>
        <w:spacing w:before="22" w:after="0" w:line="240" w:lineRule="auto"/>
        <w:ind w:left="2907" w:right="1970"/>
        <w:jc w:val="center"/>
        <w:rPr>
          <w:rFonts w:ascii="Calibri" w:eastAsia="Myriad Pro" w:hAnsi="Calibri" w:cs="Calibri"/>
          <w:sz w:val="20"/>
          <w:szCs w:val="20"/>
        </w:rPr>
      </w:pPr>
      <w:r w:rsidRPr="00CC37A0">
        <w:rPr>
          <w:rFonts w:ascii="Calibri" w:eastAsia="Myriad Pro" w:hAnsi="Calibri" w:cs="Calibri"/>
          <w:b/>
          <w:bCs/>
          <w:color w:val="231F20"/>
          <w:sz w:val="20"/>
          <w:szCs w:val="20"/>
        </w:rPr>
        <w:lastRenderedPageBreak/>
        <w:t>I</w:t>
      </w:r>
    </w:p>
    <w:p w:rsidR="00643FCB" w:rsidRPr="00CC37A0" w:rsidRDefault="009019C9">
      <w:pPr>
        <w:tabs>
          <w:tab w:val="left" w:pos="4380"/>
          <w:tab w:val="left" w:pos="4680"/>
        </w:tabs>
        <w:spacing w:before="68" w:after="0" w:line="240" w:lineRule="auto"/>
        <w:ind w:left="1035" w:right="-56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  <w:b/>
        </w:rPr>
        <w:pict>
          <v:group id="_x0000_s1155" style="position:absolute;left:0;text-align:left;margin-left:70.85pt;margin-top:4.3pt;width:56.7pt;height:11.35pt;z-index:-251651584;mso-position-horizontal-relative:page" coordorigin="1417,86" coordsize="1134,227">
            <v:shape id="_x0000_s1156" style="position:absolute;left:1417;top:86;width:1134;height:227" coordorigin="1417,86" coordsize="1134,227" path="m1445,86r-24,3l1417,114r,170l1421,309r24,4l2523,313r24,-4l2551,284r,-170l2547,89r-24,-3l1445,86e" fillcolor="#c6c8ca" stroked="f">
              <v:path arrowok="t"/>
            </v:shape>
            <w10:wrap anchorx="page"/>
          </v:group>
        </w:pict>
      </w:r>
      <w:r w:rsidR="00906775" w:rsidRPr="00633520">
        <w:rPr>
          <w:rFonts w:ascii="Calibri" w:eastAsia="Myriad Pro Light" w:hAnsi="Calibri" w:cs="Calibri"/>
          <w:b/>
          <w:color w:val="231F20"/>
          <w:sz w:val="20"/>
          <w:szCs w:val="20"/>
        </w:rPr>
        <w:t>Listening</w:t>
      </w:r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="00906775" w:rsidRPr="00CC37A0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="00906775" w:rsidRPr="00CC37A0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="00906775" w:rsidRPr="00CC37A0">
        <w:rPr>
          <w:rFonts w:ascii="Calibri" w:eastAsia="Myriad Pro Light" w:hAnsi="Calibri" w:cs="Calibri"/>
          <w:color w:val="808285"/>
          <w:sz w:val="20"/>
          <w:szCs w:val="20"/>
        </w:rPr>
        <w:t xml:space="preserve"> /10</w:t>
      </w:r>
    </w:p>
    <w:p w:rsidR="00643FCB" w:rsidRPr="00CC37A0" w:rsidRDefault="00643FCB">
      <w:pPr>
        <w:spacing w:before="9" w:after="0" w:line="140" w:lineRule="exact"/>
        <w:rPr>
          <w:rFonts w:ascii="Calibri" w:hAnsi="Calibri" w:cs="Calibri"/>
          <w:sz w:val="14"/>
          <w:szCs w:val="14"/>
        </w:rPr>
      </w:pPr>
    </w:p>
    <w:p w:rsidR="00643FCB" w:rsidRPr="00CC37A0" w:rsidRDefault="009019C9">
      <w:pPr>
        <w:tabs>
          <w:tab w:val="left" w:pos="1300"/>
        </w:tabs>
        <w:spacing w:after="0" w:line="245" w:lineRule="auto"/>
        <w:ind w:left="1314" w:right="316" w:hanging="337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53" style="position:absolute;left:0;text-align:left;margin-left:70.85pt;margin-top:.9pt;width:11.35pt;height:11.35pt;z-index:-251650560;mso-position-horizontal-relative:page" coordorigin="1417,18" coordsize="227,227">
            <v:shape id="_x0000_s1154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="00906775" w:rsidRPr="00CC37A0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="00906775" w:rsidRPr="00CC37A0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>Listen to the first dialogue. Answer the questions.</w:t>
      </w:r>
    </w:p>
    <w:p w:rsidR="00643FCB" w:rsidRPr="00CC37A0" w:rsidRDefault="00643FCB">
      <w:pPr>
        <w:spacing w:before="4" w:after="0" w:line="110" w:lineRule="exact"/>
        <w:rPr>
          <w:rFonts w:ascii="Calibri" w:hAnsi="Calibri" w:cs="Calibri"/>
          <w:sz w:val="11"/>
          <w:szCs w:val="11"/>
        </w:rPr>
      </w:pPr>
    </w:p>
    <w:p w:rsidR="00643FCB" w:rsidRPr="00CC37A0" w:rsidRDefault="00906775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1)   Does Jack want a single or return?</w:t>
      </w:r>
    </w:p>
    <w:p w:rsidR="00643FCB" w:rsidRPr="00CC37A0" w:rsidRDefault="00643FC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CC37A0" w:rsidRDefault="00643FCB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643FCB" w:rsidRPr="00CC37A0" w:rsidRDefault="009019C9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51" style="position:absolute;left:0;text-align:left;margin-left:104.85pt;margin-top:-8.7pt;width:171.5pt;height:.1pt;z-index:-251649536;mso-position-horizontal-relative:page" coordorigin="2097,-174" coordsize="3430,2">
            <v:shape id="_x0000_s1152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>2)  Where is Jack travelling?</w:t>
      </w:r>
    </w:p>
    <w:p w:rsidR="00643FCB" w:rsidRPr="00CC37A0" w:rsidRDefault="00643FC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CC37A0" w:rsidRDefault="00643FCB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643FCB" w:rsidRPr="00CC37A0" w:rsidRDefault="009019C9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49" style="position:absolute;left:0;text-align:left;margin-left:104.85pt;margin-top:-8.7pt;width:171.5pt;height:.1pt;z-index:-251648512;mso-position-horizontal-relative:page" coordorigin="2097,-174" coordsize="3430,2">
            <v:shape id="_x0000_s1150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>3)  Is he travelling before nine?</w:t>
      </w:r>
    </w:p>
    <w:p w:rsidR="00643FCB" w:rsidRPr="00CC37A0" w:rsidRDefault="00643FC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CC37A0" w:rsidRDefault="00643FCB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643FCB" w:rsidRPr="00CC37A0" w:rsidRDefault="009019C9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47" style="position:absolute;left:0;text-align:left;margin-left:104.85pt;margin-top:-8.7pt;width:171.5pt;height:.1pt;z-index:-251647488;mso-position-horizontal-relative:page" coordorigin="2097,-174" coordsize="3430,2">
            <v:shape id="_x0000_s1148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>4)  When is he leaving?</w:t>
      </w:r>
    </w:p>
    <w:p w:rsidR="00643FCB" w:rsidRPr="00CC37A0" w:rsidRDefault="00643FC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CC37A0" w:rsidRDefault="00643FCB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643FCB" w:rsidRPr="00CC37A0" w:rsidRDefault="009019C9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45" style="position:absolute;left:0;text-align:left;margin-left:104.85pt;margin-top:-8.7pt;width:171.5pt;height:.1pt;z-index:-251646464;mso-position-horizontal-relative:page" coordorigin="2097,-174" coordsize="3430,2">
            <v:shape id="_x0000_s1146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>5)  When is he returning?</w:t>
      </w:r>
    </w:p>
    <w:p w:rsidR="00643FCB" w:rsidRPr="00CC37A0" w:rsidRDefault="00643FCB">
      <w:pPr>
        <w:spacing w:before="6" w:after="0" w:line="180" w:lineRule="exact"/>
        <w:rPr>
          <w:rFonts w:ascii="Calibri" w:hAnsi="Calibri" w:cs="Calibri"/>
          <w:sz w:val="18"/>
          <w:szCs w:val="18"/>
        </w:rPr>
      </w:pPr>
    </w:p>
    <w:p w:rsidR="00643FCB" w:rsidRPr="00CC37A0" w:rsidRDefault="00643FC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CC37A0" w:rsidRDefault="00643FC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CC37A0" w:rsidRDefault="009019C9">
      <w:pPr>
        <w:tabs>
          <w:tab w:val="left" w:pos="1300"/>
        </w:tabs>
        <w:spacing w:after="0" w:line="245" w:lineRule="auto"/>
        <w:ind w:left="1314" w:right="176" w:hanging="337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43" style="position:absolute;left:0;text-align:left;margin-left:104.85pt;margin-top:-13.85pt;width:171.5pt;height:.1pt;z-index:-251645440;mso-position-horizontal-relative:page" coordorigin="2097,-277" coordsize="3430,2">
            <v:shape id="_x0000_s1144" style="position:absolute;left:2097;top:-277;width:3430;height:2" coordorigin="2097,-277" coordsize="3430,0" path="m2097,-277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41" style="position:absolute;left:0;text-align:left;margin-left:70.85pt;margin-top:.9pt;width:11.35pt;height:11.35pt;z-index:-251644416;mso-position-horizontal-relative:page" coordorigin="1417,18" coordsize="227,227">
            <v:shape id="_x0000_s1142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="00906775" w:rsidRPr="00CC37A0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="00906775" w:rsidRPr="00CC37A0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>Listen to the second dialogue. Complete what they say.</w:t>
      </w:r>
    </w:p>
    <w:p w:rsidR="00643FCB" w:rsidRPr="00CC37A0" w:rsidRDefault="00643FCB">
      <w:pPr>
        <w:spacing w:before="4" w:after="0" w:line="110" w:lineRule="exact"/>
        <w:rPr>
          <w:rFonts w:ascii="Calibri" w:hAnsi="Calibri" w:cs="Calibri"/>
          <w:sz w:val="11"/>
          <w:szCs w:val="11"/>
        </w:rPr>
      </w:pPr>
    </w:p>
    <w:p w:rsidR="00643FCB" w:rsidRPr="00CC37A0" w:rsidRDefault="00906775">
      <w:pPr>
        <w:tabs>
          <w:tab w:val="left" w:pos="3900"/>
        </w:tabs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Assistant:  (1) </w:t>
      </w:r>
      <w:r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 you?</w:t>
      </w:r>
    </w:p>
    <w:p w:rsidR="00643FCB" w:rsidRPr="00CC37A0" w:rsidRDefault="00643FCB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643FCB" w:rsidRPr="00CC37A0" w:rsidRDefault="00906775">
      <w:pPr>
        <w:tabs>
          <w:tab w:val="left" w:pos="4980"/>
        </w:tabs>
        <w:spacing w:after="0" w:line="240" w:lineRule="auto"/>
        <w:ind w:left="1314" w:right="-47"/>
        <w:rPr>
          <w:rFonts w:ascii="Calibri" w:eastAsia="Myriad Pro Light" w:hAnsi="Calibri" w:cs="Calibri"/>
          <w:sz w:val="20"/>
          <w:szCs w:val="20"/>
        </w:rPr>
      </w:pP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Karen:  Yes, please. Can </w:t>
      </w:r>
      <w:proofErr w:type="gramStart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I</w:t>
      </w:r>
      <w:proofErr w:type="gramEnd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 (2) </w:t>
      </w:r>
      <w:r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643FCB" w:rsidRPr="00CC37A0" w:rsidRDefault="00906775">
      <w:pPr>
        <w:spacing w:before="13" w:after="0" w:line="240" w:lineRule="auto"/>
        <w:ind w:left="1676" w:right="2503"/>
        <w:jc w:val="center"/>
        <w:rPr>
          <w:rFonts w:ascii="Calibri" w:eastAsia="Myriad Pro Light" w:hAnsi="Calibri" w:cs="Calibri"/>
          <w:sz w:val="20"/>
          <w:szCs w:val="20"/>
        </w:rPr>
      </w:pPr>
      <w:proofErr w:type="gramStart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to</w:t>
      </w:r>
      <w:proofErr w:type="gramEnd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 Bristol?</w:t>
      </w:r>
    </w:p>
    <w:p w:rsidR="00643FCB" w:rsidRPr="00CC37A0" w:rsidRDefault="00643FCB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643FCB" w:rsidRPr="00CC37A0" w:rsidRDefault="00906775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Assistant:  Would you like a single or return?</w:t>
      </w:r>
    </w:p>
    <w:p w:rsidR="00643FCB" w:rsidRPr="00CC37A0" w:rsidRDefault="00643FCB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643FCB" w:rsidRPr="00CC37A0" w:rsidRDefault="00906775">
      <w:pPr>
        <w:tabs>
          <w:tab w:val="left" w:pos="3620"/>
        </w:tabs>
        <w:spacing w:after="0" w:line="356" w:lineRule="auto"/>
        <w:ind w:left="1314" w:right="776"/>
        <w:rPr>
          <w:rFonts w:ascii="Calibri" w:eastAsia="Myriad Pro Light" w:hAnsi="Calibri" w:cs="Calibri"/>
          <w:sz w:val="20"/>
          <w:szCs w:val="20"/>
        </w:rPr>
      </w:pP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Karen:  (3) </w:t>
      </w:r>
      <w:r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. Assistant:  Are you travelling today? Karen:  Yes.</w:t>
      </w:r>
    </w:p>
    <w:p w:rsidR="00643FCB" w:rsidRPr="00CC37A0" w:rsidRDefault="00906775">
      <w:pPr>
        <w:tabs>
          <w:tab w:val="left" w:pos="4560"/>
        </w:tabs>
        <w:spacing w:after="0" w:line="252" w:lineRule="auto"/>
        <w:ind w:left="1711" w:right="9" w:hanging="397"/>
        <w:rPr>
          <w:rFonts w:ascii="Calibri" w:eastAsia="Myriad Pro Light" w:hAnsi="Calibri" w:cs="Calibri"/>
          <w:sz w:val="20"/>
          <w:szCs w:val="20"/>
        </w:rPr>
      </w:pP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Assistant:  Are you (4) </w:t>
      </w:r>
      <w:r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nine a.m.?</w:t>
      </w:r>
    </w:p>
    <w:p w:rsidR="00643FCB" w:rsidRPr="00CC37A0" w:rsidRDefault="00643FCB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643FCB" w:rsidRPr="00CC37A0" w:rsidRDefault="00906775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Karen:  I don’t know. Why?</w:t>
      </w:r>
    </w:p>
    <w:p w:rsidR="00643FCB" w:rsidRPr="00CC37A0" w:rsidRDefault="00643FCB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643FCB" w:rsidRPr="00CC37A0" w:rsidRDefault="00906775">
      <w:pPr>
        <w:tabs>
          <w:tab w:val="left" w:pos="4160"/>
        </w:tabs>
        <w:spacing w:after="0" w:line="356" w:lineRule="auto"/>
        <w:ind w:left="1314" w:right="373"/>
        <w:rPr>
          <w:rFonts w:ascii="Calibri" w:eastAsia="Myriad Pro Light" w:hAnsi="Calibri" w:cs="Calibri"/>
          <w:sz w:val="20"/>
          <w:szCs w:val="20"/>
        </w:rPr>
      </w:pP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Assistant:  It’s (5) </w:t>
      </w:r>
      <w:r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nine. Karen:  OK. I can travel after nine. Assistant:  There is a train at 9.22.</w:t>
      </w:r>
    </w:p>
    <w:p w:rsidR="00643FCB" w:rsidRPr="00CC37A0" w:rsidRDefault="00906775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Karen:  Great.</w:t>
      </w:r>
    </w:p>
    <w:p w:rsidR="00643FCB" w:rsidRPr="00CC37A0" w:rsidRDefault="00643FCB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643FCB" w:rsidRPr="00CC37A0" w:rsidRDefault="009019C9">
      <w:pPr>
        <w:spacing w:after="0" w:line="237" w:lineRule="exact"/>
        <w:ind w:left="1314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39" style="position:absolute;left:0;text-align:left;margin-left:338.75pt;margin-top:20.2pt;width:171.5pt;height:.1pt;z-index:-251640320;mso-position-horizontal-relative:page" coordorigin="6775,404" coordsize="3430,2">
            <v:shape id="_x0000_s1140" style="position:absolute;left:6775;top:404;width:3430;height:2" coordorigin="6775,404" coordsize="3430,0" path="m6775,404r3430,e" filled="f" strokecolor="#808285" strokeweight=".5pt">
              <v:path arrowok="t"/>
            </v:shape>
            <w10:wrap anchorx="page"/>
          </v:group>
        </w:pict>
      </w:r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>Assistant:  That’s £14.50, please.</w:t>
      </w:r>
    </w:p>
    <w:p w:rsidR="00643FCB" w:rsidRPr="00CC37A0" w:rsidRDefault="00906775">
      <w:pPr>
        <w:spacing w:before="22" w:after="0" w:line="240" w:lineRule="auto"/>
        <w:ind w:left="1958" w:right="2056"/>
        <w:jc w:val="center"/>
        <w:rPr>
          <w:rFonts w:ascii="Calibri" w:eastAsia="Myriad Pro" w:hAnsi="Calibri" w:cs="Calibri"/>
          <w:sz w:val="20"/>
          <w:szCs w:val="20"/>
        </w:rPr>
      </w:pPr>
      <w:r w:rsidRPr="00CC37A0">
        <w:rPr>
          <w:rFonts w:ascii="Calibri" w:hAnsi="Calibri" w:cs="Calibri"/>
        </w:rPr>
        <w:br w:type="column"/>
      </w:r>
      <w:r w:rsidRPr="00CC37A0">
        <w:rPr>
          <w:rFonts w:ascii="Calibri" w:eastAsia="Myriad Pro" w:hAnsi="Calibri" w:cs="Calibri"/>
          <w:b/>
          <w:bCs/>
          <w:color w:val="231F20"/>
          <w:sz w:val="20"/>
          <w:szCs w:val="20"/>
        </w:rPr>
        <w:lastRenderedPageBreak/>
        <w:t>II</w:t>
      </w:r>
    </w:p>
    <w:p w:rsidR="00643FCB" w:rsidRPr="00CC37A0" w:rsidRDefault="009019C9">
      <w:pPr>
        <w:tabs>
          <w:tab w:val="left" w:pos="3480"/>
          <w:tab w:val="left" w:pos="3760"/>
        </w:tabs>
        <w:spacing w:before="68" w:after="0" w:line="240" w:lineRule="auto"/>
        <w:ind w:left="118" w:right="65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  <w:b/>
        </w:rPr>
        <w:pict>
          <v:group id="_x0000_s1137" style="position:absolute;left:0;text-align:left;margin-left:304.7pt;margin-top:4.3pt;width:53.85pt;height:11.35pt;z-index:-251642368;mso-position-horizontal-relative:page" coordorigin="6094,86" coordsize="1077,227">
            <v:shape id="_x0000_s1138" style="position:absolute;left:6094;top:86;width:1077;height:227" coordorigin="6094,86" coordsize="1077,227" path="m6123,86r-25,3l6094,114r,170l6098,309r24,4l7143,313r25,-4l7171,284r,-170l7168,89r-25,-3l6123,86e" fillcolor="#c6c8ca" stroked="f">
              <v:path arrowok="t"/>
            </v:shape>
            <w10:wrap anchorx="page"/>
          </v:group>
        </w:pict>
      </w:r>
      <w:r w:rsidR="00906775" w:rsidRPr="00633520">
        <w:rPr>
          <w:rFonts w:ascii="Calibri" w:eastAsia="Myriad Pro Light" w:hAnsi="Calibri" w:cs="Calibri"/>
          <w:b/>
          <w:color w:val="231F20"/>
          <w:sz w:val="20"/>
          <w:szCs w:val="20"/>
        </w:rPr>
        <w:t>Reading</w:t>
      </w:r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="00906775" w:rsidRPr="00CC37A0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="00906775" w:rsidRPr="00CC37A0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="00906775" w:rsidRPr="00CC37A0">
        <w:rPr>
          <w:rFonts w:ascii="Calibri" w:eastAsia="Myriad Pro Light" w:hAnsi="Calibri" w:cs="Calibri"/>
          <w:color w:val="808285"/>
          <w:sz w:val="20"/>
          <w:szCs w:val="20"/>
        </w:rPr>
        <w:t xml:space="preserve"> /10</w:t>
      </w:r>
    </w:p>
    <w:p w:rsidR="00643FCB" w:rsidRPr="00CC37A0" w:rsidRDefault="00643FCB">
      <w:pPr>
        <w:spacing w:before="9" w:after="0" w:line="150" w:lineRule="exact"/>
        <w:rPr>
          <w:rFonts w:ascii="Calibri" w:hAnsi="Calibri" w:cs="Calibri"/>
          <w:sz w:val="15"/>
          <w:szCs w:val="15"/>
        </w:rPr>
      </w:pPr>
    </w:p>
    <w:p w:rsidR="00643FCB" w:rsidRPr="005C17C5" w:rsidRDefault="00906775">
      <w:pPr>
        <w:spacing w:after="0" w:line="240" w:lineRule="auto"/>
        <w:ind w:left="397" w:right="-20"/>
        <w:rPr>
          <w:rFonts w:ascii="Calibri" w:eastAsia="Myriad Pro Light" w:hAnsi="Calibri" w:cs="Calibri"/>
          <w:b/>
          <w:sz w:val="20"/>
          <w:szCs w:val="20"/>
        </w:rPr>
      </w:pPr>
      <w:r w:rsidRPr="005C17C5">
        <w:rPr>
          <w:rFonts w:ascii="Calibri" w:eastAsia="Myriad Pro Light" w:hAnsi="Calibri" w:cs="Calibri"/>
          <w:b/>
          <w:color w:val="231F20"/>
          <w:sz w:val="20"/>
          <w:szCs w:val="20"/>
        </w:rPr>
        <w:t>World Journeys: Schools</w:t>
      </w:r>
    </w:p>
    <w:p w:rsidR="00643FCB" w:rsidRPr="005C17C5" w:rsidRDefault="00906775">
      <w:pPr>
        <w:spacing w:before="5" w:after="0" w:line="240" w:lineRule="auto"/>
        <w:ind w:left="397" w:right="-20"/>
        <w:rPr>
          <w:rFonts w:ascii="Calibri" w:eastAsia="Myriad Pro Light" w:hAnsi="Calibri" w:cs="Calibri"/>
          <w:b/>
          <w:sz w:val="20"/>
          <w:szCs w:val="20"/>
        </w:rPr>
      </w:pPr>
      <w:proofErr w:type="spellStart"/>
      <w:r w:rsidRPr="005C17C5">
        <w:rPr>
          <w:rFonts w:ascii="Calibri" w:eastAsia="Myriad Pro Light" w:hAnsi="Calibri" w:cs="Calibri"/>
          <w:b/>
          <w:color w:val="231F20"/>
          <w:sz w:val="20"/>
          <w:szCs w:val="20"/>
        </w:rPr>
        <w:t>Thaskin</w:t>
      </w:r>
      <w:proofErr w:type="spellEnd"/>
    </w:p>
    <w:p w:rsidR="00643FCB" w:rsidRPr="00CC37A0" w:rsidRDefault="00906775">
      <w:pPr>
        <w:spacing w:before="13" w:after="0" w:line="253" w:lineRule="auto"/>
        <w:ind w:right="59" w:firstLine="397"/>
        <w:jc w:val="both"/>
        <w:rPr>
          <w:rFonts w:ascii="Calibri" w:eastAsia="Myriad Pro Light" w:hAnsi="Calibri" w:cs="Calibri"/>
          <w:sz w:val="20"/>
          <w:szCs w:val="20"/>
        </w:rPr>
      </w:pP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My school is in the countryside in Thailand. My parents are farmers and they work in the rice fields. I cycle five </w:t>
      </w:r>
      <w:proofErr w:type="spellStart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kilometres</w:t>
      </w:r>
      <w:proofErr w:type="spellEnd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 to school on small roads. It’s faster than walking! My school is the smallest one in our area, but there are forty-five students in my class. I love studying English — it’s my best subject.</w:t>
      </w:r>
    </w:p>
    <w:p w:rsidR="00643FCB" w:rsidRPr="00CC37A0" w:rsidRDefault="00643FCB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643FCB" w:rsidRPr="005C17C5" w:rsidRDefault="00906775">
      <w:pPr>
        <w:spacing w:after="0" w:line="240" w:lineRule="auto"/>
        <w:ind w:left="397" w:right="-20"/>
        <w:rPr>
          <w:rFonts w:ascii="Calibri" w:eastAsia="Myriad Pro Light" w:hAnsi="Calibri" w:cs="Calibri"/>
          <w:b/>
          <w:sz w:val="20"/>
          <w:szCs w:val="20"/>
        </w:rPr>
      </w:pPr>
      <w:proofErr w:type="spellStart"/>
      <w:r w:rsidRPr="005C17C5">
        <w:rPr>
          <w:rFonts w:ascii="Calibri" w:eastAsia="Myriad Pro Light" w:hAnsi="Calibri" w:cs="Calibri"/>
          <w:b/>
          <w:color w:val="231F20"/>
          <w:sz w:val="20"/>
          <w:szCs w:val="20"/>
        </w:rPr>
        <w:t>Toshi</w:t>
      </w:r>
      <w:proofErr w:type="spellEnd"/>
    </w:p>
    <w:p w:rsidR="00643FCB" w:rsidRPr="00CC37A0" w:rsidRDefault="00906775">
      <w:pPr>
        <w:spacing w:before="13" w:after="0" w:line="253" w:lineRule="auto"/>
        <w:ind w:right="64" w:firstLine="397"/>
        <w:jc w:val="both"/>
        <w:rPr>
          <w:rFonts w:ascii="Calibri" w:eastAsia="Myriad Pro Light" w:hAnsi="Calibri" w:cs="Calibri"/>
          <w:sz w:val="20"/>
          <w:szCs w:val="20"/>
        </w:rPr>
      </w:pP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I live in Tokyo. I take the underground to school. The underground is really busy and hot. I don’t like it, but it’s the fastest way to get around.</w:t>
      </w:r>
    </w:p>
    <w:p w:rsidR="00643FCB" w:rsidRPr="00CC37A0" w:rsidRDefault="00643FCB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643FCB" w:rsidRPr="005C17C5" w:rsidRDefault="00906775">
      <w:pPr>
        <w:spacing w:after="0" w:line="240" w:lineRule="auto"/>
        <w:ind w:left="397" w:right="-20"/>
        <w:rPr>
          <w:rFonts w:ascii="Calibri" w:eastAsia="Myriad Pro Light" w:hAnsi="Calibri" w:cs="Calibri"/>
          <w:b/>
          <w:sz w:val="20"/>
          <w:szCs w:val="20"/>
        </w:rPr>
      </w:pPr>
      <w:r w:rsidRPr="005C17C5">
        <w:rPr>
          <w:rFonts w:ascii="Calibri" w:eastAsia="Myriad Pro Light" w:hAnsi="Calibri" w:cs="Calibri"/>
          <w:b/>
          <w:color w:val="231F20"/>
          <w:sz w:val="20"/>
          <w:szCs w:val="20"/>
        </w:rPr>
        <w:t>Amanda</w:t>
      </w:r>
    </w:p>
    <w:p w:rsidR="00643FCB" w:rsidRPr="00CC37A0" w:rsidRDefault="00906775">
      <w:pPr>
        <w:spacing w:before="13" w:after="0" w:line="253" w:lineRule="auto"/>
        <w:ind w:right="63" w:firstLine="397"/>
        <w:jc w:val="both"/>
        <w:rPr>
          <w:rFonts w:ascii="Calibri" w:eastAsia="Myriad Pro Light" w:hAnsi="Calibri" w:cs="Calibri"/>
          <w:sz w:val="20"/>
          <w:szCs w:val="20"/>
        </w:rPr>
      </w:pP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I live in London. My mum takes my sister and me to school by car every day. My parents say going by car is safer than riding a bike, because there is a lot of traffic in the city. My school is near Paddington Station. My dad sometimes comes with us in the car and then goes to work by train.</w:t>
      </w:r>
    </w:p>
    <w:p w:rsidR="00643FCB" w:rsidRPr="00CC37A0" w:rsidRDefault="00643FCB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643FCB" w:rsidRPr="005C17C5" w:rsidRDefault="00906775">
      <w:pPr>
        <w:spacing w:after="0" w:line="240" w:lineRule="auto"/>
        <w:ind w:left="397" w:right="-20"/>
        <w:rPr>
          <w:rFonts w:ascii="Calibri" w:eastAsia="Myriad Pro Light" w:hAnsi="Calibri" w:cs="Calibri"/>
          <w:b/>
          <w:sz w:val="20"/>
          <w:szCs w:val="20"/>
        </w:rPr>
      </w:pPr>
      <w:r w:rsidRPr="005C17C5">
        <w:rPr>
          <w:rFonts w:ascii="Calibri" w:eastAsia="Myriad Pro Light" w:hAnsi="Calibri" w:cs="Calibri"/>
          <w:b/>
          <w:color w:val="231F20"/>
          <w:sz w:val="20"/>
          <w:szCs w:val="20"/>
        </w:rPr>
        <w:t>Nicolas</w:t>
      </w:r>
    </w:p>
    <w:p w:rsidR="00643FCB" w:rsidRPr="00CC37A0" w:rsidRDefault="00906775">
      <w:pPr>
        <w:spacing w:before="13" w:after="0" w:line="253" w:lineRule="auto"/>
        <w:ind w:right="66" w:firstLine="397"/>
        <w:jc w:val="both"/>
        <w:rPr>
          <w:rFonts w:ascii="Calibri" w:eastAsia="Myriad Pro Light" w:hAnsi="Calibri" w:cs="Calibri"/>
          <w:sz w:val="20"/>
          <w:szCs w:val="20"/>
        </w:rPr>
      </w:pP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I live in Nice in France. My school is in a square near the beach. </w:t>
      </w:r>
      <w:proofErr w:type="gramStart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When the weather is good I rollerblade to school.</w:t>
      </w:r>
      <w:proofErr w:type="gramEnd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 It’s faster than driving and it’s a lot more fun.</w:t>
      </w:r>
    </w:p>
    <w:p w:rsidR="00643FCB" w:rsidRPr="00CC37A0" w:rsidRDefault="00643FCB">
      <w:pPr>
        <w:spacing w:before="5" w:after="0" w:line="160" w:lineRule="exact"/>
        <w:rPr>
          <w:rFonts w:ascii="Calibri" w:hAnsi="Calibri" w:cs="Calibri"/>
          <w:sz w:val="16"/>
          <w:szCs w:val="16"/>
        </w:rPr>
      </w:pPr>
    </w:p>
    <w:p w:rsidR="00643FCB" w:rsidRPr="00CC37A0" w:rsidRDefault="009019C9">
      <w:pPr>
        <w:spacing w:after="0" w:line="200" w:lineRule="exac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33" style="position:absolute;margin-left:304.2pt;margin-top:1.8pt;width:206.5pt;height:122.9pt;z-index:-251654656;mso-position-horizontal-relative:page" coordorigin="6084,975" coordsize="4130,2458">
            <v:group id="_x0000_s1134" style="position:absolute;left:6094;top:985;width:4110;height:2438" coordorigin="6094,985" coordsize="4110,2438">
              <v:shape id="_x0000_s1136" style="position:absolute;left:6094;top:985;width:4110;height:2438" coordorigin="6094,985" coordsize="4110,2438" path="m6094,3422r4111,l10205,985r-4111,l6094,3422e" fillcolor="#dcddde" stroked="f">
                <v:path arrowok="t"/>
              </v:shape>
              <v:shape id="_x0000_s1135" type="#_x0000_t75" style="position:absolute;left:6094;top:985;width:4110;height:2438">
                <v:imagedata r:id="rId17" o:title=""/>
              </v:shape>
            </v:group>
            <w10:wrap anchorx="page"/>
          </v:group>
        </w:pict>
      </w:r>
    </w:p>
    <w:p w:rsidR="00643FCB" w:rsidRPr="00CC37A0" w:rsidRDefault="00643FC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CC37A0" w:rsidRDefault="00643FC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CC37A0" w:rsidRDefault="00643FC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CC37A0" w:rsidRDefault="00643FC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CC37A0" w:rsidRDefault="00643FC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CC37A0" w:rsidRDefault="00643FC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CC37A0" w:rsidRDefault="00643FC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CC37A0" w:rsidRDefault="00643FC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CC37A0" w:rsidRDefault="00643FC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CC37A0" w:rsidRDefault="00643FC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CC37A0" w:rsidRDefault="00643FC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CC37A0" w:rsidRDefault="00643FC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CC37A0" w:rsidRDefault="00643FC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CC37A0" w:rsidRDefault="009019C9">
      <w:pPr>
        <w:tabs>
          <w:tab w:val="left" w:pos="380"/>
        </w:tabs>
        <w:spacing w:after="0" w:line="245" w:lineRule="auto"/>
        <w:ind w:left="397" w:right="386" w:hanging="337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31" style="position:absolute;left:0;text-align:left;margin-left:304.7pt;margin-top:.9pt;width:11.35pt;height:11.35pt;z-index:-251641344;mso-position-horizontal-relative:page" coordorigin="6094,18" coordsize="227,227">
            <v:shape id="_x0000_s1132" style="position:absolute;left:6094;top:18;width:227;height:227" coordorigin="6094,18" coordsize="227,227" path="m6123,18r-25,3l6094,46r,170l6098,241r24,4l6293,245r24,-4l6321,216r,-170l6318,21r-25,-3l6123,18e" fillcolor="#231f20" stroked="f">
              <v:path arrowok="t"/>
            </v:shape>
            <w10:wrap anchorx="page"/>
          </v:group>
        </w:pict>
      </w:r>
      <w:r w:rsidR="00906775" w:rsidRPr="00CC37A0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="00906775" w:rsidRPr="00CC37A0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Read the text. </w:t>
      </w:r>
      <w:proofErr w:type="gramStart"/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>True or false?</w:t>
      </w:r>
      <w:proofErr w:type="gramEnd"/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 Correct the false sentences.</w:t>
      </w:r>
    </w:p>
    <w:p w:rsidR="00643FCB" w:rsidRPr="00CC37A0" w:rsidRDefault="00643FCB">
      <w:pPr>
        <w:spacing w:before="4" w:after="0" w:line="110" w:lineRule="exact"/>
        <w:rPr>
          <w:rFonts w:ascii="Calibri" w:hAnsi="Calibri" w:cs="Calibri"/>
          <w:sz w:val="11"/>
          <w:szCs w:val="11"/>
        </w:rPr>
      </w:pPr>
    </w:p>
    <w:p w:rsidR="00643FCB" w:rsidRPr="00CC37A0" w:rsidRDefault="00906775">
      <w:pPr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1)   </w:t>
      </w:r>
      <w:proofErr w:type="spellStart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Toshi</w:t>
      </w:r>
      <w:proofErr w:type="spellEnd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 lives in London.</w:t>
      </w:r>
    </w:p>
    <w:p w:rsidR="00643FCB" w:rsidRPr="00CC37A0" w:rsidRDefault="00643FCB">
      <w:pPr>
        <w:spacing w:after="0"/>
        <w:rPr>
          <w:rFonts w:ascii="Calibri" w:hAnsi="Calibri" w:cs="Calibri"/>
        </w:rPr>
        <w:sectPr w:rsidR="00643FCB" w:rsidRPr="00CC37A0">
          <w:type w:val="continuous"/>
          <w:pgSz w:w="11920" w:h="15880"/>
          <w:pgMar w:top="980" w:right="1580" w:bottom="560" w:left="500" w:header="720" w:footer="720" w:gutter="0"/>
          <w:cols w:num="2" w:space="720" w:equalWidth="0">
            <w:col w:w="5028" w:space="566"/>
            <w:col w:w="4246"/>
          </w:cols>
        </w:sectPr>
      </w:pPr>
    </w:p>
    <w:p w:rsidR="00643FCB" w:rsidRPr="00CC37A0" w:rsidRDefault="00643FCB">
      <w:pPr>
        <w:spacing w:before="7" w:after="0" w:line="110" w:lineRule="exact"/>
        <w:rPr>
          <w:rFonts w:ascii="Calibri" w:hAnsi="Calibri" w:cs="Calibri"/>
          <w:sz w:val="11"/>
          <w:szCs w:val="11"/>
        </w:rPr>
      </w:pPr>
    </w:p>
    <w:p w:rsidR="00643FCB" w:rsidRPr="00CC37A0" w:rsidRDefault="00643FC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CC37A0" w:rsidRDefault="009019C9">
      <w:pPr>
        <w:spacing w:before="24" w:after="0" w:line="240" w:lineRule="auto"/>
        <w:ind w:left="5991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29" style="position:absolute;left:0;text-align:left;margin-left:290.55pt;margin-top:-553.55pt;width:.1pt;height:583.95pt;z-index:-251643392;mso-position-horizontal-relative:page" coordorigin="5811,-11071" coordsize="2,11679">
            <v:shape id="_x0000_s1130" style="position:absolute;left:5811;top:-11071;width:2;height:11679" coordorigin="5811,-11071" coordsize="0,11679" path="m5811,-11071r,11679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27" style="position:absolute;left:0;text-align:left;margin-left:338.75pt;margin-top:28.85pt;width:171.5pt;height:.1pt;z-index:-251639296;mso-position-horizontal-relative:page" coordorigin="6775,577" coordsize="3430,2">
            <v:shape id="_x0000_s1128" style="position:absolute;left:6775;top:577;width:3430;height:2" coordorigin="6775,577" coordsize="3430,0" path="m6775,577r3430,e" filled="f" strokecolor="#808285" strokeweight=".5pt">
              <v:path arrowok="t"/>
            </v:shape>
            <w10:wrap anchorx="page"/>
          </v:group>
        </w:pict>
      </w:r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2)  </w:t>
      </w:r>
      <w:proofErr w:type="spellStart"/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>Thaskin’s</w:t>
      </w:r>
      <w:proofErr w:type="spellEnd"/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 mum and dad are farmers.</w:t>
      </w:r>
    </w:p>
    <w:p w:rsidR="00643FCB" w:rsidRPr="00CC37A0" w:rsidRDefault="00643FCB">
      <w:pPr>
        <w:spacing w:after="0"/>
        <w:rPr>
          <w:rFonts w:ascii="Calibri" w:hAnsi="Calibri" w:cs="Calibri"/>
        </w:rPr>
        <w:sectPr w:rsidR="00643FCB" w:rsidRPr="00CC37A0">
          <w:type w:val="continuous"/>
          <w:pgSz w:w="11920" w:h="15880"/>
          <w:pgMar w:top="980" w:right="1580" w:bottom="560" w:left="500" w:header="720" w:footer="720" w:gutter="0"/>
          <w:cols w:space="720"/>
        </w:sectPr>
      </w:pPr>
    </w:p>
    <w:p w:rsidR="00643FCB" w:rsidRPr="00CC37A0" w:rsidRDefault="00906775">
      <w:pPr>
        <w:spacing w:after="0" w:line="210" w:lineRule="exact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CC37A0">
        <w:rPr>
          <w:rFonts w:ascii="Calibri" w:eastAsia="Myriad Pro Light" w:hAnsi="Calibri" w:cs="Calibri"/>
          <w:color w:val="231F20"/>
          <w:sz w:val="20"/>
          <w:szCs w:val="20"/>
        </w:rPr>
        <w:lastRenderedPageBreak/>
        <w:t xml:space="preserve">3)  </w:t>
      </w:r>
      <w:proofErr w:type="spellStart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Toshi</w:t>
      </w:r>
      <w:proofErr w:type="spellEnd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 loves taking the underground.</w:t>
      </w:r>
    </w:p>
    <w:p w:rsidR="00643FCB" w:rsidRPr="00CC37A0" w:rsidRDefault="00643FC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CC37A0" w:rsidRDefault="00643FCB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643FCB" w:rsidRPr="00CC37A0" w:rsidRDefault="009019C9">
      <w:pPr>
        <w:spacing w:after="0" w:line="240" w:lineRule="auto"/>
        <w:ind w:left="517" w:right="-7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25" style="position:absolute;left:0;text-align:left;margin-left:119.05pt;margin-top:-8.7pt;width:171.5pt;height:.1pt;z-index:-251637248;mso-position-horizontal-relative:page" coordorigin="2381,-174" coordsize="3430,2">
            <v:shape id="_x0000_s1126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>4)  Amanda sometimes goes to school by train.</w:t>
      </w:r>
    </w:p>
    <w:p w:rsidR="00633520" w:rsidRDefault="009019C9" w:rsidP="00633520">
      <w:pPr>
        <w:tabs>
          <w:tab w:val="left" w:pos="320"/>
          <w:tab w:val="left" w:pos="4420"/>
        </w:tabs>
        <w:spacing w:after="0" w:line="360" w:lineRule="auto"/>
        <w:ind w:right="-20"/>
        <w:rPr>
          <w:rFonts w:ascii="Calibri" w:eastAsia="Myriad Pro Light" w:hAnsi="Calibri" w:cs="Calibri"/>
          <w:color w:val="231F20"/>
          <w:sz w:val="20"/>
          <w:szCs w:val="20"/>
        </w:rPr>
      </w:pPr>
      <w:r>
        <w:rPr>
          <w:rFonts w:ascii="Calibri" w:hAnsi="Calibri" w:cs="Calibri"/>
        </w:rPr>
        <w:pict>
          <v:group id="_x0000_s1118" style="position:absolute;margin-left:387pt;margin-top:-44.2pt;width:121pt;height:36pt;z-index:-251623936;mso-position-horizontal-relative:page" coordorigin="7502,-894" coordsize="2258,557">
            <v:shape id="_x0000_s1119" style="position:absolute;left:7502;top:-894;width:2258;height:557" coordorigin="7502,-894" coordsize="2258,557" path="m7526,-894r-3,l7502,-893r,23l7502,-360r,2l7503,-337r23,l9737,-337r2,l9760,-338r,-22l9760,-870r,-3l9759,-894r-22,l7526,-894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23" style="position:absolute;margin-left:318.9pt;margin-top:-59.55pt;width:11.35pt;height:11.35pt;z-index:-251624960;mso-position-horizontal-relative:page" coordorigin="6378,-512" coordsize="227,227">
            <v:shape id="_x0000_s1124" style="position:absolute;left:6378;top:-512;width:227;height:227" coordorigin="6378,-512" coordsize="227,227" path="m6406,-512r-25,4l6378,-484r,171l6381,-289r25,4l6576,-285r25,-4l6605,-313r,-171l6601,-508r-25,-4l6406,-512e" fillcolor="#231f20" stroked="f">
              <v:path arrowok="t"/>
            </v:shape>
            <w10:wrap anchorx="page"/>
          </v:group>
        </w:pict>
      </w:r>
      <w:r w:rsidR="00906775" w:rsidRPr="00CC37A0">
        <w:rPr>
          <w:rFonts w:ascii="Calibri" w:hAnsi="Calibri" w:cs="Calibri"/>
        </w:rPr>
        <w:br w:type="column"/>
      </w:r>
      <w:r w:rsidR="00906775" w:rsidRPr="00CC37A0">
        <w:rPr>
          <w:rFonts w:ascii="Calibri" w:eastAsia="Myriad Pro Light" w:hAnsi="Calibri" w:cs="Calibri"/>
          <w:color w:val="FFFFFF"/>
          <w:sz w:val="20"/>
          <w:szCs w:val="20"/>
        </w:rPr>
        <w:lastRenderedPageBreak/>
        <w:t>2</w:t>
      </w:r>
      <w:r w:rsidR="00906775" w:rsidRPr="00CC37A0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>Complete the text with the words in the box.</w:t>
      </w:r>
    </w:p>
    <w:p w:rsidR="00643FCB" w:rsidRPr="00CC37A0" w:rsidRDefault="00906775" w:rsidP="00633520">
      <w:pPr>
        <w:tabs>
          <w:tab w:val="left" w:pos="320"/>
          <w:tab w:val="left" w:pos="4420"/>
        </w:tabs>
        <w:spacing w:after="0"/>
        <w:ind w:right="-20"/>
        <w:jc w:val="center"/>
        <w:rPr>
          <w:rFonts w:ascii="Calibri" w:eastAsia="Myriad Pro Light" w:hAnsi="Calibri" w:cs="Calibri"/>
          <w:sz w:val="18"/>
          <w:szCs w:val="18"/>
        </w:rPr>
      </w:pPr>
      <w:proofErr w:type="gramStart"/>
      <w:r w:rsidRPr="00CC37A0">
        <w:rPr>
          <w:rFonts w:ascii="Calibri" w:eastAsia="Myriad Pro Light" w:hAnsi="Calibri" w:cs="Calibri"/>
          <w:color w:val="231F20"/>
          <w:sz w:val="18"/>
          <w:szCs w:val="18"/>
        </w:rPr>
        <w:t>railway</w:t>
      </w:r>
      <w:proofErr w:type="gramEnd"/>
      <w:r w:rsidRPr="00CC37A0">
        <w:rPr>
          <w:rFonts w:ascii="Calibri" w:eastAsia="Myriad Pro Light" w:hAnsi="Calibri" w:cs="Calibri"/>
          <w:color w:val="231F20"/>
          <w:sz w:val="18"/>
          <w:szCs w:val="18"/>
        </w:rPr>
        <w:t xml:space="preserve"> station | river | statue</w:t>
      </w:r>
    </w:p>
    <w:p w:rsidR="00643FCB" w:rsidRPr="00CC37A0" w:rsidRDefault="00906775" w:rsidP="00633520">
      <w:pPr>
        <w:spacing w:before="63" w:after="0"/>
        <w:ind w:right="-20"/>
        <w:jc w:val="center"/>
        <w:rPr>
          <w:rFonts w:ascii="Calibri" w:eastAsia="Myriad Pro Light" w:hAnsi="Calibri" w:cs="Calibri"/>
          <w:sz w:val="18"/>
          <w:szCs w:val="18"/>
        </w:rPr>
      </w:pPr>
      <w:proofErr w:type="gramStart"/>
      <w:r w:rsidRPr="00CC37A0">
        <w:rPr>
          <w:rFonts w:ascii="Calibri" w:eastAsia="Myriad Pro Light" w:hAnsi="Calibri" w:cs="Calibri"/>
          <w:color w:val="231F20"/>
          <w:sz w:val="18"/>
          <w:szCs w:val="18"/>
        </w:rPr>
        <w:t>art</w:t>
      </w:r>
      <w:proofErr w:type="gramEnd"/>
      <w:r w:rsidRPr="00CC37A0">
        <w:rPr>
          <w:rFonts w:ascii="Calibri" w:eastAsia="Myriad Pro Light" w:hAnsi="Calibri" w:cs="Calibri"/>
          <w:color w:val="231F20"/>
          <w:sz w:val="18"/>
          <w:szCs w:val="18"/>
        </w:rPr>
        <w:t xml:space="preserve"> gallery | street | square</w:t>
      </w:r>
    </w:p>
    <w:p w:rsidR="00643FCB" w:rsidRPr="00CC37A0" w:rsidRDefault="00643FCB">
      <w:pPr>
        <w:spacing w:after="0"/>
        <w:rPr>
          <w:rFonts w:ascii="Calibri" w:hAnsi="Calibri" w:cs="Calibri"/>
        </w:rPr>
        <w:sectPr w:rsidR="00643FCB" w:rsidRPr="00CC37A0">
          <w:pgSz w:w="11920" w:h="15880"/>
          <w:pgMar w:top="1000" w:right="500" w:bottom="560" w:left="1580" w:header="795" w:footer="374" w:gutter="0"/>
          <w:cols w:num="2" w:space="720" w:equalWidth="0">
            <w:col w:w="4230" w:space="628"/>
            <w:col w:w="4982"/>
          </w:cols>
        </w:sectPr>
      </w:pPr>
    </w:p>
    <w:p w:rsidR="00643FCB" w:rsidRPr="00CC37A0" w:rsidRDefault="00643FCB">
      <w:pPr>
        <w:spacing w:before="6" w:after="0" w:line="260" w:lineRule="exact"/>
        <w:rPr>
          <w:rFonts w:ascii="Calibri" w:hAnsi="Calibri" w:cs="Calibri"/>
          <w:sz w:val="26"/>
          <w:szCs w:val="26"/>
        </w:rPr>
      </w:pPr>
    </w:p>
    <w:p w:rsidR="00643FCB" w:rsidRPr="00CC37A0" w:rsidRDefault="00643FCB">
      <w:pPr>
        <w:spacing w:after="0"/>
        <w:rPr>
          <w:rFonts w:ascii="Calibri" w:hAnsi="Calibri" w:cs="Calibri"/>
        </w:rPr>
        <w:sectPr w:rsidR="00643FCB" w:rsidRPr="00CC37A0">
          <w:type w:val="continuous"/>
          <w:pgSz w:w="11920" w:h="15880"/>
          <w:pgMar w:top="980" w:right="500" w:bottom="560" w:left="1580" w:header="720" w:footer="720" w:gutter="0"/>
          <w:cols w:space="720"/>
        </w:sectPr>
      </w:pPr>
    </w:p>
    <w:p w:rsidR="00643FCB" w:rsidRPr="00CC37A0" w:rsidRDefault="00643FCB">
      <w:pPr>
        <w:spacing w:before="6" w:after="0" w:line="110" w:lineRule="exact"/>
        <w:rPr>
          <w:rFonts w:ascii="Calibri" w:hAnsi="Calibri" w:cs="Calibri"/>
          <w:sz w:val="11"/>
          <w:szCs w:val="11"/>
        </w:rPr>
      </w:pPr>
    </w:p>
    <w:p w:rsidR="00643FCB" w:rsidRPr="00CC37A0" w:rsidRDefault="009019C9">
      <w:pPr>
        <w:spacing w:after="0" w:line="240" w:lineRule="auto"/>
        <w:ind w:left="482" w:right="223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20" style="position:absolute;left:0;text-align:left;margin-left:119.05pt;margin-top:-8.7pt;width:171.5pt;height:.1pt;z-index:-251636224;mso-position-horizontal-relative:page" coordorigin="2381,-174" coordsize="3430,2">
            <v:shape id="_x0000_s1121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5)  There are forty people in </w:t>
      </w:r>
      <w:proofErr w:type="spellStart"/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>Thaskin’s</w:t>
      </w:r>
      <w:proofErr w:type="spellEnd"/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 class.</w:t>
      </w:r>
    </w:p>
    <w:p w:rsidR="00643FCB" w:rsidRPr="00CC37A0" w:rsidRDefault="00643FCB">
      <w:pPr>
        <w:spacing w:before="6" w:after="0" w:line="180" w:lineRule="exact"/>
        <w:rPr>
          <w:rFonts w:ascii="Calibri" w:hAnsi="Calibri" w:cs="Calibri"/>
          <w:sz w:val="18"/>
          <w:szCs w:val="18"/>
        </w:rPr>
      </w:pPr>
    </w:p>
    <w:p w:rsidR="00643FCB" w:rsidRPr="00CC37A0" w:rsidRDefault="00643FC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CC37A0" w:rsidRDefault="00643FC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CC37A0" w:rsidRDefault="009019C9" w:rsidP="00633520">
      <w:pPr>
        <w:tabs>
          <w:tab w:val="left" w:pos="480"/>
        </w:tabs>
        <w:spacing w:after="0" w:line="240" w:lineRule="auto"/>
        <w:ind w:left="145" w:right="687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16" style="position:absolute;left:0;text-align:left;margin-left:119.05pt;margin-top:-13.85pt;width:171.5pt;height:.1pt;z-index:-251635200;mso-position-horizontal-relative:page" coordorigin="2381,-277" coordsize="3430,2">
            <v:shape id="_x0000_s1117" style="position:absolute;left:2381;top:-277;width:3430;height:2" coordorigin="2381,-277" coordsize="3430,0" path="m2381,-277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14" style="position:absolute;left:0;text-align:left;margin-left:85.05pt;margin-top:.9pt;width:11.35pt;height:11.35pt;z-index:-251634176;mso-position-horizontal-relative:page" coordorigin="1701,18" coordsize="227,227">
            <v:shape id="_x0000_s1115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 w:rsidR="00906775" w:rsidRPr="00CC37A0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="00906775" w:rsidRPr="00CC37A0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>Read again. Answer the questions.</w:t>
      </w:r>
    </w:p>
    <w:p w:rsidR="00643FCB" w:rsidRPr="00CC37A0" w:rsidRDefault="00643FCB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643FCB" w:rsidRPr="00CC37A0" w:rsidRDefault="00906775">
      <w:pPr>
        <w:spacing w:after="0" w:line="252" w:lineRule="auto"/>
        <w:ind w:left="801" w:right="479" w:hanging="283"/>
        <w:rPr>
          <w:rFonts w:ascii="Calibri" w:eastAsia="Myriad Pro Light" w:hAnsi="Calibri" w:cs="Calibri"/>
          <w:sz w:val="20"/>
          <w:szCs w:val="20"/>
        </w:rPr>
      </w:pP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1)   Which is faster for </w:t>
      </w:r>
      <w:proofErr w:type="spellStart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Thaskin</w:t>
      </w:r>
      <w:proofErr w:type="spellEnd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, cycling or walking?</w:t>
      </w:r>
    </w:p>
    <w:p w:rsidR="00643FCB" w:rsidRPr="00CC37A0" w:rsidRDefault="00643FC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CC37A0" w:rsidRDefault="00643FCB">
      <w:pPr>
        <w:spacing w:before="10" w:after="0" w:line="260" w:lineRule="exact"/>
        <w:rPr>
          <w:rFonts w:ascii="Calibri" w:hAnsi="Calibri" w:cs="Calibri"/>
          <w:sz w:val="26"/>
          <w:szCs w:val="26"/>
        </w:rPr>
      </w:pPr>
    </w:p>
    <w:p w:rsidR="00643FCB" w:rsidRPr="00CC37A0" w:rsidRDefault="009019C9">
      <w:pPr>
        <w:spacing w:after="0" w:line="252" w:lineRule="auto"/>
        <w:ind w:left="801" w:right="68" w:hanging="283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12" style="position:absolute;left:0;text-align:left;margin-left:119.05pt;margin-top:-8.7pt;width:171.5pt;height:.1pt;z-index:-251633152;mso-position-horizontal-relative:page" coordorigin="2381,-174" coordsize="3430,2">
            <v:shape id="_x0000_s1113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>2)  Which is faster for Nicolas, rollerblading or riding in a car?</w:t>
      </w:r>
    </w:p>
    <w:p w:rsidR="00643FCB" w:rsidRPr="00CC37A0" w:rsidRDefault="00643FC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CC37A0" w:rsidRDefault="00643FCB">
      <w:pPr>
        <w:spacing w:before="10" w:after="0" w:line="260" w:lineRule="exact"/>
        <w:rPr>
          <w:rFonts w:ascii="Calibri" w:hAnsi="Calibri" w:cs="Calibri"/>
          <w:sz w:val="26"/>
          <w:szCs w:val="26"/>
        </w:rPr>
      </w:pPr>
    </w:p>
    <w:p w:rsidR="00643FCB" w:rsidRPr="00CC37A0" w:rsidRDefault="009019C9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10" style="position:absolute;left:0;text-align:left;margin-left:119.05pt;margin-top:-8.7pt;width:171.5pt;height:.1pt;z-index:-251632128;mso-position-horizontal-relative:page" coordorigin="2381,-174" coordsize="3430,2">
            <v:shape id="_x0000_s1111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>3)  Who takes Amanda to school?</w:t>
      </w:r>
    </w:p>
    <w:p w:rsidR="00643FCB" w:rsidRPr="00CC37A0" w:rsidRDefault="00643FC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CC37A0" w:rsidRDefault="00643FCB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643FCB" w:rsidRPr="00CC37A0" w:rsidRDefault="009019C9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08" style="position:absolute;left:0;text-align:left;margin-left:119.05pt;margin-top:-8.7pt;width:171.5pt;height:.1pt;z-index:-251631104;mso-position-horizontal-relative:page" coordorigin="2381,-174" coordsize="3430,2">
            <v:shape id="_x0000_s1109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>4)  Why do Amanda’s parents prefer cars?</w:t>
      </w:r>
    </w:p>
    <w:p w:rsidR="00643FCB" w:rsidRPr="00CC37A0" w:rsidRDefault="00643FC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CC37A0" w:rsidRDefault="00643FCB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643FCB" w:rsidRPr="00CC37A0" w:rsidRDefault="009019C9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06" style="position:absolute;left:0;text-align:left;margin-left:119.05pt;margin-top:-8.7pt;width:171.5pt;height:.1pt;z-index:-251630080;mso-position-horizontal-relative:page" coordorigin="2381,-174" coordsize="3430,2">
            <v:shape id="_x0000_s1107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04" style="position:absolute;left:0;text-align:left;margin-left:119.05pt;margin-top:27.65pt;width:171.5pt;height:.1pt;z-index:-251629056;mso-position-horizontal-relative:page" coordorigin="2381,553" coordsize="3430,2">
            <v:shape id="_x0000_s1105" style="position:absolute;left:2381;top:553;width:3430;height:2" coordorigin="2381,553" coordsize="3430,0" path="m2381,553r3430,e" filled="f" strokecolor="#808285" strokeweight=".5pt">
              <v:path arrowok="t"/>
            </v:shape>
            <w10:wrap anchorx="page"/>
          </v:group>
        </w:pict>
      </w:r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>5)  Who likes studying English?</w:t>
      </w:r>
    </w:p>
    <w:p w:rsidR="00643FCB" w:rsidRPr="00CC37A0" w:rsidRDefault="00643FCB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643FCB" w:rsidRPr="00CC37A0" w:rsidRDefault="00643FC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CC37A0" w:rsidRDefault="00643FC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CC37A0" w:rsidRDefault="00906775">
      <w:pPr>
        <w:spacing w:after="0" w:line="240" w:lineRule="auto"/>
        <w:ind w:left="2047" w:right="1904"/>
        <w:jc w:val="center"/>
        <w:rPr>
          <w:rFonts w:ascii="Calibri" w:eastAsia="Myriad Pro" w:hAnsi="Calibri" w:cs="Calibri"/>
          <w:sz w:val="20"/>
          <w:szCs w:val="20"/>
        </w:rPr>
      </w:pPr>
      <w:r w:rsidRPr="00CC37A0">
        <w:rPr>
          <w:rFonts w:ascii="Calibri" w:eastAsia="Myriad Pro" w:hAnsi="Calibri" w:cs="Calibri"/>
          <w:b/>
          <w:bCs/>
          <w:color w:val="231F20"/>
          <w:sz w:val="20"/>
          <w:szCs w:val="20"/>
        </w:rPr>
        <w:t>III</w:t>
      </w:r>
    </w:p>
    <w:p w:rsidR="00643FCB" w:rsidRPr="00CC37A0" w:rsidRDefault="009019C9">
      <w:pPr>
        <w:tabs>
          <w:tab w:val="left" w:pos="3580"/>
          <w:tab w:val="left" w:pos="3860"/>
        </w:tabs>
        <w:spacing w:before="68" w:after="0" w:line="240" w:lineRule="auto"/>
        <w:ind w:left="238" w:right="-56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  <w:b/>
        </w:rPr>
        <w:pict>
          <v:group id="_x0000_s1102" style="position:absolute;left:0;text-align:left;margin-left:85.05pt;margin-top:4.3pt;width:68.05pt;height:11.35pt;z-index:-251628032;mso-position-horizontal-relative:page" coordorigin="1701,86" coordsize="1361,227">
            <v:shape id="_x0000_s1103" style="position:absolute;left:1701;top:86;width:1361;height:227" coordorigin="1701,86" coordsize="1361,227" path="m1729,86r-25,3l1701,114r,170l1704,309r25,4l3033,313r25,-4l3061,284r,-170l3058,89r-25,-3l1729,86e" fillcolor="#c6c8ca" stroked="f">
              <v:path arrowok="t"/>
            </v:shape>
            <w10:wrap anchorx="page"/>
          </v:group>
        </w:pict>
      </w:r>
      <w:r w:rsidR="00906775" w:rsidRPr="00041335">
        <w:rPr>
          <w:rFonts w:ascii="Calibri" w:eastAsia="Myriad Pro Light" w:hAnsi="Calibri" w:cs="Calibri"/>
          <w:b/>
          <w:color w:val="231F20"/>
          <w:sz w:val="20"/>
          <w:szCs w:val="20"/>
        </w:rPr>
        <w:t>Vocabulary</w:t>
      </w:r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="00906775" w:rsidRPr="00CC37A0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="00906775" w:rsidRPr="00CC37A0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="00906775" w:rsidRPr="00CC37A0">
        <w:rPr>
          <w:rFonts w:ascii="Calibri" w:eastAsia="Myriad Pro Light" w:hAnsi="Calibri" w:cs="Calibri"/>
          <w:color w:val="808285"/>
          <w:sz w:val="20"/>
          <w:szCs w:val="20"/>
        </w:rPr>
        <w:t xml:space="preserve"> /20</w:t>
      </w:r>
    </w:p>
    <w:p w:rsidR="00643FCB" w:rsidRPr="00CC37A0" w:rsidRDefault="00643FCB">
      <w:pPr>
        <w:spacing w:before="9" w:after="0" w:line="140" w:lineRule="exact"/>
        <w:rPr>
          <w:rFonts w:ascii="Calibri" w:hAnsi="Calibri" w:cs="Calibri"/>
          <w:sz w:val="14"/>
          <w:szCs w:val="14"/>
        </w:rPr>
      </w:pPr>
    </w:p>
    <w:p w:rsidR="00643FCB" w:rsidRPr="00CC37A0" w:rsidRDefault="009019C9" w:rsidP="00633520">
      <w:pPr>
        <w:tabs>
          <w:tab w:val="left" w:pos="480"/>
        </w:tabs>
        <w:spacing w:after="0" w:line="240" w:lineRule="auto"/>
        <w:ind w:left="145" w:right="831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00" style="position:absolute;left:0;text-align:left;margin-left:85.05pt;margin-top:.9pt;width:11.35pt;height:11.35pt;z-index:-251627008;mso-position-horizontal-relative:page" coordorigin="1701,18" coordsize="227,227">
            <v:shape id="_x0000_s1101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 w:rsidR="00906775" w:rsidRPr="00CC37A0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="00906775" w:rsidRPr="00CC37A0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>Complete the types of transport.</w:t>
      </w:r>
    </w:p>
    <w:p w:rsidR="00643FCB" w:rsidRPr="00CC37A0" w:rsidRDefault="00643FCB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643FCB" w:rsidRPr="00CC37A0" w:rsidRDefault="00906775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1)   It’s expensive to travel by this type of car.</w:t>
      </w:r>
    </w:p>
    <w:p w:rsidR="00643FCB" w:rsidRPr="00CC37A0" w:rsidRDefault="00643FCB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643FCB" w:rsidRPr="00CC37A0" w:rsidRDefault="00906775">
      <w:pPr>
        <w:tabs>
          <w:tab w:val="left" w:pos="1520"/>
        </w:tabs>
        <w:spacing w:after="0" w:line="240" w:lineRule="auto"/>
        <w:ind w:left="801" w:right="-20"/>
        <w:rPr>
          <w:rFonts w:ascii="Calibri" w:eastAsia="Myriad Pro Light" w:hAnsi="Calibri" w:cs="Calibri"/>
          <w:sz w:val="20"/>
          <w:szCs w:val="20"/>
        </w:rPr>
      </w:pP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T </w:t>
      </w:r>
      <w:r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643FCB" w:rsidRPr="00CC37A0" w:rsidRDefault="00643FCB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643FCB" w:rsidRPr="00CC37A0" w:rsidRDefault="00906775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2)  </w:t>
      </w:r>
      <w:proofErr w:type="gramStart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It’s</w:t>
      </w:r>
      <w:proofErr w:type="gramEnd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 got two wheels. It can go very fast.</w:t>
      </w:r>
    </w:p>
    <w:p w:rsidR="00643FCB" w:rsidRPr="00CC37A0" w:rsidRDefault="00643FCB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643FCB" w:rsidRPr="00CC37A0" w:rsidRDefault="00906775">
      <w:pPr>
        <w:tabs>
          <w:tab w:val="left" w:pos="2660"/>
        </w:tabs>
        <w:spacing w:after="0" w:line="240" w:lineRule="auto"/>
        <w:ind w:left="801" w:right="-20"/>
        <w:rPr>
          <w:rFonts w:ascii="Calibri" w:eastAsia="Myriad Pro Light" w:hAnsi="Calibri" w:cs="Calibri"/>
          <w:sz w:val="20"/>
          <w:szCs w:val="20"/>
        </w:rPr>
      </w:pP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M </w:t>
      </w:r>
      <w:r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643FCB" w:rsidRPr="00CC37A0" w:rsidRDefault="00643FCB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643FCB" w:rsidRPr="00CC37A0" w:rsidRDefault="00906775">
      <w:pPr>
        <w:tabs>
          <w:tab w:val="left" w:pos="3660"/>
        </w:tabs>
        <w:spacing w:after="0" w:line="364" w:lineRule="auto"/>
        <w:ind w:left="801" w:right="32" w:hanging="283"/>
        <w:rPr>
          <w:rFonts w:ascii="Calibri" w:eastAsia="Myriad Pro Light" w:hAnsi="Calibri" w:cs="Calibri"/>
          <w:sz w:val="20"/>
          <w:szCs w:val="20"/>
        </w:rPr>
      </w:pP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3)  It can fly. It is the fastest way to travel from one country to another. P </w:t>
      </w:r>
      <w:r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643FCB" w:rsidRPr="00CC37A0" w:rsidRDefault="00906775">
      <w:pPr>
        <w:spacing w:after="0" w:line="241" w:lineRule="exact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4)  </w:t>
      </w:r>
      <w:proofErr w:type="gramStart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It’s</w:t>
      </w:r>
      <w:proofErr w:type="gramEnd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 a kind of train, but it goes on the streets.</w:t>
      </w:r>
    </w:p>
    <w:p w:rsidR="00643FCB" w:rsidRPr="00CC37A0" w:rsidRDefault="00643FCB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643FCB" w:rsidRPr="00CC37A0" w:rsidRDefault="00906775">
      <w:pPr>
        <w:tabs>
          <w:tab w:val="left" w:pos="1520"/>
        </w:tabs>
        <w:spacing w:after="0" w:line="240" w:lineRule="auto"/>
        <w:ind w:left="801" w:right="-20"/>
        <w:rPr>
          <w:rFonts w:ascii="Calibri" w:eastAsia="Myriad Pro Light" w:hAnsi="Calibri" w:cs="Calibri"/>
          <w:sz w:val="20"/>
          <w:szCs w:val="20"/>
        </w:rPr>
      </w:pP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T </w:t>
      </w:r>
      <w:r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643FCB" w:rsidRPr="00CC37A0" w:rsidRDefault="00906775">
      <w:pPr>
        <w:tabs>
          <w:tab w:val="left" w:pos="3240"/>
        </w:tabs>
        <w:spacing w:before="3" w:after="0" w:line="360" w:lineRule="atLeast"/>
        <w:ind w:left="801" w:right="181" w:hanging="283"/>
        <w:rPr>
          <w:rFonts w:ascii="Calibri" w:eastAsia="Myriad Pro Light" w:hAnsi="Calibri" w:cs="Calibri"/>
          <w:sz w:val="20"/>
          <w:szCs w:val="20"/>
        </w:rPr>
      </w:pP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5)  It has got two wheels. It is good exercise for your legs. B </w:t>
      </w:r>
      <w:r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643FCB" w:rsidRPr="00CC37A0" w:rsidRDefault="00906775" w:rsidP="00381098">
      <w:pPr>
        <w:tabs>
          <w:tab w:val="left" w:pos="440"/>
        </w:tabs>
        <w:spacing w:before="31" w:after="0" w:line="240" w:lineRule="auto"/>
        <w:ind w:left="734" w:right="-20"/>
        <w:rPr>
          <w:rFonts w:ascii="Calibri" w:eastAsia="Myriad Pro Light" w:hAnsi="Calibri" w:cs="Calibri"/>
          <w:sz w:val="20"/>
          <w:szCs w:val="20"/>
        </w:rPr>
      </w:pPr>
      <w:r w:rsidRPr="00CC37A0">
        <w:rPr>
          <w:rFonts w:ascii="Calibri" w:hAnsi="Calibri" w:cs="Calibri"/>
        </w:rPr>
        <w:br w:type="column"/>
      </w:r>
      <w:r w:rsidRPr="00CC37A0">
        <w:rPr>
          <w:rFonts w:ascii="Calibri" w:eastAsia="Myriad Pro Light" w:hAnsi="Calibri" w:cs="Calibri"/>
          <w:color w:val="231F20"/>
          <w:sz w:val="20"/>
          <w:szCs w:val="20"/>
        </w:rPr>
        <w:lastRenderedPageBreak/>
        <w:t>There are lots of things to see in Madrid. The</w:t>
      </w:r>
    </w:p>
    <w:p w:rsidR="00643FCB" w:rsidRPr="00CC37A0" w:rsidRDefault="00643FCB" w:rsidP="00381098">
      <w:pPr>
        <w:tabs>
          <w:tab w:val="left" w:pos="440"/>
        </w:tabs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381098" w:rsidRDefault="00906775" w:rsidP="00381098">
      <w:pPr>
        <w:tabs>
          <w:tab w:val="left" w:pos="440"/>
          <w:tab w:val="left" w:pos="4020"/>
        </w:tabs>
        <w:spacing w:after="0" w:line="252" w:lineRule="auto"/>
        <w:ind w:left="337" w:right="862"/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</w:pP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Prado Museum is a famous (1) </w:t>
      </w:r>
      <w:r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. It’s got lots of very important paintings. The </w:t>
      </w:r>
      <w:proofErr w:type="spellStart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Paseo</w:t>
      </w:r>
      <w:proofErr w:type="spellEnd"/>
      <w:r w:rsidR="00381098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del Prado is a big (2) </w:t>
      </w:r>
      <w:r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643FCB" w:rsidRPr="00CC37A0" w:rsidRDefault="00906775" w:rsidP="00381098">
      <w:pPr>
        <w:tabs>
          <w:tab w:val="left" w:pos="440"/>
          <w:tab w:val="left" w:pos="4040"/>
        </w:tabs>
        <w:spacing w:after="0" w:line="252" w:lineRule="auto"/>
        <w:ind w:left="337" w:right="862"/>
        <w:rPr>
          <w:rFonts w:ascii="Calibri" w:eastAsia="Myriad Pro Light" w:hAnsi="Calibri" w:cs="Calibri"/>
          <w:sz w:val="20"/>
          <w:szCs w:val="20"/>
        </w:rPr>
      </w:pPr>
      <w:proofErr w:type="gramStart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outside</w:t>
      </w:r>
      <w:proofErr w:type="gramEnd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 the Prado. It goes to </w:t>
      </w:r>
      <w:proofErr w:type="spellStart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Atocha</w:t>
      </w:r>
      <w:proofErr w:type="spellEnd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. </w:t>
      </w:r>
      <w:proofErr w:type="spellStart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Atocha</w:t>
      </w:r>
      <w:proofErr w:type="spellEnd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 is the (3)</w:t>
      </w:r>
      <w:r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. From </w:t>
      </w:r>
      <w:proofErr w:type="spellStart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Atocha</w:t>
      </w:r>
      <w:proofErr w:type="spellEnd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, you can take high-speed trains to Seville and other cities in</w:t>
      </w:r>
      <w:r w:rsidR="00381098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Spain. The most beautiful (4) </w:t>
      </w:r>
      <w:r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643FCB" w:rsidRPr="00CC37A0" w:rsidRDefault="00906775" w:rsidP="00381098">
      <w:pPr>
        <w:tabs>
          <w:tab w:val="left" w:pos="440"/>
        </w:tabs>
        <w:spacing w:before="13"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in</w:t>
      </w:r>
      <w:proofErr w:type="gramEnd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 Madrid is probably the Plaza Mayor. It’s very</w:t>
      </w:r>
    </w:p>
    <w:p w:rsidR="00643FCB" w:rsidRPr="00CC37A0" w:rsidRDefault="00643FCB" w:rsidP="00381098">
      <w:pPr>
        <w:tabs>
          <w:tab w:val="left" w:pos="440"/>
        </w:tabs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643FCB" w:rsidRPr="00CC37A0" w:rsidRDefault="00906775" w:rsidP="00381098">
      <w:pPr>
        <w:tabs>
          <w:tab w:val="left" w:pos="440"/>
          <w:tab w:val="left" w:pos="3840"/>
        </w:tabs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old</w:t>
      </w:r>
      <w:proofErr w:type="gramEnd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. The most famous (5) </w:t>
      </w:r>
      <w:r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in</w:t>
      </w:r>
    </w:p>
    <w:p w:rsidR="00643FCB" w:rsidRPr="00CC37A0" w:rsidRDefault="00906775" w:rsidP="00381098">
      <w:pPr>
        <w:tabs>
          <w:tab w:val="left" w:pos="440"/>
        </w:tabs>
        <w:spacing w:before="13"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Madrid is of a bear and it’s in the </w:t>
      </w:r>
      <w:proofErr w:type="spellStart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centre</w:t>
      </w:r>
      <w:proofErr w:type="spellEnd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 of the</w:t>
      </w:r>
    </w:p>
    <w:p w:rsidR="00643FCB" w:rsidRPr="00CC37A0" w:rsidRDefault="00643FCB" w:rsidP="00381098">
      <w:pPr>
        <w:tabs>
          <w:tab w:val="left" w:pos="440"/>
        </w:tabs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643FCB" w:rsidRPr="00CC37A0" w:rsidRDefault="00906775" w:rsidP="00381098">
      <w:pPr>
        <w:tabs>
          <w:tab w:val="left" w:pos="440"/>
        </w:tabs>
        <w:spacing w:after="0" w:line="253" w:lineRule="auto"/>
        <w:ind w:left="337" w:right="1012"/>
        <w:rPr>
          <w:rFonts w:ascii="Calibri" w:eastAsia="Myriad Pro Light" w:hAnsi="Calibri" w:cs="Calibri"/>
          <w:sz w:val="20"/>
          <w:szCs w:val="20"/>
        </w:rPr>
      </w:pPr>
      <w:proofErr w:type="spellStart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Puerta</w:t>
      </w:r>
      <w:proofErr w:type="spellEnd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proofErr w:type="gramStart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del</w:t>
      </w:r>
      <w:proofErr w:type="gramEnd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 Sol. There’s a river in Madrid called the </w:t>
      </w:r>
      <w:proofErr w:type="spellStart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Manzanares</w:t>
      </w:r>
      <w:proofErr w:type="spellEnd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, but no one travels by boat.</w:t>
      </w:r>
    </w:p>
    <w:p w:rsidR="00643FCB" w:rsidRPr="00CC37A0" w:rsidRDefault="00643FCB">
      <w:pPr>
        <w:spacing w:before="9" w:after="0" w:line="120" w:lineRule="exact"/>
        <w:rPr>
          <w:rFonts w:ascii="Calibri" w:hAnsi="Calibri" w:cs="Calibri"/>
          <w:sz w:val="12"/>
          <w:szCs w:val="12"/>
        </w:rPr>
      </w:pPr>
    </w:p>
    <w:p w:rsidR="00643FCB" w:rsidRPr="00CC37A0" w:rsidRDefault="00906775">
      <w:pPr>
        <w:spacing w:after="0" w:line="240" w:lineRule="auto"/>
        <w:ind w:left="1862" w:right="2819"/>
        <w:jc w:val="center"/>
        <w:rPr>
          <w:rFonts w:ascii="Calibri" w:eastAsia="Myriad Pro" w:hAnsi="Calibri" w:cs="Calibri"/>
          <w:sz w:val="20"/>
          <w:szCs w:val="20"/>
        </w:rPr>
      </w:pPr>
      <w:r w:rsidRPr="00CC37A0">
        <w:rPr>
          <w:rFonts w:ascii="Calibri" w:eastAsia="Myriad Pro" w:hAnsi="Calibri" w:cs="Calibri"/>
          <w:b/>
          <w:bCs/>
          <w:color w:val="231F20"/>
          <w:sz w:val="20"/>
          <w:szCs w:val="20"/>
        </w:rPr>
        <w:t>IV</w:t>
      </w:r>
    </w:p>
    <w:p w:rsidR="00643FCB" w:rsidRPr="00CC37A0" w:rsidRDefault="009019C9">
      <w:pPr>
        <w:tabs>
          <w:tab w:val="left" w:pos="3400"/>
          <w:tab w:val="left" w:pos="3680"/>
        </w:tabs>
        <w:spacing w:before="68" w:after="0" w:line="240" w:lineRule="auto"/>
        <w:ind w:left="58" w:right="862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  <w:b/>
        </w:rPr>
        <w:pict>
          <v:group id="_x0000_s1098" style="position:absolute;left:0;text-align:left;margin-left:318.9pt;margin-top:4.3pt;width:59.55pt;height:11.35pt;z-index:-251622912;mso-position-horizontal-relative:page" coordorigin="6378,86" coordsize="1191,227">
            <v:shape id="_x0000_s1099" style="position:absolute;left:6378;top:86;width:1191;height:227" coordorigin="6378,86" coordsize="1191,227" path="m6406,86r-25,3l6378,114r,170l6381,309r25,4l7540,313r25,-4l7568,284r,-170l7565,89r-25,-3l6406,86e" fillcolor="#c6c8ca" stroked="f">
              <v:path arrowok="t"/>
            </v:shape>
            <w10:wrap anchorx="page"/>
          </v:group>
        </w:pict>
      </w:r>
      <w:r w:rsidR="00906775" w:rsidRPr="00041335">
        <w:rPr>
          <w:rFonts w:ascii="Calibri" w:eastAsia="Myriad Pro Light" w:hAnsi="Calibri" w:cs="Calibri"/>
          <w:b/>
          <w:color w:val="231F20"/>
          <w:sz w:val="20"/>
          <w:szCs w:val="20"/>
        </w:rPr>
        <w:t>Grammar</w:t>
      </w:r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="00906775" w:rsidRPr="00CC37A0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="00906775" w:rsidRPr="00CC37A0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="00906775" w:rsidRPr="00CC37A0">
        <w:rPr>
          <w:rFonts w:ascii="Calibri" w:eastAsia="Myriad Pro Light" w:hAnsi="Calibri" w:cs="Calibri"/>
          <w:color w:val="808285"/>
          <w:sz w:val="20"/>
          <w:szCs w:val="20"/>
        </w:rPr>
        <w:t xml:space="preserve"> /30</w:t>
      </w:r>
    </w:p>
    <w:p w:rsidR="00643FCB" w:rsidRPr="00CC37A0" w:rsidRDefault="00643FCB">
      <w:pPr>
        <w:spacing w:before="9" w:after="0" w:line="140" w:lineRule="exact"/>
        <w:rPr>
          <w:rFonts w:ascii="Calibri" w:hAnsi="Calibri" w:cs="Calibri"/>
          <w:sz w:val="14"/>
          <w:szCs w:val="14"/>
        </w:rPr>
      </w:pPr>
    </w:p>
    <w:p w:rsidR="00643FCB" w:rsidRPr="00CC37A0" w:rsidRDefault="009019C9">
      <w:pPr>
        <w:tabs>
          <w:tab w:val="left" w:pos="320"/>
        </w:tabs>
        <w:spacing w:after="0" w:line="245" w:lineRule="auto"/>
        <w:ind w:left="337" w:right="861" w:hanging="337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96" style="position:absolute;left:0;text-align:left;margin-left:318.9pt;margin-top:.9pt;width:11.35pt;height:11.35pt;z-index:-251621888;mso-position-horizontal-relative:page" coordorigin="6378,18" coordsize="227,227">
            <v:shape id="_x0000_s1097" style="position:absolute;left:6378;top:18;width:227;height:227" coordorigin="6378,18" coordsize="227,227" path="m6406,18r-25,3l6378,46r,170l6381,241r25,4l6576,245r25,-4l6605,216r,-170l6601,21r-25,-3l6406,18e" fillcolor="#231f20" stroked="f">
              <v:path arrowok="t"/>
            </v:shape>
            <w10:wrap anchorx="page"/>
          </v:group>
        </w:pict>
      </w:r>
      <w:r w:rsidR="00906775" w:rsidRPr="00CC37A0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="00906775" w:rsidRPr="00CC37A0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>Complete the sentences with the comparative form of the adjectives in brackets.</w:t>
      </w:r>
    </w:p>
    <w:p w:rsidR="00643FCB" w:rsidRPr="00CC37A0" w:rsidRDefault="00643FCB">
      <w:pPr>
        <w:spacing w:before="4" w:after="0" w:line="110" w:lineRule="exact"/>
        <w:rPr>
          <w:rFonts w:ascii="Calibri" w:hAnsi="Calibri" w:cs="Calibri"/>
          <w:sz w:val="11"/>
          <w:szCs w:val="11"/>
        </w:rPr>
      </w:pPr>
    </w:p>
    <w:p w:rsidR="00643FCB" w:rsidRPr="00CC37A0" w:rsidRDefault="00906775">
      <w:pPr>
        <w:tabs>
          <w:tab w:val="left" w:pos="3500"/>
        </w:tabs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1)   Travelling by car is </w:t>
      </w:r>
      <w:r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643FCB" w:rsidRPr="00CC37A0" w:rsidRDefault="00906775">
      <w:pPr>
        <w:spacing w:before="13" w:after="0" w:line="240" w:lineRule="auto"/>
        <w:ind w:left="621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walking</w:t>
      </w:r>
      <w:proofErr w:type="gramEnd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. (</w:t>
      </w:r>
      <w:proofErr w:type="gramStart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fast</w:t>
      </w:r>
      <w:proofErr w:type="gramEnd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643FCB" w:rsidRPr="00CC37A0" w:rsidRDefault="00643FCB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643FCB" w:rsidRPr="00CC37A0" w:rsidRDefault="00906775">
      <w:pPr>
        <w:tabs>
          <w:tab w:val="left" w:pos="3680"/>
        </w:tabs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2)   Reading in English is </w:t>
      </w:r>
      <w:r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643FCB" w:rsidRPr="00CC37A0" w:rsidRDefault="00906775">
      <w:pPr>
        <w:spacing w:before="13" w:after="0" w:line="240" w:lineRule="auto"/>
        <w:ind w:left="621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speaking</w:t>
      </w:r>
      <w:proofErr w:type="gramEnd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. (</w:t>
      </w:r>
      <w:proofErr w:type="gramStart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easy</w:t>
      </w:r>
      <w:proofErr w:type="gramEnd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643FCB" w:rsidRPr="00CC37A0" w:rsidRDefault="00643FCB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643FCB" w:rsidRPr="00CC37A0" w:rsidRDefault="00906775">
      <w:pPr>
        <w:tabs>
          <w:tab w:val="left" w:pos="2800"/>
        </w:tabs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3)  Madrid is </w:t>
      </w:r>
      <w:r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 Lisbon. (</w:t>
      </w:r>
      <w:proofErr w:type="gramStart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big</w:t>
      </w:r>
      <w:proofErr w:type="gramEnd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643FCB" w:rsidRPr="00CC37A0" w:rsidRDefault="00643FCB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643FCB" w:rsidRPr="00CC37A0" w:rsidRDefault="00906775">
      <w:pPr>
        <w:tabs>
          <w:tab w:val="left" w:pos="3020"/>
        </w:tabs>
        <w:spacing w:after="0" w:line="252" w:lineRule="auto"/>
        <w:ind w:left="620" w:right="1408" w:hanging="283"/>
        <w:rPr>
          <w:rFonts w:ascii="Calibri" w:eastAsia="Myriad Pro Light" w:hAnsi="Calibri" w:cs="Calibri"/>
          <w:sz w:val="20"/>
          <w:szCs w:val="20"/>
        </w:rPr>
      </w:pP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4)  Trousers are </w:t>
      </w:r>
      <w:r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 skirts. (</w:t>
      </w:r>
      <w:proofErr w:type="gramStart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uncomfortable</w:t>
      </w:r>
      <w:proofErr w:type="gramEnd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643FCB" w:rsidRPr="00CC37A0" w:rsidRDefault="00643FCB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643FCB" w:rsidRPr="00CC37A0" w:rsidRDefault="00906775">
      <w:pPr>
        <w:tabs>
          <w:tab w:val="left" w:pos="2960"/>
        </w:tabs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5)  Basketball is </w:t>
      </w:r>
      <w:r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golf. (</w:t>
      </w:r>
      <w:proofErr w:type="gramStart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popular</w:t>
      </w:r>
      <w:proofErr w:type="gramEnd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643FCB" w:rsidRPr="00CC37A0" w:rsidRDefault="00643FCB">
      <w:pPr>
        <w:spacing w:before="2" w:after="0" w:line="220" w:lineRule="exact"/>
        <w:rPr>
          <w:rFonts w:ascii="Calibri" w:hAnsi="Calibri" w:cs="Calibri"/>
        </w:rPr>
      </w:pPr>
    </w:p>
    <w:p w:rsidR="00643FCB" w:rsidRPr="00CC37A0" w:rsidRDefault="009019C9">
      <w:pPr>
        <w:tabs>
          <w:tab w:val="left" w:pos="320"/>
        </w:tabs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94" style="position:absolute;margin-left:318.9pt;margin-top:.9pt;width:11.35pt;height:11.35pt;z-index:-251620864;mso-position-horizontal-relative:page" coordorigin="6378,18" coordsize="227,227">
            <v:shape id="_x0000_s1095" style="position:absolute;left:6378;top:18;width:227;height:227" coordorigin="6378,18" coordsize="227,227" path="m6406,18r-25,3l6378,46r,170l6381,241r25,4l6576,245r25,-4l6605,216r,-170l6601,21r-25,-3l6406,18e" fillcolor="#231f20" stroked="f">
              <v:path arrowok="t"/>
            </v:shape>
            <w10:wrap anchorx="page"/>
          </v:group>
        </w:pict>
      </w:r>
      <w:r w:rsidR="00906775" w:rsidRPr="00CC37A0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="00906775" w:rsidRPr="00CC37A0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>Write comparative sentences.</w:t>
      </w:r>
    </w:p>
    <w:p w:rsidR="00643FCB" w:rsidRPr="00CC37A0" w:rsidRDefault="00643FCB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643FCB" w:rsidRPr="00CC37A0" w:rsidRDefault="00906775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1)   Skateboarding / exciting / snowboarding</w:t>
      </w:r>
    </w:p>
    <w:p w:rsidR="00643FCB" w:rsidRPr="00CC37A0" w:rsidRDefault="00643FC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CC37A0" w:rsidRDefault="00643FCB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643FCB" w:rsidRPr="00CC37A0" w:rsidRDefault="009019C9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92" style="position:absolute;left:0;text-align:left;margin-left:352.9pt;margin-top:-8.7pt;width:171.5pt;height:.1pt;z-index:-251619840;mso-position-horizontal-relative:page" coordorigin="7058,-174" coordsize="3430,2">
            <v:shape id="_x0000_s1093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>2)  The cathedral / tall / the museum</w:t>
      </w:r>
    </w:p>
    <w:p w:rsidR="00643FCB" w:rsidRPr="00CC37A0" w:rsidRDefault="00643FC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CC37A0" w:rsidRDefault="00643FCB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643FCB" w:rsidRPr="00CC37A0" w:rsidRDefault="009019C9">
      <w:pPr>
        <w:spacing w:after="0" w:line="237" w:lineRule="exact"/>
        <w:ind w:left="33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90" style="position:absolute;left:0;text-align:left;margin-left:352.9pt;margin-top:-8.7pt;width:171.5pt;height:.1pt;z-index:-251618816;mso-position-horizontal-relative:page" coordorigin="7058,-174" coordsize="3430,2">
            <v:shape id="_x0000_s1091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>3)  Travelling by taxi / fast / taking the bus</w:t>
      </w:r>
    </w:p>
    <w:p w:rsidR="00643FCB" w:rsidRPr="00CC37A0" w:rsidRDefault="00643FCB">
      <w:pPr>
        <w:spacing w:after="0"/>
        <w:rPr>
          <w:rFonts w:ascii="Calibri" w:hAnsi="Calibri" w:cs="Calibri"/>
        </w:rPr>
        <w:sectPr w:rsidR="00643FCB" w:rsidRPr="00CC37A0">
          <w:type w:val="continuous"/>
          <w:pgSz w:w="11920" w:h="15880"/>
          <w:pgMar w:top="980" w:right="500" w:bottom="560" w:left="1580" w:header="720" w:footer="720" w:gutter="0"/>
          <w:cols w:num="2" w:space="720" w:equalWidth="0">
            <w:col w:w="4231" w:space="626"/>
            <w:col w:w="4983"/>
          </w:cols>
        </w:sectPr>
      </w:pPr>
    </w:p>
    <w:p w:rsidR="00643FCB" w:rsidRPr="00CC37A0" w:rsidRDefault="009019C9">
      <w:pPr>
        <w:spacing w:after="0" w:line="200" w:lineRule="exac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</w:rPr>
        <w:lastRenderedPageBreak/>
        <w:pict>
          <v:group id="_x0000_s1088" style="position:absolute;margin-left:304.7pt;margin-top:51pt;width:.1pt;height:688.8pt;z-index:-251625984;mso-position-horizontal-relative:page;mso-position-vertical-relative:page" coordorigin="6094,1020" coordsize="2,13776">
            <v:shape id="_x0000_s1089" style="position:absolute;left:6094;top:1020;width:2;height:13776" coordorigin="6094,1020" coordsize="0,13776" path="m6094,1020r,13777e" filled="f" strokecolor="#808285" strokeweight=".5pt">
              <v:path arrowok="t"/>
            </v:shape>
            <w10:wrap anchorx="page" anchory="page"/>
          </v:group>
        </w:pict>
      </w:r>
    </w:p>
    <w:p w:rsidR="00643FCB" w:rsidRPr="00CC37A0" w:rsidRDefault="00643FCB">
      <w:pPr>
        <w:spacing w:before="5" w:after="0" w:line="260" w:lineRule="exact"/>
        <w:rPr>
          <w:rFonts w:ascii="Calibri" w:hAnsi="Calibri" w:cs="Calibri"/>
          <w:sz w:val="26"/>
          <w:szCs w:val="26"/>
        </w:rPr>
      </w:pPr>
    </w:p>
    <w:p w:rsidR="00643FCB" w:rsidRPr="00CC37A0" w:rsidRDefault="009019C9">
      <w:pPr>
        <w:spacing w:before="24" w:after="0" w:line="237" w:lineRule="exact"/>
        <w:ind w:left="5195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86" style="position:absolute;left:0;text-align:left;margin-left:352.9pt;margin-top:-7.5pt;width:171.5pt;height:.1pt;z-index:-251617792;mso-position-horizontal-relative:page" coordorigin="7058,-150" coordsize="3430,2">
            <v:shape id="_x0000_s1087" style="position:absolute;left:7058;top:-150;width:3430;height:2" coordorigin="7058,-150" coordsize="3430,0" path="m7058,-150r3430,e" filled="f" strokecolor="#808285" strokeweight=".5pt">
              <v:path arrowok="t"/>
            </v:shape>
            <w10:wrap anchorx="page"/>
          </v:group>
        </w:pict>
      </w:r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>4)  The railway station / modern / the town hall</w:t>
      </w:r>
    </w:p>
    <w:p w:rsidR="00643FCB" w:rsidRPr="00CC37A0" w:rsidRDefault="00643FC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CC37A0" w:rsidRDefault="00643FCB">
      <w:pPr>
        <w:spacing w:before="6" w:after="0" w:line="260" w:lineRule="exact"/>
        <w:rPr>
          <w:rFonts w:ascii="Calibri" w:hAnsi="Calibri" w:cs="Calibri"/>
          <w:sz w:val="26"/>
          <w:szCs w:val="26"/>
        </w:rPr>
      </w:pPr>
    </w:p>
    <w:p w:rsidR="00643FCB" w:rsidRPr="00CC37A0" w:rsidRDefault="009019C9">
      <w:pPr>
        <w:spacing w:before="24" w:after="0" w:line="240" w:lineRule="auto"/>
        <w:ind w:left="5195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84" style="position:absolute;left:0;text-align:left;margin-left:352.9pt;margin-top:-7.5pt;width:171.5pt;height:.1pt;z-index:-251616768;mso-position-horizontal-relative:page" coordorigin="7058,-150" coordsize="3430,2">
            <v:shape id="_x0000_s1085" style="position:absolute;left:7058;top:-150;width:3430;height:2" coordorigin="7058,-150" coordsize="3430,0" path="m7058,-150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82" style="position:absolute;left:0;text-align:left;margin-left:352.9pt;margin-top:28.85pt;width:171.5pt;height:.1pt;z-index:-251615744;mso-position-horizontal-relative:page" coordorigin="7058,577" coordsize="3430,2">
            <v:shape id="_x0000_s1083" style="position:absolute;left:7058;top:577;width:3430;height:2" coordorigin="7058,577" coordsize="3430,0" path="m7058,577r3430,e" filled="f" strokecolor="#808285" strokeweight=".5pt">
              <v:path arrowok="t"/>
            </v:shape>
            <w10:wrap anchorx="page"/>
          </v:group>
        </w:pict>
      </w:r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>5)  My dancing / bad / my singing</w:t>
      </w:r>
    </w:p>
    <w:p w:rsidR="00643FCB" w:rsidRPr="00CC37A0" w:rsidRDefault="00643FCB">
      <w:pPr>
        <w:spacing w:after="0"/>
        <w:rPr>
          <w:rFonts w:ascii="Calibri" w:hAnsi="Calibri" w:cs="Calibri"/>
        </w:rPr>
        <w:sectPr w:rsidR="00643FCB" w:rsidRPr="00CC37A0">
          <w:type w:val="continuous"/>
          <w:pgSz w:w="11920" w:h="15880"/>
          <w:pgMar w:top="980" w:right="500" w:bottom="560" w:left="1580" w:header="720" w:footer="720" w:gutter="0"/>
          <w:cols w:space="720"/>
        </w:sectPr>
      </w:pPr>
    </w:p>
    <w:p w:rsidR="00643FCB" w:rsidRPr="00CC37A0" w:rsidRDefault="009019C9">
      <w:pPr>
        <w:tabs>
          <w:tab w:val="left" w:pos="1300"/>
        </w:tabs>
        <w:spacing w:before="32" w:after="0" w:line="245" w:lineRule="auto"/>
        <w:ind w:left="1314" w:right="-57" w:hanging="337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lastRenderedPageBreak/>
        <w:pict>
          <v:group id="_x0000_s1080" style="position:absolute;left:0;text-align:left;margin-left:70.85pt;margin-top:2.5pt;width:11.35pt;height:11.35pt;z-index:-251613696;mso-position-horizontal-relative:page" coordorigin="1417,50" coordsize="227,227">
            <v:shape id="_x0000_s1081" style="position:absolute;left:1417;top:50;width:227;height:227" coordorigin="1417,50" coordsize="227,227" path="m1445,50r-24,3l1417,78r,170l1421,273r24,4l1616,277r24,-4l1644,248r,-170l1640,53r-24,-3l1445,50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shape id="_x0000_s1078" type="#_x0000_t202" style="position:absolute;left:0;text-align:left;margin-left:36.25pt;margin-top:2.1pt;width:13.9pt;height:25pt;z-index:-251585024;mso-position-horizontal-relative:page" filled="f" stroked="f">
            <v:textbox inset="0,0,0,0">
              <w:txbxContent>
                <w:p w:rsidR="00643FCB" w:rsidRDefault="00906775">
                  <w:pPr>
                    <w:spacing w:after="0" w:line="500" w:lineRule="exact"/>
                    <w:ind w:right="-115"/>
                    <w:rPr>
                      <w:rFonts w:ascii="Myriad Pro" w:eastAsia="Myriad Pro" w:hAnsi="Myriad Pro" w:cs="Myriad Pro"/>
                      <w:sz w:val="50"/>
                      <w:szCs w:val="50"/>
                    </w:rPr>
                  </w:pPr>
                  <w:r>
                    <w:rPr>
                      <w:rFonts w:ascii="Myriad Pro" w:eastAsia="Myriad Pro" w:hAnsi="Myriad Pro" w:cs="Myriad Pro"/>
                      <w:b/>
                      <w:bCs/>
                      <w:color w:val="FFFFFF"/>
                      <w:sz w:val="50"/>
                      <w:szCs w:val="50"/>
                    </w:rPr>
                    <w:t>6</w:t>
                  </w:r>
                </w:p>
              </w:txbxContent>
            </v:textbox>
            <w10:wrap anchorx="page"/>
          </v:shape>
        </w:pict>
      </w:r>
      <w:r w:rsidR="00906775" w:rsidRPr="00CC37A0">
        <w:rPr>
          <w:rFonts w:ascii="Calibri" w:eastAsia="Myriad Pro Light" w:hAnsi="Calibri" w:cs="Calibri"/>
          <w:color w:val="FFFFFF"/>
          <w:sz w:val="20"/>
          <w:szCs w:val="20"/>
        </w:rPr>
        <w:t>3</w:t>
      </w:r>
      <w:r w:rsidR="00906775" w:rsidRPr="00CC37A0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>Complete the sentences with the superlative form of the adjectives in brackets. Then match the sentence halves.</w:t>
      </w:r>
    </w:p>
    <w:p w:rsidR="00643FCB" w:rsidRPr="00CC37A0" w:rsidRDefault="00643FCB">
      <w:pPr>
        <w:spacing w:before="3" w:after="0" w:line="110" w:lineRule="exact"/>
        <w:rPr>
          <w:rFonts w:ascii="Calibri" w:hAnsi="Calibri" w:cs="Calibri"/>
          <w:sz w:val="11"/>
          <w:szCs w:val="11"/>
        </w:rPr>
      </w:pPr>
    </w:p>
    <w:p w:rsidR="00643FCB" w:rsidRPr="00CC37A0" w:rsidRDefault="00906775">
      <w:pPr>
        <w:tabs>
          <w:tab w:val="left" w:pos="2380"/>
          <w:tab w:val="left" w:pos="4800"/>
        </w:tabs>
        <w:spacing w:after="0" w:line="364" w:lineRule="auto"/>
        <w:ind w:left="1598" w:right="129" w:hanging="284"/>
        <w:rPr>
          <w:rFonts w:ascii="Calibri" w:eastAsia="Myriad Pro Light" w:hAnsi="Calibri" w:cs="Calibri"/>
          <w:sz w:val="20"/>
          <w:szCs w:val="20"/>
        </w:rPr>
      </w:pP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1)   My mum is </w:t>
      </w:r>
      <w:r w:rsidRPr="00CC37A0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the slowest </w:t>
      </w:r>
      <w:r w:rsidRPr="00CC37A0">
        <w:rPr>
          <w:rFonts w:ascii="Calibri" w:eastAsia="Myriad Pro" w:hAnsi="Calibri" w:cs="Calibri"/>
          <w:i/>
          <w:color w:val="231F20"/>
          <w:sz w:val="20"/>
          <w:szCs w:val="20"/>
          <w:u w:val="single" w:color="808285"/>
        </w:rPr>
        <w:t xml:space="preserve"> </w:t>
      </w:r>
      <w:r w:rsidRPr="00CC37A0">
        <w:rPr>
          <w:rFonts w:ascii="Calibri" w:eastAsia="Myriad Pro" w:hAnsi="Calibri" w:cs="Calibri"/>
          <w:i/>
          <w:color w:val="231F20"/>
          <w:sz w:val="20"/>
          <w:szCs w:val="20"/>
          <w:u w:val="single" w:color="808285"/>
        </w:rPr>
        <w:tab/>
      </w: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. (</w:t>
      </w:r>
      <w:proofErr w:type="gramStart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slow</w:t>
      </w:r>
      <w:proofErr w:type="gramEnd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) </w:t>
      </w:r>
      <w:r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643FCB" w:rsidRPr="00CC37A0" w:rsidRDefault="00906775">
      <w:pPr>
        <w:tabs>
          <w:tab w:val="left" w:pos="4320"/>
        </w:tabs>
        <w:spacing w:after="0" w:line="241" w:lineRule="exact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2)  The Simpsons is </w:t>
      </w:r>
      <w:r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643FCB" w:rsidRPr="00CC37A0" w:rsidRDefault="00643FCB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643FCB" w:rsidRPr="00CC37A0" w:rsidRDefault="00906775">
      <w:pPr>
        <w:tabs>
          <w:tab w:val="left" w:pos="2440"/>
        </w:tabs>
        <w:spacing w:after="0" w:line="240" w:lineRule="auto"/>
        <w:ind w:left="1563" w:right="2494"/>
        <w:jc w:val="center"/>
        <w:rPr>
          <w:rFonts w:ascii="Calibri" w:eastAsia="Myriad Pro Light" w:hAnsi="Calibri" w:cs="Calibri"/>
          <w:sz w:val="20"/>
          <w:szCs w:val="20"/>
        </w:rPr>
      </w:pP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(</w:t>
      </w:r>
      <w:proofErr w:type="gramStart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funny</w:t>
      </w:r>
      <w:proofErr w:type="gramEnd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) </w:t>
      </w:r>
      <w:r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643FCB" w:rsidRPr="00CC37A0" w:rsidRDefault="00643FCB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643FCB" w:rsidRPr="00CC37A0" w:rsidRDefault="00906775">
      <w:pPr>
        <w:tabs>
          <w:tab w:val="left" w:pos="2340"/>
          <w:tab w:val="left" w:pos="4260"/>
        </w:tabs>
        <w:spacing w:after="0" w:line="364" w:lineRule="auto"/>
        <w:ind w:left="1598" w:right="670" w:hanging="284"/>
        <w:rPr>
          <w:rFonts w:ascii="Calibri" w:eastAsia="Myriad Pro Light" w:hAnsi="Calibri" w:cs="Calibri"/>
          <w:sz w:val="20"/>
          <w:szCs w:val="20"/>
        </w:rPr>
      </w:pP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3)  </w:t>
      </w:r>
      <w:proofErr w:type="spellStart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Mr</w:t>
      </w:r>
      <w:proofErr w:type="spellEnd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 Matthews is </w:t>
      </w:r>
      <w:r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. (</w:t>
      </w:r>
      <w:proofErr w:type="gramStart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bad</w:t>
      </w:r>
      <w:proofErr w:type="gramEnd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) </w:t>
      </w:r>
      <w:r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643FCB" w:rsidRPr="00CC37A0" w:rsidRDefault="00906775">
      <w:pPr>
        <w:tabs>
          <w:tab w:val="left" w:pos="3860"/>
        </w:tabs>
        <w:spacing w:after="0" w:line="241" w:lineRule="exact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4)  Snooker is </w:t>
      </w:r>
      <w:r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643FCB" w:rsidRPr="00CC37A0" w:rsidRDefault="00643FCB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643FCB" w:rsidRPr="00CC37A0" w:rsidRDefault="00906775">
      <w:pPr>
        <w:tabs>
          <w:tab w:val="left" w:pos="2520"/>
        </w:tabs>
        <w:spacing w:after="0" w:line="240" w:lineRule="auto"/>
        <w:ind w:left="1563" w:right="2411"/>
        <w:jc w:val="center"/>
        <w:rPr>
          <w:rFonts w:ascii="Calibri" w:eastAsia="Myriad Pro Light" w:hAnsi="Calibri" w:cs="Calibri"/>
          <w:sz w:val="20"/>
          <w:szCs w:val="20"/>
        </w:rPr>
      </w:pP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(</w:t>
      </w:r>
      <w:proofErr w:type="gramStart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boring</w:t>
      </w:r>
      <w:proofErr w:type="gramEnd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) </w:t>
      </w:r>
      <w:r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643FCB" w:rsidRPr="00CC37A0" w:rsidRDefault="00643FCB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643FCB" w:rsidRPr="00CC37A0" w:rsidRDefault="00906775">
      <w:pPr>
        <w:tabs>
          <w:tab w:val="left" w:pos="2420"/>
          <w:tab w:val="left" w:pos="4320"/>
        </w:tabs>
        <w:spacing w:after="0" w:line="364" w:lineRule="auto"/>
        <w:ind w:left="1597" w:right="612" w:hanging="284"/>
        <w:rPr>
          <w:rFonts w:ascii="Calibri" w:eastAsia="Myriad Pro Light" w:hAnsi="Calibri" w:cs="Calibri"/>
          <w:sz w:val="20"/>
          <w:szCs w:val="20"/>
        </w:rPr>
      </w:pP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5)  My uncle Nick is </w:t>
      </w:r>
      <w:r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. (</w:t>
      </w:r>
      <w:proofErr w:type="gramStart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short</w:t>
      </w:r>
      <w:proofErr w:type="gramEnd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) </w:t>
      </w:r>
      <w:r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643FCB" w:rsidRPr="00CC37A0" w:rsidRDefault="00643FCB">
      <w:pPr>
        <w:spacing w:before="10" w:after="0" w:line="100" w:lineRule="exact"/>
        <w:rPr>
          <w:rFonts w:ascii="Calibri" w:hAnsi="Calibri" w:cs="Calibri"/>
          <w:sz w:val="10"/>
          <w:szCs w:val="10"/>
        </w:rPr>
      </w:pPr>
    </w:p>
    <w:p w:rsidR="00643FCB" w:rsidRPr="00CC37A0" w:rsidRDefault="00906775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a)   </w:t>
      </w:r>
      <w:proofErr w:type="gramStart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cartoon</w:t>
      </w:r>
      <w:proofErr w:type="gramEnd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 on TV.</w:t>
      </w:r>
    </w:p>
    <w:p w:rsidR="00643FCB" w:rsidRPr="00CC37A0" w:rsidRDefault="00906775">
      <w:pPr>
        <w:spacing w:before="5"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b)  </w:t>
      </w:r>
      <w:proofErr w:type="gramStart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driver</w:t>
      </w:r>
      <w:proofErr w:type="gramEnd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 in the world.</w:t>
      </w:r>
    </w:p>
    <w:p w:rsidR="00643FCB" w:rsidRPr="00CC37A0" w:rsidRDefault="00906775">
      <w:pPr>
        <w:spacing w:before="5" w:after="0" w:line="245" w:lineRule="auto"/>
        <w:ind w:left="1313" w:right="1670"/>
        <w:rPr>
          <w:rFonts w:ascii="Calibri" w:eastAsia="Myriad Pro Light" w:hAnsi="Calibri" w:cs="Calibri"/>
          <w:sz w:val="20"/>
          <w:szCs w:val="20"/>
        </w:rPr>
      </w:pP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c)   </w:t>
      </w:r>
      <w:proofErr w:type="gramStart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person</w:t>
      </w:r>
      <w:proofErr w:type="gramEnd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 in our family. d)  </w:t>
      </w:r>
      <w:proofErr w:type="gramStart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teacher</w:t>
      </w:r>
      <w:proofErr w:type="gramEnd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 in our school. e)   </w:t>
      </w:r>
      <w:proofErr w:type="gramStart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game</w:t>
      </w:r>
      <w:proofErr w:type="gramEnd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643FCB" w:rsidRPr="00CC37A0" w:rsidRDefault="00643FCB">
      <w:pPr>
        <w:spacing w:before="17"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CC37A0" w:rsidRDefault="009019C9">
      <w:pPr>
        <w:tabs>
          <w:tab w:val="left" w:pos="1300"/>
        </w:tabs>
        <w:spacing w:after="0" w:line="240" w:lineRule="auto"/>
        <w:ind w:left="977" w:right="-66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76" style="position:absolute;left:0;text-align:left;margin-left:70.85pt;margin-top:.9pt;width:11.35pt;height:11.35pt;z-index:-251612672;mso-position-horizontal-relative:page" coordorigin="1417,18" coordsize="227,227">
            <v:shape id="_x0000_s1077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="00906775" w:rsidRPr="00CC37A0">
        <w:rPr>
          <w:rFonts w:ascii="Calibri" w:eastAsia="Myriad Pro Light" w:hAnsi="Calibri" w:cs="Calibri"/>
          <w:color w:val="FFFFFF"/>
          <w:sz w:val="20"/>
          <w:szCs w:val="20"/>
        </w:rPr>
        <w:t>4</w:t>
      </w:r>
      <w:r w:rsidR="00906775" w:rsidRPr="00CC37A0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>Make comparative or superlative sentences.</w:t>
      </w:r>
    </w:p>
    <w:p w:rsidR="00643FCB" w:rsidRPr="00CC37A0" w:rsidRDefault="00643FCB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643FCB" w:rsidRPr="00CC37A0" w:rsidRDefault="009019C9">
      <w:pPr>
        <w:spacing w:after="0" w:line="237" w:lineRule="exact"/>
        <w:ind w:left="1314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74" style="position:absolute;left:0;text-align:left;margin-left:338.75pt;margin-top:18.15pt;width:171.5pt;height:.1pt;z-index:-251598336;mso-position-horizontal-relative:page" coordorigin="6775,363" coordsize="3430,2">
            <v:shape id="_x0000_s1075" style="position:absolute;left:6775;top:363;width:3430;height:2" coordorigin="6775,363" coordsize="3430,0" path="m6775,363r3430,e" filled="f" strokecolor="#808285" strokeweight=".5pt">
              <v:path arrowok="t"/>
            </v:shape>
            <w10:wrap anchorx="page"/>
          </v:group>
        </w:pict>
      </w:r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>1)   The River Thames is / short / the River Nile</w:t>
      </w:r>
    </w:p>
    <w:p w:rsidR="00643FCB" w:rsidRPr="00CC37A0" w:rsidRDefault="00906775">
      <w:pPr>
        <w:tabs>
          <w:tab w:val="left" w:pos="2840"/>
        </w:tabs>
        <w:spacing w:after="0" w:line="210" w:lineRule="exact"/>
        <w:ind w:left="302" w:right="338"/>
        <w:jc w:val="center"/>
        <w:rPr>
          <w:rFonts w:ascii="Calibri" w:eastAsia="Myriad Pro Light" w:hAnsi="Calibri" w:cs="Calibri"/>
          <w:sz w:val="20"/>
          <w:szCs w:val="20"/>
        </w:rPr>
      </w:pPr>
      <w:r w:rsidRPr="00CC37A0">
        <w:rPr>
          <w:rFonts w:ascii="Calibri" w:hAnsi="Calibri" w:cs="Calibri"/>
        </w:rPr>
        <w:br w:type="column"/>
      </w:r>
      <w:r w:rsidRPr="00CC37A0">
        <w:rPr>
          <w:rFonts w:ascii="Calibri" w:eastAsia="Myriad Pro Light" w:hAnsi="Calibri" w:cs="Calibri"/>
          <w:color w:val="231F20"/>
          <w:sz w:val="20"/>
          <w:szCs w:val="20"/>
        </w:rPr>
        <w:lastRenderedPageBreak/>
        <w:t xml:space="preserve">4)  The Nile is </w:t>
      </w:r>
      <w:r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 river in the</w:t>
      </w:r>
    </w:p>
    <w:p w:rsidR="00643FCB" w:rsidRPr="00CC37A0" w:rsidRDefault="00906775">
      <w:pPr>
        <w:spacing w:before="13" w:after="0" w:line="240" w:lineRule="auto"/>
        <w:ind w:left="620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world</w:t>
      </w:r>
      <w:proofErr w:type="gramEnd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643FCB" w:rsidRPr="00CC37A0" w:rsidRDefault="00643FCB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643FCB" w:rsidRPr="00CC37A0" w:rsidRDefault="00906775">
      <w:pPr>
        <w:tabs>
          <w:tab w:val="left" w:pos="3200"/>
        </w:tabs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5)  I think Claire is </w:t>
      </w:r>
      <w:r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 person I</w:t>
      </w:r>
    </w:p>
    <w:p w:rsidR="00643FCB" w:rsidRPr="00CC37A0" w:rsidRDefault="00906775">
      <w:pPr>
        <w:spacing w:before="13" w:after="0" w:line="240" w:lineRule="auto"/>
        <w:ind w:left="620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know</w:t>
      </w:r>
      <w:proofErr w:type="gramEnd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643FCB" w:rsidRPr="00CC37A0" w:rsidRDefault="00906775">
      <w:pPr>
        <w:spacing w:after="0" w:line="240" w:lineRule="auto"/>
        <w:ind w:left="1893" w:right="2054"/>
        <w:jc w:val="center"/>
        <w:rPr>
          <w:rFonts w:ascii="Calibri" w:eastAsia="Myriad Pro" w:hAnsi="Calibri" w:cs="Calibri"/>
          <w:sz w:val="20"/>
          <w:szCs w:val="20"/>
        </w:rPr>
      </w:pPr>
      <w:r w:rsidRPr="00CC37A0">
        <w:rPr>
          <w:rFonts w:ascii="Calibri" w:eastAsia="Myriad Pro" w:hAnsi="Calibri" w:cs="Calibri"/>
          <w:b/>
          <w:bCs/>
          <w:color w:val="231F20"/>
          <w:sz w:val="20"/>
          <w:szCs w:val="20"/>
        </w:rPr>
        <w:t>V</w:t>
      </w:r>
    </w:p>
    <w:p w:rsidR="00643FCB" w:rsidRPr="00CC37A0" w:rsidRDefault="009019C9">
      <w:pPr>
        <w:tabs>
          <w:tab w:val="left" w:pos="3400"/>
          <w:tab w:val="left" w:pos="3680"/>
        </w:tabs>
        <w:spacing w:before="68" w:after="0" w:line="240" w:lineRule="auto"/>
        <w:ind w:left="58" w:right="65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  <w:b/>
        </w:rPr>
        <w:pict>
          <v:group id="_x0000_s1072" style="position:absolute;left:0;text-align:left;margin-left:304.7pt;margin-top:4.3pt;width:48.2pt;height:11.35pt;z-index:-251604480;mso-position-horizontal-relative:page" coordorigin="6094,86" coordsize="964,227">
            <v:shape id="_x0000_s1073" style="position:absolute;left:6094;top:86;width:964;height:227" coordorigin="6094,86" coordsize="964,227" path="m6123,86r-25,3l6094,114r,170l6098,309r24,4l7030,313r25,-4l7058,284r,-170l7055,89r-25,-3l6123,86e" fillcolor="#c6c8ca" stroked="f">
              <v:path arrowok="t"/>
            </v:shape>
            <w10:wrap anchorx="page"/>
          </v:group>
        </w:pict>
      </w:r>
      <w:r w:rsidR="00906775" w:rsidRPr="00041335">
        <w:rPr>
          <w:rFonts w:ascii="Calibri" w:eastAsia="Myriad Pro Light" w:hAnsi="Calibri" w:cs="Calibri"/>
          <w:b/>
          <w:color w:val="231F20"/>
          <w:sz w:val="20"/>
          <w:szCs w:val="20"/>
        </w:rPr>
        <w:t>Writing</w:t>
      </w:r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="00906775" w:rsidRPr="00CC37A0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="00906775" w:rsidRPr="00CC37A0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="00906775" w:rsidRPr="00CC37A0">
        <w:rPr>
          <w:rFonts w:ascii="Calibri" w:eastAsia="Myriad Pro Light" w:hAnsi="Calibri" w:cs="Calibri"/>
          <w:color w:val="808285"/>
          <w:sz w:val="20"/>
          <w:szCs w:val="20"/>
        </w:rPr>
        <w:t xml:space="preserve"> /20</w:t>
      </w:r>
    </w:p>
    <w:p w:rsidR="00643FCB" w:rsidRPr="00CC37A0" w:rsidRDefault="00643FCB">
      <w:pPr>
        <w:spacing w:before="9" w:after="0" w:line="140" w:lineRule="exact"/>
        <w:rPr>
          <w:rFonts w:ascii="Calibri" w:hAnsi="Calibri" w:cs="Calibri"/>
          <w:sz w:val="14"/>
          <w:szCs w:val="14"/>
        </w:rPr>
      </w:pPr>
    </w:p>
    <w:p w:rsidR="00643FCB" w:rsidRPr="00CC37A0" w:rsidRDefault="009019C9">
      <w:pPr>
        <w:tabs>
          <w:tab w:val="left" w:pos="280"/>
        </w:tabs>
        <w:spacing w:after="0" w:line="240" w:lineRule="auto"/>
        <w:ind w:left="-38" w:right="103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70" style="position:absolute;left:0;text-align:left;margin-left:304.7pt;margin-top:.9pt;width:11.35pt;height:11.35pt;z-index:-251603456;mso-position-horizontal-relative:page" coordorigin="6094,18" coordsize="227,227">
            <v:shape id="_x0000_s1071" style="position:absolute;left:6094;top:18;width:227;height:227" coordorigin="6094,18" coordsize="227,227" path="m6123,18r-25,3l6094,46r,170l6098,241r24,4l6293,245r24,-4l6321,216r,-170l6318,21r-25,-3l6123,18e" fillcolor="#231f20" stroked="f">
              <v:path arrowok="t"/>
            </v:shape>
            <w10:wrap anchorx="page"/>
          </v:group>
        </w:pict>
      </w:r>
      <w:r w:rsidR="00906775" w:rsidRPr="00CC37A0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="00906775" w:rsidRPr="00CC37A0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>Write the sentences with correct punctuation</w:t>
      </w:r>
    </w:p>
    <w:p w:rsidR="00643FCB" w:rsidRPr="00CC37A0" w:rsidRDefault="00906775">
      <w:pPr>
        <w:spacing w:before="5"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(</w:t>
      </w:r>
      <w:proofErr w:type="gramStart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don’t</w:t>
      </w:r>
      <w:proofErr w:type="gramEnd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 forget capital letters).</w:t>
      </w:r>
    </w:p>
    <w:p w:rsidR="00643FCB" w:rsidRPr="00CC37A0" w:rsidRDefault="00643FCB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643FCB" w:rsidRPr="00CC37A0" w:rsidRDefault="00906775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1)   </w:t>
      </w:r>
      <w:proofErr w:type="spellStart"/>
      <w:proofErr w:type="gramStart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i</w:t>
      </w:r>
      <w:proofErr w:type="spellEnd"/>
      <w:proofErr w:type="gramEnd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 live in </w:t>
      </w:r>
      <w:proofErr w:type="spellStart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brighton</w:t>
      </w:r>
      <w:proofErr w:type="spellEnd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 in </w:t>
      </w:r>
      <w:proofErr w:type="spellStart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england</w:t>
      </w:r>
      <w:proofErr w:type="spellEnd"/>
    </w:p>
    <w:p w:rsidR="00643FCB" w:rsidRPr="00CC37A0" w:rsidRDefault="00643FC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CC37A0" w:rsidRDefault="00643FCB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643FCB" w:rsidRPr="00CC37A0" w:rsidRDefault="009019C9">
      <w:pPr>
        <w:spacing w:after="0" w:line="252" w:lineRule="auto"/>
        <w:ind w:left="620" w:right="455" w:hanging="283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68" style="position:absolute;left:0;text-align:left;margin-left:338.75pt;margin-top:-8.7pt;width:171.5pt;height:.1pt;z-index:-251602432;mso-position-horizontal-relative:page" coordorigin="6775,-174" coordsize="3430,2">
            <v:shape id="_x0000_s1069" style="position:absolute;left:6775;top:-174;width:3430;height:2" coordorigin="6775,-174" coordsize="3430,0" path="m6775,-174r3430,e" filled="f" strokecolor="#808285" strokeweight=".5pt">
              <v:path arrowok="t"/>
            </v:shape>
            <w10:wrap anchorx="page"/>
          </v:group>
        </w:pict>
      </w:r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2)  it’s famous for </w:t>
      </w:r>
      <w:proofErr w:type="spellStart"/>
      <w:proofErr w:type="gramStart"/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>brighton</w:t>
      </w:r>
      <w:proofErr w:type="spellEnd"/>
      <w:proofErr w:type="gramEnd"/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 pier the </w:t>
      </w:r>
      <w:proofErr w:type="spellStart"/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>sealife</w:t>
      </w:r>
      <w:proofErr w:type="spellEnd"/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proofErr w:type="spellStart"/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>centre</w:t>
      </w:r>
      <w:proofErr w:type="spellEnd"/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 and for its nightlife</w:t>
      </w:r>
    </w:p>
    <w:p w:rsidR="00643FCB" w:rsidRPr="00CC37A0" w:rsidRDefault="00643FC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CC37A0" w:rsidRDefault="00643FCB">
      <w:pPr>
        <w:spacing w:before="10" w:after="0" w:line="260" w:lineRule="exact"/>
        <w:rPr>
          <w:rFonts w:ascii="Calibri" w:hAnsi="Calibri" w:cs="Calibri"/>
          <w:sz w:val="26"/>
          <w:szCs w:val="26"/>
        </w:rPr>
      </w:pPr>
    </w:p>
    <w:p w:rsidR="00643FCB" w:rsidRPr="00CC37A0" w:rsidRDefault="009019C9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66" style="position:absolute;left:0;text-align:left;margin-left:338.75pt;margin-top:-8.7pt;width:171.5pt;height:.1pt;z-index:-251601408;mso-position-horizontal-relative:page" coordorigin="6775,-174" coordsize="3430,2">
            <v:shape id="_x0000_s1067" style="position:absolute;left:6775;top:-174;width:3430;height:2" coordorigin="6775,-174" coordsize="3430,0" path="m6775,-174r3430,e" filled="f" strokecolor="#808285" strokeweight=".5pt">
              <v:path arrowok="t"/>
            </v:shape>
            <w10:wrap anchorx="page"/>
          </v:group>
        </w:pict>
      </w:r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3)  </w:t>
      </w:r>
      <w:proofErr w:type="spellStart"/>
      <w:proofErr w:type="gramStart"/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>brighton</w:t>
      </w:r>
      <w:proofErr w:type="spellEnd"/>
      <w:proofErr w:type="gramEnd"/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 is by the sea it’s great</w:t>
      </w:r>
    </w:p>
    <w:p w:rsidR="00643FCB" w:rsidRPr="00CC37A0" w:rsidRDefault="00643FC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CC37A0" w:rsidRDefault="00643FCB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643FCB" w:rsidRPr="00CC37A0" w:rsidRDefault="009019C9">
      <w:pPr>
        <w:spacing w:after="0" w:line="252" w:lineRule="auto"/>
        <w:ind w:left="620" w:right="245" w:hanging="283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64" style="position:absolute;left:0;text-align:left;margin-left:338.75pt;margin-top:-8.7pt;width:171.5pt;height:.1pt;z-index:-251600384;mso-position-horizontal-relative:page" coordorigin="6775,-174" coordsize="3430,2">
            <v:shape id="_x0000_s1065" style="position:absolute;left:6775;top:-174;width:3430;height:2" coordorigin="6775,-174" coordsize="3430,0" path="m6775,-174r3430,e" filled="f" strokecolor="#808285" strokeweight=".5pt">
              <v:path arrowok="t"/>
            </v:shape>
            <w10:wrap anchorx="page"/>
          </v:group>
        </w:pict>
      </w:r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4)  </w:t>
      </w:r>
      <w:proofErr w:type="gramStart"/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>there</w:t>
      </w:r>
      <w:proofErr w:type="gramEnd"/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 is an old festival called the ‘burning of the clocks’ in </w:t>
      </w:r>
      <w:proofErr w:type="spellStart"/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>december</w:t>
      </w:r>
      <w:proofErr w:type="spellEnd"/>
    </w:p>
    <w:p w:rsidR="00643FCB" w:rsidRPr="00CC37A0" w:rsidRDefault="00643FC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CC37A0" w:rsidRDefault="00643FCB">
      <w:pPr>
        <w:spacing w:before="10" w:after="0" w:line="260" w:lineRule="exact"/>
        <w:rPr>
          <w:rFonts w:ascii="Calibri" w:hAnsi="Calibri" w:cs="Calibri"/>
          <w:sz w:val="26"/>
          <w:szCs w:val="26"/>
        </w:rPr>
      </w:pPr>
    </w:p>
    <w:p w:rsidR="00643FCB" w:rsidRPr="00CC37A0" w:rsidRDefault="009019C9">
      <w:pPr>
        <w:spacing w:after="0" w:line="252" w:lineRule="auto"/>
        <w:ind w:left="620" w:right="542" w:hanging="283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62" style="position:absolute;left:0;text-align:left;margin-left:338.75pt;margin-top:-8.7pt;width:171.5pt;height:.1pt;z-index:-251599360;mso-position-horizontal-relative:page" coordorigin="6775,-174" coordsize="3430,2">
            <v:shape id="_x0000_s1063" style="position:absolute;left:6775;top:-174;width:3430;height:2" coordorigin="6775,-174" coordsize="3430,0" path="m6775,-174r3430,e" filled="f" strokecolor="#808285" strokeweight=".5pt">
              <v:path arrowok="t"/>
            </v:shape>
            <w10:wrap anchorx="page"/>
          </v:group>
        </w:pict>
      </w:r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5)  </w:t>
      </w:r>
      <w:proofErr w:type="gramStart"/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>my</w:t>
      </w:r>
      <w:proofErr w:type="gramEnd"/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 friend </w:t>
      </w:r>
      <w:proofErr w:type="spellStart"/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>jane</w:t>
      </w:r>
      <w:proofErr w:type="spellEnd"/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 has got a boat and we sometimes go fishing</w:t>
      </w:r>
    </w:p>
    <w:p w:rsidR="00643FCB" w:rsidRPr="00CC37A0" w:rsidRDefault="00643FCB">
      <w:pPr>
        <w:spacing w:after="0"/>
        <w:rPr>
          <w:rFonts w:ascii="Calibri" w:hAnsi="Calibri" w:cs="Calibri"/>
        </w:rPr>
        <w:sectPr w:rsidR="00643FCB" w:rsidRPr="00CC37A0">
          <w:pgSz w:w="11920" w:h="15880"/>
          <w:pgMar w:top="1000" w:right="1580" w:bottom="560" w:left="500" w:header="795" w:footer="374" w:gutter="0"/>
          <w:cols w:num="2" w:space="720" w:equalWidth="0">
            <w:col w:w="5029" w:space="625"/>
            <w:col w:w="4186"/>
          </w:cols>
        </w:sectPr>
      </w:pPr>
    </w:p>
    <w:p w:rsidR="00643FCB" w:rsidRPr="00CC37A0" w:rsidRDefault="00643FCB">
      <w:pPr>
        <w:spacing w:after="0" w:line="180" w:lineRule="exact"/>
        <w:rPr>
          <w:rFonts w:ascii="Calibri" w:hAnsi="Calibri" w:cs="Calibri"/>
          <w:sz w:val="18"/>
          <w:szCs w:val="18"/>
        </w:rPr>
      </w:pPr>
    </w:p>
    <w:p w:rsidR="00643FCB" w:rsidRPr="00CC37A0" w:rsidRDefault="00643FC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CC37A0" w:rsidRDefault="00643FCB">
      <w:pPr>
        <w:spacing w:after="0"/>
        <w:rPr>
          <w:rFonts w:ascii="Calibri" w:hAnsi="Calibri" w:cs="Calibri"/>
        </w:rPr>
        <w:sectPr w:rsidR="00643FCB" w:rsidRPr="00CC37A0">
          <w:type w:val="continuous"/>
          <w:pgSz w:w="11920" w:h="15880"/>
          <w:pgMar w:top="980" w:right="1580" w:bottom="560" w:left="500" w:header="720" w:footer="720" w:gutter="0"/>
          <w:cols w:space="720"/>
        </w:sectPr>
      </w:pPr>
    </w:p>
    <w:p w:rsidR="00643FCB" w:rsidRPr="00CC37A0" w:rsidRDefault="00643FCB">
      <w:pPr>
        <w:spacing w:before="10" w:after="0" w:line="100" w:lineRule="exact"/>
        <w:rPr>
          <w:rFonts w:ascii="Calibri" w:hAnsi="Calibri" w:cs="Calibri"/>
          <w:sz w:val="10"/>
          <w:szCs w:val="10"/>
        </w:rPr>
      </w:pPr>
    </w:p>
    <w:p w:rsidR="00643FCB" w:rsidRPr="00CC37A0" w:rsidRDefault="009019C9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60" style="position:absolute;left:0;text-align:left;margin-left:104.85pt;margin-top:-8.7pt;width:171.5pt;height:.1pt;z-index:-251611648;mso-position-horizontal-relative:page" coordorigin="2097,-174" coordsize="3430,2">
            <v:shape id="_x0000_s1061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>2)  Morocco is / near / to the equator / Spain</w:t>
      </w:r>
    </w:p>
    <w:p w:rsidR="00643FCB" w:rsidRPr="00CC37A0" w:rsidRDefault="00643FC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CC37A0" w:rsidRDefault="00643FCB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643FCB" w:rsidRPr="00CC37A0" w:rsidRDefault="009019C9">
      <w:pPr>
        <w:spacing w:after="0" w:line="240" w:lineRule="auto"/>
        <w:ind w:left="1314" w:right="-7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58" style="position:absolute;left:0;text-align:left;margin-left:104.85pt;margin-top:-8.7pt;width:171.5pt;height:.1pt;z-index:-251610624;mso-position-horizontal-relative:page" coordorigin="2097,-174" coordsize="3430,2">
            <v:shape id="_x0000_s1059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>3)  The / big / rainforests / are in South America</w:t>
      </w:r>
    </w:p>
    <w:p w:rsidR="00643FCB" w:rsidRPr="00CC37A0" w:rsidRDefault="00643FC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CC37A0" w:rsidRDefault="00643FCB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643FCB" w:rsidRPr="00CC37A0" w:rsidRDefault="009019C9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56" style="position:absolute;left:0;text-align:left;margin-left:104.85pt;margin-top:-8.7pt;width:171.5pt;height:.1pt;z-index:-251609600;mso-position-horizontal-relative:page" coordorigin="2097,-174" coordsize="3430,2">
            <v:shape id="_x0000_s1057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4)  What is the / expensive / </w:t>
      </w:r>
      <w:proofErr w:type="gramStart"/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>car ?</w:t>
      </w:r>
      <w:proofErr w:type="gramEnd"/>
    </w:p>
    <w:p w:rsidR="00643FCB" w:rsidRPr="00CC37A0" w:rsidRDefault="00643FC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CC37A0" w:rsidRDefault="00643FCB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643FCB" w:rsidRPr="00CC37A0" w:rsidRDefault="009019C9">
      <w:pPr>
        <w:spacing w:after="0" w:line="237" w:lineRule="exact"/>
        <w:ind w:left="1314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54" style="position:absolute;left:0;text-align:left;margin-left:104.85pt;margin-top:-8.7pt;width:171.5pt;height:.1pt;z-index:-251608576;mso-position-horizontal-relative:page" coordorigin="2097,-174" coordsize="3430,2">
            <v:shape id="_x0000_s1055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52" style="position:absolute;left:0;text-align:left;margin-left:324.55pt;margin-top:20.45pt;width:185.65pt;height:.1pt;z-index:-251596288;mso-position-horizontal-relative:page" coordorigin="6491,409" coordsize="3713,2">
            <v:shape id="_x0000_s1053" style="position:absolute;left:6491;top:409;width:3713;height:2" coordorigin="6491,409" coordsize="3713,0" path="m6491,409r3714,e" filled="f" strokecolor="#808285" strokeweight=".5pt">
              <v:path arrowok="t"/>
            </v:shape>
            <w10:wrap anchorx="page"/>
          </v:group>
        </w:pict>
      </w:r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5)  Is the train / comfortable / the </w:t>
      </w:r>
      <w:proofErr w:type="gramStart"/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>tram ?</w:t>
      </w:r>
      <w:proofErr w:type="gramEnd"/>
    </w:p>
    <w:p w:rsidR="00643FCB" w:rsidRPr="00CC37A0" w:rsidRDefault="00906775">
      <w:pPr>
        <w:tabs>
          <w:tab w:val="left" w:pos="320"/>
        </w:tabs>
        <w:spacing w:before="23" w:after="0" w:line="245" w:lineRule="auto"/>
        <w:ind w:left="337" w:right="112" w:hanging="337"/>
        <w:rPr>
          <w:rFonts w:ascii="Calibri" w:eastAsia="Myriad Pro Light" w:hAnsi="Calibri" w:cs="Calibri"/>
          <w:sz w:val="20"/>
          <w:szCs w:val="20"/>
        </w:rPr>
      </w:pPr>
      <w:r w:rsidRPr="00CC37A0">
        <w:rPr>
          <w:rFonts w:ascii="Calibri" w:hAnsi="Calibri" w:cs="Calibri"/>
        </w:rPr>
        <w:br w:type="column"/>
      </w:r>
      <w:r w:rsidRPr="00CC37A0">
        <w:rPr>
          <w:rFonts w:ascii="Calibri" w:eastAsia="Myriad Pro Light" w:hAnsi="Calibri" w:cs="Calibri"/>
          <w:color w:val="FFFFFF"/>
          <w:sz w:val="20"/>
          <w:szCs w:val="20"/>
        </w:rPr>
        <w:lastRenderedPageBreak/>
        <w:t>2</w:t>
      </w:r>
      <w:r w:rsidRPr="00CC37A0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Write about a place you go on holiday. Use the questions to help you. Write about 50 words.</w:t>
      </w:r>
    </w:p>
    <w:p w:rsidR="00643FCB" w:rsidRPr="00CC37A0" w:rsidRDefault="00643FCB">
      <w:pPr>
        <w:spacing w:before="8" w:after="0" w:line="110" w:lineRule="exact"/>
        <w:rPr>
          <w:rFonts w:ascii="Calibri" w:hAnsi="Calibri" w:cs="Calibri"/>
          <w:sz w:val="11"/>
          <w:szCs w:val="11"/>
        </w:rPr>
      </w:pPr>
    </w:p>
    <w:p w:rsidR="00643FCB" w:rsidRPr="00CC37A0" w:rsidRDefault="009019C9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50" style="position:absolute;left:0;text-align:left;margin-left:304.7pt;margin-top:-43pt;width:11.35pt;height:11.35pt;z-index:-251597312;mso-position-horizontal-relative:page" coordorigin="6094,-860" coordsize="227,227">
            <v:shape id="_x0000_s1051" style="position:absolute;left:6094;top:-860;width:227;height:227" coordorigin="6094,-860" coordsize="227,227" path="m6123,-860r-25,4l6094,-832r,171l6098,-637r24,4l6293,-633r24,-4l6321,-661r,-171l6318,-856r-25,-4l6123,-860e" fillcolor="#231f20" stroked="f">
              <v:path arrowok="t"/>
            </v:shape>
            <w10:wrap anchorx="page"/>
          </v:group>
        </w:pict>
      </w:r>
      <w:proofErr w:type="gramStart"/>
      <w:r w:rsidR="00906775" w:rsidRPr="00CC37A0">
        <w:rPr>
          <w:rFonts w:ascii="Calibri" w:eastAsia="Myriad Pro" w:hAnsi="Calibri" w:cs="Calibri"/>
          <w:color w:val="231F20"/>
          <w:sz w:val="20"/>
          <w:szCs w:val="20"/>
        </w:rPr>
        <w:t xml:space="preserve">•  </w:t>
      </w:r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>Where</w:t>
      </w:r>
      <w:proofErr w:type="gramEnd"/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 is it?</w:t>
      </w:r>
    </w:p>
    <w:p w:rsidR="00643FCB" w:rsidRPr="00CC37A0" w:rsidRDefault="00906775">
      <w:pPr>
        <w:spacing w:before="9"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CC37A0">
        <w:rPr>
          <w:rFonts w:ascii="Calibri" w:eastAsia="Myriad Pro" w:hAnsi="Calibri" w:cs="Calibri"/>
          <w:color w:val="231F20"/>
          <w:sz w:val="20"/>
          <w:szCs w:val="20"/>
        </w:rPr>
        <w:t xml:space="preserve">•  </w:t>
      </w: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How</w:t>
      </w:r>
      <w:proofErr w:type="gramEnd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 do you get there?</w:t>
      </w:r>
    </w:p>
    <w:p w:rsidR="00643FCB" w:rsidRPr="00CC37A0" w:rsidRDefault="00906775">
      <w:pPr>
        <w:spacing w:before="9"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CC37A0">
        <w:rPr>
          <w:rFonts w:ascii="Calibri" w:eastAsia="Myriad Pro" w:hAnsi="Calibri" w:cs="Calibri"/>
          <w:color w:val="231F20"/>
          <w:sz w:val="20"/>
          <w:szCs w:val="20"/>
        </w:rPr>
        <w:t xml:space="preserve">•  </w:t>
      </w: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What</w:t>
      </w:r>
      <w:proofErr w:type="gramEnd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 language do they speak there?</w:t>
      </w:r>
    </w:p>
    <w:p w:rsidR="00643FCB" w:rsidRPr="00CC37A0" w:rsidRDefault="00906775">
      <w:pPr>
        <w:spacing w:before="9"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CC37A0">
        <w:rPr>
          <w:rFonts w:ascii="Calibri" w:eastAsia="Myriad Pro" w:hAnsi="Calibri" w:cs="Calibri"/>
          <w:color w:val="231F20"/>
          <w:sz w:val="20"/>
          <w:szCs w:val="20"/>
        </w:rPr>
        <w:t xml:space="preserve">•  </w:t>
      </w: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What</w:t>
      </w:r>
      <w:proofErr w:type="gramEnd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 kind of food do they eat?</w:t>
      </w:r>
    </w:p>
    <w:p w:rsidR="00643FCB" w:rsidRPr="00CC37A0" w:rsidRDefault="00906775">
      <w:pPr>
        <w:spacing w:before="9"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CC37A0">
        <w:rPr>
          <w:rFonts w:ascii="Calibri" w:eastAsia="Myriad Pro" w:hAnsi="Calibri" w:cs="Calibri"/>
          <w:color w:val="231F20"/>
          <w:sz w:val="20"/>
          <w:szCs w:val="20"/>
        </w:rPr>
        <w:t xml:space="preserve">•  </w:t>
      </w: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What</w:t>
      </w:r>
      <w:proofErr w:type="gramEnd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 do you like to do here?</w:t>
      </w:r>
    </w:p>
    <w:p w:rsidR="00643FCB" w:rsidRPr="00CC37A0" w:rsidRDefault="00906775">
      <w:pPr>
        <w:spacing w:before="9"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CC37A0">
        <w:rPr>
          <w:rFonts w:ascii="Calibri" w:eastAsia="Myriad Pro" w:hAnsi="Calibri" w:cs="Calibri"/>
          <w:color w:val="231F20"/>
          <w:sz w:val="20"/>
          <w:szCs w:val="20"/>
        </w:rPr>
        <w:t xml:space="preserve">•  </w:t>
      </w: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Why</w:t>
      </w:r>
      <w:proofErr w:type="gramEnd"/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 do you like it?</w:t>
      </w:r>
    </w:p>
    <w:p w:rsidR="00643FCB" w:rsidRPr="00CC37A0" w:rsidRDefault="00643FCB">
      <w:pPr>
        <w:spacing w:after="0"/>
        <w:rPr>
          <w:rFonts w:ascii="Calibri" w:hAnsi="Calibri" w:cs="Calibri"/>
        </w:rPr>
        <w:sectPr w:rsidR="00643FCB" w:rsidRPr="00CC37A0">
          <w:type w:val="continuous"/>
          <w:pgSz w:w="11920" w:h="15880"/>
          <w:pgMar w:top="980" w:right="1580" w:bottom="560" w:left="500" w:header="720" w:footer="720" w:gutter="0"/>
          <w:cols w:num="2" w:space="720" w:equalWidth="0">
            <w:col w:w="5027" w:space="627"/>
            <w:col w:w="4186"/>
          </w:cols>
        </w:sectPr>
      </w:pPr>
    </w:p>
    <w:p w:rsidR="00643FCB" w:rsidRPr="00CC37A0" w:rsidRDefault="00643FCB">
      <w:pPr>
        <w:spacing w:after="0" w:line="170" w:lineRule="exact"/>
        <w:rPr>
          <w:rFonts w:ascii="Calibri" w:hAnsi="Calibri" w:cs="Calibri"/>
          <w:sz w:val="17"/>
          <w:szCs w:val="17"/>
        </w:rPr>
      </w:pPr>
    </w:p>
    <w:p w:rsidR="00643FCB" w:rsidRPr="00CC37A0" w:rsidRDefault="00643FC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CC37A0" w:rsidRDefault="00643FC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CC37A0" w:rsidRDefault="009019C9">
      <w:pPr>
        <w:tabs>
          <w:tab w:val="left" w:pos="1300"/>
        </w:tabs>
        <w:spacing w:before="23" w:after="0" w:line="245" w:lineRule="auto"/>
        <w:ind w:left="1314" w:right="5041" w:hanging="337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48" style="position:absolute;left:0;text-align:left;margin-left:104.85pt;margin-top:-12.7pt;width:171.5pt;height:.1pt;z-index:-251607552;mso-position-horizontal-relative:page" coordorigin="2097,-254" coordsize="3430,2">
            <v:shape id="_x0000_s1049" style="position:absolute;left:2097;top:-254;width:3430;height:2" coordorigin="2097,-254" coordsize="3430,0" path="m2097,-254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46" style="position:absolute;left:0;text-align:left;margin-left:70.85pt;margin-top:2.05pt;width:11.35pt;height:11.35pt;z-index:-251606528;mso-position-horizontal-relative:page" coordorigin="1417,41" coordsize="227,227">
            <v:shape id="_x0000_s1047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44" style="position:absolute;left:0;text-align:left;margin-left:324.55pt;margin-top:-1.75pt;width:185.65pt;height:.1pt;z-index:-251595264;mso-position-horizontal-relative:page" coordorigin="6491,-35" coordsize="3713,2">
            <v:shape id="_x0000_s1045" style="position:absolute;left:6491;top:-35;width:3713;height:2" coordorigin="6491,-35" coordsize="3713,0" path="m6491,-35r371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42" style="position:absolute;left:0;text-align:left;margin-left:324.55pt;margin-top:16.45pt;width:185.65pt;height:.1pt;z-index:-251594240;mso-position-horizontal-relative:page" coordorigin="6491,329" coordsize="3713,2">
            <v:shape id="_x0000_s1043" style="position:absolute;left:6491;top:329;width:3713;height:2" coordorigin="6491,329" coordsize="3713,0" path="m6491,329r371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40" style="position:absolute;left:0;text-align:left;margin-left:324.55pt;margin-top:34.6pt;width:185.65pt;height:.1pt;z-index:-251593216;mso-position-horizontal-relative:page" coordorigin="6491,692" coordsize="3713,2">
            <v:shape id="_x0000_s1041" style="position:absolute;left:6491;top:692;width:3713;height:2" coordorigin="6491,692" coordsize="3713,0" path="m6491,692r371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38" style="position:absolute;left:0;text-align:left;margin-left:142.7pt;margin-top:50.25pt;width:81.7pt;height:27.85pt;z-index:-251587072;mso-position-horizontal-relative:page" coordorigin="2854,1005" coordsize="1634,557">
            <v:shape id="_x0000_s1039" style="position:absolute;left:2854;top:1005;width:1634;height:557" coordorigin="2854,1005" coordsize="1634,557" path="m2877,1005r-2,l2854,1005r,23l2854,1538r,3l2854,1562r23,l4464,1562r3,l4488,1561r,-23l4488,1028r,-2l4487,1005r-23,l2877,1005xe" filled="f" strokecolor="#808285" strokeweight=".5pt">
              <v:path arrowok="t"/>
            </v:shape>
            <w10:wrap anchorx="page"/>
          </v:group>
        </w:pict>
      </w:r>
      <w:r w:rsidR="00906775" w:rsidRPr="00CC37A0">
        <w:rPr>
          <w:rFonts w:ascii="Calibri" w:eastAsia="Myriad Pro Light" w:hAnsi="Calibri" w:cs="Calibri"/>
          <w:color w:val="FFFFFF"/>
          <w:sz w:val="20"/>
          <w:szCs w:val="20"/>
        </w:rPr>
        <w:t>5</w:t>
      </w:r>
      <w:r w:rsidR="00906775" w:rsidRPr="00CC37A0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>Complete the sentences with the comparative or the superlative forms of the adjectives in the box.</w:t>
      </w:r>
    </w:p>
    <w:p w:rsidR="00643FCB" w:rsidRPr="00CC37A0" w:rsidRDefault="00643FCB">
      <w:pPr>
        <w:spacing w:before="16"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CC37A0" w:rsidRDefault="009019C9">
      <w:pPr>
        <w:spacing w:before="33" w:after="0" w:line="240" w:lineRule="auto"/>
        <w:ind w:left="2609" w:right="-20"/>
        <w:rPr>
          <w:rFonts w:ascii="Calibri" w:eastAsia="Myriad Pro Light" w:hAnsi="Calibri" w:cs="Calibri"/>
          <w:sz w:val="18"/>
          <w:szCs w:val="18"/>
        </w:rPr>
      </w:pPr>
      <w:r>
        <w:rPr>
          <w:rFonts w:ascii="Calibri" w:hAnsi="Calibri" w:cs="Calibri"/>
        </w:rPr>
        <w:pict>
          <v:group id="_x0000_s1036" style="position:absolute;left:0;text-align:left;margin-left:324.55pt;margin-top:2.8pt;width:185.65pt;height:.1pt;z-index:-251592192;mso-position-horizontal-relative:page" coordorigin="6491,56" coordsize="3713,2">
            <v:shape id="_x0000_s1037" style="position:absolute;left:6491;top:56;width:3713;height:2" coordorigin="6491,56" coordsize="3713,0" path="m6491,56r3714,e" filled="f" strokecolor="#808285" strokeweight=".5pt">
              <v:path arrowok="t"/>
            </v:shape>
            <w10:wrap anchorx="page"/>
          </v:group>
        </w:pict>
      </w:r>
      <w:proofErr w:type="gramStart"/>
      <w:r w:rsidR="00906775" w:rsidRPr="00CC37A0">
        <w:rPr>
          <w:rFonts w:ascii="Calibri" w:eastAsia="Myriad Pro Light" w:hAnsi="Calibri" w:cs="Calibri"/>
          <w:color w:val="231F20"/>
          <w:sz w:val="18"/>
          <w:szCs w:val="18"/>
        </w:rPr>
        <w:t>dangerous</w:t>
      </w:r>
      <w:proofErr w:type="gramEnd"/>
      <w:r w:rsidR="00906775" w:rsidRPr="00CC37A0">
        <w:rPr>
          <w:rFonts w:ascii="Calibri" w:eastAsia="Myriad Pro Light" w:hAnsi="Calibri" w:cs="Calibri"/>
          <w:color w:val="231F20"/>
          <w:sz w:val="18"/>
          <w:szCs w:val="18"/>
        </w:rPr>
        <w:t xml:space="preserve"> | old</w:t>
      </w:r>
    </w:p>
    <w:p w:rsidR="00643FCB" w:rsidRPr="00CC37A0" w:rsidRDefault="009019C9">
      <w:pPr>
        <w:spacing w:before="63" w:after="0" w:line="206" w:lineRule="exact"/>
        <w:ind w:left="2561" w:right="-20"/>
        <w:rPr>
          <w:rFonts w:ascii="Calibri" w:eastAsia="Myriad Pro Light" w:hAnsi="Calibri" w:cs="Calibri"/>
          <w:sz w:val="18"/>
          <w:szCs w:val="18"/>
        </w:rPr>
      </w:pPr>
      <w:r>
        <w:rPr>
          <w:rFonts w:ascii="Calibri" w:hAnsi="Calibri" w:cs="Calibri"/>
        </w:rPr>
        <w:pict>
          <v:group id="_x0000_s1034" style="position:absolute;left:0;text-align:left;margin-left:324.55pt;margin-top:8.6pt;width:185.65pt;height:.1pt;z-index:-251591168;mso-position-horizontal-relative:page" coordorigin="6491,172" coordsize="3713,2">
            <v:shape id="_x0000_s1035" style="position:absolute;left:6491;top:172;width:3713;height:2" coordorigin="6491,172" coordsize="3713,0" path="m6491,172r3714,e" filled="f" strokecolor="#808285" strokeweight=".5pt">
              <v:path arrowok="t"/>
            </v:shape>
            <w10:wrap anchorx="page"/>
          </v:group>
        </w:pict>
      </w:r>
      <w:proofErr w:type="gramStart"/>
      <w:r w:rsidR="00906775" w:rsidRPr="00CC37A0">
        <w:rPr>
          <w:rFonts w:ascii="Calibri" w:eastAsia="Myriad Pro Light" w:hAnsi="Calibri" w:cs="Calibri"/>
          <w:color w:val="231F20"/>
          <w:sz w:val="18"/>
          <w:szCs w:val="18"/>
        </w:rPr>
        <w:t>lazy</w:t>
      </w:r>
      <w:proofErr w:type="gramEnd"/>
      <w:r w:rsidR="00906775" w:rsidRPr="00CC37A0">
        <w:rPr>
          <w:rFonts w:ascii="Calibri" w:eastAsia="Myriad Pro Light" w:hAnsi="Calibri" w:cs="Calibri"/>
          <w:color w:val="231F20"/>
          <w:sz w:val="18"/>
          <w:szCs w:val="18"/>
        </w:rPr>
        <w:t xml:space="preserve"> | quiet | long</w:t>
      </w:r>
    </w:p>
    <w:p w:rsidR="00643FCB" w:rsidRPr="00CC37A0" w:rsidRDefault="00643FCB">
      <w:pPr>
        <w:spacing w:before="5" w:after="0" w:line="260" w:lineRule="exact"/>
        <w:rPr>
          <w:rFonts w:ascii="Calibri" w:hAnsi="Calibri" w:cs="Calibri"/>
          <w:sz w:val="26"/>
          <w:szCs w:val="26"/>
        </w:rPr>
      </w:pPr>
    </w:p>
    <w:p w:rsidR="00643FCB" w:rsidRPr="00CC37A0" w:rsidRDefault="00643FCB">
      <w:pPr>
        <w:spacing w:after="0"/>
        <w:rPr>
          <w:rFonts w:ascii="Calibri" w:hAnsi="Calibri" w:cs="Calibri"/>
        </w:rPr>
        <w:sectPr w:rsidR="00643FCB" w:rsidRPr="00CC37A0">
          <w:type w:val="continuous"/>
          <w:pgSz w:w="11920" w:h="15880"/>
          <w:pgMar w:top="980" w:right="1580" w:bottom="560" w:left="500" w:header="720" w:footer="720" w:gutter="0"/>
          <w:cols w:space="720"/>
        </w:sectPr>
      </w:pPr>
    </w:p>
    <w:p w:rsidR="00643FCB" w:rsidRPr="00CC37A0" w:rsidRDefault="009019C9" w:rsidP="00991511">
      <w:pPr>
        <w:tabs>
          <w:tab w:val="left" w:pos="4500"/>
        </w:tabs>
        <w:spacing w:before="24" w:after="0" w:line="240" w:lineRule="auto"/>
        <w:ind w:left="1314" w:right="-1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lastRenderedPageBreak/>
        <w:pict>
          <v:group id="_x0000_s1032" style="position:absolute;left:0;text-align:left;margin-left:324.55pt;margin-top:.05pt;width:185.65pt;height:.1pt;z-index:-251590144;mso-position-horizontal-relative:page" coordorigin="6491,1" coordsize="3713,2">
            <v:shape id="_x0000_s1033" style="position:absolute;left:6491;top:1;width:3713;height:2" coordorigin="6491,1" coordsize="3713,0" path="m6491,1r3714,e" filled="f" strokecolor="#808285" strokeweight=".5pt">
              <v:path arrowok="t"/>
            </v:shape>
            <w10:wrap anchorx="page"/>
          </v:group>
        </w:pict>
      </w:r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1)   George Clooney is </w:t>
      </w:r>
      <w:r w:rsidR="00906775"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="00906775"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 Matt</w:t>
      </w:r>
    </w:p>
    <w:p w:rsidR="00643FCB" w:rsidRPr="00CC37A0" w:rsidRDefault="009019C9" w:rsidP="00991511">
      <w:pPr>
        <w:spacing w:before="13" w:after="0" w:line="240" w:lineRule="auto"/>
        <w:ind w:left="1598" w:right="-1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30" style="position:absolute;left:0;text-align:left;margin-left:324.55pt;margin-top:4.8pt;width:185.65pt;height:.1pt;z-index:-251589120;mso-position-horizontal-relative:page" coordorigin="6491,96" coordsize="3713,2">
            <v:shape id="_x0000_s1031" style="position:absolute;left:6491;top:96;width:3713;height:2" coordorigin="6491,96" coordsize="3713,0" path="m6491,96r3714,e" filled="f" strokecolor="#808285" strokeweight=".5pt">
              <v:path arrowok="t"/>
            </v:shape>
            <w10:wrap anchorx="page"/>
          </v:group>
        </w:pict>
      </w:r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>Damon.</w:t>
      </w:r>
    </w:p>
    <w:p w:rsidR="00643FCB" w:rsidRPr="00CC37A0" w:rsidRDefault="00643FCB" w:rsidP="00991511">
      <w:pPr>
        <w:spacing w:before="9" w:after="0" w:line="110" w:lineRule="exact"/>
        <w:ind w:right="-120"/>
        <w:rPr>
          <w:rFonts w:ascii="Calibri" w:hAnsi="Calibri" w:cs="Calibri"/>
          <w:sz w:val="11"/>
          <w:szCs w:val="11"/>
        </w:rPr>
      </w:pPr>
    </w:p>
    <w:p w:rsidR="00643FCB" w:rsidRPr="00CC37A0" w:rsidRDefault="009019C9" w:rsidP="00991511">
      <w:pPr>
        <w:tabs>
          <w:tab w:val="left" w:pos="3600"/>
        </w:tabs>
        <w:spacing w:after="0" w:line="252" w:lineRule="auto"/>
        <w:ind w:left="1598" w:right="-120" w:hanging="284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28" style="position:absolute;left:0;text-align:left;margin-left:324.55pt;margin-top:4.5pt;width:185.65pt;height:.1pt;z-index:-251588096;mso-position-horizontal-relative:page" coordorigin="6491,90" coordsize="3713,2">
            <v:shape id="_x0000_s1029" style="position:absolute;left:6491;top:90;width:3713;height:2" coordorigin="6491,90" coordsize="3713,0" path="m6491,90r3714,e" filled="f" strokecolor="#808285" strokeweight=".5pt">
              <v:path arrowok="t"/>
            </v:shape>
            <w10:wrap anchorx="page"/>
          </v:group>
        </w:pict>
      </w:r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2)  Silvia is </w:t>
      </w:r>
      <w:r w:rsidR="00906775"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="00906775"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="00906775"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 person in our class.</w:t>
      </w:r>
    </w:p>
    <w:p w:rsidR="00643FCB" w:rsidRPr="00CC37A0" w:rsidRDefault="00643FCB" w:rsidP="00991511">
      <w:pPr>
        <w:spacing w:after="0" w:line="100" w:lineRule="exact"/>
        <w:ind w:right="-120"/>
        <w:rPr>
          <w:rFonts w:ascii="Calibri" w:hAnsi="Calibri" w:cs="Calibri"/>
          <w:sz w:val="10"/>
          <w:szCs w:val="10"/>
        </w:rPr>
      </w:pPr>
    </w:p>
    <w:p w:rsidR="00643FCB" w:rsidRPr="00CC37A0" w:rsidRDefault="00906775" w:rsidP="00991511">
      <w:pPr>
        <w:tabs>
          <w:tab w:val="left" w:pos="4220"/>
          <w:tab w:val="left" w:pos="5580"/>
        </w:tabs>
        <w:spacing w:after="0" w:line="243" w:lineRule="exact"/>
        <w:ind w:left="1314" w:right="-120"/>
        <w:rPr>
          <w:rFonts w:ascii="Calibri" w:eastAsia="Myriad Pro" w:hAnsi="Calibri" w:cs="Calibri"/>
          <w:sz w:val="20"/>
          <w:szCs w:val="20"/>
        </w:rPr>
      </w:pP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 xml:space="preserve">3)  Motorbikes are </w:t>
      </w:r>
      <w:r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CC37A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>cars.</w:t>
      </w:r>
      <w:r w:rsidRPr="00CC37A0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Pr="00CC37A0">
        <w:rPr>
          <w:rFonts w:ascii="Calibri" w:eastAsia="Myriad Pro" w:hAnsi="Calibri" w:cs="Calibri"/>
          <w:color w:val="231F20"/>
          <w:sz w:val="20"/>
          <w:szCs w:val="20"/>
        </w:rPr>
        <w:t>Speaking</w:t>
      </w:r>
    </w:p>
    <w:p w:rsidR="00643FCB" w:rsidRPr="00CC37A0" w:rsidRDefault="00906775">
      <w:pPr>
        <w:spacing w:after="0" w:line="200" w:lineRule="exact"/>
        <w:rPr>
          <w:rFonts w:ascii="Calibri" w:hAnsi="Calibri" w:cs="Calibri"/>
          <w:sz w:val="20"/>
          <w:szCs w:val="20"/>
        </w:rPr>
      </w:pPr>
      <w:r w:rsidRPr="00CC37A0">
        <w:rPr>
          <w:rFonts w:ascii="Calibri" w:hAnsi="Calibri" w:cs="Calibri"/>
        </w:rPr>
        <w:br w:type="column"/>
      </w:r>
    </w:p>
    <w:p w:rsidR="00643FCB" w:rsidRPr="00CC37A0" w:rsidRDefault="00643FC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CC37A0" w:rsidRDefault="00643FC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CC37A0" w:rsidRDefault="00643FC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CC37A0" w:rsidRDefault="00643FC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43FCB" w:rsidRPr="00633520" w:rsidRDefault="00906775" w:rsidP="00633520">
      <w:pPr>
        <w:tabs>
          <w:tab w:val="left" w:pos="280"/>
        </w:tabs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  <w:sectPr w:rsidR="00643FCB" w:rsidRPr="00633520">
          <w:type w:val="continuous"/>
          <w:pgSz w:w="11920" w:h="15880"/>
          <w:pgMar w:top="980" w:right="1580" w:bottom="560" w:left="500" w:header="720" w:footer="720" w:gutter="0"/>
          <w:cols w:num="2" w:space="720" w:equalWidth="0">
            <w:col w:w="6370" w:space="2740"/>
            <w:col w:w="730"/>
          </w:cols>
        </w:sectPr>
      </w:pPr>
      <w:r w:rsidRPr="00CC37A0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Pr="00CC37A0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Pr="00CC37A0">
        <w:rPr>
          <w:rFonts w:ascii="Calibri" w:eastAsia="Myriad Pro Light" w:hAnsi="Calibri" w:cs="Calibri"/>
          <w:color w:val="808285"/>
          <w:sz w:val="20"/>
          <w:szCs w:val="20"/>
        </w:rPr>
        <w:t xml:space="preserve"> /10</w:t>
      </w:r>
    </w:p>
    <w:p w:rsidR="00643FCB" w:rsidRPr="00CC37A0" w:rsidRDefault="009019C9">
      <w:pPr>
        <w:tabs>
          <w:tab w:val="left" w:pos="8980"/>
          <w:tab w:val="left" w:pos="9280"/>
        </w:tabs>
        <w:spacing w:before="75" w:after="0" w:line="240" w:lineRule="auto"/>
        <w:ind w:left="5594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lastRenderedPageBreak/>
        <w:pict>
          <v:group id="_x0000_s1026" style="position:absolute;left:0;text-align:left;margin-left:290.55pt;margin-top:51pt;width:.1pt;height:688.8pt;z-index:-251605504;mso-position-horizontal-relative:page;mso-position-vertical-relative:page" coordorigin="5811,1020" coordsize="2,13776">
            <v:shape id="_x0000_s1027" style="position:absolute;left:5811;top:1020;width:2;height:13776" coordorigin="5811,1020" coordsize="0,13776" path="m5811,1020r,13777e" filled="f" strokecolor="#808285" strokeweight=".5pt">
              <v:path arrowok="t"/>
            </v:shape>
            <w10:wrap anchorx="page" anchory="page"/>
          </v:group>
        </w:pict>
      </w:r>
      <w:r w:rsidR="00906775" w:rsidRPr="00CC37A0">
        <w:rPr>
          <w:rFonts w:ascii="Calibri" w:eastAsia="Myriad Pro" w:hAnsi="Calibri" w:cs="Calibri"/>
          <w:color w:val="231F20"/>
          <w:sz w:val="20"/>
          <w:szCs w:val="20"/>
        </w:rPr>
        <w:t>TOTAL</w:t>
      </w:r>
      <w:r w:rsidR="00906775" w:rsidRPr="00CC37A0">
        <w:rPr>
          <w:rFonts w:ascii="Calibri" w:eastAsia="Myriad Pro" w:hAnsi="Calibri" w:cs="Calibri"/>
          <w:color w:val="231F20"/>
          <w:sz w:val="20"/>
          <w:szCs w:val="20"/>
        </w:rPr>
        <w:tab/>
      </w:r>
      <w:r w:rsidR="00906775" w:rsidRPr="00CC37A0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="00906775" w:rsidRPr="00CC37A0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="00906775" w:rsidRPr="00CC37A0">
        <w:rPr>
          <w:rFonts w:ascii="Calibri" w:eastAsia="Myriad Pro Light" w:hAnsi="Calibri" w:cs="Calibri"/>
          <w:color w:val="808285"/>
          <w:sz w:val="20"/>
          <w:szCs w:val="20"/>
        </w:rPr>
        <w:t xml:space="preserve"> /100</w:t>
      </w:r>
    </w:p>
    <w:sectPr w:rsidR="00643FCB" w:rsidRPr="00CC37A0">
      <w:type w:val="continuous"/>
      <w:pgSz w:w="11920" w:h="15880"/>
      <w:pgMar w:top="980" w:right="1580" w:bottom="560" w:left="5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19C9" w:rsidRDefault="009019C9">
      <w:pPr>
        <w:spacing w:after="0" w:line="240" w:lineRule="auto"/>
      </w:pPr>
      <w:r>
        <w:separator/>
      </w:r>
    </w:p>
  </w:endnote>
  <w:endnote w:type="continuationSeparator" w:id="0">
    <w:p w:rsidR="009019C9" w:rsidRDefault="009019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 Light">
    <w:altName w:val="Myriad Pro Light"/>
    <w:panose1 w:val="020B04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3FCB" w:rsidRPr="00CC37A0" w:rsidRDefault="00643FCB" w:rsidP="00CC37A0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3FCB" w:rsidRPr="00CC37A0" w:rsidRDefault="00643FCB" w:rsidP="00CC37A0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7A0" w:rsidRDefault="00CC37A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19C9" w:rsidRDefault="009019C9">
      <w:pPr>
        <w:spacing w:after="0" w:line="240" w:lineRule="auto"/>
      </w:pPr>
      <w:r>
        <w:separator/>
      </w:r>
    </w:p>
  </w:footnote>
  <w:footnote w:type="continuationSeparator" w:id="0">
    <w:p w:rsidR="009019C9" w:rsidRDefault="009019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3FCB" w:rsidRPr="00CC37A0" w:rsidRDefault="00643FCB" w:rsidP="00CC37A0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3FCB" w:rsidRPr="00CC37A0" w:rsidRDefault="00643FCB" w:rsidP="00CC37A0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7A0" w:rsidRDefault="00CC37A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643FCB"/>
    <w:rsid w:val="00041335"/>
    <w:rsid w:val="000559B6"/>
    <w:rsid w:val="00075693"/>
    <w:rsid w:val="0013207E"/>
    <w:rsid w:val="001A210E"/>
    <w:rsid w:val="001A4917"/>
    <w:rsid w:val="00350314"/>
    <w:rsid w:val="00381098"/>
    <w:rsid w:val="005128C4"/>
    <w:rsid w:val="00536011"/>
    <w:rsid w:val="005C17C5"/>
    <w:rsid w:val="005C6469"/>
    <w:rsid w:val="00611DC5"/>
    <w:rsid w:val="00633520"/>
    <w:rsid w:val="00643676"/>
    <w:rsid w:val="00643FCB"/>
    <w:rsid w:val="00661741"/>
    <w:rsid w:val="00677C0B"/>
    <w:rsid w:val="007428BA"/>
    <w:rsid w:val="00793932"/>
    <w:rsid w:val="007A077C"/>
    <w:rsid w:val="007E0EE3"/>
    <w:rsid w:val="00834185"/>
    <w:rsid w:val="009019C9"/>
    <w:rsid w:val="00906775"/>
    <w:rsid w:val="00991511"/>
    <w:rsid w:val="009C3059"/>
    <w:rsid w:val="009F6E57"/>
    <w:rsid w:val="00A24ABD"/>
    <w:rsid w:val="00AC7495"/>
    <w:rsid w:val="00B1193A"/>
    <w:rsid w:val="00BB2108"/>
    <w:rsid w:val="00C6205C"/>
    <w:rsid w:val="00CC37A0"/>
    <w:rsid w:val="00CD5E84"/>
    <w:rsid w:val="00D360B5"/>
    <w:rsid w:val="00D92944"/>
    <w:rsid w:val="00DA5AEC"/>
    <w:rsid w:val="00EF2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CC37A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C37A0"/>
  </w:style>
  <w:style w:type="paragraph" w:styleId="Rodap">
    <w:name w:val="footer"/>
    <w:basedOn w:val="Normal"/>
    <w:link w:val="RodapCarcter"/>
    <w:uiPriority w:val="99"/>
    <w:unhideWhenUsed/>
    <w:rsid w:val="00CC37A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C37A0"/>
  </w:style>
  <w:style w:type="paragraph" w:styleId="PargrafodaLista">
    <w:name w:val="List Paragraph"/>
    <w:basedOn w:val="Normal"/>
    <w:uiPriority w:val="34"/>
    <w:qFormat/>
    <w:rsid w:val="005C6469"/>
    <w:pPr>
      <w:ind w:left="720"/>
      <w:contextualSpacing/>
    </w:pPr>
  </w:style>
  <w:style w:type="paragraph" w:styleId="Textodebalo">
    <w:name w:val="Balloon Text"/>
    <w:basedOn w:val="Normal"/>
    <w:link w:val="TextodebaloCarcter"/>
    <w:uiPriority w:val="99"/>
    <w:semiHidden/>
    <w:unhideWhenUsed/>
    <w:rsid w:val="005360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53601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image" Target="media/image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teirom\AppData\Local\Chemistry%20Add-in%20for%20Word\Chemistry%20Gallery\Chem4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F3F75B79-A8B3-4732-811E-E874037DB21B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107</TotalTime>
  <Pages>6</Pages>
  <Words>1827</Words>
  <Characters>9868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354564 001-016.indd</vt:lpstr>
    </vt:vector>
  </TitlesOfParts>
  <Company/>
  <LinksUpToDate>false</LinksUpToDate>
  <CharactersWithSpaces>11672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354564 001-016.indd</dc:title>
  <cp:lastModifiedBy>Maria Amélia Dória</cp:lastModifiedBy>
  <cp:revision>31</cp:revision>
  <dcterms:created xsi:type="dcterms:W3CDTF">2013-01-23T15:58:00Z</dcterms:created>
  <dcterms:modified xsi:type="dcterms:W3CDTF">2013-01-24T11:20:00Z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2013-01-23T00:00:00Z</vt:filetime>
  </property>
  <property fmtid="{D5CDD505-2E9C-101B-9397-08002B2CF9AE}" pid="3" name="LastSaved">
    <vt:filetime>2013-01-23T00:00:00Z</vt:filetime>
  </property>
</Properties>
</file>