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733" w:rsidRPr="00CC4FBC" w:rsidRDefault="00DA23E8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Calibri"/>
          <w:b/>
          <w:sz w:val="28"/>
          <w:szCs w:val="50"/>
        </w:rPr>
      </w:pPr>
      <w:bookmarkStart w:id="0" w:name="_GoBack"/>
      <w:r w:rsidRPr="00CC4FBC">
        <w:rPr>
          <w:b/>
          <w:noProof/>
          <w:lang w:val="pt-PT" w:eastAsia="pt-PT"/>
        </w:rPr>
        <w:drawing>
          <wp:anchor distT="0" distB="0" distL="114300" distR="114300" simplePos="0" relativeHeight="251730944" behindDoc="0" locked="0" layoutInCell="1" allowOverlap="1" wp14:anchorId="7E4E505C" wp14:editId="1D6DD43B">
            <wp:simplePos x="0" y="0"/>
            <wp:positionH relativeFrom="column">
              <wp:posOffset>5378450</wp:posOffset>
            </wp:positionH>
            <wp:positionV relativeFrom="paragraph">
              <wp:posOffset>-624840</wp:posOffset>
            </wp:positionV>
            <wp:extent cx="1141095" cy="359410"/>
            <wp:effectExtent l="0" t="0" r="0" b="0"/>
            <wp:wrapNone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09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0554" w:rsidRPr="00CC4FBC">
        <w:rPr>
          <w:rFonts w:ascii="Calibri" w:hAnsi="Calibri" w:cs="Calibri"/>
          <w:b/>
        </w:rPr>
        <w:pict>
          <v:group id="_x0000_s1407" style="position:absolute;left:0;text-align:left;margin-left:85.05pt;margin-top:1.25pt;width:439.35pt;height:25.5pt;z-index:-251731968;mso-position-horizontal-relative:page;mso-position-vertical-relative:text" coordorigin="1701,25" coordsize="8787,510">
            <v:shape id="_x0000_s1408" style="position:absolute;left:1701;top:25;width:8787;height:510" coordorigin="1701,25" coordsize="8787,510" path="m1757,25r-32,1l1708,32r-7,17l1701,81r,398l1701,511r7,17l1724,534r33,1l10431,535r33,-1l10481,528r6,-16l10488,479r,-398l10464,26,1757,25e" fillcolor="#231f20" stroked="f">
              <v:path arrowok="t"/>
            </v:shape>
            <w10:wrap anchorx="page"/>
          </v:group>
        </w:pict>
      </w:r>
      <w:r w:rsidR="00730554" w:rsidRPr="00CC4FBC">
        <w:rPr>
          <w:rFonts w:ascii="Calibri" w:hAnsi="Calibri" w:cs="Calibri"/>
          <w:b/>
        </w:rPr>
        <w:pict>
          <v:group id="_x0000_s1405" style="position:absolute;left:0;text-align:left;margin-left:85.55pt;margin-top:41.45pt;width:438.35pt;height:47.2pt;z-index:-251730944;mso-position-horizontal-relative:page;mso-position-vertical-relative:text" coordorigin="1711,829" coordsize="8767,944">
            <v:shape id="_x0000_s1406" style="position:absolute;left:1711;top:829;width:8767;height:944" coordorigin="1711,829" coordsize="8767,944" path="m1757,829r-12,1l1725,840r-13,24l1711,1726r1,12l1722,1758r24,14l10431,1773r13,-2l10463,1761r14,-24l10478,876r-2,-13l10467,844r-24,-14l1757,829xe" filled="f" strokecolor="#808285" strokeweight="1pt">
              <v:path arrowok="t"/>
            </v:shape>
            <w10:wrap anchorx="page"/>
          </v:group>
        </w:pict>
      </w:r>
      <w:r w:rsidR="00682732" w:rsidRPr="00CC4FBC">
        <w:rPr>
          <w:rFonts w:ascii="Calibri" w:eastAsia="Myriad Pro Light" w:hAnsi="Calibri" w:cs="Calibri"/>
          <w:b/>
          <w:color w:val="FFFFFF"/>
          <w:sz w:val="32"/>
          <w:szCs w:val="32"/>
        </w:rPr>
        <w:t xml:space="preserve">UNIT </w:t>
      </w:r>
      <w:proofErr w:type="gramStart"/>
      <w:r w:rsidR="00682732" w:rsidRPr="00CC4FBC">
        <w:rPr>
          <w:rFonts w:ascii="Calibri" w:eastAsia="Myriad Pro Light" w:hAnsi="Calibri" w:cs="Calibri"/>
          <w:b/>
          <w:color w:val="FFFFFF"/>
          <w:sz w:val="32"/>
          <w:szCs w:val="32"/>
        </w:rPr>
        <w:t>6a  English</w:t>
      </w:r>
      <w:proofErr w:type="gramEnd"/>
      <w:r w:rsidR="00682732" w:rsidRPr="00CC4FBC">
        <w:rPr>
          <w:rFonts w:ascii="Calibri" w:eastAsia="Myriad Pro Light" w:hAnsi="Calibri" w:cs="Calibri"/>
          <w:b/>
          <w:color w:val="FFFFFF"/>
          <w:sz w:val="32"/>
          <w:szCs w:val="32"/>
        </w:rPr>
        <w:t xml:space="preserve"> test (A)</w:t>
      </w:r>
      <w:r w:rsidR="00682732" w:rsidRPr="00CC4FBC">
        <w:rPr>
          <w:rFonts w:ascii="Calibri" w:eastAsia="Myriad Pro Light" w:hAnsi="Calibri" w:cs="Calibri"/>
          <w:b/>
          <w:color w:val="FFFFFF"/>
          <w:sz w:val="32"/>
          <w:szCs w:val="32"/>
        </w:rPr>
        <w:tab/>
      </w:r>
    </w:p>
    <w:bookmarkEnd w:id="0"/>
    <w:p w:rsidR="002F1733" w:rsidRPr="00682732" w:rsidRDefault="002F1733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682732">
      <w:pPr>
        <w:tabs>
          <w:tab w:val="left" w:pos="6780"/>
          <w:tab w:val="left" w:pos="7640"/>
          <w:tab w:val="left" w:pos="8760"/>
        </w:tabs>
        <w:spacing w:before="35" w:after="0" w:line="240" w:lineRule="auto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682732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682732">
        <w:rPr>
          <w:rFonts w:ascii="Calibri" w:eastAsia="Myriad Pro Light" w:hAnsi="Calibri" w:cs="Calibri"/>
          <w:color w:val="808285"/>
          <w:sz w:val="14"/>
          <w:szCs w:val="14"/>
        </w:rPr>
        <w:t xml:space="preserve">  Nr.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682732">
        <w:rPr>
          <w:rFonts w:ascii="Calibri" w:eastAsia="Myriad Pro Light" w:hAnsi="Calibri" w:cs="Calibri"/>
          <w:color w:val="808285"/>
          <w:sz w:val="14"/>
          <w:szCs w:val="14"/>
        </w:rPr>
        <w:t xml:space="preserve">  CLASS: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2F1733" w:rsidRPr="00682732" w:rsidRDefault="00682732">
      <w:pPr>
        <w:tabs>
          <w:tab w:val="left" w:pos="3160"/>
          <w:tab w:val="left" w:pos="8780"/>
        </w:tabs>
        <w:spacing w:before="82" w:after="0" w:line="240" w:lineRule="auto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682732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682732">
        <w:rPr>
          <w:rFonts w:ascii="Calibri" w:eastAsia="Myriad Pro Light" w:hAnsi="Calibri" w:cs="Calibri"/>
          <w:color w:val="808285"/>
          <w:sz w:val="14"/>
          <w:szCs w:val="14"/>
        </w:rPr>
        <w:t xml:space="preserve">  EVALUATION: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2F1733" w:rsidRPr="00682732" w:rsidRDefault="00682732">
      <w:pPr>
        <w:tabs>
          <w:tab w:val="left" w:pos="4660"/>
          <w:tab w:val="left" w:pos="8760"/>
        </w:tabs>
        <w:spacing w:before="82" w:after="0" w:line="166" w:lineRule="exact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682732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682732">
        <w:rPr>
          <w:rFonts w:ascii="Calibri" w:eastAsia="Myriad Pro Light" w:hAnsi="Calibri" w:cs="Calibri"/>
          <w:color w:val="808285"/>
          <w:sz w:val="14"/>
          <w:szCs w:val="14"/>
        </w:rPr>
        <w:t xml:space="preserve">  E. E.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20" w:h="15880"/>
          <w:pgMar w:top="980" w:right="500" w:bottom="560" w:left="1580" w:header="795" w:footer="374" w:gutter="0"/>
          <w:pgNumType w:start="319"/>
          <w:cols w:space="720"/>
        </w:sectPr>
      </w:pPr>
    </w:p>
    <w:p w:rsidR="002F1733" w:rsidRPr="00682732" w:rsidRDefault="00682732">
      <w:pPr>
        <w:spacing w:before="22" w:after="0" w:line="240" w:lineRule="auto"/>
        <w:ind w:left="2110" w:right="1970"/>
        <w:jc w:val="center"/>
        <w:rPr>
          <w:rFonts w:ascii="Calibri" w:eastAsia="Myriad Pro" w:hAnsi="Calibri" w:cs="Calibri"/>
          <w:sz w:val="20"/>
          <w:szCs w:val="20"/>
        </w:rPr>
      </w:pPr>
      <w:r w:rsidRPr="00682732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</w:t>
      </w:r>
    </w:p>
    <w:p w:rsidR="002F1733" w:rsidRPr="00682732" w:rsidRDefault="00730554">
      <w:pPr>
        <w:tabs>
          <w:tab w:val="left" w:pos="3600"/>
          <w:tab w:val="left" w:pos="3880"/>
        </w:tabs>
        <w:spacing w:before="68" w:after="0" w:line="240" w:lineRule="auto"/>
        <w:ind w:left="238" w:right="-56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402" style="position:absolute;left:0;text-align:left;margin-left:85.05pt;margin-top:4.3pt;width:56.7pt;height:11.35pt;z-index:-251729920;mso-position-horizontal-relative:page" coordorigin="1701,86" coordsize="1134,227">
            <v:shape id="_x0000_s1403" style="position:absolute;left:1701;top:86;width:1134;height:227" coordorigin="1701,86" coordsize="1134,227" path="m1729,86r-25,3l1701,114r,170l1704,309r25,4l2806,313r25,-4l2834,284r,-170l2831,89r-25,-3l1729,86e" fillcolor="#c6c8ca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Listening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2F1733" w:rsidRPr="00682732" w:rsidRDefault="002F1733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2F1733" w:rsidRPr="00682732" w:rsidRDefault="00730554">
      <w:pPr>
        <w:tabs>
          <w:tab w:val="left" w:pos="500"/>
        </w:tabs>
        <w:spacing w:after="0" w:line="245" w:lineRule="auto"/>
        <w:ind w:left="517" w:right="503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400" style="position:absolute;left:0;text-align:left;margin-left:85.05pt;margin-top:.9pt;width:11.35pt;height:11.35pt;z-index:-251728896;mso-position-horizontal-relative:page" coordorigin="1701,18" coordsize="227,227">
            <v:shape id="_x0000_s1401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98" style="position:absolute;left:0;text-align:left;margin-left:127.8pt;margin-top:37.5pt;width:139.8pt;height:13.65pt;z-index:-251724800;mso-position-horizontal-relative:page" coordorigin="2556,750" coordsize="2796,273">
            <v:shape id="_x0000_s1399" style="position:absolute;left:2556;top:750;width:2796;height:273" coordorigin="2556,750" coordsize="2796,273" path="m2579,750r-2,l2556,751r,22l2556,1000r,3l2557,1024r22,l5329,1024r2,l5352,1023r,-23l5352,773r,-2l5351,750r-22,l2579,750x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Listen to the dialogue. Complete the sentences with the words in the box.</w:t>
      </w:r>
    </w:p>
    <w:p w:rsidR="002F1733" w:rsidRPr="00682732" w:rsidRDefault="002F1733">
      <w:pPr>
        <w:spacing w:before="9" w:after="0" w:line="260" w:lineRule="exact"/>
        <w:rPr>
          <w:rFonts w:ascii="Calibri" w:hAnsi="Calibri" w:cs="Calibri"/>
          <w:sz w:val="26"/>
          <w:szCs w:val="26"/>
        </w:rPr>
      </w:pPr>
    </w:p>
    <w:p w:rsidR="002F1733" w:rsidRPr="00682732" w:rsidRDefault="00682732">
      <w:pPr>
        <w:spacing w:after="0" w:line="240" w:lineRule="auto"/>
        <w:ind w:left="1179" w:right="-20"/>
        <w:rPr>
          <w:rFonts w:ascii="Calibri" w:eastAsia="Myriad Pro Light" w:hAnsi="Calibri" w:cs="Calibri"/>
          <w:sz w:val="18"/>
          <w:szCs w:val="18"/>
        </w:rPr>
      </w:pPr>
      <w:proofErr w:type="gramStart"/>
      <w:r w:rsidRPr="00682732">
        <w:rPr>
          <w:rFonts w:ascii="Calibri" w:eastAsia="Myriad Pro Light" w:hAnsi="Calibri" w:cs="Calibri"/>
          <w:color w:val="231F20"/>
          <w:sz w:val="18"/>
          <w:szCs w:val="18"/>
        </w:rPr>
        <w:t>mind</w:t>
      </w:r>
      <w:proofErr w:type="gramEnd"/>
      <w:r w:rsidRPr="00682732">
        <w:rPr>
          <w:rFonts w:ascii="Calibri" w:eastAsia="Myriad Pro Light" w:hAnsi="Calibri" w:cs="Calibri"/>
          <w:color w:val="231F20"/>
          <w:sz w:val="18"/>
          <w:szCs w:val="18"/>
        </w:rPr>
        <w:t xml:space="preserve"> | yoga | relax | boring | does</w:t>
      </w:r>
    </w:p>
    <w:p w:rsidR="002F1733" w:rsidRPr="00682732" w:rsidRDefault="002F1733">
      <w:pPr>
        <w:spacing w:before="16" w:after="0" w:line="260" w:lineRule="exact"/>
        <w:rPr>
          <w:rFonts w:ascii="Calibri" w:hAnsi="Calibri" w:cs="Calibri"/>
          <w:sz w:val="26"/>
          <w:szCs w:val="26"/>
        </w:rPr>
      </w:pPr>
    </w:p>
    <w:p w:rsidR="002F1733" w:rsidRPr="00682732" w:rsidRDefault="00682732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1)   Kate and Simon are talking about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682732">
      <w:pPr>
        <w:tabs>
          <w:tab w:val="left" w:pos="2180"/>
        </w:tabs>
        <w:spacing w:after="0" w:line="240" w:lineRule="auto"/>
        <w:ind w:left="766" w:right="1879"/>
        <w:jc w:val="center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388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2)  Simon thinks yoga is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3)  Kate thinks yoga helps you to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682732">
      <w:pPr>
        <w:tabs>
          <w:tab w:val="left" w:pos="2180"/>
        </w:tabs>
        <w:spacing w:after="0" w:line="240" w:lineRule="auto"/>
        <w:ind w:left="766" w:right="1923"/>
        <w:jc w:val="center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26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4)  Kate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yoga.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2520"/>
        </w:tabs>
        <w:spacing w:after="0" w:line="364" w:lineRule="auto"/>
        <w:ind w:left="801" w:right="220" w:hanging="283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5)  Kate thinks yoga can help the body and the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F1733" w:rsidRPr="00682732" w:rsidRDefault="00730554">
      <w:pPr>
        <w:tabs>
          <w:tab w:val="left" w:pos="500"/>
        </w:tabs>
        <w:spacing w:before="99" w:after="0" w:line="245" w:lineRule="auto"/>
        <w:ind w:left="517" w:right="16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96" style="position:absolute;left:0;text-align:left;margin-left:85.05pt;margin-top:5.85pt;width:11.35pt;height:11.35pt;z-index:-251723776;mso-position-horizontal-relative:page" coordorigin="1701,117" coordsize="227,227">
            <v:shape id="_x0000_s1397" style="position:absolute;left:1701;top:117;width:227;height:227" coordorigin="1701,117" coordsize="227,227" path="m1729,117r-25,3l1701,145r,170l1704,340r25,4l1899,344r25,-4l1927,315r,-170l1924,120r-25,-3l1729,117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Listen again. Complete what they say with the expressions a–f.</w:t>
      </w:r>
    </w:p>
    <w:p w:rsidR="002F1733" w:rsidRPr="00682732" w:rsidRDefault="002F1733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1780"/>
        </w:tabs>
        <w:spacing w:after="0" w:line="252" w:lineRule="auto"/>
        <w:ind w:left="801" w:right="360" w:hanging="284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1)   Simon: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relaxation techniques are a waste of time.</w:t>
      </w:r>
    </w:p>
    <w:p w:rsidR="002F1733" w:rsidRPr="00682732" w:rsidRDefault="002F1733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2F1733" w:rsidRPr="00682732" w:rsidRDefault="00682732">
      <w:pPr>
        <w:tabs>
          <w:tab w:val="left" w:pos="162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2)  Kate: 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Yoga helps you to relax.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234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3)   Simon:  Really?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178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4)  Simon: 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They’re just mad.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3280"/>
        </w:tabs>
        <w:spacing w:after="0" w:line="252" w:lineRule="auto"/>
        <w:ind w:left="801" w:right="159" w:hanging="283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5)  Kate:  You should try yoga.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it’s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good for your mind and body.</w:t>
      </w:r>
    </w:p>
    <w:p w:rsidR="002F1733" w:rsidRPr="00682732" w:rsidRDefault="002F1733">
      <w:pPr>
        <w:spacing w:before="20"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682732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a)   Do you think so?</w:t>
      </w:r>
    </w:p>
    <w:p w:rsidR="002F1733" w:rsidRPr="00682732" w:rsidRDefault="00682732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b)  I think</w:t>
      </w:r>
    </w:p>
    <w:p w:rsidR="002F1733" w:rsidRPr="00682732" w:rsidRDefault="00682732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c)   I don’t think that’s true.</w:t>
      </w:r>
    </w:p>
    <w:p w:rsidR="002F1733" w:rsidRPr="00682732" w:rsidRDefault="00682732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d)  In my opinion,</w:t>
      </w:r>
    </w:p>
    <w:p w:rsidR="002F1733" w:rsidRPr="00682732" w:rsidRDefault="00682732">
      <w:pPr>
        <w:spacing w:before="5" w:after="0" w:line="240" w:lineRule="auto"/>
        <w:ind w:left="516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e)   I don’t agree.</w:t>
      </w:r>
    </w:p>
    <w:p w:rsidR="002F1733" w:rsidRPr="00682732" w:rsidRDefault="00682732">
      <w:pPr>
        <w:spacing w:before="22" w:after="0" w:line="240" w:lineRule="auto"/>
        <w:ind w:left="1958" w:right="2853"/>
        <w:jc w:val="center"/>
        <w:rPr>
          <w:rFonts w:ascii="Calibri" w:eastAsia="Myriad Pro" w:hAnsi="Calibri" w:cs="Calibri"/>
          <w:sz w:val="20"/>
          <w:szCs w:val="20"/>
        </w:rPr>
      </w:pPr>
      <w:r w:rsidRPr="00682732">
        <w:rPr>
          <w:rFonts w:ascii="Calibri" w:hAnsi="Calibri" w:cs="Calibri"/>
        </w:rPr>
        <w:br w:type="column"/>
      </w:r>
      <w:r w:rsidRPr="00682732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II</w:t>
      </w:r>
    </w:p>
    <w:p w:rsidR="002F1733" w:rsidRPr="00682732" w:rsidRDefault="00730554">
      <w:pPr>
        <w:tabs>
          <w:tab w:val="left" w:pos="3480"/>
          <w:tab w:val="left" w:pos="3760"/>
        </w:tabs>
        <w:spacing w:before="68" w:after="0" w:line="240" w:lineRule="auto"/>
        <w:ind w:left="118" w:right="862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94" style="position:absolute;left:0;text-align:left;margin-left:304.7pt;margin-top:-10.05pt;width:.1pt;height:583.95pt;z-index:-251727872;mso-position-horizontal-relative:page" coordorigin="6094,-201" coordsize="2,11679">
            <v:shape id="_x0000_s1395" style="position:absolute;left:6094;top:-201;width:2;height:11679" coordorigin="6094,-201" coordsize="0,11679" path="m6094,-201r,11679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92" style="position:absolute;left:0;text-align:left;margin-left:318.9pt;margin-top:4.3pt;width:53.85pt;height:11.35pt;z-index:-251726848;mso-position-horizontal-relative:page" coordorigin="6378,86" coordsize="1077,227">
            <v:shape id="_x0000_s1393" style="position:absolute;left:6378;top:86;width:1077;height:227" coordorigin="6378,86" coordsize="1077,227" path="m6406,86r-25,3l6378,114r,170l6381,309r25,4l7427,313r24,-4l7455,284r,-170l7451,89r-24,-3l6406,86e" fillcolor="#c6c8ca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Reading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2F1733" w:rsidRPr="00682732" w:rsidRDefault="002F1733">
      <w:pPr>
        <w:spacing w:before="9" w:after="0" w:line="150" w:lineRule="exact"/>
        <w:rPr>
          <w:rFonts w:ascii="Calibri" w:hAnsi="Calibri" w:cs="Calibri"/>
          <w:sz w:val="15"/>
          <w:szCs w:val="15"/>
        </w:rPr>
      </w:pPr>
    </w:p>
    <w:p w:rsidR="002F1733" w:rsidRPr="00682732" w:rsidRDefault="00682732">
      <w:pPr>
        <w:spacing w:after="0" w:line="240" w:lineRule="auto"/>
        <w:ind w:left="397" w:right="-20"/>
        <w:rPr>
          <w:rFonts w:ascii="Calibri" w:eastAsia="Myriad Pro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The Sleep Doctor </w:t>
      </w:r>
      <w:r w:rsidRPr="00682732">
        <w:rPr>
          <w:rFonts w:ascii="Calibri" w:eastAsia="Myriad Pro" w:hAnsi="Calibri" w:cs="Calibri"/>
          <w:i/>
          <w:color w:val="231F20"/>
          <w:sz w:val="20"/>
          <w:szCs w:val="20"/>
        </w:rPr>
        <w:t>by Alice Phillips</w:t>
      </w:r>
    </w:p>
    <w:p w:rsidR="002F1733" w:rsidRPr="00682732" w:rsidRDefault="00682732">
      <w:pPr>
        <w:spacing w:before="13" w:after="0" w:line="253" w:lineRule="auto"/>
        <w:ind w:right="860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My name is Alice Phillips. I’m a doctor and I am </w:t>
      </w:r>
      <w:proofErr w:type="spell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specialised</w:t>
      </w:r>
      <w:proofErr w:type="spell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in relaxation and helping people get to sleep. Do you have trouble falling asleep at night? Or maybe a friend or member of your family has sleep problems? Well, keep reading and I’ll give you some tips that work!</w:t>
      </w:r>
    </w:p>
    <w:p w:rsidR="002F1733" w:rsidRPr="00682732" w:rsidRDefault="002F1733">
      <w:pPr>
        <w:spacing w:before="10" w:after="0" w:line="100" w:lineRule="exact"/>
        <w:rPr>
          <w:rFonts w:ascii="Calibri" w:hAnsi="Calibri" w:cs="Calibri"/>
          <w:sz w:val="10"/>
          <w:szCs w:val="10"/>
        </w:rPr>
      </w:pPr>
    </w:p>
    <w:p w:rsidR="002F1733" w:rsidRPr="00682732" w:rsidRDefault="00682732">
      <w:pPr>
        <w:spacing w:after="0" w:line="253" w:lineRule="auto"/>
        <w:ind w:left="553" w:right="861" w:hanging="156"/>
        <w:jc w:val="both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shouldn’t eat or drink anything with caffeine (like coffee or tea or even chocolate) before going to bed — the brain is usually more active after caffeine. If possible, have your last caffeine at lunchtime.</w:t>
      </w:r>
    </w:p>
    <w:p w:rsidR="002F1733" w:rsidRPr="00682732" w:rsidRDefault="00682732">
      <w:pPr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mustn’t eat big meals near bedtime. You</w:t>
      </w:r>
    </w:p>
    <w:p w:rsidR="002F1733" w:rsidRPr="00682732" w:rsidRDefault="00682732">
      <w:pPr>
        <w:spacing w:before="13" w:after="0" w:line="240" w:lineRule="auto"/>
        <w:ind w:left="518" w:right="1200"/>
        <w:jc w:val="center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should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have a glass of warm milk instead.</w:t>
      </w:r>
    </w:p>
    <w:p w:rsidR="002F1733" w:rsidRPr="00682732" w:rsidRDefault="00682732">
      <w:pPr>
        <w:spacing w:before="9" w:after="0" w:line="252" w:lineRule="auto"/>
        <w:ind w:left="553" w:right="862" w:hanging="156"/>
        <w:jc w:val="both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should only use your bed for sleeping. So don’t work in bed!</w:t>
      </w:r>
    </w:p>
    <w:p w:rsidR="002F1733" w:rsidRPr="00682732" w:rsidRDefault="00682732">
      <w:pPr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should try to relax before bedtime. Doing</w:t>
      </w:r>
    </w:p>
    <w:p w:rsidR="002F1733" w:rsidRPr="00682732" w:rsidRDefault="00682732">
      <w:pPr>
        <w:spacing w:before="13" w:after="0" w:line="253" w:lineRule="auto"/>
        <w:ind w:left="553" w:right="862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exercise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2 or 3 hours before going to bed is a good way to relax. Yoga is great.</w:t>
      </w:r>
    </w:p>
    <w:p w:rsidR="002F1733" w:rsidRPr="00682732" w:rsidRDefault="002F1733">
      <w:pPr>
        <w:spacing w:before="3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53" w:lineRule="auto"/>
        <w:ind w:left="397" w:right="2509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Try my tips and good luck! Alice</w:t>
      </w:r>
    </w:p>
    <w:p w:rsidR="002F1733" w:rsidRPr="00682732" w:rsidRDefault="002F1733">
      <w:pPr>
        <w:spacing w:before="9"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730554">
      <w:pPr>
        <w:tabs>
          <w:tab w:val="left" w:pos="380"/>
        </w:tabs>
        <w:spacing w:after="0" w:line="245" w:lineRule="auto"/>
        <w:ind w:left="397" w:right="973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90" style="position:absolute;left:0;text-align:left;margin-left:318.9pt;margin-top:.9pt;width:11.35pt;height:11.35pt;z-index:-251725824;mso-position-horizontal-relative:page" coordorigin="6378,18" coordsize="227,227">
            <v:shape id="_x0000_s1391" style="position:absolute;left:6378;top:18;width:227;height:227" coordorigin="6378,18" coordsize="227,227" path="m6406,18r-25,3l6378,46r,170l6381,241r25,4l6576,245r25,-4l6605,216,6604,46r-3,-25l6576,18r-170,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Read the text. Complete the answers with the words in the box.</w:t>
      </w:r>
    </w:p>
    <w:p w:rsidR="002F1733" w:rsidRPr="00682732" w:rsidRDefault="00730554">
      <w:pPr>
        <w:spacing w:before="3" w:after="0" w:line="260" w:lineRule="exact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</w:rPr>
        <w:pict>
          <v:group id="_x0000_s1388" style="position:absolute;margin-left:365pt;margin-top:12.3pt;width:146.9pt;height:13.65pt;z-index:-251722752;mso-position-horizontal-relative:page" coordorigin="7162,744" coordsize="2938,273">
            <v:shape id="_x0000_s1389" style="position:absolute;left:7162;top:744;width:2938;height:273" coordorigin="7162,744" coordsize="2938,273" path="m7186,744r-3,l7162,745r,23l7162,994r,3l7163,1018r23,l10077,1018r2,l10100,1017r,-23l10100,768r,-3l10099,744r-22,l7186,744xe" filled="f" strokecolor="#808285" strokeweight=".5pt">
              <v:path arrowok="t"/>
            </v:shape>
            <w10:wrap anchorx="page"/>
          </v:group>
        </w:pict>
      </w:r>
    </w:p>
    <w:p w:rsidR="002F1733" w:rsidRPr="00682732" w:rsidRDefault="00682732" w:rsidP="00682732">
      <w:pPr>
        <w:spacing w:after="0" w:line="240" w:lineRule="auto"/>
        <w:ind w:left="992" w:right="1303"/>
        <w:jc w:val="center"/>
        <w:rPr>
          <w:rFonts w:ascii="Calibri" w:eastAsia="Myriad Pro Light" w:hAnsi="Calibri" w:cs="Calibri"/>
          <w:sz w:val="18"/>
          <w:szCs w:val="18"/>
        </w:rPr>
      </w:pPr>
      <w:proofErr w:type="gramStart"/>
      <w:r w:rsidRPr="00682732">
        <w:rPr>
          <w:rFonts w:ascii="Calibri" w:eastAsia="Myriad Pro Light" w:hAnsi="Calibri" w:cs="Calibri"/>
          <w:color w:val="231F20"/>
          <w:sz w:val="18"/>
          <w:szCs w:val="18"/>
        </w:rPr>
        <w:t>work</w:t>
      </w:r>
      <w:proofErr w:type="gramEnd"/>
      <w:r w:rsidRPr="00682732">
        <w:rPr>
          <w:rFonts w:ascii="Calibri" w:eastAsia="Myriad Pro Light" w:hAnsi="Calibri" w:cs="Calibri"/>
          <w:color w:val="231F20"/>
          <w:sz w:val="18"/>
          <w:szCs w:val="18"/>
        </w:rPr>
        <w:t xml:space="preserve"> | coffee | sleep | milk | doctor</w:t>
      </w:r>
    </w:p>
    <w:p w:rsidR="002F1733" w:rsidRPr="00682732" w:rsidRDefault="002F1733">
      <w:pPr>
        <w:spacing w:after="0" w:line="280" w:lineRule="exact"/>
        <w:rPr>
          <w:rFonts w:ascii="Calibri" w:hAnsi="Calibri" w:cs="Calibri"/>
          <w:sz w:val="28"/>
          <w:szCs w:val="28"/>
        </w:rPr>
      </w:pPr>
    </w:p>
    <w:p w:rsidR="002F1733" w:rsidRPr="00682732" w:rsidRDefault="00682732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1)   What is the writer’s job?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682732">
      <w:pPr>
        <w:tabs>
          <w:tab w:val="left" w:pos="2660"/>
        </w:tabs>
        <w:spacing w:after="0" w:line="240" w:lineRule="auto"/>
        <w:ind w:left="680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She’s a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2)  Who does she want to help?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682732">
      <w:pPr>
        <w:tabs>
          <w:tab w:val="left" w:pos="3040"/>
        </w:tabs>
        <w:spacing w:after="0" w:line="240" w:lineRule="auto"/>
        <w:ind w:left="645" w:right="1042"/>
        <w:jc w:val="center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People with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problems.</w:t>
      </w:r>
      <w:proofErr w:type="gramEnd"/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3)  What shouldn’t you drink before bedtime?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682732">
      <w:pPr>
        <w:tabs>
          <w:tab w:val="left" w:pos="3620"/>
        </w:tabs>
        <w:spacing w:after="0" w:line="240" w:lineRule="auto"/>
        <w:ind w:left="645" w:right="1269"/>
        <w:jc w:val="center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You shouldn’t drink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4)  What should you drink before going to bed?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682732">
      <w:pPr>
        <w:tabs>
          <w:tab w:val="left" w:pos="3380"/>
        </w:tabs>
        <w:spacing w:after="0" w:line="240" w:lineRule="auto"/>
        <w:ind w:left="68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A glass of warm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.</w:t>
      </w:r>
      <w:proofErr w:type="gramEnd"/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5)  What shouldn’t you do in bed?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682732">
      <w:pPr>
        <w:tabs>
          <w:tab w:val="left" w:pos="3220"/>
        </w:tabs>
        <w:spacing w:after="0" w:line="240" w:lineRule="auto"/>
        <w:ind w:left="680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You shouldn’t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1" w:space="566"/>
            <w:col w:w="5043"/>
          </w:cols>
        </w:sectPr>
      </w:pPr>
    </w:p>
    <w:p w:rsidR="002F1733" w:rsidRPr="00682732" w:rsidRDefault="00730554">
      <w:pPr>
        <w:tabs>
          <w:tab w:val="left" w:pos="1300"/>
        </w:tabs>
        <w:spacing w:before="32" w:after="0" w:line="245" w:lineRule="auto"/>
        <w:ind w:left="1314" w:right="14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386" style="position:absolute;left:0;text-align:left;margin-left:70.85pt;margin-top:2.5pt;width:11.35pt;height:11.35pt;z-index:-251719680;mso-position-horizontal-relative:page" coordorigin="1417,50" coordsize="227,227">
            <v:shape id="_x0000_s1387" style="position:absolute;left:1417;top:50;width:227;height:227" coordorigin="1417,50" coordsize="227,227" path="m1445,50r-24,3l1417,78r,170l1421,273r24,4l1616,277r24,-4l1644,248r,-170l1640,53r-24,-3l1445,50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Read again. </w:t>
      </w:r>
      <w:proofErr w:type="gramStart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True or false?</w:t>
      </w:r>
      <w:proofErr w:type="gramEnd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Correct the false sentences.</w:t>
      </w:r>
    </w:p>
    <w:p w:rsidR="002F1733" w:rsidRPr="00682732" w:rsidRDefault="002F1733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1)   Coffee helps you sleep.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F1733" w:rsidRPr="00682732" w:rsidRDefault="00730554">
      <w:pPr>
        <w:spacing w:after="0" w:line="252" w:lineRule="auto"/>
        <w:ind w:left="1597" w:right="133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82" style="position:absolute;left:0;text-align:left;margin-left:104.85pt;margin-top:-8.7pt;width:171.5pt;height:.1pt;z-index:-251718656;mso-position-horizontal-relative:page" coordorigin="2097,-174" coordsize="3430,2">
            <v:shape id="_x0000_s1383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2)  After drinking caffeine your brain is more active.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2F1733" w:rsidRPr="00682732" w:rsidRDefault="00730554">
      <w:pPr>
        <w:spacing w:after="0" w:line="252" w:lineRule="auto"/>
        <w:ind w:left="1597" w:right="95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80" style="position:absolute;left:0;text-align:left;margin-left:104.85pt;margin-top:-8.7pt;width:171.5pt;height:.1pt;z-index:-251717632;mso-position-horizontal-relative:page" coordorigin="2097,-174" coordsize="3430,2">
            <v:shape id="_x0000_s1381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gramStart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It’s</w:t>
      </w:r>
      <w:proofErr w:type="gramEnd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good to eat big meals before bed, but you must drink milk.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2F1733" w:rsidRPr="00682732" w:rsidRDefault="00730554">
      <w:pPr>
        <w:spacing w:after="0" w:line="240" w:lineRule="auto"/>
        <w:ind w:left="1279" w:right="303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78" style="position:absolute;left:0;text-align:left;margin-left:104.85pt;margin-top:-8.7pt;width:171.5pt;height:.1pt;z-index:-251716608;mso-position-horizontal-relative:page" coordorigin="2097,-174" coordsize="3430,2">
            <v:shape id="_x0000_s1379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4)  Yoga can relax you and help you sleep.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F1733" w:rsidRPr="00682732" w:rsidRDefault="00730554">
      <w:pPr>
        <w:spacing w:after="0" w:line="252" w:lineRule="auto"/>
        <w:ind w:left="1597" w:right="367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76" style="position:absolute;left:0;text-align:left;margin-left:104.85pt;margin-top:-8.7pt;width:171.5pt;height:.1pt;z-index:-251715584;mso-position-horizontal-relative:page" coordorigin="2097,-174" coordsize="3430,2">
            <v:shape id="_x0000_s1377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74" style="position:absolute;left:0;text-align:left;margin-left:104.85pt;margin-top:40.15pt;width:171.5pt;height:.1pt;z-index:-251714560;mso-position-horizontal-relative:page" coordorigin="2097,803" coordsize="3430,2">
            <v:shape id="_x0000_s1375" style="position:absolute;left:2097;top:803;width:3430;height:2" coordorigin="2097,803" coordsize="3430,0" path="m2097,803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5)  You shouldn’t do exercise 2 or 3 hours before bedtime.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13" w:after="0" w:line="280" w:lineRule="exact"/>
        <w:rPr>
          <w:rFonts w:ascii="Calibri" w:hAnsi="Calibri" w:cs="Calibri"/>
          <w:sz w:val="28"/>
          <w:szCs w:val="28"/>
        </w:rPr>
      </w:pPr>
    </w:p>
    <w:p w:rsidR="002F1733" w:rsidRPr="00682732" w:rsidRDefault="00682732">
      <w:pPr>
        <w:spacing w:after="0" w:line="240" w:lineRule="auto"/>
        <w:ind w:left="2843" w:right="1904"/>
        <w:jc w:val="center"/>
        <w:rPr>
          <w:rFonts w:ascii="Calibri" w:eastAsia="Myriad Pro" w:hAnsi="Calibri" w:cs="Calibri"/>
          <w:sz w:val="20"/>
          <w:szCs w:val="20"/>
        </w:rPr>
      </w:pPr>
      <w:r w:rsidRPr="00682732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III</w:t>
      </w:r>
    </w:p>
    <w:p w:rsidR="002F1733" w:rsidRPr="00682732" w:rsidRDefault="00730554">
      <w:pPr>
        <w:tabs>
          <w:tab w:val="left" w:pos="4380"/>
          <w:tab w:val="left" w:pos="4660"/>
        </w:tabs>
        <w:spacing w:before="68" w:after="0" w:line="240" w:lineRule="auto"/>
        <w:ind w:left="1035" w:right="-56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72" style="position:absolute;left:0;text-align:left;margin-left:70.85pt;margin-top:4.3pt;width:68.05pt;height:11.35pt;z-index:-251713536;mso-position-horizontal-relative:page" coordorigin="1417,86" coordsize="1361,227">
            <v:shape id="_x0000_s1373" style="position:absolute;left:1417;top:86;width:1361;height:227" coordorigin="1417,86" coordsize="1361,227" path="m1445,86r-24,3l1417,114r,170l1421,309r24,4l2749,313r25,-4l2778,284r,-170l2774,89r-24,-3l1445,86e" fillcolor="#c6c8ca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Vocabulary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</w:rPr>
        <w:t xml:space="preserve"> /20</w:t>
      </w:r>
    </w:p>
    <w:p w:rsidR="002F1733" w:rsidRPr="00682732" w:rsidRDefault="002F1733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2F1733" w:rsidRPr="00682732" w:rsidRDefault="00730554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70" style="position:absolute;left:0;text-align:left;margin-left:70.85pt;margin-top:.9pt;width:11.35pt;height:11.35pt;z-index:-251712512;mso-position-horizontal-relative:page" coordorigin="1417,18" coordsize="227,227">
            <v:shape id="_x0000_s1371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Match column A with column B.</w:t>
      </w:r>
    </w:p>
    <w:p w:rsidR="002F1733" w:rsidRPr="00682732" w:rsidRDefault="00682732">
      <w:pPr>
        <w:spacing w:after="0" w:line="210" w:lineRule="exact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hAnsi="Calibri" w:cs="Calibri"/>
        </w:rPr>
        <w:br w:type="column"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Across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730554">
      <w:pPr>
        <w:tabs>
          <w:tab w:val="left" w:pos="2420"/>
        </w:tabs>
        <w:spacing w:after="0" w:line="252" w:lineRule="auto"/>
        <w:ind w:left="621" w:right="335" w:hanging="284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68" style="position:absolute;left:0;text-align:left;margin-left:355.95pt;margin-top:9.5pt;width:70.85pt;height:.1pt;z-index:-251709440;mso-position-horizontal-relative:page" coordorigin="7119,190" coordsize="1417,2">
            <v:shape id="_x0000_s1369" style="position:absolute;left:7119;top:190;width:1417;height:2" coordorigin="7119,190" coordsize="1417,0" path="m7119,190r1417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1)   You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ab/>
        <w:t>in and out slowly when you do yoga.</w:t>
      </w:r>
    </w:p>
    <w:p w:rsidR="002F1733" w:rsidRPr="00682732" w:rsidRDefault="002F1733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2F1733" w:rsidRPr="00682732" w:rsidRDefault="00682732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2)  Another word for ‘breathe in’.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384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3)  ‘Put your arms by </w:t>
      </w:r>
      <w:proofErr w:type="spell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your</w:t>
      </w:r>
      <w:proofErr w:type="spell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.’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Down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3160"/>
        </w:tabs>
        <w:spacing w:after="0" w:line="252" w:lineRule="auto"/>
        <w:ind w:left="621" w:right="204" w:hanging="284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4)  You have two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and they have hands on the end.</w:t>
      </w:r>
    </w:p>
    <w:p w:rsidR="002F1733" w:rsidRPr="00682732" w:rsidRDefault="002F1733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2F1733" w:rsidRPr="00682732" w:rsidRDefault="00682732">
      <w:pPr>
        <w:tabs>
          <w:tab w:val="left" w:pos="244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5)  Your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has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five fingers.</w:t>
      </w:r>
    </w:p>
    <w:p w:rsidR="002F1733" w:rsidRPr="00682732" w:rsidRDefault="002F1733">
      <w:pPr>
        <w:spacing w:before="2" w:after="0" w:line="140" w:lineRule="exact"/>
        <w:rPr>
          <w:rFonts w:ascii="Calibri" w:hAnsi="Calibri" w:cs="Calibri"/>
          <w:sz w:val="14"/>
          <w:szCs w:val="14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682732">
      <w:pPr>
        <w:spacing w:after="0" w:line="240" w:lineRule="auto"/>
        <w:ind w:left="1862" w:right="2022"/>
        <w:jc w:val="center"/>
        <w:rPr>
          <w:rFonts w:ascii="Calibri" w:eastAsia="Myriad Pro" w:hAnsi="Calibri" w:cs="Calibri"/>
          <w:sz w:val="20"/>
          <w:szCs w:val="20"/>
        </w:rPr>
      </w:pPr>
      <w:r w:rsidRPr="00682732">
        <w:rPr>
          <w:rFonts w:ascii="Calibri" w:eastAsia="Myriad Pro" w:hAnsi="Calibri" w:cs="Calibri"/>
          <w:b/>
          <w:bCs/>
          <w:color w:val="231F20"/>
          <w:sz w:val="20"/>
          <w:szCs w:val="20"/>
        </w:rPr>
        <w:t>IV</w:t>
      </w:r>
    </w:p>
    <w:p w:rsidR="002F1733" w:rsidRPr="00682732" w:rsidRDefault="00730554">
      <w:pPr>
        <w:tabs>
          <w:tab w:val="left" w:pos="3400"/>
          <w:tab w:val="left" w:pos="3680"/>
        </w:tabs>
        <w:spacing w:before="68" w:after="0" w:line="240" w:lineRule="auto"/>
        <w:ind w:left="58" w:right="6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66" style="position:absolute;left:0;text-align:left;margin-left:304.7pt;margin-top:4.3pt;width:59.55pt;height:11.35pt;z-index:-251708416;mso-position-horizontal-relative:page" coordorigin="6094,86" coordsize="1191,227">
            <v:shape id="_x0000_s1367" style="position:absolute;left:6094;top:86;width:1191;height:227" coordorigin="6094,86" coordsize="1191,227" path="m6123,86r-25,3l6094,114r,170l6098,309r24,4l7256,313r25,-4l7285,284r,-170l7281,89r-24,-3l6123,86e" fillcolor="#c6c8ca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Grammar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</w:rPr>
        <w:t xml:space="preserve"> /30</w:t>
      </w:r>
    </w:p>
    <w:p w:rsidR="002F1733" w:rsidRPr="00682732" w:rsidRDefault="002F1733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2F1733" w:rsidRPr="00682732" w:rsidRDefault="00730554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64" style="position:absolute;margin-left:304.7pt;margin-top:.9pt;width:11.35pt;height:11.35pt;z-index:-251707392;mso-position-horizontal-relative:page" coordorigin="6094,18" coordsize="227,227">
            <v:shape id="_x0000_s1365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Underline the correct option.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1)   You </w:t>
      </w:r>
      <w:proofErr w:type="gramStart"/>
      <w:r w:rsidRPr="00682732">
        <w:rPr>
          <w:rFonts w:ascii="Calibri" w:eastAsia="Myriad Pro" w:hAnsi="Calibri" w:cs="Calibri"/>
          <w:i/>
          <w:color w:val="231F20"/>
          <w:sz w:val="20"/>
          <w:szCs w:val="20"/>
        </w:rPr>
        <w:t>should/’re should</w:t>
      </w:r>
      <w:proofErr w:type="gramEnd"/>
      <w:r w:rsidRPr="0068273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go now!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2)  They </w:t>
      </w:r>
      <w:r w:rsidRPr="0068273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should to/should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travel.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3)  He </w:t>
      </w:r>
      <w:r w:rsidRPr="00682732">
        <w:rPr>
          <w:rFonts w:ascii="Calibri" w:eastAsia="Myriad Pro" w:hAnsi="Calibri" w:cs="Calibri"/>
          <w:i/>
          <w:color w:val="231F20"/>
          <w:sz w:val="20"/>
          <w:szCs w:val="20"/>
        </w:rPr>
        <w:t>should/</w:t>
      </w:r>
      <w:proofErr w:type="spellStart"/>
      <w:r w:rsidRPr="00682732">
        <w:rPr>
          <w:rFonts w:ascii="Calibri" w:eastAsia="Myriad Pro" w:hAnsi="Calibri" w:cs="Calibri"/>
          <w:i/>
          <w:color w:val="231F20"/>
          <w:sz w:val="20"/>
          <w:szCs w:val="20"/>
        </w:rPr>
        <w:t>shoulds</w:t>
      </w:r>
      <w:proofErr w:type="spellEnd"/>
      <w:r w:rsidRPr="0068273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drink water.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52" w:lineRule="auto"/>
        <w:ind w:left="620" w:right="293" w:hanging="283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4)  She </w:t>
      </w:r>
      <w:r w:rsidRPr="0068273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doesn’t should/shouldn’t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drink a lot of </w:t>
      </w:r>
      <w:proofErr w:type="spell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cof</w:t>
      </w:r>
      <w:proofErr w:type="spell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fee.</w:t>
      </w:r>
    </w:p>
    <w:p w:rsidR="002F1733" w:rsidRPr="00682732" w:rsidRDefault="002F1733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2F1733" w:rsidRPr="00682732" w:rsidRDefault="00682732">
      <w:pPr>
        <w:spacing w:after="0" w:line="237" w:lineRule="exact"/>
        <w:ind w:left="336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r w:rsidRPr="0068273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Should you/Do you should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stay up late?</w:t>
      </w: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pgSz w:w="11920" w:h="15880"/>
          <w:pgMar w:top="1000" w:right="1580" w:bottom="560" w:left="500" w:header="795" w:footer="374" w:gutter="0"/>
          <w:cols w:num="2" w:space="720" w:equalWidth="0">
            <w:col w:w="5028" w:space="626"/>
            <w:col w:w="4186"/>
          </w:cols>
        </w:sectPr>
      </w:pPr>
    </w:p>
    <w:p w:rsidR="002F1733" w:rsidRPr="00682732" w:rsidRDefault="002F1733">
      <w:pPr>
        <w:spacing w:before="7"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2F1733" w:rsidRPr="00682732" w:rsidRDefault="002F1733">
      <w:pPr>
        <w:spacing w:before="5" w:after="0" w:line="140" w:lineRule="exact"/>
        <w:rPr>
          <w:rFonts w:ascii="Calibri" w:hAnsi="Calibri" w:cs="Calibri"/>
          <w:sz w:val="14"/>
          <w:szCs w:val="14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682732">
      <w:pPr>
        <w:spacing w:after="0" w:line="240" w:lineRule="auto"/>
        <w:ind w:right="121"/>
        <w:jc w:val="right"/>
        <w:rPr>
          <w:rFonts w:ascii="Calibri" w:eastAsia="Myriad Pro Light" w:hAnsi="Calibri" w:cs="Calibri"/>
          <w:sz w:val="18"/>
          <w:szCs w:val="18"/>
        </w:rPr>
      </w:pPr>
      <w:r w:rsidRPr="00682732">
        <w:rPr>
          <w:rFonts w:ascii="Calibri" w:eastAsia="Myriad Pro Light" w:hAnsi="Calibri" w:cs="Calibri"/>
          <w:color w:val="231F20"/>
          <w:sz w:val="18"/>
          <w:szCs w:val="18"/>
        </w:rPr>
        <w:t xml:space="preserve">1)   </w:t>
      </w:r>
      <w:proofErr w:type="gramStart"/>
      <w:r w:rsidRPr="00682732">
        <w:rPr>
          <w:rFonts w:ascii="Calibri" w:eastAsia="Myriad Pro Light" w:hAnsi="Calibri" w:cs="Calibri"/>
          <w:color w:val="231F20"/>
          <w:sz w:val="18"/>
          <w:szCs w:val="18"/>
        </w:rPr>
        <w:t>eat</w:t>
      </w:r>
      <w:proofErr w:type="gramEnd"/>
    </w:p>
    <w:p w:rsidR="002F1733" w:rsidRPr="00682732" w:rsidRDefault="00682732">
      <w:pPr>
        <w:spacing w:before="91" w:after="0" w:line="240" w:lineRule="auto"/>
        <w:ind w:right="-20"/>
        <w:jc w:val="right"/>
        <w:rPr>
          <w:rFonts w:ascii="Calibri" w:eastAsia="Myriad Pro Light" w:hAnsi="Calibri" w:cs="Calibri"/>
          <w:sz w:val="18"/>
          <w:szCs w:val="18"/>
        </w:rPr>
      </w:pPr>
      <w:r w:rsidRPr="00682732">
        <w:rPr>
          <w:rFonts w:ascii="Calibri" w:eastAsia="Myriad Pro Light" w:hAnsi="Calibri" w:cs="Calibri"/>
          <w:color w:val="231F20"/>
          <w:sz w:val="18"/>
          <w:szCs w:val="18"/>
        </w:rPr>
        <w:t xml:space="preserve">2)   </w:t>
      </w:r>
      <w:proofErr w:type="gramStart"/>
      <w:r w:rsidRPr="00682732">
        <w:rPr>
          <w:rFonts w:ascii="Calibri" w:eastAsia="Myriad Pro Light" w:hAnsi="Calibri" w:cs="Calibri"/>
          <w:color w:val="231F20"/>
          <w:sz w:val="18"/>
          <w:szCs w:val="18"/>
        </w:rPr>
        <w:t>drink</w:t>
      </w:r>
      <w:proofErr w:type="gramEnd"/>
    </w:p>
    <w:p w:rsidR="002F1733" w:rsidRPr="00682732" w:rsidRDefault="00682732">
      <w:pPr>
        <w:spacing w:before="91" w:after="0" w:line="240" w:lineRule="auto"/>
        <w:ind w:right="99"/>
        <w:jc w:val="right"/>
        <w:rPr>
          <w:rFonts w:ascii="Calibri" w:eastAsia="Myriad Pro Light" w:hAnsi="Calibri" w:cs="Calibri"/>
          <w:sz w:val="18"/>
          <w:szCs w:val="18"/>
        </w:rPr>
      </w:pPr>
      <w:r w:rsidRPr="00682732">
        <w:rPr>
          <w:rFonts w:ascii="Calibri" w:eastAsia="Myriad Pro Light" w:hAnsi="Calibri" w:cs="Calibri"/>
          <w:color w:val="231F20"/>
          <w:sz w:val="18"/>
          <w:szCs w:val="18"/>
        </w:rPr>
        <w:t xml:space="preserve">3)   </w:t>
      </w:r>
      <w:proofErr w:type="gramStart"/>
      <w:r w:rsidRPr="00682732">
        <w:rPr>
          <w:rFonts w:ascii="Calibri" w:eastAsia="Myriad Pro Light" w:hAnsi="Calibri" w:cs="Calibri"/>
          <w:color w:val="231F20"/>
          <w:sz w:val="18"/>
          <w:szCs w:val="18"/>
        </w:rPr>
        <w:t>get</w:t>
      </w:r>
      <w:proofErr w:type="gramEnd"/>
    </w:p>
    <w:p w:rsidR="002F1733" w:rsidRPr="00682732" w:rsidRDefault="00682732">
      <w:pPr>
        <w:tabs>
          <w:tab w:val="left" w:pos="1860"/>
        </w:tabs>
        <w:spacing w:before="40" w:after="0" w:line="240" w:lineRule="auto"/>
        <w:ind w:right="-20"/>
        <w:rPr>
          <w:rFonts w:ascii="Calibri" w:eastAsia="Myriad Pro Light" w:hAnsi="Calibri" w:cs="Calibri"/>
          <w:sz w:val="18"/>
          <w:szCs w:val="18"/>
        </w:rPr>
      </w:pPr>
      <w:r w:rsidRPr="00682732">
        <w:rPr>
          <w:rFonts w:ascii="Calibri" w:hAnsi="Calibri" w:cs="Calibri"/>
        </w:rPr>
        <w:br w:type="column"/>
      </w:r>
      <w:r w:rsidRPr="00682732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A</w:t>
      </w:r>
      <w:r w:rsidRPr="00682732">
        <w:rPr>
          <w:rFonts w:ascii="Calibri" w:eastAsia="Myriad Pro Light" w:hAnsi="Calibri" w:cs="Calibri"/>
          <w:color w:val="231F20"/>
          <w:sz w:val="18"/>
          <w:szCs w:val="18"/>
        </w:rPr>
        <w:tab/>
        <w:t>B</w:t>
      </w:r>
    </w:p>
    <w:p w:rsidR="002F1733" w:rsidRPr="00682732" w:rsidRDefault="00682732">
      <w:pPr>
        <w:spacing w:before="91" w:after="0" w:line="240" w:lineRule="auto"/>
        <w:ind w:left="1061" w:right="-20"/>
        <w:rPr>
          <w:rFonts w:ascii="Calibri" w:eastAsia="Myriad Pro Light" w:hAnsi="Calibri" w:cs="Calibri"/>
          <w:sz w:val="18"/>
          <w:szCs w:val="18"/>
        </w:rPr>
      </w:pPr>
      <w:r w:rsidRPr="00682732">
        <w:rPr>
          <w:rFonts w:ascii="Calibri" w:eastAsia="Myriad Pro Light" w:hAnsi="Calibri" w:cs="Calibri"/>
          <w:color w:val="231F20"/>
          <w:sz w:val="18"/>
          <w:szCs w:val="18"/>
        </w:rPr>
        <w:t xml:space="preserve">a)   </w:t>
      </w:r>
      <w:proofErr w:type="gramStart"/>
      <w:r w:rsidRPr="00682732">
        <w:rPr>
          <w:rFonts w:ascii="Calibri" w:eastAsia="Myriad Pro Light" w:hAnsi="Calibri" w:cs="Calibri"/>
          <w:color w:val="231F20"/>
          <w:sz w:val="18"/>
          <w:szCs w:val="18"/>
        </w:rPr>
        <w:t>all</w:t>
      </w:r>
      <w:proofErr w:type="gramEnd"/>
      <w:r w:rsidRPr="00682732">
        <w:rPr>
          <w:rFonts w:ascii="Calibri" w:eastAsia="Myriad Pro Light" w:hAnsi="Calibri" w:cs="Calibri"/>
          <w:color w:val="231F20"/>
          <w:sz w:val="18"/>
          <w:szCs w:val="18"/>
        </w:rPr>
        <w:t xml:space="preserve"> the time</w:t>
      </w:r>
    </w:p>
    <w:p w:rsidR="002F1733" w:rsidRPr="00682732" w:rsidRDefault="00682732">
      <w:pPr>
        <w:spacing w:before="91" w:after="0" w:line="240" w:lineRule="auto"/>
        <w:ind w:left="1041" w:right="-73"/>
        <w:rPr>
          <w:rFonts w:ascii="Calibri" w:eastAsia="Myriad Pro Light" w:hAnsi="Calibri" w:cs="Calibri"/>
          <w:sz w:val="18"/>
          <w:szCs w:val="18"/>
        </w:rPr>
      </w:pPr>
      <w:r w:rsidRPr="00682732">
        <w:rPr>
          <w:rFonts w:ascii="Calibri" w:eastAsia="Myriad Pro Light" w:hAnsi="Calibri" w:cs="Calibri"/>
          <w:color w:val="231F20"/>
          <w:sz w:val="18"/>
          <w:szCs w:val="18"/>
        </w:rPr>
        <w:t xml:space="preserve">b)   </w:t>
      </w:r>
      <w:proofErr w:type="gramStart"/>
      <w:r w:rsidRPr="00682732">
        <w:rPr>
          <w:rFonts w:ascii="Calibri" w:eastAsia="Myriad Pro Light" w:hAnsi="Calibri" w:cs="Calibri"/>
          <w:color w:val="231F20"/>
          <w:sz w:val="18"/>
          <w:szCs w:val="18"/>
        </w:rPr>
        <w:t>a</w:t>
      </w:r>
      <w:proofErr w:type="gramEnd"/>
      <w:r w:rsidRPr="00682732">
        <w:rPr>
          <w:rFonts w:ascii="Calibri" w:eastAsia="Myriad Pro Light" w:hAnsi="Calibri" w:cs="Calibri"/>
          <w:color w:val="231F20"/>
          <w:sz w:val="18"/>
          <w:szCs w:val="18"/>
        </w:rPr>
        <w:t xml:space="preserve"> balanced diet</w:t>
      </w:r>
    </w:p>
    <w:p w:rsidR="002F1733" w:rsidRPr="00682732" w:rsidRDefault="00682732">
      <w:pPr>
        <w:spacing w:before="91" w:after="0" w:line="240" w:lineRule="auto"/>
        <w:ind w:left="1027" w:right="791"/>
        <w:jc w:val="center"/>
        <w:rPr>
          <w:rFonts w:ascii="Calibri" w:eastAsia="Myriad Pro Light" w:hAnsi="Calibri" w:cs="Calibri"/>
          <w:sz w:val="18"/>
          <w:szCs w:val="18"/>
        </w:rPr>
      </w:pPr>
      <w:r w:rsidRPr="00682732">
        <w:rPr>
          <w:rFonts w:ascii="Calibri" w:eastAsia="Myriad Pro Light" w:hAnsi="Calibri" w:cs="Calibri"/>
          <w:color w:val="231F20"/>
          <w:sz w:val="18"/>
          <w:szCs w:val="18"/>
        </w:rPr>
        <w:t xml:space="preserve">c)   </w:t>
      </w:r>
      <w:proofErr w:type="gramStart"/>
      <w:r w:rsidRPr="00682732">
        <w:rPr>
          <w:rFonts w:ascii="Calibri" w:eastAsia="Myriad Pro Light" w:hAnsi="Calibri" w:cs="Calibri"/>
          <w:color w:val="231F20"/>
          <w:sz w:val="18"/>
          <w:szCs w:val="18"/>
        </w:rPr>
        <w:t>late</w:t>
      </w:r>
      <w:proofErr w:type="gramEnd"/>
    </w:p>
    <w:p w:rsidR="002F1733" w:rsidRPr="00682732" w:rsidRDefault="00682732">
      <w:pPr>
        <w:tabs>
          <w:tab w:val="left" w:pos="320"/>
        </w:tabs>
        <w:spacing w:before="23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hAnsi="Calibri" w:cs="Calibri"/>
        </w:rPr>
        <w:br w:type="column"/>
      </w:r>
      <w:r w:rsidRPr="00682732">
        <w:rPr>
          <w:rFonts w:ascii="Calibri" w:eastAsia="Myriad Pro Light" w:hAnsi="Calibri" w:cs="Calibri"/>
          <w:color w:val="FFFFFF"/>
          <w:sz w:val="20"/>
          <w:szCs w:val="20"/>
        </w:rPr>
        <w:lastRenderedPageBreak/>
        <w:t>2</w:t>
      </w:r>
      <w:r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Write sentences using </w:t>
      </w:r>
      <w:r w:rsidRPr="00682732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should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or </w:t>
      </w:r>
      <w:r w:rsidRPr="00682732">
        <w:rPr>
          <w:rFonts w:ascii="Calibri" w:eastAsia="Myriad Pro Light" w:hAnsi="Calibri" w:cs="Calibri"/>
          <w:i/>
          <w:color w:val="231F20"/>
          <w:sz w:val="20"/>
          <w:szCs w:val="20"/>
        </w:rPr>
        <w:t>shouldn’t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730554">
      <w:pPr>
        <w:spacing w:after="0" w:line="240" w:lineRule="auto"/>
        <w:ind w:left="337" w:right="-2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62" style="position:absolute;left:0;text-align:left;margin-left:304.7pt;margin-top:-17.8pt;width:11.35pt;height:11.35pt;z-index:-251706368;mso-position-horizontal-relative:page" coordorigin="6094,-356" coordsize="227,227">
            <v:shape id="_x0000_s1363" style="position:absolute;left:6094;top:-356;width:227;height:227" coordorigin="6094,-356" coordsize="227,227" path="m6123,-356r-25,4l6094,-327r,170l6098,-132r24,3l6293,-129r24,-3l6321,-157r,-170l6318,-352r-25,-4l6123,-356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1)   You / walk </w:t>
      </w:r>
      <w:r w:rsidR="00682732" w:rsidRPr="00682732">
        <w:rPr>
          <w:rFonts w:ascii="Calibri" w:eastAsia="Times New Roman" w:hAnsi="Calibri" w:cs="Calibri"/>
          <w:color w:val="231F20"/>
          <w:sz w:val="20"/>
          <w:szCs w:val="20"/>
        </w:rPr>
        <w:t>v'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F1733" w:rsidRPr="00682732" w:rsidRDefault="00730554">
      <w:pPr>
        <w:spacing w:after="0" w:line="190" w:lineRule="exact"/>
        <w:ind w:left="337" w:right="-2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60" style="position:absolute;left:0;text-align:left;margin-left:338.75pt;margin-top:-8.7pt;width:171.5pt;height:.1pt;z-index:-251705344;mso-position-horizontal-relative:page" coordorigin="6775,-174" coordsize="3430,2">
            <v:shape id="_x0000_s1361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2)  You / eat chocolate </w:t>
      </w:r>
      <w:r w:rsidR="00682732" w:rsidRPr="00682732">
        <w:rPr>
          <w:rFonts w:ascii="Calibri" w:eastAsia="Times New Roman" w:hAnsi="Calibri" w:cs="Calibri"/>
          <w:color w:val="231F20"/>
          <w:sz w:val="20"/>
          <w:szCs w:val="20"/>
        </w:rPr>
        <w:t>X</w:t>
      </w: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1580" w:bottom="560" w:left="500" w:header="720" w:footer="720" w:gutter="0"/>
          <w:cols w:num="3" w:space="720" w:equalWidth="0">
            <w:col w:w="2026" w:space="128"/>
            <w:col w:w="2429" w:space="1071"/>
            <w:col w:w="4186"/>
          </w:cols>
        </w:sectPr>
      </w:pPr>
    </w:p>
    <w:p w:rsidR="002F1733" w:rsidRPr="00682732" w:rsidRDefault="00682732">
      <w:pPr>
        <w:spacing w:after="0" w:line="188" w:lineRule="exact"/>
        <w:ind w:left="1383" w:right="-67"/>
        <w:rPr>
          <w:rFonts w:ascii="Calibri" w:eastAsia="Myriad Pro Light" w:hAnsi="Calibri" w:cs="Calibri"/>
          <w:sz w:val="18"/>
          <w:szCs w:val="18"/>
        </w:rPr>
      </w:pPr>
      <w:r w:rsidRPr="00682732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 xml:space="preserve">4)   </w:t>
      </w:r>
      <w:proofErr w:type="gramStart"/>
      <w:r w:rsidRPr="00682732">
        <w:rPr>
          <w:rFonts w:ascii="Calibri" w:eastAsia="Myriad Pro Light" w:hAnsi="Calibri" w:cs="Calibri"/>
          <w:color w:val="231F20"/>
          <w:sz w:val="18"/>
          <w:szCs w:val="18"/>
        </w:rPr>
        <w:t>stay</w:t>
      </w:r>
      <w:proofErr w:type="gramEnd"/>
      <w:r w:rsidRPr="00682732">
        <w:rPr>
          <w:rFonts w:ascii="Calibri" w:eastAsia="Myriad Pro Light" w:hAnsi="Calibri" w:cs="Calibri"/>
          <w:color w:val="231F20"/>
          <w:sz w:val="18"/>
          <w:szCs w:val="18"/>
        </w:rPr>
        <w:t xml:space="preserve"> inside</w:t>
      </w:r>
    </w:p>
    <w:p w:rsidR="002F1733" w:rsidRPr="00682732" w:rsidRDefault="00682732">
      <w:pPr>
        <w:spacing w:before="91" w:after="0" w:line="240" w:lineRule="auto"/>
        <w:ind w:left="1401" w:right="-20"/>
        <w:rPr>
          <w:rFonts w:ascii="Calibri" w:eastAsia="Myriad Pro Light" w:hAnsi="Calibri" w:cs="Calibri"/>
          <w:sz w:val="18"/>
          <w:szCs w:val="18"/>
        </w:rPr>
      </w:pPr>
      <w:r w:rsidRPr="00682732">
        <w:rPr>
          <w:rFonts w:ascii="Calibri" w:eastAsia="Myriad Pro Light" w:hAnsi="Calibri" w:cs="Calibri"/>
          <w:color w:val="231F20"/>
          <w:sz w:val="18"/>
          <w:szCs w:val="18"/>
        </w:rPr>
        <w:t xml:space="preserve">5)   </w:t>
      </w:r>
      <w:proofErr w:type="gramStart"/>
      <w:r w:rsidRPr="00682732">
        <w:rPr>
          <w:rFonts w:ascii="Calibri" w:eastAsia="Myriad Pro Light" w:hAnsi="Calibri" w:cs="Calibri"/>
          <w:color w:val="231F20"/>
          <w:sz w:val="18"/>
          <w:szCs w:val="18"/>
        </w:rPr>
        <w:t>stay</w:t>
      </w:r>
      <w:proofErr w:type="gramEnd"/>
      <w:r w:rsidRPr="00682732">
        <w:rPr>
          <w:rFonts w:ascii="Calibri" w:eastAsia="Myriad Pro Light" w:hAnsi="Calibri" w:cs="Calibri"/>
          <w:color w:val="231F20"/>
          <w:sz w:val="18"/>
          <w:szCs w:val="18"/>
        </w:rPr>
        <w:t xml:space="preserve"> up</w:t>
      </w:r>
    </w:p>
    <w:p w:rsidR="002F1733" w:rsidRPr="00682732" w:rsidRDefault="00682732">
      <w:pPr>
        <w:spacing w:after="0" w:line="188" w:lineRule="exact"/>
        <w:ind w:left="20" w:right="-20"/>
        <w:rPr>
          <w:rFonts w:ascii="Calibri" w:eastAsia="Myriad Pro Light" w:hAnsi="Calibri" w:cs="Calibri"/>
          <w:sz w:val="18"/>
          <w:szCs w:val="18"/>
        </w:rPr>
      </w:pPr>
      <w:r w:rsidRPr="00682732">
        <w:rPr>
          <w:rFonts w:ascii="Calibri" w:hAnsi="Calibri" w:cs="Calibri"/>
        </w:rPr>
        <w:br w:type="column"/>
      </w:r>
      <w:r w:rsidRPr="00682732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 xml:space="preserve">d)  </w:t>
      </w:r>
      <w:proofErr w:type="gramStart"/>
      <w:r w:rsidRPr="00682732">
        <w:rPr>
          <w:rFonts w:ascii="Calibri" w:eastAsia="Myriad Pro Light" w:hAnsi="Calibri" w:cs="Calibri"/>
          <w:color w:val="231F20"/>
          <w:sz w:val="18"/>
          <w:szCs w:val="18"/>
        </w:rPr>
        <w:t>stressed</w:t>
      </w:r>
      <w:proofErr w:type="gramEnd"/>
    </w:p>
    <w:p w:rsidR="002F1733" w:rsidRPr="00682732" w:rsidRDefault="00682732">
      <w:pPr>
        <w:spacing w:before="91" w:after="0" w:line="240" w:lineRule="auto"/>
        <w:ind w:right="-67"/>
        <w:rPr>
          <w:rFonts w:ascii="Calibri" w:eastAsia="Myriad Pro Light" w:hAnsi="Calibri" w:cs="Calibri"/>
          <w:sz w:val="18"/>
          <w:szCs w:val="18"/>
        </w:rPr>
      </w:pPr>
      <w:r w:rsidRPr="00682732">
        <w:rPr>
          <w:rFonts w:ascii="Calibri" w:eastAsia="Myriad Pro Light" w:hAnsi="Calibri" w:cs="Calibri"/>
          <w:color w:val="231F20"/>
          <w:sz w:val="18"/>
          <w:szCs w:val="18"/>
        </w:rPr>
        <w:t xml:space="preserve">e)   </w:t>
      </w:r>
      <w:proofErr w:type="gramStart"/>
      <w:r w:rsidRPr="00682732">
        <w:rPr>
          <w:rFonts w:ascii="Calibri" w:eastAsia="Myriad Pro Light" w:hAnsi="Calibri" w:cs="Calibri"/>
          <w:color w:val="231F20"/>
          <w:sz w:val="18"/>
          <w:szCs w:val="18"/>
        </w:rPr>
        <w:t>plenty</w:t>
      </w:r>
      <w:proofErr w:type="gramEnd"/>
      <w:r w:rsidRPr="00682732">
        <w:rPr>
          <w:rFonts w:ascii="Calibri" w:eastAsia="Myriad Pro Light" w:hAnsi="Calibri" w:cs="Calibri"/>
          <w:color w:val="231F20"/>
          <w:sz w:val="18"/>
          <w:szCs w:val="18"/>
        </w:rPr>
        <w:t xml:space="preserve"> of water</w:t>
      </w:r>
    </w:p>
    <w:p w:rsidR="002F1733" w:rsidRPr="00682732" w:rsidRDefault="00682732">
      <w:pPr>
        <w:spacing w:before="7" w:after="0" w:line="130" w:lineRule="exact"/>
        <w:rPr>
          <w:rFonts w:ascii="Calibri" w:hAnsi="Calibri" w:cs="Calibri"/>
          <w:sz w:val="13"/>
          <w:szCs w:val="13"/>
        </w:rPr>
      </w:pPr>
      <w:r w:rsidRPr="00682732">
        <w:rPr>
          <w:rFonts w:ascii="Calibri" w:hAnsi="Calibri" w:cs="Calibri"/>
        </w:rPr>
        <w:br w:type="column"/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730554">
      <w:pPr>
        <w:spacing w:after="0" w:line="237" w:lineRule="exact"/>
        <w:ind w:right="-2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58" style="position:absolute;margin-left:338.75pt;margin-top:-8.7pt;width:171.5pt;height:.1pt;z-index:-251704320;mso-position-horizontal-relative:page" coordorigin="6775,-174" coordsize="3430,2">
            <v:shape id="_x0000_s1359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33" style="position:absolute;margin-left:90.45pt;margin-top:-92.75pt;width:186.15pt;height:92.4pt;z-index:-251696128;mso-position-horizontal-relative:page" coordorigin="1809,-1855" coordsize="3723,1848">
            <v:group id="_x0000_s1356" style="position:absolute;left:1814;top:-1850;width:1786;height:283" coordorigin="1814,-1850" coordsize="1786,283">
              <v:shape id="_x0000_s1357" style="position:absolute;left:1814;top:-1850;width:1786;height:283" coordorigin="1814,-1850" coordsize="1786,283" path="m1842,-1850r-24,3l1814,-1822r,227l1818,-1570r24,3l3571,-1567r25,-3l3600,-1595r,-227l3596,-1847r-24,-3l1842,-1850e" fillcolor="#dcddde" stroked="f">
                <v:path arrowok="t"/>
              </v:shape>
            </v:group>
            <v:group id="_x0000_s1354" style="position:absolute;left:3628;top:-1850;width:1899;height:283" coordorigin="3628,-1850" coordsize="1899,283">
              <v:shape id="_x0000_s1355" style="position:absolute;left:3628;top:-1850;width:1899;height:283" coordorigin="3628,-1850" coordsize="1899,283" path="m3656,-1850r-24,3l3628,-1822r,227l3632,-1570r24,3l5499,-1567r25,-3l5527,-1595r,-227l5524,-1847r-25,-3l3656,-1850e" fillcolor="#dcddde" stroked="f">
                <v:path arrowok="t"/>
              </v:shape>
            </v:group>
            <v:group id="_x0000_s1352" style="position:absolute;left:1819;top:-1533;width:1776;height:273" coordorigin="1819,-1533" coordsize="1776,273">
              <v:shape id="_x0000_s1353" style="position:absolute;left:1819;top:-1533;width:1776;height:273" coordorigin="1819,-1533" coordsize="1776,273" path="m1842,-1533r-2,l1819,-1533r,23l1819,-1283r,2l1820,-1260r22,l3571,-1260r3,l3595,-1261r,-22l3595,-1510r,-2l3594,-1533r-23,l1842,-1533xe" filled="f" strokecolor="#808285" strokeweight=".5pt">
                <v:path arrowok="t"/>
              </v:shape>
            </v:group>
            <v:group id="_x0000_s1350" style="position:absolute;left:1819;top:-1222;width:1776;height:273" coordorigin="1819,-1222" coordsize="1776,273">
              <v:shape id="_x0000_s1351" style="position:absolute;left:1819;top:-1222;width:1776;height:273" coordorigin="1819,-1222" coordsize="1776,273" path="m1842,-1222r-2,l1819,-1221r,23l1819,-972r,3l1820,-948r22,l3571,-948r3,l3595,-949r,-23l3595,-1198r,-3l3594,-1222r-23,l1842,-1222xe" filled="f" strokecolor="#808285" strokeweight=".5pt">
                <v:path arrowok="t"/>
              </v:shape>
            </v:group>
            <v:group id="_x0000_s1348" style="position:absolute;left:1819;top:-910;width:1776;height:273" coordorigin="1819,-910" coordsize="1776,273">
              <v:shape id="_x0000_s1349" style="position:absolute;left:1819;top:-910;width:1776;height:273" coordorigin="1819,-910" coordsize="1776,273" path="m1842,-910r-2,l1819,-909r,23l1819,-660r,3l1820,-636r22,l3571,-636r3,l3595,-637r,-23l3595,-886r,-3l3594,-910r-23,l1842,-910xe" filled="f" strokecolor="#808285" strokeweight=".5pt">
                <v:path arrowok="t"/>
              </v:shape>
            </v:group>
            <v:group id="_x0000_s1346" style="position:absolute;left:1819;top:-598;width:1776;height:273" coordorigin="1819,-598" coordsize="1776,273">
              <v:shape id="_x0000_s1347" style="position:absolute;left:1819;top:-598;width:1776;height:273" coordorigin="1819,-598" coordsize="1776,273" path="m1842,-598r-2,l1819,-597r,22l1819,-348r,2l1820,-325r22,l3571,-325r3,l3595,-325r,-23l3595,-575r,-2l3594,-598r-23,l1842,-598xe" filled="f" strokecolor="#808285" strokeweight=".5pt">
                <v:path arrowok="t"/>
              </v:shape>
            </v:group>
            <v:group id="_x0000_s1344" style="position:absolute;left:1819;top:-286;width:1776;height:273" coordorigin="1819,-286" coordsize="1776,273">
              <v:shape id="_x0000_s1345" style="position:absolute;left:1819;top:-286;width:1776;height:273" coordorigin="1819,-286" coordsize="1776,273" path="m1842,-286r-2,l1819,-285r,22l1819,-36r,2l1820,-13r22,l3571,-13r3,l3595,-14r,-22l3595,-263r,-2l3594,-286r-23,l1842,-286xe" filled="f" strokecolor="#808285" strokeweight=".5pt">
                <v:path arrowok="t"/>
              </v:shape>
            </v:group>
            <v:group id="_x0000_s1342" style="position:absolute;left:3633;top:-1533;width:1889;height:273" coordorigin="3633,-1533" coordsize="1889,273">
              <v:shape id="_x0000_s1343" style="position:absolute;left:3633;top:-1533;width:1889;height:273" coordorigin="3633,-1533" coordsize="1889,273" path="m3657,-1533r-3,l3633,-1533r,23l3633,-1283r,2l3634,-1260r22,l5499,-1260r2,l5522,-1261r,-22l5522,-1510r,-2l5522,-1533r-23,l3656,-1533xe" filled="f" strokecolor="#808285" strokeweight=".5pt">
                <v:path arrowok="t"/>
              </v:shape>
            </v:group>
            <v:group id="_x0000_s1340" style="position:absolute;left:3633;top:-1222;width:1889;height:273" coordorigin="3633,-1222" coordsize="1889,273">
              <v:shape id="_x0000_s1341" style="position:absolute;left:3633;top:-1222;width:1889;height:273" coordorigin="3633,-1222" coordsize="1889,273" path="m3657,-1222r-3,l3633,-1221r,23l3633,-972r,3l3634,-948r22,l5499,-948r2,l5522,-949r,-23l5522,-1198r,-3l5522,-1222r-23,l3656,-1222xe" filled="f" strokecolor="#808285" strokeweight=".5pt">
                <v:path arrowok="t"/>
              </v:shape>
            </v:group>
            <v:group id="_x0000_s1338" style="position:absolute;left:3633;top:-910;width:1889;height:273" coordorigin="3633,-910" coordsize="1889,273">
              <v:shape id="_x0000_s1339" style="position:absolute;left:3633;top:-910;width:1889;height:273" coordorigin="3633,-910" coordsize="1889,273" path="m3657,-910r-3,l3633,-909r,23l3633,-660r,3l3634,-636r22,l5499,-636r2,l5522,-637r,-23l5522,-886r,-3l5522,-910r-23,l3656,-910xe" filled="f" strokecolor="#808285" strokeweight=".5pt">
                <v:path arrowok="t"/>
              </v:shape>
            </v:group>
            <v:group id="_x0000_s1336" style="position:absolute;left:3633;top:-598;width:1889;height:273" coordorigin="3633,-598" coordsize="1889,273">
              <v:shape id="_x0000_s1337" style="position:absolute;left:3633;top:-598;width:1889;height:273" coordorigin="3633,-598" coordsize="1889,273" path="m3657,-598r-3,l3633,-597r,22l3633,-348r,2l3634,-325r22,l5499,-325r2,l5522,-325r,-23l5522,-575r,-2l5522,-598r-23,l3656,-598xe" filled="f" strokecolor="#808285" strokeweight=".5pt">
                <v:path arrowok="t"/>
              </v:shape>
            </v:group>
            <v:group id="_x0000_s1334" style="position:absolute;left:3633;top:-286;width:1889;height:273" coordorigin="3633,-286" coordsize="1889,273">
              <v:shape id="_x0000_s1335" style="position:absolute;left:3633;top:-286;width:1889;height:273" coordorigin="3633,-286" coordsize="1889,273" path="m3657,-286r-3,l3633,-285r,22l3633,-36r,2l3634,-13r22,l5499,-13r2,l5522,-14r,-22l5522,-263r,-2l5522,-286r-23,l3656,-286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312" style="position:absolute;margin-left:90.45pt;margin-top:13.55pt;width:186.15pt;height:30pt;z-index:-251695104;mso-position-horizontal-relative:page" coordorigin="1809,271" coordsize="3723,600">
            <v:group id="_x0000_s1331" style="position:absolute;left:1814;top:276;width:720;height:283" coordorigin="1814,276" coordsize="720,283">
              <v:shape id="_x0000_s1332" style="position:absolute;left:1814;top:276;width:720;height:283" coordorigin="1814,276" coordsize="720,283" path="m1842,276r-24,3l1814,304r,227l1818,556r24,3l2506,559r24,-3l2534,531r,-227l2530,279r-24,-3l1842,276e" fillcolor="#dcddde" stroked="f">
                <v:path arrowok="t"/>
              </v:shape>
            </v:group>
            <v:group id="_x0000_s1329" style="position:absolute;left:2562;top:276;width:720;height:283" coordorigin="2562,276" coordsize="720,283">
              <v:shape id="_x0000_s1330" style="position:absolute;left:2562;top:276;width:720;height:283" coordorigin="2562,276" coordsize="720,283" path="m2591,276r-25,3l2562,304r,227l2566,556r25,3l3254,559r25,-3l3282,531r,-227l3279,279r-25,-3l2591,276e" fillcolor="#dcddde" stroked="f">
                <v:path arrowok="t"/>
              </v:shape>
            </v:group>
            <v:group id="_x0000_s1327" style="position:absolute;left:3311;top:276;width:720;height:283" coordorigin="3311,276" coordsize="720,283">
              <v:shape id="_x0000_s1328" style="position:absolute;left:3311;top:276;width:720;height:283" coordorigin="3311,276" coordsize="720,283" path="m3339,276r-25,3l3311,304r,227l3314,556r25,3l4002,559r25,-3l4031,531r,-227l4027,279r-24,-3l3339,276e" fillcolor="#dcddde" stroked="f">
                <v:path arrowok="t"/>
              </v:shape>
            </v:group>
            <v:group id="_x0000_s1325" style="position:absolute;left:4059;top:276;width:720;height:283" coordorigin="4059,276" coordsize="720,283">
              <v:shape id="_x0000_s1326" style="position:absolute;left:4059;top:276;width:720;height:283" coordorigin="4059,276" coordsize="720,283" path="m4087,276r-24,3l4059,304r,227l4063,556r24,3l4751,559r24,-3l4779,531r,-227l4775,279r-24,-3l4087,276e" fillcolor="#dcddde" stroked="f">
                <v:path arrowok="t"/>
              </v:shape>
            </v:group>
            <v:group id="_x0000_s1323" style="position:absolute;left:4807;top:276;width:720;height:283" coordorigin="4807,276" coordsize="720,283">
              <v:shape id="_x0000_s1324" style="position:absolute;left:4807;top:276;width:720;height:283" coordorigin="4807,276" coordsize="720,283" path="m4836,276r-25,3l4807,304r,227l4811,556r25,3l5499,559r25,-3l5527,531r,-227l5524,279r-25,-3l4836,276e" fillcolor="#dcddde" stroked="f">
                <v:path arrowok="t"/>
              </v:shape>
            </v:group>
            <v:group id="_x0000_s1321" style="position:absolute;left:1819;top:593;width:710;height:273" coordorigin="1819,593" coordsize="710,273">
              <v:shape id="_x0000_s1322" style="position:absolute;left:1819;top:593;width:710;height:273" coordorigin="1819,593" coordsize="710,273" path="m1842,593r-2,l1819,593r,23l1819,843r,2l1820,866r22,l2506,866r2,l2529,865r,-22l2529,616r,-2l2528,593r-22,l1842,593xe" filled="f" strokecolor="#808285" strokeweight=".5pt">
                <v:path arrowok="t"/>
              </v:shape>
            </v:group>
            <v:group id="_x0000_s1319" style="position:absolute;left:2567;top:593;width:710;height:273" coordorigin="2567,593" coordsize="710,273">
              <v:shape id="_x0000_s1320" style="position:absolute;left:2567;top:593;width:710;height:273" coordorigin="2567,593" coordsize="710,273" path="m2591,593r-3,l2567,593r,23l2567,843r,2l2568,866r23,l3254,866r2,l3277,865r,-22l3277,616r,-2l3276,593r-22,l2591,593xe" filled="f" strokecolor="#808285" strokeweight=".5pt">
                <v:path arrowok="t"/>
              </v:shape>
            </v:group>
            <v:group id="_x0000_s1317" style="position:absolute;left:3316;top:593;width:710;height:273" coordorigin="3316,593" coordsize="710,273">
              <v:shape id="_x0000_s1318" style="position:absolute;left:3316;top:593;width:710;height:273" coordorigin="3316,593" coordsize="710,273" path="m3339,593r-2,l3316,593r,23l3316,843r,2l3316,866r23,l4002,866r3,l4026,865r,-22l4026,616r,-2l4025,593r-23,l3339,593xe" filled="f" strokecolor="#808285" strokeweight=".5pt">
                <v:path arrowok="t"/>
              </v:shape>
            </v:group>
            <v:group id="_x0000_s1315" style="position:absolute;left:4064;top:593;width:710;height:273" coordorigin="4064,593" coordsize="710,273">
              <v:shape id="_x0000_s1316" style="position:absolute;left:4064;top:593;width:710;height:273" coordorigin="4064,593" coordsize="710,273" path="m4087,593r-2,l4064,593r,23l4064,843r,2l4065,866r22,l4751,866r2,l4774,865r,-22l4774,616r,-2l4773,593r-22,l4087,593xe" filled="f" strokecolor="#808285" strokeweight=".5pt">
                <v:path arrowok="t"/>
              </v:shape>
            </v:group>
            <v:group id="_x0000_s1313" style="position:absolute;left:4812;top:593;width:710;height:273" coordorigin="4812,593" coordsize="710,273">
              <v:shape id="_x0000_s1314" style="position:absolute;left:4812;top:593;width:710;height:273" coordorigin="4812,593" coordsize="710,273" path="m4836,593r-3,l4812,593r,23l4812,843r,2l4813,866r23,l5499,866r2,l5522,865r,-22l5522,616r,-2l5522,593r-23,l4836,593xe" filled="f" strokecolor="#808285" strokeweight=".5pt">
                <v:path arrowok="t"/>
              </v:shape>
            </v:group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3)  You / wear a seatbelt </w:t>
      </w:r>
      <w:r w:rsidR="00682732" w:rsidRPr="00682732">
        <w:rPr>
          <w:rFonts w:ascii="Calibri" w:eastAsia="Times New Roman" w:hAnsi="Calibri" w:cs="Calibri"/>
          <w:color w:val="231F20"/>
          <w:sz w:val="20"/>
          <w:szCs w:val="20"/>
        </w:rPr>
        <w:t>v'</w:t>
      </w: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1580" w:bottom="560" w:left="500" w:header="720" w:footer="720" w:gutter="0"/>
          <w:cols w:num="3" w:space="720" w:equalWidth="0">
            <w:col w:w="2412" w:space="783"/>
            <w:col w:w="1374" w:space="1423"/>
            <w:col w:w="3848"/>
          </w:cols>
        </w:sectPr>
      </w:pPr>
    </w:p>
    <w:p w:rsidR="002F1733" w:rsidRPr="00682732" w:rsidRDefault="00730554">
      <w:pPr>
        <w:tabs>
          <w:tab w:val="left" w:pos="2340"/>
          <w:tab w:val="left" w:pos="3100"/>
          <w:tab w:val="left" w:pos="3840"/>
          <w:tab w:val="left" w:pos="4580"/>
        </w:tabs>
        <w:spacing w:before="80" w:after="0" w:line="206" w:lineRule="exact"/>
        <w:ind w:left="1609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lastRenderedPageBreak/>
        <w:pict>
          <v:group id="_x0000_s1310" style="position:absolute;left:0;text-align:left;margin-left:338.75pt;margin-top:15.8pt;width:171.5pt;height:.1pt;z-index:-251703296;mso-position-horizontal-relative:page" coordorigin="6775,316" coordsize="3430,2">
            <v:shape id="_x0000_s1311" style="position:absolute;left:6775;top:316;width:3430;height:2" coordorigin="6775,316" coordsize="3430,0" path="m6775,316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18"/>
          <w:szCs w:val="18"/>
        </w:rPr>
        <w:t>1)</w:t>
      </w:r>
      <w:r w:rsidR="00682732" w:rsidRPr="00682732">
        <w:rPr>
          <w:rFonts w:ascii="Calibri" w:eastAsia="Myriad Pro Light" w:hAnsi="Calibri" w:cs="Calibri"/>
          <w:color w:val="231F20"/>
          <w:sz w:val="18"/>
          <w:szCs w:val="18"/>
        </w:rPr>
        <w:tab/>
        <w:t>2)</w:t>
      </w:r>
      <w:r w:rsidR="00682732" w:rsidRPr="00682732">
        <w:rPr>
          <w:rFonts w:ascii="Calibri" w:eastAsia="Myriad Pro Light" w:hAnsi="Calibri" w:cs="Calibri"/>
          <w:color w:val="231F20"/>
          <w:sz w:val="18"/>
          <w:szCs w:val="18"/>
        </w:rPr>
        <w:tab/>
        <w:t>3)</w:t>
      </w:r>
      <w:r w:rsidR="00682732" w:rsidRPr="00682732">
        <w:rPr>
          <w:rFonts w:ascii="Calibri" w:eastAsia="Myriad Pro Light" w:hAnsi="Calibri" w:cs="Calibri"/>
          <w:color w:val="231F20"/>
          <w:sz w:val="18"/>
          <w:szCs w:val="18"/>
        </w:rPr>
        <w:tab/>
        <w:t>4)</w:t>
      </w:r>
      <w:r w:rsidR="00682732" w:rsidRPr="00682732">
        <w:rPr>
          <w:rFonts w:ascii="Calibri" w:eastAsia="Myriad Pro Light" w:hAnsi="Calibri" w:cs="Calibri"/>
          <w:color w:val="231F20"/>
          <w:sz w:val="18"/>
          <w:szCs w:val="18"/>
        </w:rPr>
        <w:tab/>
        <w:t>5)</w:t>
      </w:r>
    </w:p>
    <w:p w:rsidR="002F1733" w:rsidRPr="00682732" w:rsidRDefault="002F1733">
      <w:pPr>
        <w:spacing w:before="8" w:after="0" w:line="160" w:lineRule="exact"/>
        <w:rPr>
          <w:rFonts w:ascii="Calibri" w:hAnsi="Calibri" w:cs="Calibri"/>
          <w:sz w:val="16"/>
          <w:szCs w:val="16"/>
        </w:rPr>
      </w:pPr>
    </w:p>
    <w:p w:rsidR="002F1733" w:rsidRPr="00682732" w:rsidRDefault="00682732">
      <w:pPr>
        <w:spacing w:before="35" w:after="0" w:line="237" w:lineRule="exact"/>
        <w:ind w:left="5991" w:right="-20"/>
        <w:rPr>
          <w:rFonts w:ascii="Calibri" w:eastAsia="Times New Roman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4)  You / drink a lot of juice </w:t>
      </w:r>
      <w:r w:rsidRPr="00682732">
        <w:rPr>
          <w:rFonts w:ascii="Calibri" w:eastAsia="Times New Roman" w:hAnsi="Calibri" w:cs="Calibri"/>
          <w:color w:val="231F20"/>
          <w:sz w:val="20"/>
          <w:szCs w:val="20"/>
        </w:rPr>
        <w:t>X</w:t>
      </w:r>
    </w:p>
    <w:p w:rsidR="002F1733" w:rsidRPr="00682732" w:rsidRDefault="002F1733">
      <w:pPr>
        <w:spacing w:after="0" w:line="190" w:lineRule="exact"/>
        <w:rPr>
          <w:rFonts w:ascii="Calibri" w:hAnsi="Calibri" w:cs="Calibri"/>
          <w:sz w:val="19"/>
          <w:szCs w:val="19"/>
        </w:rPr>
      </w:pP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2F1733" w:rsidRPr="00682732" w:rsidRDefault="00730554">
      <w:pPr>
        <w:tabs>
          <w:tab w:val="left" w:pos="1300"/>
        </w:tabs>
        <w:spacing w:before="23" w:after="0" w:line="240" w:lineRule="auto"/>
        <w:ind w:left="977" w:right="-71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308" style="position:absolute;left:0;text-align:left;margin-left:70.85pt;margin-top:2.05pt;width:11.35pt;height:11.35pt;z-index:-251720704;mso-position-horizontal-relative:page" coordorigin="1417,41" coordsize="227,227">
            <v:shape id="_x0000_s130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Complete the crossword.</w:t>
      </w:r>
    </w:p>
    <w:p w:rsidR="002F1733" w:rsidRPr="00682732" w:rsidRDefault="00682732">
      <w:pPr>
        <w:spacing w:before="20" w:after="0" w:line="280" w:lineRule="exact"/>
        <w:rPr>
          <w:rFonts w:ascii="Calibri" w:hAnsi="Calibri" w:cs="Calibri"/>
          <w:sz w:val="28"/>
          <w:szCs w:val="28"/>
        </w:rPr>
      </w:pPr>
      <w:r w:rsidRPr="00682732">
        <w:rPr>
          <w:rFonts w:ascii="Calibri" w:hAnsi="Calibri" w:cs="Calibri"/>
        </w:rPr>
        <w:br w:type="column"/>
      </w:r>
    </w:p>
    <w:p w:rsidR="002F1733" w:rsidRPr="00682732" w:rsidRDefault="00730554">
      <w:pPr>
        <w:spacing w:after="0" w:line="237" w:lineRule="exact"/>
        <w:ind w:right="-2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06" style="position:absolute;margin-left:338.75pt;margin-top:-8.7pt;width:171.5pt;height:.1pt;z-index:-251702272;mso-position-horizontal-relative:page" coordorigin="6775,-174" coordsize="3430,2">
            <v:shape id="_x0000_s1307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5)  You / fly tomorrow </w:t>
      </w:r>
      <w:r w:rsidR="00682732" w:rsidRPr="00682732">
        <w:rPr>
          <w:rFonts w:ascii="Calibri" w:eastAsia="Times New Roman" w:hAnsi="Calibri" w:cs="Calibri"/>
          <w:color w:val="231F20"/>
          <w:sz w:val="20"/>
          <w:szCs w:val="20"/>
        </w:rPr>
        <w:t>X</w:t>
      </w: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3471" w:space="2520"/>
            <w:col w:w="3849"/>
          </w:cols>
        </w:sectPr>
      </w:pPr>
    </w:p>
    <w:p w:rsidR="002F1733" w:rsidRPr="00682732" w:rsidRDefault="002F1733">
      <w:pPr>
        <w:spacing w:before="17" w:after="0" w:line="240" w:lineRule="exact"/>
        <w:rPr>
          <w:rFonts w:ascii="Calibri" w:hAnsi="Calibri" w:cs="Calibri"/>
          <w:sz w:val="24"/>
          <w:szCs w:val="24"/>
        </w:rPr>
      </w:pP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2F1733" w:rsidRPr="00682732" w:rsidRDefault="00682732">
      <w:pPr>
        <w:tabs>
          <w:tab w:val="left" w:pos="3540"/>
        </w:tabs>
        <w:spacing w:before="31" w:after="0" w:line="287" w:lineRule="auto"/>
        <w:ind w:left="2118" w:right="-54" w:hanging="7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4.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ab/>
        <w:t xml:space="preserve">L </w:t>
      </w: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ab/>
        <w:t xml:space="preserve"> I</w:t>
      </w:r>
    </w:p>
    <w:p w:rsidR="002F1733" w:rsidRPr="00682732" w:rsidRDefault="00730554">
      <w:pPr>
        <w:tabs>
          <w:tab w:val="left" w:pos="3540"/>
        </w:tabs>
        <w:spacing w:after="0" w:line="240" w:lineRule="auto"/>
        <w:ind w:left="1549" w:right="-7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45" style="position:absolute;left:0;text-align:left;margin-left:112.3pt;margin-top:-30.1pt;width:156.4pt;height:142.25pt;z-index:-251710464;mso-position-horizontal-relative:page" coordorigin="2246,-602" coordsize="3128,2845">
            <v:group id="_x0000_s1304" style="position:absolute;left:3952;top:821;width:283;height:283" coordorigin="3952,821" coordsize="283,283">
              <v:shape id="_x0000_s1305" style="position:absolute;left:3952;top:821;width:283;height:283" coordorigin="3952,821" coordsize="283,283" path="m3952,1104r283,l4235,821r-283,l3952,1104xe" filled="f" strokecolor="#808285" strokeweight=".5pt">
                <v:path arrowok="t"/>
              </v:shape>
            </v:group>
            <v:group id="_x0000_s1302" style="position:absolute;left:3952;top:1104;width:283;height:283" coordorigin="3952,1104" coordsize="283,283">
              <v:shape id="_x0000_s1303" style="position:absolute;left:3952;top:1104;width:283;height:283" coordorigin="3952,1104" coordsize="283,283" path="m3952,1388r283,l4235,1104r-283,l3952,1388xe" filled="f" strokecolor="#808285" strokeweight=".5pt">
                <v:path arrowok="t"/>
              </v:shape>
            </v:group>
            <v:group id="_x0000_s1300" style="position:absolute;left:3952;top:1388;width:283;height:283" coordorigin="3952,1388" coordsize="283,283">
              <v:shape id="_x0000_s1301" style="position:absolute;left:3952;top:1388;width:283;height:283" coordorigin="3952,1388" coordsize="283,283" path="m3952,1671r283,l4235,1388r-283,l3952,1671xe" filled="f" strokecolor="#808285" strokeweight=".5pt">
                <v:path arrowok="t"/>
              </v:shape>
            </v:group>
            <v:group id="_x0000_s1298" style="position:absolute;left:2534;top:-313;width:283;height:283" coordorigin="2534,-313" coordsize="283,283">
              <v:shape id="_x0000_s1299" style="position:absolute;left:2534;top:-313;width:283;height:283" coordorigin="2534,-313" coordsize="283,283" path="m2534,-30r284,l2818,-313r-284,l2534,-30xe" filled="f" strokecolor="#808285" strokeweight=".5pt">
                <v:path arrowok="t"/>
              </v:shape>
            </v:group>
            <v:group id="_x0000_s1296" style="position:absolute;left:3952;top:-30;width:283;height:283" coordorigin="3952,-30" coordsize="283,283">
              <v:shape id="_x0000_s1297" style="position:absolute;left:3952;top:-30;width:283;height:283" coordorigin="3952,-30" coordsize="283,283" path="m3952,254r283,l4235,-30r-283,l3952,254xe" filled="f" strokecolor="#808285" strokeweight=".5pt">
                <v:path arrowok="t"/>
              </v:shape>
            </v:group>
            <v:group id="_x0000_s1294" style="position:absolute;left:3101;top:-30;width:283;height:283" coordorigin="3101,-30" coordsize="283,283">
              <v:shape id="_x0000_s1295" style="position:absolute;left:3101;top:-30;width:283;height:283" coordorigin="3101,-30" coordsize="283,283" path="m3101,254r284,l3385,-30r-284,l3101,254xe" filled="f" strokecolor="#808285" strokeweight=".5pt">
                <v:path arrowok="t"/>
              </v:shape>
            </v:group>
            <v:group id="_x0000_s1292" style="position:absolute;left:3385;top:-30;width:283;height:283" coordorigin="3385,-30" coordsize="283,283">
              <v:shape id="_x0000_s1293" style="position:absolute;left:3385;top:-30;width:283;height:283" coordorigin="3385,-30" coordsize="283,283" path="m3385,254r283,l3668,-30r-283,l3385,254xe" filled="f" strokecolor="#808285" strokeweight=".5pt">
                <v:path arrowok="t"/>
              </v:shape>
            </v:group>
            <v:group id="_x0000_s1290" style="position:absolute;left:3668;top:-30;width:283;height:283" coordorigin="3668,-30" coordsize="283,283">
              <v:shape id="_x0000_s1291" style="position:absolute;left:3668;top:-30;width:283;height:283" coordorigin="3668,-30" coordsize="283,283" path="m3668,254r284,l3952,-30r-284,l3668,254xe" filled="f" strokecolor="#808285" strokeweight=".5pt">
                <v:path arrowok="t"/>
              </v:shape>
            </v:group>
            <v:group id="_x0000_s1288" style="position:absolute;left:3952;top:254;width:283;height:283" coordorigin="3952,254" coordsize="283,283">
              <v:shape id="_x0000_s1289" style="position:absolute;left:3952;top:254;width:283;height:283" coordorigin="3952,254" coordsize="283,283" path="m3952,537r283,l4235,254r-283,l3952,537e" fillcolor="#231f20" stroked="f">
                <v:path arrowok="t"/>
              </v:shape>
            </v:group>
            <v:group id="_x0000_s1286" style="position:absolute;left:3952;top:254;width:283;height:283" coordorigin="3952,254" coordsize="283,283">
              <v:shape id="_x0000_s1287" style="position:absolute;left:3952;top:254;width:283;height:283" coordorigin="3952,254" coordsize="283,283" path="m3952,537r283,l4235,254r-283,l3952,537xe" filled="f" strokecolor="#808285" strokeweight=".5pt">
                <v:path arrowok="t"/>
              </v:shape>
            </v:group>
            <v:group id="_x0000_s1284" style="position:absolute;left:2818;top:-30;width:283;height:283" coordorigin="2818,-30" coordsize="283,283">
              <v:shape id="_x0000_s1285" style="position:absolute;left:2818;top:-30;width:283;height:283" coordorigin="2818,-30" coordsize="283,283" path="m2818,254r283,l3101,-30r-283,l2818,254xe" filled="f" strokecolor="#808285" strokeweight=".5pt">
                <v:path arrowok="t"/>
              </v:shape>
            </v:group>
            <v:group id="_x0000_s1282" style="position:absolute;left:3952;top:-313;width:283;height:283" coordorigin="3952,-313" coordsize="283,283">
              <v:shape id="_x0000_s1283" style="position:absolute;left:3952;top:-313;width:283;height:283" coordorigin="3952,-313" coordsize="283,283" path="m3952,-30r283,l4235,-313r-283,l3952,-30xe" filled="f" strokecolor="#808285" strokeweight=".5pt">
                <v:path arrowok="t"/>
              </v:shape>
            </v:group>
            <v:group id="_x0000_s1280" style="position:absolute;left:2534;top:254;width:283;height:283" coordorigin="2534,254" coordsize="283,283">
              <v:shape id="_x0000_s1281" style="position:absolute;left:2534;top:254;width:283;height:283" coordorigin="2534,254" coordsize="283,283" path="m2534,537r284,l2818,254r-284,l2534,537xe" filled="f" strokecolor="#808285" strokeweight=".5pt">
                <v:path arrowok="t"/>
              </v:shape>
            </v:group>
            <v:group id="_x0000_s1278" style="position:absolute;left:2534;top:537;width:283;height:283" coordorigin="2534,537" coordsize="283,283">
              <v:shape id="_x0000_s1279" style="position:absolute;left:2534;top:537;width:283;height:283" coordorigin="2534,537" coordsize="283,283" path="m2534,821r284,l2818,537r-284,l2534,821xe" filled="f" strokecolor="#808285" strokeweight=".5pt">
                <v:path arrowok="t"/>
              </v:shape>
            </v:group>
            <v:group id="_x0000_s1276" style="position:absolute;left:3952;top:537;width:283;height:283" coordorigin="3952,537" coordsize="283,283">
              <v:shape id="_x0000_s1277" style="position:absolute;left:3952;top:537;width:283;height:283" coordorigin="3952,537" coordsize="283,283" path="m3952,821r283,l4235,537r-283,l3952,821xe" filled="f" strokecolor="#808285" strokeweight=".5pt">
                <v:path arrowok="t"/>
              </v:shape>
            </v:group>
            <v:group id="_x0000_s1274" style="position:absolute;left:3668;top:1388;width:283;height:283" coordorigin="3668,1388" coordsize="283,283">
              <v:shape id="_x0000_s1275" style="position:absolute;left:3668;top:1388;width:283;height:283" coordorigin="3668,1388" coordsize="283,283" path="m3668,1671r284,l3952,1388r-284,l3668,1671xe" filled="f" strokecolor="#808285" strokeweight=".5pt">
                <v:path arrowok="t"/>
              </v:shape>
            </v:group>
            <v:group id="_x0000_s1272" style="position:absolute;left:2251;top:-30;width:283;height:283" coordorigin="2251,-30" coordsize="283,283">
              <v:shape id="_x0000_s1273" style="position:absolute;left:2251;top:-30;width:283;height:283" coordorigin="2251,-30" coordsize="283,283" path="m2251,254r283,l2534,-30r-283,l2251,254xe" filled="f" strokecolor="#808285" strokeweight=".5pt">
                <v:path arrowok="t"/>
              </v:shape>
            </v:group>
            <v:group id="_x0000_s1270" style="position:absolute;left:2534;top:-30;width:283;height:283" coordorigin="2534,-30" coordsize="283,283">
              <v:shape id="_x0000_s1271" style="position:absolute;left:2534;top:-30;width:283;height:283" coordorigin="2534,-30" coordsize="283,283" path="m2534,254r284,l2818,-30r-284,l2534,254xe" filled="f" strokecolor="#808285" strokeweight=".5pt">
                <v:path arrowok="t"/>
              </v:shape>
            </v:group>
            <v:group id="_x0000_s1268" style="position:absolute;left:5085;top:1954;width:283;height:283" coordorigin="5085,1954" coordsize="283,283">
              <v:shape id="_x0000_s1269" style="position:absolute;left:5085;top:1954;width:283;height:283" coordorigin="5085,1954" coordsize="283,283" path="m5085,2238r284,l5369,1954r-284,l5085,2238xe" filled="f" strokecolor="#808285" strokeweight=".5pt">
                <v:path arrowok="t"/>
              </v:shape>
            </v:group>
            <v:group id="_x0000_s1266" style="position:absolute;left:4519;top:1671;width:283;height:283" coordorigin="4519,1671" coordsize="283,283">
              <v:shape id="_x0000_s1267" style="position:absolute;left:4519;top:1671;width:283;height:283" coordorigin="4519,1671" coordsize="283,283" path="m4519,1954r283,l4802,1671r-283,l4519,1954xe" filled="f" strokecolor="#808285" strokeweight=".5pt">
                <v:path arrowok="t"/>
              </v:shape>
            </v:group>
            <v:group id="_x0000_s1264" style="position:absolute;left:4519;top:1954;width:283;height:283" coordorigin="4519,1954" coordsize="283,283">
              <v:shape id="_x0000_s1265" style="position:absolute;left:4519;top:1954;width:283;height:283" coordorigin="4519,1954" coordsize="283,283" path="m4519,2238r283,l4802,1954r-283,l4519,2238xe" filled="f" strokecolor="#808285" strokeweight=".5pt">
                <v:path arrowok="t"/>
              </v:shape>
            </v:group>
            <v:group id="_x0000_s1262" style="position:absolute;left:4802;top:1954;width:283;height:283" coordorigin="4802,1954" coordsize="283,283">
              <v:shape id="_x0000_s1263" style="position:absolute;left:4802;top:1954;width:283;height:283" coordorigin="4802,1954" coordsize="283,283" path="m4802,2238r283,l5085,1954r-283,l4802,2238xe" filled="f" strokecolor="#808285" strokeweight=".5pt">
                <v:path arrowok="t"/>
              </v:shape>
            </v:group>
            <v:group id="_x0000_s1260" style="position:absolute;left:4519;top:1104;width:283;height:283" coordorigin="4519,1104" coordsize="283,283">
              <v:shape id="_x0000_s1261" style="position:absolute;left:4519;top:1104;width:283;height:283" coordorigin="4519,1104" coordsize="283,283" path="m4519,1388r283,l4802,1104r-283,l4519,1388xe" filled="f" strokecolor="#808285" strokeweight=".5pt">
                <v:path arrowok="t"/>
              </v:shape>
            </v:group>
            <v:group id="_x0000_s1258" style="position:absolute;left:4235;top:1388;width:283;height:283" coordorigin="4235,1388" coordsize="283,283">
              <v:shape id="_x0000_s1259" style="position:absolute;left:4235;top:1388;width:283;height:283" coordorigin="4235,1388" coordsize="283,283" path="m4235,1671r284,l4519,1388r-284,l4235,1671xe" filled="f" strokecolor="#808285" strokeweight=".5pt">
                <v:path arrowok="t"/>
              </v:shape>
            </v:group>
            <v:group id="_x0000_s1256" style="position:absolute;left:4519;top:1388;width:283;height:283" coordorigin="4519,1388" coordsize="283,283">
              <v:shape id="_x0000_s1257" style="position:absolute;left:4519;top:1388;width:283;height:283" coordorigin="4519,1388" coordsize="283,283" path="m4519,1671r283,l4802,1388r-283,l4519,1671xe" filled="f" strokecolor="#808285" strokeweight=".5pt">
                <v:path arrowok="t"/>
              </v:shape>
            </v:group>
            <v:group id="_x0000_s1254" style="position:absolute;left:5085;top:1388;width:283;height:283" coordorigin="5085,1388" coordsize="283,283">
              <v:shape id="_x0000_s1255" style="position:absolute;left:5085;top:1388;width:283;height:283" coordorigin="5085,1388" coordsize="283,283" path="m5085,1671r284,l5369,1388r-284,l5085,1671xe" filled="f" strokecolor="#808285" strokeweight=".5pt">
                <v:path arrowok="t"/>
              </v:shape>
            </v:group>
            <v:group id="_x0000_s1252" style="position:absolute;left:4802;top:1388;width:283;height:283" coordorigin="4802,1388" coordsize="283,283">
              <v:shape id="_x0000_s1253" style="position:absolute;left:4802;top:1388;width:283;height:283" coordorigin="4802,1388" coordsize="283,283" path="m4802,1671r283,l5085,1388r-283,l4802,1671xe" filled="f" strokecolor="#808285" strokeweight=".5pt">
                <v:path arrowok="t"/>
              </v:shape>
            </v:group>
            <v:group id="_x0000_s1250" style="position:absolute;left:4235;top:1954;width:283;height:283" coordorigin="4235,1954" coordsize="283,283">
              <v:shape id="_x0000_s1251" style="position:absolute;left:4235;top:1954;width:283;height:283" coordorigin="4235,1954" coordsize="283,283" path="m4235,2238r284,l4519,1954r-284,l4235,2238xe" filled="f" strokecolor="#808285" strokeweight=".5pt">
                <v:path arrowok="t"/>
              </v:shape>
            </v:group>
            <v:group id="_x0000_s1248" style="position:absolute;left:3952;top:1954;width:283;height:283" coordorigin="3952,1954" coordsize="283,283">
              <v:shape id="_x0000_s1249" style="position:absolute;left:3952;top:1954;width:283;height:283" coordorigin="3952,1954" coordsize="283,283" path="m3952,2238r283,l4235,1954r-283,l3952,2238xe" filled="f" strokecolor="#808285" strokeweight=".5pt">
                <v:path arrowok="t"/>
              </v:shape>
            </v:group>
            <v:group id="_x0000_s1246" style="position:absolute;left:3952;top:-597;width:283;height:283" coordorigin="3952,-597" coordsize="283,283">
              <v:shape id="_x0000_s1247" style="position:absolute;left:3952;top:-597;width:283;height:283" coordorigin="3952,-597" coordsize="283,283" path="m3952,-313r283,l4235,-597r-283,l3952,-313xe" filled="f" strokecolor="#808285" strokeweight=".5pt">
                <v:path arrowok="t"/>
              </v:shape>
            </v:group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1.   B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ab/>
        <w:t>E</w:t>
      </w:r>
    </w:p>
    <w:p w:rsidR="002F1733" w:rsidRPr="00682732" w:rsidRDefault="00682732">
      <w:pPr>
        <w:spacing w:before="7" w:after="0" w:line="130" w:lineRule="exact"/>
        <w:rPr>
          <w:rFonts w:ascii="Calibri" w:hAnsi="Calibri" w:cs="Calibri"/>
          <w:sz w:val="13"/>
          <w:szCs w:val="13"/>
        </w:rPr>
      </w:pPr>
      <w:r w:rsidRPr="00682732">
        <w:rPr>
          <w:rFonts w:ascii="Calibri" w:hAnsi="Calibri" w:cs="Calibri"/>
        </w:rPr>
        <w:br w:type="column"/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730554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43" style="position:absolute;margin-left:338.75pt;margin-top:-13.85pt;width:171.5pt;height:.1pt;z-index:-251701248;mso-position-horizontal-relative:page" coordorigin="6775,-277" coordsize="3430,2">
            <v:shape id="_x0000_s1244" style="position:absolute;left:6775;top:-277;width:3430;height:2" coordorigin="6775,-277" coordsize="3430,0" path="m6775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41" style="position:absolute;margin-left:304.7pt;margin-top:.9pt;width:11.35pt;height:11.35pt;z-index:-251700224;mso-position-horizontal-relative:page" coordorigin="6094,18" coordsize="227,227">
            <v:shape id="_x0000_s1242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Order the words to make questions.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37" w:lineRule="exact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to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/ when / bed / go / should / we ?</w:t>
      </w: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3640" w:space="2014"/>
            <w:col w:w="4186"/>
          </w:cols>
        </w:sectPr>
      </w:pPr>
    </w:p>
    <w:p w:rsidR="002F1733" w:rsidRPr="00682732" w:rsidRDefault="002F1733">
      <w:pPr>
        <w:spacing w:before="7" w:after="0" w:line="180" w:lineRule="exact"/>
        <w:rPr>
          <w:rFonts w:ascii="Calibri" w:hAnsi="Calibri" w:cs="Calibri"/>
          <w:sz w:val="18"/>
          <w:szCs w:val="18"/>
        </w:rPr>
      </w:pP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2F1733" w:rsidRPr="00682732" w:rsidRDefault="00682732">
      <w:pPr>
        <w:spacing w:before="31" w:after="0" w:line="240" w:lineRule="auto"/>
        <w:ind w:right="545"/>
        <w:jc w:val="right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D</w:t>
      </w:r>
    </w:p>
    <w:p w:rsidR="002F1733" w:rsidRPr="00682732" w:rsidRDefault="00682732">
      <w:pPr>
        <w:tabs>
          <w:tab w:val="left" w:pos="4060"/>
        </w:tabs>
        <w:spacing w:before="46" w:after="0" w:line="287" w:lineRule="auto"/>
        <w:ind w:left="3476" w:right="-20" w:firstLine="15"/>
        <w:jc w:val="right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ab/>
        <w:t>5. W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ab/>
        <w:t>H</w:t>
      </w:r>
    </w:p>
    <w:p w:rsidR="002F1733" w:rsidRPr="00682732" w:rsidRDefault="00682732">
      <w:pPr>
        <w:spacing w:after="0" w:line="240" w:lineRule="auto"/>
        <w:ind w:right="546"/>
        <w:jc w:val="right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2.    I    N</w:t>
      </w:r>
    </w:p>
    <w:p w:rsidR="002F1733" w:rsidRPr="00682732" w:rsidRDefault="00682732">
      <w:pPr>
        <w:spacing w:before="3" w:after="0" w:line="100" w:lineRule="exact"/>
        <w:rPr>
          <w:rFonts w:ascii="Calibri" w:hAnsi="Calibri" w:cs="Calibri"/>
          <w:sz w:val="10"/>
          <w:szCs w:val="10"/>
        </w:rPr>
      </w:pPr>
      <w:r w:rsidRPr="00682732">
        <w:rPr>
          <w:rFonts w:ascii="Calibri" w:hAnsi="Calibri" w:cs="Calibri"/>
        </w:rPr>
        <w:br w:type="column"/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730554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39" style="position:absolute;margin-left:338.75pt;margin-top:-8.7pt;width:171.5pt;height:.1pt;z-index:-251699200;mso-position-horizontal-relative:page" coordorigin="6775,-174" coordsize="3430,2">
            <v:shape id="_x0000_s1240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proofErr w:type="gramStart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should</w:t>
      </w:r>
      <w:proofErr w:type="gramEnd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/ go / I / where ?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F1733" w:rsidRPr="00682732" w:rsidRDefault="00730554">
      <w:pPr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37" style="position:absolute;margin-left:338.75pt;margin-top:-8.7pt;width:171.5pt;height:.1pt;z-index:-251698176;mso-position-horizontal-relative:page" coordorigin="6775,-174" coordsize="3430,2">
            <v:shape id="_x0000_s1238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gramStart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she</w:t>
      </w:r>
      <w:proofErr w:type="gramEnd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/ what / do / should ?</w:t>
      </w: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4224" w:space="1767"/>
            <w:col w:w="3849"/>
          </w:cols>
        </w:sectPr>
      </w:pPr>
    </w:p>
    <w:p w:rsidR="002F1733" w:rsidRPr="00682732" w:rsidRDefault="00730554">
      <w:pPr>
        <w:spacing w:before="1" w:after="0" w:line="150" w:lineRule="exact"/>
        <w:rPr>
          <w:rFonts w:ascii="Calibri" w:hAnsi="Calibri" w:cs="Calibri"/>
          <w:sz w:val="15"/>
          <w:szCs w:val="15"/>
        </w:rPr>
      </w:pPr>
      <w:r>
        <w:rPr>
          <w:rFonts w:ascii="Calibri" w:hAnsi="Calibri" w:cs="Calibri"/>
        </w:rPr>
        <w:lastRenderedPageBreak/>
        <w:pict>
          <v:group id="_x0000_s1235" style="position:absolute;margin-left:290.55pt;margin-top:51pt;width:.1pt;height:688.8pt;z-index:-251711488;mso-position-horizontal-relative:page;mso-position-vertical-relative:page" coordorigin="5811,1020" coordsize="2,13776">
            <v:shape id="_x0000_s1236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</w:p>
    <w:p w:rsidR="002F1733" w:rsidRPr="00682732" w:rsidRDefault="00730554">
      <w:pPr>
        <w:spacing w:before="31" w:after="0" w:line="240" w:lineRule="auto"/>
        <w:ind w:left="3245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33" style="position:absolute;left:0;text-align:left;margin-left:338.75pt;margin-top:8.3pt;width:171.5pt;height:.1pt;z-index:-251697152;mso-position-horizontal-relative:page" coordorigin="6775,166" coordsize="3430,2">
            <v:shape id="_x0000_s1234" style="position:absolute;left:6775;top:166;width:3430;height:2" coordorigin="6775,166" coordsize="3430,0" path="m6775,166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3.   S</w:t>
      </w: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2F1733" w:rsidRPr="00682732" w:rsidRDefault="00682732">
      <w:pPr>
        <w:spacing w:after="0" w:line="225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4)  </w:t>
      </w: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go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/ bed / when / to / should / she ?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F1733" w:rsidRPr="00682732" w:rsidRDefault="00730554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31" style="position:absolute;left:0;text-align:left;margin-left:119.05pt;margin-top:-8.7pt;width:171.5pt;height:.1pt;z-index:-251691008;mso-position-horizontal-relative:page" coordorigin="2381,-174" coordsize="3430,2">
            <v:shape id="_x0000_s1232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do</w:t>
      </w:r>
      <w:proofErr w:type="gramEnd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/ why / Helen / should / exercise ?</w:t>
      </w:r>
    </w:p>
    <w:p w:rsidR="002F1733" w:rsidRPr="00682732" w:rsidRDefault="002F1733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730554" w:rsidP="00F67320">
      <w:pPr>
        <w:tabs>
          <w:tab w:val="left" w:pos="460"/>
        </w:tabs>
        <w:spacing w:after="0" w:line="240" w:lineRule="auto"/>
        <w:ind w:left="142" w:right="43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29" style="position:absolute;left:0;text-align:left;margin-left:119.05pt;margin-top:-13.85pt;width:171.5pt;height:.1pt;z-index:-251689984;mso-position-horizontal-relative:page" coordorigin="2381,-277" coordsize="3430,2">
            <v:shape id="_x0000_s1230" style="position:absolute;left:2381;top:-277;width:3430;height:2" coordorigin="2381,-277" coordsize="3430,0" path="m2381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27" style="position:absolute;left:0;text-align:left;margin-left:85.05pt;margin-top:.9pt;width:11.35pt;height:11.35pt;z-index:-251688960;mso-position-horizontal-relative:page" coordorigin="1701,18" coordsize="227,227">
            <v:shape id="_x0000_s1228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Complete the sentences with </w:t>
      </w:r>
      <w:r w:rsidR="00682732" w:rsidRPr="00682732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must 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or</w:t>
      </w:r>
    </w:p>
    <w:p w:rsidR="002F1733" w:rsidRPr="00682732" w:rsidRDefault="00682732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 Light" w:hAnsi="Calibri" w:cs="Calibri"/>
          <w:i/>
          <w:color w:val="231F20"/>
          <w:sz w:val="20"/>
          <w:szCs w:val="20"/>
        </w:rPr>
        <w:t>mustn’t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1)   You’ll be late for the train.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682732">
      <w:pPr>
        <w:tabs>
          <w:tab w:val="left" w:pos="256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You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go.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2)  They’ve got an exam tomorrow.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682732">
      <w:pPr>
        <w:tabs>
          <w:tab w:val="left" w:pos="264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They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stay up late.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4200"/>
        </w:tabs>
        <w:spacing w:after="0" w:line="240" w:lineRule="auto"/>
        <w:ind w:left="517" w:right="-76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3)   The baby’s sleeping. She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F1733" w:rsidRPr="00682732" w:rsidRDefault="00682732">
      <w:pPr>
        <w:spacing w:before="13"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speak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quietly.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408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4)   Wait! It’s a surprise! You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F1733" w:rsidRPr="00682732" w:rsidRDefault="00682732">
      <w:pPr>
        <w:spacing w:before="13"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open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your eyes.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2560"/>
        </w:tabs>
        <w:spacing w:after="0" w:line="252" w:lineRule="auto"/>
        <w:ind w:left="801" w:right="3" w:hanging="284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5)  You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press the green key to switch it on.</w:t>
      </w:r>
    </w:p>
    <w:p w:rsidR="002F1733" w:rsidRPr="00682732" w:rsidRDefault="00682732">
      <w:pPr>
        <w:tabs>
          <w:tab w:val="left" w:pos="3440"/>
          <w:tab w:val="left" w:pos="3720"/>
          <w:tab w:val="left" w:pos="4420"/>
        </w:tabs>
        <w:spacing w:after="0" w:line="584" w:lineRule="exact"/>
        <w:ind w:left="94" w:right="-20"/>
        <w:rPr>
          <w:rFonts w:ascii="Calibri" w:eastAsia="Myriad Pro" w:hAnsi="Calibri" w:cs="Calibri"/>
          <w:sz w:val="50"/>
          <w:szCs w:val="50"/>
        </w:rPr>
      </w:pPr>
      <w:r w:rsidRPr="00682732">
        <w:rPr>
          <w:rFonts w:ascii="Calibri" w:hAnsi="Calibri" w:cs="Calibri"/>
        </w:rPr>
        <w:br w:type="column"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Writing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808285"/>
          <w:sz w:val="20"/>
          <w:szCs w:val="20"/>
        </w:rPr>
        <w:t xml:space="preserve"> /20</w:t>
      </w:r>
      <w:r w:rsidRPr="00682732">
        <w:rPr>
          <w:rFonts w:ascii="Calibri" w:eastAsia="Myriad Pro Light" w:hAnsi="Calibri" w:cs="Calibri"/>
          <w:color w:val="808285"/>
          <w:sz w:val="20"/>
          <w:szCs w:val="20"/>
        </w:rPr>
        <w:tab/>
      </w:r>
    </w:p>
    <w:p w:rsidR="002F1733" w:rsidRPr="00682732" w:rsidRDefault="002F1733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730554">
      <w:pPr>
        <w:tabs>
          <w:tab w:val="left" w:pos="320"/>
        </w:tabs>
        <w:spacing w:after="0" w:line="245" w:lineRule="auto"/>
        <w:ind w:left="337" w:right="1081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23" style="position:absolute;left:0;text-align:left;margin-left:318.9pt;margin-top:-19.3pt;width:48.2pt;height:11.35pt;z-index:-251683840;mso-position-horizontal-relative:page" coordorigin="6378,-386" coordsize="964,227">
            <v:shape id="_x0000_s1224" style="position:absolute;left:6378;top:-386;width:964;height:227" coordorigin="6378,-386" coordsize="964,227" path="m6406,-386r-25,4l6378,-357r,170l6381,-162r25,3l7313,-159r25,-3l7342,-187r,-170l7338,-382r-25,-4l6406,-386e" fillcolor="#c6c8ca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21" style="position:absolute;left:0;text-align:left;margin-left:318.9pt;margin-top:.9pt;width:11.35pt;height:11.35pt;z-index:-251682816;mso-position-horizontal-relative:page" coordorigin="6378,18" coordsize="227,227">
            <v:shape id="_x0000_s1222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9" type="#_x0000_t202" style="position:absolute;left:0;text-align:left;margin-left:418.3pt;margin-top:-34.1pt;width:6.7pt;height:10pt;z-index:-251664384;mso-position-horizontal-relative:page" filled="f" stroked="f">
            <v:textbox inset="0,0,0,0">
              <w:txbxContent>
                <w:p w:rsidR="00682732" w:rsidRDefault="00682732">
                  <w:pPr>
                    <w:spacing w:after="0" w:line="200" w:lineRule="exact"/>
                    <w:ind w:right="-70"/>
                    <w:rPr>
                      <w:rFonts w:ascii="Myriad Pro" w:eastAsia="Myriad Pro" w:hAnsi="Myriad Pro" w:cs="Myriad Pro"/>
                      <w:sz w:val="20"/>
                      <w:szCs w:val="2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w w:val="105"/>
                      <w:sz w:val="20"/>
                      <w:szCs w:val="20"/>
                    </w:rPr>
                    <w:t>V</w:t>
                  </w:r>
                </w:p>
              </w:txbxContent>
            </v:textbox>
            <w10:wrap anchorx="page"/>
          </v:shape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Join the two sentences. Use the words in brackets.</w:t>
      </w:r>
    </w:p>
    <w:p w:rsidR="002F1733" w:rsidRPr="00682732" w:rsidRDefault="002F1733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1)   I like football. I prefer tennis. (</w:t>
      </w: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but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F1733" w:rsidRPr="00682732" w:rsidRDefault="00730554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17" style="position:absolute;left:0;text-align:left;margin-left:352.9pt;margin-top:-8.7pt;width:171.5pt;height:.1pt;z-index:-251681792;mso-position-horizontal-relative:page" coordorigin="7058,-174" coordsize="3430,2">
            <v:shape id="_x0000_s1218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2)  I like France. I really like Italy. (</w:t>
      </w:r>
      <w:proofErr w:type="gramStart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although</w:t>
      </w:r>
      <w:proofErr w:type="gramEnd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F1733" w:rsidRPr="00682732" w:rsidRDefault="00730554">
      <w:pPr>
        <w:spacing w:after="0" w:line="252" w:lineRule="auto"/>
        <w:ind w:left="620" w:right="1094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15" style="position:absolute;left:0;text-align:left;margin-left:352.9pt;margin-top:-8.7pt;width:171.5pt;height:.1pt;z-index:-251680768;mso-position-horizontal-relative:page" coordorigin="7058,-174" coordsize="3430,2">
            <v:shape id="_x0000_s1216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3)  Fruit is good for you. You shouldn’t drink too much fruit juice. (</w:t>
      </w:r>
      <w:proofErr w:type="gramStart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but</w:t>
      </w:r>
      <w:proofErr w:type="gramEnd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2F1733" w:rsidRPr="00682732" w:rsidRDefault="00730554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13" style="position:absolute;left:0;text-align:left;margin-left:352.9pt;margin-top:-8.7pt;width:171.5pt;height:.1pt;z-index:-251679744;mso-position-horizontal-relative:page" coordorigin="7058,-174" coordsize="3430,2">
            <v:shape id="_x0000_s1214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4)  Water is good for you. I prefer cola. (</w:t>
      </w:r>
      <w:proofErr w:type="gramStart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although</w:t>
      </w:r>
      <w:proofErr w:type="gramEnd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F1733" w:rsidRPr="00682732" w:rsidRDefault="00730554">
      <w:pPr>
        <w:spacing w:after="0" w:line="240" w:lineRule="auto"/>
        <w:ind w:left="337" w:right="-20"/>
        <w:rPr>
          <w:rFonts w:ascii="Calibri" w:eastAsia="Myriad Pro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11" style="position:absolute;left:0;text-align:left;margin-left:352.9pt;margin-top:-8.7pt;width:171.5pt;height:.1pt;z-index:-251678720;mso-position-horizontal-relative:page" coordorigin="7058,-174" coordsize="3430,2">
            <v:shape id="_x0000_s1212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r w:rsidR="00682732" w:rsidRPr="0068273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Kings of Leon 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are a good band. </w:t>
      </w:r>
      <w:r w:rsidR="00682732" w:rsidRPr="00682732">
        <w:rPr>
          <w:rFonts w:ascii="Calibri" w:eastAsia="Myriad Pro" w:hAnsi="Calibri" w:cs="Calibri"/>
          <w:i/>
          <w:color w:val="231F20"/>
          <w:sz w:val="20"/>
          <w:szCs w:val="20"/>
        </w:rPr>
        <w:t>TV on the</w:t>
      </w:r>
    </w:p>
    <w:p w:rsidR="002F1733" w:rsidRPr="00682732" w:rsidRDefault="00682732">
      <w:pPr>
        <w:spacing w:before="9" w:after="0" w:line="240" w:lineRule="auto"/>
        <w:ind w:left="62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Radio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are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better. (</w:t>
      </w: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but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footerReference w:type="even" r:id="rId15"/>
          <w:footerReference w:type="default" r:id="rId16"/>
          <w:pgSz w:w="11920" w:h="15880"/>
          <w:pgMar w:top="980" w:right="500" w:bottom="560" w:left="1580" w:header="795" w:footer="374" w:gutter="0"/>
          <w:pgNumType w:start="321"/>
          <w:cols w:num="2" w:space="720" w:equalWidth="0">
            <w:col w:w="4206" w:space="651"/>
            <w:col w:w="4983"/>
          </w:cols>
        </w:sectPr>
      </w:pPr>
    </w:p>
    <w:p w:rsidR="002F1733" w:rsidRPr="00682732" w:rsidRDefault="002F1733">
      <w:pPr>
        <w:spacing w:before="7" w:after="0" w:line="180" w:lineRule="exact"/>
        <w:rPr>
          <w:rFonts w:ascii="Calibri" w:hAnsi="Calibri" w:cs="Calibri"/>
          <w:sz w:val="18"/>
          <w:szCs w:val="18"/>
        </w:rPr>
      </w:pP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2F1733" w:rsidRPr="00682732" w:rsidRDefault="00730554">
      <w:pPr>
        <w:tabs>
          <w:tab w:val="left" w:pos="500"/>
        </w:tabs>
        <w:spacing w:before="23" w:after="0" w:line="240" w:lineRule="auto"/>
        <w:ind w:left="180" w:right="-71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209" style="position:absolute;left:0;text-align:left;margin-left:85.05pt;margin-top:2.05pt;width:11.35pt;height:11.35pt;z-index:-251687936;mso-position-horizontal-relative:page" coordorigin="1701,41" coordsize="227,227">
            <v:shape id="_x0000_s121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07" style="position:absolute;left:0;text-align:left;margin-left:352.9pt;margin-top:-12.7pt;width:171.5pt;height:.1pt;z-index:-251677696;mso-position-horizontal-relative:page" coordorigin="7058,-254" coordsize="3430,2">
            <v:shape id="_x0000_s1208" style="position:absolute;left:7058;top:-254;width:3430;height:2" coordorigin="7058,-254" coordsize="3430,0" path="m7058,-25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5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Complete the text with the words in the box.</w:t>
      </w:r>
    </w:p>
    <w:p w:rsidR="002F1733" w:rsidRPr="00682732" w:rsidRDefault="002F1733">
      <w:pPr>
        <w:spacing w:before="7" w:after="0" w:line="220" w:lineRule="exact"/>
        <w:rPr>
          <w:rFonts w:ascii="Calibri" w:hAnsi="Calibri" w:cs="Calibri"/>
        </w:rPr>
      </w:pPr>
    </w:p>
    <w:p w:rsidR="002F1733" w:rsidRPr="00682732" w:rsidRDefault="00730554" w:rsidP="00F67320">
      <w:pPr>
        <w:spacing w:after="0" w:line="270" w:lineRule="atLeast"/>
        <w:ind w:left="1796" w:right="599" w:hanging="304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205" style="position:absolute;left:0;text-align:left;margin-left:142.7pt;margin-top:1.4pt;width:110.05pt;height:27.85pt;z-index:-251685888;mso-position-horizontal-relative:page" coordorigin="2854,28" coordsize="2201,557">
            <v:shape id="_x0000_s1206" style="position:absolute;left:2854;top:28;width:2201;height:557" coordorigin="2854,28" coordsize="2201,557" path="m2877,28r-2,l2854,29r,23l2854,562r,2l2854,585r23,l5031,585r3,l5055,584r,-22l5055,52r,-3l5054,28r-23,l2877,28xe" filled="f" strokecolor="#808285" strokeweight=".5pt">
              <v:path arrowok="t"/>
            </v:shape>
            <w10:wrap anchorx="page"/>
          </v:group>
        </w:pict>
      </w:r>
      <w:proofErr w:type="gramStart"/>
      <w:r w:rsidR="00682732" w:rsidRPr="00682732">
        <w:rPr>
          <w:rFonts w:ascii="Calibri" w:eastAsia="Myriad Pro Light" w:hAnsi="Calibri" w:cs="Calibri"/>
          <w:color w:val="231F20"/>
          <w:sz w:val="18"/>
          <w:szCs w:val="18"/>
        </w:rPr>
        <w:t>should</w:t>
      </w:r>
      <w:proofErr w:type="gramEnd"/>
      <w:r w:rsidR="00682732" w:rsidRPr="00682732">
        <w:rPr>
          <w:rFonts w:ascii="Calibri" w:eastAsia="Myriad Pro Light" w:hAnsi="Calibri" w:cs="Calibri"/>
          <w:color w:val="231F20"/>
          <w:sz w:val="18"/>
          <w:szCs w:val="18"/>
        </w:rPr>
        <w:t xml:space="preserve"> | must | shouldn’t should | mustn’t</w:t>
      </w:r>
    </w:p>
    <w:p w:rsidR="002F1733" w:rsidRPr="00682732" w:rsidRDefault="00682732">
      <w:pPr>
        <w:tabs>
          <w:tab w:val="left" w:pos="320"/>
        </w:tabs>
        <w:spacing w:before="23" w:after="0" w:line="245" w:lineRule="auto"/>
        <w:ind w:left="337" w:right="1116" w:hanging="337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hAnsi="Calibri" w:cs="Calibri"/>
        </w:rPr>
        <w:br w:type="column"/>
      </w:r>
      <w:r w:rsidRPr="00682732">
        <w:rPr>
          <w:rFonts w:ascii="Calibri" w:eastAsia="Myriad Pro Light" w:hAnsi="Calibri" w:cs="Calibri"/>
          <w:color w:val="FFFFFF"/>
          <w:sz w:val="20"/>
          <w:szCs w:val="20"/>
        </w:rPr>
        <w:lastRenderedPageBreak/>
        <w:t>2</w:t>
      </w:r>
      <w:r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Write about staying healthy. Answer the questions.</w:t>
      </w:r>
    </w:p>
    <w:p w:rsidR="002F1733" w:rsidRPr="00682732" w:rsidRDefault="002F1733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730554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03" style="position:absolute;left:0;text-align:left;margin-left:318.9pt;margin-top:-30.3pt;width:11.35pt;height:11.35pt;z-index:-251676672;mso-position-horizontal-relative:page" coordorigin="6378,-606" coordsize="227,227">
            <v:shape id="_x0000_s1204" style="position:absolute;left:6378;top:-606;width:227;height:227" coordorigin="6378,-606" coordsize="227,227" path="m6406,-606r-25,4l6378,-577r,170l6381,-382r25,3l6576,-379r25,-3l6605,-407r,-170l6601,-602r-25,-4l6406,-606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1)   What should I do to stay healthy?</w:t>
      </w: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29" w:space="628"/>
            <w:col w:w="4983"/>
          </w:cols>
        </w:sectPr>
      </w:pPr>
    </w:p>
    <w:p w:rsidR="002F1733" w:rsidRPr="00682732" w:rsidRDefault="002F1733">
      <w:pPr>
        <w:spacing w:before="18" w:after="0" w:line="240" w:lineRule="exact"/>
        <w:rPr>
          <w:rFonts w:ascii="Calibri" w:hAnsi="Calibri" w:cs="Calibri"/>
          <w:sz w:val="24"/>
          <w:szCs w:val="24"/>
        </w:rPr>
      </w:pP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2F1733" w:rsidRPr="00682732" w:rsidRDefault="00730554">
      <w:pPr>
        <w:spacing w:before="24" w:after="0" w:line="356" w:lineRule="auto"/>
        <w:ind w:left="517" w:right="-57" w:firstLine="397"/>
        <w:jc w:val="both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201" style="position:absolute;left:0;text-align:left;margin-left:304.7pt;margin-top:51pt;width:.1pt;height:688.8pt;z-index:-251686912;mso-position-horizontal-relative:page;mso-position-vertical-relative:page" coordorigin="6094,1020" coordsize="2,13776">
            <v:shape id="_x0000_s1202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199" style="position:absolute;left:0;text-align:left;margin-left:352.9pt;margin-top:-5.5pt;width:171.5pt;height:.1pt;z-index:-251675648;mso-position-horizontal-relative:page" coordorigin="7058,-110" coordsize="3430,2">
            <v:shape id="_x0000_s1200" style="position:absolute;left:7058;top:-110;width:3430;height:2" coordorigin="7058,-110" coordsize="3430,0" path="m7058,-110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Before you take an exam you (1) 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prepare carefully. You (2) 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try to have a good night’s sleep the night before. You (3)</w:t>
      </w:r>
    </w:p>
    <w:p w:rsidR="002F1733" w:rsidRPr="00682732" w:rsidRDefault="00682732">
      <w:pPr>
        <w:spacing w:before="7" w:after="0" w:line="362" w:lineRule="auto"/>
        <w:ind w:left="517" w:right="-46"/>
        <w:jc w:val="both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 </w:t>
      </w: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try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to learn anything new in the morning or you’ll get stressed. In the exam, you (4) 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read the </w:t>
      </w: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questions  carefully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. Finally, you (5)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look at your friends’ answers!</w:t>
      </w:r>
    </w:p>
    <w:p w:rsidR="002F1733" w:rsidRPr="00682732" w:rsidRDefault="00730554">
      <w:pPr>
        <w:tabs>
          <w:tab w:val="left" w:pos="480"/>
        </w:tabs>
        <w:spacing w:after="0" w:line="243" w:lineRule="exact"/>
        <w:ind w:left="145" w:right="1197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97" style="position:absolute;left:0;text-align:left;margin-left:85.05pt;margin-top:.3pt;width:11.35pt;height:11.35pt;z-index:-251684864;mso-position-horizontal-relative:page" coordorigin="1701,6" coordsize="227,227">
            <v:shape id="_x0000_s1198" style="position:absolute;left:1701;top:6;width:227;height:227" coordorigin="1701,6" coordsize="227,227" path="m1729,6r-25,3l1701,34r,171l1704,229r25,4l1899,233r25,-4l1927,205r,-171l1924,10,1899,6r-170,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6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Complete the short answers.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517" w:right="1716"/>
        <w:jc w:val="both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1)   Should I phone Sam?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682732">
      <w:pPr>
        <w:tabs>
          <w:tab w:val="left" w:pos="2520"/>
        </w:tabs>
        <w:spacing w:after="0" w:line="240" w:lineRule="auto"/>
        <w:ind w:left="766" w:right="1598"/>
        <w:jc w:val="center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Yes,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.</w:t>
      </w:r>
      <w:proofErr w:type="gramEnd"/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517" w:right="1432"/>
        <w:jc w:val="both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2)  Should we tell my mum?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682732">
      <w:pPr>
        <w:tabs>
          <w:tab w:val="left" w:pos="2520"/>
        </w:tabs>
        <w:spacing w:after="0" w:line="240" w:lineRule="auto"/>
        <w:ind w:left="766" w:right="1598"/>
        <w:jc w:val="center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Yes,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.</w:t>
      </w:r>
      <w:proofErr w:type="gramEnd"/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517" w:right="1274"/>
        <w:jc w:val="both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3)  Should they eat junk food?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682732">
      <w:pPr>
        <w:tabs>
          <w:tab w:val="left" w:pos="2480"/>
        </w:tabs>
        <w:spacing w:after="0" w:line="240" w:lineRule="auto"/>
        <w:ind w:left="766" w:right="1626"/>
        <w:jc w:val="center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No,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.</w:t>
      </w:r>
      <w:proofErr w:type="gramEnd"/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517" w:right="406"/>
        <w:jc w:val="both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4)  Should you sleep eight hours a night?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682732">
      <w:pPr>
        <w:tabs>
          <w:tab w:val="left" w:pos="2520"/>
        </w:tabs>
        <w:spacing w:after="0" w:line="240" w:lineRule="auto"/>
        <w:ind w:left="766" w:right="1598"/>
        <w:jc w:val="center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Yes,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.</w:t>
      </w:r>
      <w:proofErr w:type="gramEnd"/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517" w:right="862"/>
        <w:jc w:val="both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5)  Should she press the green key?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682732">
      <w:pPr>
        <w:tabs>
          <w:tab w:val="left" w:pos="2480"/>
        </w:tabs>
        <w:spacing w:after="0" w:line="240" w:lineRule="auto"/>
        <w:ind w:left="766" w:right="1626"/>
        <w:jc w:val="center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No,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.</w:t>
      </w:r>
      <w:proofErr w:type="gramEnd"/>
    </w:p>
    <w:p w:rsidR="002F1733" w:rsidRPr="00682732" w:rsidRDefault="00682732">
      <w:pPr>
        <w:spacing w:after="0" w:line="200" w:lineRule="exact"/>
        <w:rPr>
          <w:rFonts w:ascii="Calibri" w:hAnsi="Calibri" w:cs="Calibri"/>
          <w:sz w:val="20"/>
          <w:szCs w:val="20"/>
        </w:rPr>
      </w:pPr>
      <w:r w:rsidRPr="00682732">
        <w:rPr>
          <w:rFonts w:ascii="Calibri" w:hAnsi="Calibri" w:cs="Calibri"/>
        </w:rPr>
        <w:br w:type="column"/>
      </w:r>
    </w:p>
    <w:p w:rsidR="002F1733" w:rsidRPr="00682732" w:rsidRDefault="002F1733">
      <w:pPr>
        <w:spacing w:before="7" w:after="0" w:line="220" w:lineRule="exact"/>
        <w:rPr>
          <w:rFonts w:ascii="Calibri" w:hAnsi="Calibri" w:cs="Calibri"/>
        </w:rPr>
      </w:pPr>
    </w:p>
    <w:p w:rsidR="002F1733" w:rsidRPr="00682732" w:rsidRDefault="00730554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95" style="position:absolute;left:0;text-align:left;margin-left:352.9pt;margin-top:-8.7pt;width:171.5pt;height:.1pt;z-index:-251674624;mso-position-horizontal-relative:page" coordorigin="7058,-174" coordsize="3430,2">
            <v:shape id="_x0000_s1196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93" style="position:absolute;left:0;text-align:left;margin-left:352.9pt;margin-top:27.65pt;width:171.5pt;height:.1pt;z-index:-251673600;mso-position-horizontal-relative:page" coordorigin="7058,553" coordsize="3430,2">
            <v:shape id="_x0000_s1194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2)  What mustn’t I do in an exam?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2F1733" w:rsidRPr="00682732" w:rsidRDefault="00730554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91" style="position:absolute;left:0;text-align:left;margin-left:352.9pt;margin-top:-8.7pt;width:171.5pt;height:.1pt;z-index:-251672576;mso-position-horizontal-relative:page" coordorigin="7058,-174" coordsize="3430,2">
            <v:shape id="_x0000_s1192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89" style="position:absolute;left:0;text-align:left;margin-left:352.9pt;margin-top:27.65pt;width:171.5pt;height:.1pt;z-index:-251671552;mso-position-horizontal-relative:page" coordorigin="7058,553" coordsize="3430,2">
            <v:shape id="_x0000_s1190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3)  What shouldn’t I do to not feel tired?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2F1733" w:rsidRPr="00682732" w:rsidRDefault="00730554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87" style="position:absolute;left:0;text-align:left;margin-left:352.9pt;margin-top:-8.7pt;width:171.5pt;height:.1pt;z-index:-251670528;mso-position-horizontal-relative:page" coordorigin="7058,-174" coordsize="3430,2">
            <v:shape id="_x0000_s1188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85" style="position:absolute;left:0;text-align:left;margin-left:352.9pt;margin-top:27.65pt;width:171.5pt;height:.1pt;z-index:-251669504;mso-position-horizontal-relative:page" coordorigin="7058,553" coordsize="3430,2">
            <v:shape id="_x0000_s1186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4)  What must I do to feel relaxed?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2F1733" w:rsidRPr="00682732" w:rsidRDefault="00730554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83" style="position:absolute;left:0;text-align:left;margin-left:352.9pt;margin-top:-8.7pt;width:171.5pt;height:.1pt;z-index:-251668480;mso-position-horizontal-relative:page" coordorigin="7058,-174" coordsize="3430,2">
            <v:shape id="_x0000_s1184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81" style="position:absolute;left:0;text-align:left;margin-left:352.9pt;margin-top:27.65pt;width:171.5pt;height:.1pt;z-index:-251667456;mso-position-horizontal-relative:page" coordorigin="7058,553" coordsize="3430,2">
            <v:shape id="_x0000_s1182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9" style="position:absolute;left:0;text-align:left;margin-left:352.9pt;margin-top:45.8pt;width:171.5pt;height:.1pt;z-index:-251666432;mso-position-horizontal-relative:page" coordorigin="7058,916" coordsize="3430,2">
            <v:shape id="_x0000_s1180" style="position:absolute;left:7058;top:916;width:3430;height:2" coordorigin="7058,916" coordsize="3430,0" path="m7058,916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5)  What mustn’t I eat?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17"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682732">
      <w:pPr>
        <w:tabs>
          <w:tab w:val="left" w:pos="3460"/>
          <w:tab w:val="left" w:pos="3760"/>
        </w:tabs>
        <w:spacing w:after="0" w:line="240" w:lineRule="auto"/>
        <w:ind w:left="-38" w:right="859"/>
        <w:jc w:val="center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" w:hAnsi="Calibri" w:cs="Calibri"/>
          <w:color w:val="231F20"/>
          <w:sz w:val="20"/>
          <w:szCs w:val="20"/>
        </w:rPr>
        <w:t>Speaking</w:t>
      </w:r>
      <w:r w:rsidRPr="00682732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2F1733" w:rsidRPr="00682732" w:rsidRDefault="00682732">
      <w:pPr>
        <w:tabs>
          <w:tab w:val="left" w:pos="3360"/>
          <w:tab w:val="left" w:pos="3640"/>
        </w:tabs>
        <w:spacing w:before="78" w:after="0" w:line="240" w:lineRule="auto"/>
        <w:ind w:left="-38" w:right="859"/>
        <w:jc w:val="center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" w:hAnsi="Calibri" w:cs="Calibri"/>
          <w:color w:val="231F20"/>
          <w:sz w:val="20"/>
          <w:szCs w:val="20"/>
        </w:rPr>
        <w:t>TOTAL</w:t>
      </w:r>
      <w:r w:rsidRPr="00682732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808285"/>
          <w:sz w:val="20"/>
          <w:szCs w:val="20"/>
        </w:rPr>
        <w:t xml:space="preserve"> /100</w:t>
      </w:r>
    </w:p>
    <w:p w:rsidR="002F1733" w:rsidRPr="00682732" w:rsidRDefault="002F1733">
      <w:pPr>
        <w:spacing w:after="0"/>
        <w:jc w:val="center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44" w:space="553"/>
            <w:col w:w="5043"/>
          </w:cols>
        </w:sectPr>
      </w:pPr>
    </w:p>
    <w:p w:rsidR="002F1733" w:rsidRPr="00682732" w:rsidRDefault="00730554">
      <w:pPr>
        <w:tabs>
          <w:tab w:val="left" w:pos="1080"/>
        </w:tabs>
        <w:spacing w:after="0" w:line="542" w:lineRule="exact"/>
        <w:ind w:left="225" w:right="-20"/>
        <w:rPr>
          <w:rFonts w:ascii="Calibri" w:eastAsia="Myriad Pro Light" w:hAnsi="Calibri" w:cs="Calibri"/>
          <w:sz w:val="32"/>
          <w:szCs w:val="32"/>
        </w:rPr>
      </w:pPr>
      <w:r>
        <w:rPr>
          <w:rFonts w:ascii="Calibri" w:hAnsi="Calibri" w:cs="Calibri"/>
        </w:rPr>
        <w:lastRenderedPageBreak/>
        <w:pict>
          <v:group id="_x0000_s1177" style="position:absolute;left:0;text-align:left;margin-left:70.85pt;margin-top:.5pt;width:439.35pt;height:25.5pt;z-index:-251663360;mso-position-horizontal-relative:page" coordorigin="1417,10" coordsize="8787,510">
            <v:shape id="_x0000_s1178" style="position:absolute;left:1417;top:10;width:8787;height:510" coordorigin="1417,10" coordsize="8787,510" path="m1474,10r-33,1l1424,17r-6,17l1417,66r,398l1418,496r6,17l1441,519r32,1l10148,520r33,-1l10197,513r7,-17l10205,464r,-398l10181,11,1474,10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5" style="position:absolute;left:0;text-align:left;margin-left:71.35pt;margin-top:40.7pt;width:438.35pt;height:47.2pt;z-index:-251662336;mso-position-horizontal-relative:page" coordorigin="1427,814" coordsize="8767,944">
            <v:shape id="_x0000_s1176" style="position:absolute;left:1427;top:814;width:8767;height:944" coordorigin="1427,814" coordsize="8767,944" path="m1474,814r-13,1l1442,825r-14,24l1427,1711r2,12l1438,1743r25,13l10148,1757r12,-1l10180,1746r14,-24l10195,860r-2,-12l10183,828r-24,-13l1474,814xe" filled="f" strokecolor="#808285" strokeweight="1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" w:hAnsi="Calibri" w:cs="Calibri"/>
          <w:b/>
          <w:bCs/>
          <w:color w:val="FFFFFF"/>
          <w:sz w:val="50"/>
          <w:szCs w:val="50"/>
        </w:rPr>
        <w:t>6</w:t>
      </w:r>
      <w:r w:rsidR="00682732" w:rsidRPr="00682732">
        <w:rPr>
          <w:rFonts w:ascii="Calibri" w:eastAsia="Myriad Pro" w:hAnsi="Calibri" w:cs="Calibri"/>
          <w:b/>
          <w:bCs/>
          <w:color w:val="FFFFFF"/>
          <w:sz w:val="50"/>
          <w:szCs w:val="50"/>
        </w:rPr>
        <w:tab/>
      </w:r>
      <w:r w:rsidR="00682732" w:rsidRPr="00682732">
        <w:rPr>
          <w:rFonts w:ascii="Calibri" w:eastAsia="Myriad Pro Light" w:hAnsi="Calibri" w:cs="Calibri"/>
          <w:color w:val="FFFFFF"/>
          <w:sz w:val="32"/>
          <w:szCs w:val="32"/>
        </w:rPr>
        <w:t xml:space="preserve">UNIT </w:t>
      </w:r>
      <w:proofErr w:type="gramStart"/>
      <w:r w:rsidR="00682732" w:rsidRPr="00682732">
        <w:rPr>
          <w:rFonts w:ascii="Calibri" w:eastAsia="Myriad Pro Light" w:hAnsi="Calibri" w:cs="Calibri"/>
          <w:color w:val="FFFFFF"/>
          <w:sz w:val="32"/>
          <w:szCs w:val="32"/>
        </w:rPr>
        <w:t>6a  English</w:t>
      </w:r>
      <w:proofErr w:type="gramEnd"/>
      <w:r w:rsidR="00682732" w:rsidRPr="00682732">
        <w:rPr>
          <w:rFonts w:ascii="Calibri" w:eastAsia="Myriad Pro Light" w:hAnsi="Calibri" w:cs="Calibri"/>
          <w:color w:val="FFFFFF"/>
          <w:sz w:val="32"/>
          <w:szCs w:val="32"/>
        </w:rPr>
        <w:t xml:space="preserve"> test (B)</w:t>
      </w:r>
    </w:p>
    <w:p w:rsidR="002F1733" w:rsidRPr="00682732" w:rsidRDefault="002F1733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682732">
      <w:pPr>
        <w:tabs>
          <w:tab w:val="left" w:pos="7580"/>
          <w:tab w:val="left" w:pos="8440"/>
          <w:tab w:val="left" w:pos="9560"/>
        </w:tabs>
        <w:spacing w:before="35" w:after="0" w:line="240" w:lineRule="auto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682732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682732">
        <w:rPr>
          <w:rFonts w:ascii="Calibri" w:eastAsia="Myriad Pro Light" w:hAnsi="Calibri" w:cs="Calibri"/>
          <w:color w:val="808285"/>
          <w:sz w:val="14"/>
          <w:szCs w:val="14"/>
        </w:rPr>
        <w:t xml:space="preserve">  Nr.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682732">
        <w:rPr>
          <w:rFonts w:ascii="Calibri" w:eastAsia="Myriad Pro Light" w:hAnsi="Calibri" w:cs="Calibri"/>
          <w:color w:val="808285"/>
          <w:sz w:val="14"/>
          <w:szCs w:val="14"/>
        </w:rPr>
        <w:t xml:space="preserve">  CLASS: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2F1733" w:rsidRPr="00682732" w:rsidRDefault="00682732">
      <w:pPr>
        <w:tabs>
          <w:tab w:val="left" w:pos="3960"/>
          <w:tab w:val="left" w:pos="9580"/>
        </w:tabs>
        <w:spacing w:before="82" w:after="0" w:line="240" w:lineRule="auto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682732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682732">
        <w:rPr>
          <w:rFonts w:ascii="Calibri" w:eastAsia="Myriad Pro Light" w:hAnsi="Calibri" w:cs="Calibri"/>
          <w:color w:val="808285"/>
          <w:sz w:val="14"/>
          <w:szCs w:val="14"/>
        </w:rPr>
        <w:t xml:space="preserve">  EVALUATION: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2F1733" w:rsidRPr="00682732" w:rsidRDefault="00682732">
      <w:pPr>
        <w:tabs>
          <w:tab w:val="left" w:pos="5440"/>
          <w:tab w:val="left" w:pos="9560"/>
        </w:tabs>
        <w:spacing w:before="82" w:after="0" w:line="166" w:lineRule="exact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682732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682732">
        <w:rPr>
          <w:rFonts w:ascii="Calibri" w:eastAsia="Myriad Pro Light" w:hAnsi="Calibri" w:cs="Calibri"/>
          <w:color w:val="808285"/>
          <w:sz w:val="14"/>
          <w:szCs w:val="14"/>
        </w:rPr>
        <w:t xml:space="preserve">  E. E.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pgSz w:w="11920" w:h="15880"/>
          <w:pgMar w:top="1000" w:right="1580" w:bottom="560" w:left="500" w:header="795" w:footer="374" w:gutter="0"/>
          <w:cols w:space="720"/>
        </w:sectPr>
      </w:pPr>
    </w:p>
    <w:p w:rsidR="002F1733" w:rsidRPr="00682732" w:rsidRDefault="00682732">
      <w:pPr>
        <w:spacing w:before="22" w:after="0" w:line="240" w:lineRule="auto"/>
        <w:ind w:left="2907" w:right="1970"/>
        <w:jc w:val="center"/>
        <w:rPr>
          <w:rFonts w:ascii="Calibri" w:eastAsia="Myriad Pro" w:hAnsi="Calibri" w:cs="Calibri"/>
          <w:sz w:val="20"/>
          <w:szCs w:val="20"/>
        </w:rPr>
      </w:pPr>
      <w:r w:rsidRPr="00682732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</w:t>
      </w:r>
    </w:p>
    <w:p w:rsidR="002F1733" w:rsidRPr="00682732" w:rsidRDefault="00730554">
      <w:pPr>
        <w:tabs>
          <w:tab w:val="left" w:pos="4380"/>
          <w:tab w:val="left" w:pos="4680"/>
        </w:tabs>
        <w:spacing w:before="68" w:after="0" w:line="240" w:lineRule="auto"/>
        <w:ind w:left="1035" w:right="-56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72" style="position:absolute;left:0;text-align:left;margin-left:70.85pt;margin-top:4.3pt;width:56.7pt;height:11.35pt;z-index:-251661312;mso-position-horizontal-relative:page" coordorigin="1417,86" coordsize="1134,227">
            <v:shape id="_x0000_s1173" style="position:absolute;left:1417;top:86;width:1134;height:227" coordorigin="1417,86" coordsize="1134,227" path="m1445,86r-24,3l1417,114r,170l1421,309r24,4l2523,313r24,-4l2551,284r,-170l2547,89r-24,-3l1445,86e" fillcolor="#c6c8ca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Listening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2F1733" w:rsidRPr="00682732" w:rsidRDefault="002F1733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2F1733" w:rsidRPr="00682732" w:rsidRDefault="00730554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70" style="position:absolute;left:0;text-align:left;margin-left:70.85pt;margin-top:.9pt;width:11.35pt;height:11.35pt;z-index:-251660288;mso-position-horizontal-relative:page" coordorigin="1417,18" coordsize="227,227">
            <v:shape id="_x0000_s1171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Listen to the dialogue. </w:t>
      </w:r>
      <w:proofErr w:type="gramStart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True or false?</w:t>
      </w:r>
      <w:proofErr w:type="gramEnd"/>
    </w:p>
    <w:p w:rsidR="002F1733" w:rsidRPr="00682732" w:rsidRDefault="00682732">
      <w:pPr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Correct the false sentences.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730554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68" style="position:absolute;left:0;text-align:left;margin-left:104.85pt;margin-top:27.65pt;width:171.5pt;height:.1pt;z-index:-251659264;mso-position-horizontal-relative:page" coordorigin="2097,553" coordsize="3430,2">
            <v:shape id="_x0000_s1169" style="position:absolute;left:2097;top:553;width:3430;height:2" coordorigin="2097,553" coordsize="3430,0" path="m2097,553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1)   Kate and Simon are talking about exams.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2F1733" w:rsidRPr="00682732" w:rsidRDefault="00730554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66" style="position:absolute;left:0;text-align:left;margin-left:104.85pt;margin-top:-8.7pt;width:171.5pt;height:.1pt;z-index:-251658240;mso-position-horizontal-relative:page" coordorigin="2097,-174" coordsize="3430,2">
            <v:shape id="_x0000_s1167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4" style="position:absolute;left:0;text-align:left;margin-left:104.85pt;margin-top:27.65pt;width:171.5pt;height:.1pt;z-index:-251657216;mso-position-horizontal-relative:page" coordorigin="2097,553" coordsize="3430,2">
            <v:shape id="_x0000_s1165" style="position:absolute;left:2097;top:553;width:3430;height:2" coordorigin="2097,553" coordsize="3430,0" path="m2097,553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2)  Simon doesn’t think yoga is very useful.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2F1733" w:rsidRPr="00682732" w:rsidRDefault="00730554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62" style="position:absolute;left:0;text-align:left;margin-left:104.85pt;margin-top:-8.7pt;width:171.5pt;height:.1pt;z-index:-251656192;mso-position-horizontal-relative:page" coordorigin="2097,-174" coordsize="3430,2">
            <v:shape id="_x0000_s1163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0" style="position:absolute;left:0;text-align:left;margin-left:104.85pt;margin-top:27.65pt;width:171.5pt;height:.1pt;z-index:-251655168;mso-position-horizontal-relative:page" coordorigin="2097,553" coordsize="3430,2">
            <v:shape id="_x0000_s1161" style="position:absolute;left:2097;top:553;width:3430;height:2" coordorigin="2097,553" coordsize="3430,0" path="m2097,553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3)  Kate thinks yoga helps you to sleep.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2F1733" w:rsidRPr="00682732" w:rsidRDefault="00730554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58" style="position:absolute;left:0;text-align:left;margin-left:104.85pt;margin-top:-8.7pt;width:171.5pt;height:.1pt;z-index:-251654144;mso-position-horizontal-relative:page" coordorigin="2097,-174" coordsize="3430,2">
            <v:shape id="_x0000_s1159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56" style="position:absolute;left:0;text-align:left;margin-left:104.85pt;margin-top:27.65pt;width:171.5pt;height:.1pt;z-index:-251653120;mso-position-horizontal-relative:page" coordorigin="2097,553" coordsize="3430,2">
            <v:shape id="_x0000_s1157" style="position:absolute;left:2097;top:553;width:3430;height:2" coordorigin="2097,553" coordsize="3430,0" path="m2097,553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4)  Kate doesn’t do yoga.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2F1733" w:rsidRPr="00682732" w:rsidRDefault="00730554">
      <w:pPr>
        <w:spacing w:after="0" w:line="252" w:lineRule="auto"/>
        <w:ind w:left="1597" w:right="102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54" style="position:absolute;left:0;text-align:left;margin-left:104.85pt;margin-top:-8.7pt;width:171.5pt;height:.1pt;z-index:-251652096;mso-position-horizontal-relative:page" coordorigin="2097,-174" coordsize="3430,2">
            <v:shape id="_x0000_s1155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52" style="position:absolute;left:0;text-align:left;margin-left:104.85pt;margin-top:40.15pt;width:171.5pt;height:.1pt;z-index:-251651072;mso-position-horizontal-relative:page" coordorigin="2097,803" coordsize="3430,2">
            <v:shape id="_x0000_s1153" style="position:absolute;left:2097;top:803;width:3430;height:2" coordorigin="2097,803" coordsize="3430,0" path="m2097,803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5)  Kate thinks exams can help the body and the mind.</w:t>
      </w:r>
    </w:p>
    <w:p w:rsidR="002F1733" w:rsidRPr="00682732" w:rsidRDefault="00682732">
      <w:pPr>
        <w:spacing w:before="22" w:after="0" w:line="240" w:lineRule="auto"/>
        <w:ind w:left="1958" w:right="2056"/>
        <w:jc w:val="center"/>
        <w:rPr>
          <w:rFonts w:ascii="Calibri" w:eastAsia="Myriad Pro" w:hAnsi="Calibri" w:cs="Calibri"/>
          <w:sz w:val="20"/>
          <w:szCs w:val="20"/>
        </w:rPr>
      </w:pPr>
      <w:r w:rsidRPr="00682732">
        <w:rPr>
          <w:rFonts w:ascii="Calibri" w:hAnsi="Calibri" w:cs="Calibri"/>
        </w:rPr>
        <w:br w:type="column"/>
      </w:r>
      <w:r w:rsidRPr="00682732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II</w:t>
      </w:r>
    </w:p>
    <w:p w:rsidR="002F1733" w:rsidRPr="00682732" w:rsidRDefault="00730554">
      <w:pPr>
        <w:tabs>
          <w:tab w:val="left" w:pos="3480"/>
          <w:tab w:val="left" w:pos="3760"/>
        </w:tabs>
        <w:spacing w:before="68" w:after="0" w:line="240" w:lineRule="auto"/>
        <w:ind w:left="118" w:right="6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50" style="position:absolute;left:0;text-align:left;margin-left:304.7pt;margin-top:4.3pt;width:53.85pt;height:11.35pt;z-index:-251646976;mso-position-horizontal-relative:page" coordorigin="6094,86" coordsize="1077,227">
            <v:shape id="_x0000_s1151" style="position:absolute;left:6094;top:86;width:1077;height:227" coordorigin="6094,86" coordsize="1077,227" path="m6123,86r-25,3l6094,114r,170l6098,309r24,4l7143,313r25,-4l7171,284r,-170l7168,89r-25,-3l6123,86e" fillcolor="#c6c8ca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Reading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2F1733" w:rsidRPr="00682732" w:rsidRDefault="002F1733">
      <w:pPr>
        <w:spacing w:before="9" w:after="0" w:line="150" w:lineRule="exact"/>
        <w:rPr>
          <w:rFonts w:ascii="Calibri" w:hAnsi="Calibri" w:cs="Calibri"/>
          <w:sz w:val="15"/>
          <w:szCs w:val="15"/>
        </w:rPr>
      </w:pPr>
    </w:p>
    <w:p w:rsidR="002F1733" w:rsidRPr="00682732" w:rsidRDefault="00682732">
      <w:pPr>
        <w:spacing w:after="0" w:line="240" w:lineRule="auto"/>
        <w:ind w:left="397" w:right="-20"/>
        <w:rPr>
          <w:rFonts w:ascii="Calibri" w:eastAsia="Myriad Pro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The Sleep Doctor </w:t>
      </w:r>
      <w:r w:rsidRPr="00682732">
        <w:rPr>
          <w:rFonts w:ascii="Calibri" w:eastAsia="Myriad Pro" w:hAnsi="Calibri" w:cs="Calibri"/>
          <w:i/>
          <w:color w:val="231F20"/>
          <w:sz w:val="20"/>
          <w:szCs w:val="20"/>
        </w:rPr>
        <w:t>by Alice Phillips</w:t>
      </w:r>
    </w:p>
    <w:p w:rsidR="002F1733" w:rsidRPr="00682732" w:rsidRDefault="00682732">
      <w:pPr>
        <w:spacing w:before="13" w:after="0" w:line="253" w:lineRule="auto"/>
        <w:ind w:right="63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My name is Alice Phillips. I’m a doctor and I </w:t>
      </w:r>
      <w:proofErr w:type="spell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specialised</w:t>
      </w:r>
      <w:proofErr w:type="spell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in helping people relax and, especially, get to sleep. Do you have this problem? Or maybe a friend or member of your family has problems sleeping or getting to sleep? Well, keep reading and I’ll give you some tips that really work.</w:t>
      </w:r>
    </w:p>
    <w:p w:rsidR="002F1733" w:rsidRPr="00682732" w:rsidRDefault="002F1733">
      <w:pPr>
        <w:spacing w:before="10" w:after="0" w:line="100" w:lineRule="exact"/>
        <w:rPr>
          <w:rFonts w:ascii="Calibri" w:hAnsi="Calibri" w:cs="Calibri"/>
          <w:sz w:val="10"/>
          <w:szCs w:val="10"/>
        </w:rPr>
      </w:pPr>
    </w:p>
    <w:p w:rsidR="002F1733" w:rsidRPr="00682732" w:rsidRDefault="00682732">
      <w:pPr>
        <w:spacing w:after="0" w:line="253" w:lineRule="auto"/>
        <w:ind w:left="553" w:right="65" w:hanging="156"/>
        <w:jc w:val="both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shouldn’t eat or drink anything with caffeine (like coffee or tea or even chocolate) before going to bed. If possible, have your last caffeine at lunchtime.</w:t>
      </w:r>
    </w:p>
    <w:p w:rsidR="002F1733" w:rsidRPr="00682732" w:rsidRDefault="00682732">
      <w:pPr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mustn’t eat big meals near bedtime. You</w:t>
      </w:r>
    </w:p>
    <w:p w:rsidR="002F1733" w:rsidRPr="00682732" w:rsidRDefault="00682732">
      <w:pPr>
        <w:spacing w:before="13" w:after="0" w:line="240" w:lineRule="auto"/>
        <w:ind w:left="518" w:right="404"/>
        <w:jc w:val="center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should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have a glass of warm milk instead.</w:t>
      </w:r>
    </w:p>
    <w:p w:rsidR="002F1733" w:rsidRPr="00682732" w:rsidRDefault="00682732">
      <w:pPr>
        <w:spacing w:before="9" w:after="0" w:line="252" w:lineRule="auto"/>
        <w:ind w:left="553" w:right="67" w:hanging="156"/>
        <w:jc w:val="both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should only use your bed for sleeping. So don’t work in bed!</w:t>
      </w:r>
    </w:p>
    <w:p w:rsidR="002F1733" w:rsidRPr="00682732" w:rsidRDefault="00682732">
      <w:pPr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should relax before bedtime. Yoga is great.</w:t>
      </w:r>
    </w:p>
    <w:p w:rsidR="002F1733" w:rsidRPr="00682732" w:rsidRDefault="00682732">
      <w:pPr>
        <w:spacing w:before="13" w:after="0" w:line="253" w:lineRule="auto"/>
        <w:ind w:left="553" w:right="66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Some people do exercise 2 or 3 hours before sleeping. This is a good way to relax.</w:t>
      </w:r>
    </w:p>
    <w:p w:rsidR="002F1733" w:rsidRPr="00682732" w:rsidRDefault="00682732">
      <w:pPr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Why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don’t you try reading? You should choose</w:t>
      </w:r>
    </w:p>
    <w:p w:rsidR="002F1733" w:rsidRPr="00682732" w:rsidRDefault="00682732">
      <w:pPr>
        <w:spacing w:before="13" w:after="0" w:line="240" w:lineRule="auto"/>
        <w:ind w:left="518" w:right="377"/>
        <w:jc w:val="center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something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funny or easy, like a magazine.</w:t>
      </w:r>
    </w:p>
    <w:p w:rsidR="002F1733" w:rsidRPr="00682732" w:rsidRDefault="00682732">
      <w:pPr>
        <w:spacing w:before="9" w:after="0" w:line="252" w:lineRule="auto"/>
        <w:ind w:left="553" w:right="66" w:hanging="156"/>
        <w:jc w:val="both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Some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people like listening to audiobooks or relaxing sounds.</w:t>
      </w:r>
    </w:p>
    <w:p w:rsidR="002F1733" w:rsidRPr="00682732" w:rsidRDefault="002F1733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730554">
      <w:pPr>
        <w:spacing w:after="0" w:line="253" w:lineRule="auto"/>
        <w:ind w:left="397" w:right="1712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46" style="position:absolute;left:0;text-align:left;margin-left:324.3pt;margin-top:36.1pt;width:186.15pt;height:128.05pt;z-index:-251645952;mso-position-horizontal-relative:page" coordorigin="6486,722" coordsize="3723,2561">
            <v:group id="_x0000_s1147" style="position:absolute;left:6491;top:727;width:3713;height:2551" coordorigin="6491,727" coordsize="3713,2551">
              <v:shape id="_x0000_s1149" style="position:absolute;left:6491;top:727;width:3713;height:2551" coordorigin="6491,727" coordsize="3713,2551" path="m6491,3278r3714,l10205,727r-3714,l6491,3278e" fillcolor="#dcddd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148" type="#_x0000_t75" style="position:absolute;left:6491;top:727;width:3713;height:2551">
                <v:imagedata r:id="rId17" o:title=""/>
              </v:shape>
            </v:group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Try my tips and good luck! Alice</w:t>
      </w: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 w:rsidSect="00F67320">
          <w:type w:val="continuous"/>
          <w:pgSz w:w="11920" w:h="15880"/>
          <w:pgMar w:top="980" w:right="1250" w:bottom="560" w:left="500" w:header="720" w:footer="720" w:gutter="0"/>
          <w:cols w:num="2" w:space="720" w:equalWidth="0">
            <w:col w:w="5028" w:space="566"/>
            <w:col w:w="4576"/>
          </w:cols>
        </w:sectPr>
      </w:pPr>
    </w:p>
    <w:p w:rsidR="002F1733" w:rsidRPr="00682732" w:rsidRDefault="002F1733">
      <w:pPr>
        <w:spacing w:after="0" w:line="160" w:lineRule="exact"/>
        <w:rPr>
          <w:rFonts w:ascii="Calibri" w:hAnsi="Calibri" w:cs="Calibri"/>
          <w:sz w:val="16"/>
          <w:szCs w:val="16"/>
        </w:rPr>
      </w:pP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2F1733" w:rsidRPr="00682732" w:rsidRDefault="00730554">
      <w:pPr>
        <w:tabs>
          <w:tab w:val="left" w:pos="1260"/>
        </w:tabs>
        <w:spacing w:before="23" w:after="0" w:line="240" w:lineRule="auto"/>
        <w:ind w:left="941" w:right="218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144" style="position:absolute;left:0;text-align:left;margin-left:104.85pt;margin-top:-12.7pt;width:171.5pt;height:.1pt;z-index:-251650048;mso-position-horizontal-relative:page" coordorigin="2097,-254" coordsize="3430,2">
            <v:shape id="_x0000_s1145" style="position:absolute;left:2097;top:-254;width:3430;height:2" coordorigin="2097,-254" coordsize="3430,0" path="m2097,-25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2" style="position:absolute;left:0;text-align:left;margin-left:70.85pt;margin-top:2.05pt;width:11.35pt;height:11.35pt;z-index:-251649024;mso-position-horizontal-relative:page" coordorigin="1417,41" coordsize="227,227">
            <v:shape id="_x0000_s114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Listen again. Complete what they say.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3700"/>
        </w:tabs>
        <w:spacing w:after="0" w:line="252" w:lineRule="auto"/>
        <w:ind w:left="1597" w:right="215" w:hanging="283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1)   Simon</w:t>
      </w: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: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,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relaxation techniques are a waste of time.</w:t>
      </w:r>
    </w:p>
    <w:p w:rsidR="002F1733" w:rsidRPr="00682732" w:rsidRDefault="002F1733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2F1733" w:rsidRPr="00682732" w:rsidRDefault="00682732">
      <w:pPr>
        <w:tabs>
          <w:tab w:val="left" w:pos="3540"/>
        </w:tabs>
        <w:spacing w:after="0" w:line="252" w:lineRule="auto"/>
        <w:ind w:left="1598" w:right="-56" w:hanging="284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2)  Kate</w:t>
      </w: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: 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.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Yoga helps you to relax.</w:t>
      </w:r>
    </w:p>
    <w:p w:rsidR="002F1733" w:rsidRPr="00682732" w:rsidRDefault="002F1733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2F1733" w:rsidRPr="00682732" w:rsidRDefault="00682732">
      <w:pPr>
        <w:tabs>
          <w:tab w:val="left" w:pos="426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3)  Simon:  Really?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370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4)  Simon</w:t>
      </w: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: 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.</w:t>
      </w:r>
      <w:proofErr w:type="gramEnd"/>
    </w:p>
    <w:p w:rsidR="002F1733" w:rsidRPr="00682732" w:rsidRDefault="00682732">
      <w:pPr>
        <w:spacing w:before="13" w:after="0" w:line="240" w:lineRule="auto"/>
        <w:ind w:left="159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They’re just mad.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5)  Kate:  You should try yoga.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682732">
      <w:pPr>
        <w:tabs>
          <w:tab w:val="left" w:pos="3000"/>
        </w:tabs>
        <w:spacing w:after="0" w:line="253" w:lineRule="auto"/>
        <w:ind w:left="1597" w:right="376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it’s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good for your mind and body.</w:t>
      </w:r>
    </w:p>
    <w:p w:rsidR="002F1733" w:rsidRPr="00682732" w:rsidRDefault="00682732">
      <w:pPr>
        <w:spacing w:before="3" w:after="0" w:line="120" w:lineRule="exact"/>
        <w:rPr>
          <w:rFonts w:ascii="Calibri" w:hAnsi="Calibri" w:cs="Calibri"/>
          <w:sz w:val="12"/>
          <w:szCs w:val="12"/>
        </w:rPr>
      </w:pPr>
      <w:r w:rsidRPr="00682732">
        <w:rPr>
          <w:rFonts w:ascii="Calibri" w:hAnsi="Calibri" w:cs="Calibri"/>
        </w:rPr>
        <w:br w:type="column"/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730554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40" style="position:absolute;margin-left:304.7pt;margin-top:.9pt;width:11.35pt;height:11.35pt;z-index:-251644928;mso-position-horizontal-relative:page" coordorigin="6094,18" coordsize="227,227">
            <v:shape id="_x0000_s1141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Read the text. Answer the questions.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37" w:lineRule="exact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1)   What is the writer’s job?</w:t>
      </w: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4840" w:space="814"/>
            <w:col w:w="4186"/>
          </w:cols>
        </w:sect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2F1733" w:rsidRPr="00682732" w:rsidRDefault="00730554">
      <w:pPr>
        <w:spacing w:before="24" w:after="0" w:line="240" w:lineRule="auto"/>
        <w:ind w:left="599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38" style="position:absolute;left:0;text-align:left;margin-left:290.55pt;margin-top:-553.8pt;width:.1pt;height:583.95pt;z-index:-251648000;mso-position-horizontal-relative:page" coordorigin="5811,-11076" coordsize="2,11679">
            <v:shape id="_x0000_s1139" style="position:absolute;left:5811;top:-11076;width:2;height:11679" coordorigin="5811,-11076" coordsize="0,11679" path="m5811,-11076r,11678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6" style="position:absolute;left:0;text-align:left;margin-left:338.75pt;margin-top:-7.5pt;width:171.5pt;height:.1pt;z-index:-251643904;mso-position-horizontal-relative:page" coordorigin="6775,-150" coordsize="3430,2">
            <v:shape id="_x0000_s1137" style="position:absolute;left:6775;top:-150;width:3430;height:2" coordorigin="6775,-150" coordsize="3430,0" path="m6775,-150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4" style="position:absolute;left:0;text-align:left;margin-left:338.75pt;margin-top:28.85pt;width:171.5pt;height:.1pt;z-index:-251642880;mso-position-horizontal-relative:page" coordorigin="6775,577" coordsize="3430,2">
            <v:shape id="_x0000_s1135" style="position:absolute;left:6775;top:577;width:3430;height:2" coordorigin="6775,577" coordsize="3430,0" path="m6775,577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2)  Who does she want to help?</w:t>
      </w: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2F1733" w:rsidRPr="00682732" w:rsidRDefault="00682732">
      <w:pPr>
        <w:spacing w:after="0" w:line="210" w:lineRule="exact"/>
        <w:ind w:left="517" w:right="-59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3)  What shouldn’t you drink before bedtime?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F1733" w:rsidRPr="00682732" w:rsidRDefault="00730554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32" style="position:absolute;left:0;text-align:left;margin-left:119.05pt;margin-top:-8.7pt;width:171.5pt;height:.1pt;z-index:-251640832;mso-position-horizontal-relative:page" coordorigin="2381,-174" coordsize="3430,2">
            <v:shape id="_x0000_s1133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4)  What shouldn’t you do in bed?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F1733" w:rsidRPr="00682732" w:rsidRDefault="00730554">
      <w:pPr>
        <w:spacing w:after="0" w:line="252" w:lineRule="auto"/>
        <w:ind w:left="801" w:right="-35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30" style="position:absolute;left:0;text-align:left;margin-left:119.05pt;margin-top:-8.7pt;width:171.5pt;height:.1pt;z-index:-251639808;mso-position-horizontal-relative:page" coordorigin="2381,-174" coordsize="3430,2">
            <v:shape id="_x0000_s1131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5)  Does she think reading magazines and listening to audiobooks is useful for sleep?</w:t>
      </w:r>
    </w:p>
    <w:p w:rsidR="002F1733" w:rsidRPr="00682732" w:rsidRDefault="002F1733">
      <w:pPr>
        <w:spacing w:before="3" w:after="0" w:line="170" w:lineRule="exact"/>
        <w:rPr>
          <w:rFonts w:ascii="Calibri" w:hAnsi="Calibri" w:cs="Calibri"/>
          <w:sz w:val="17"/>
          <w:szCs w:val="17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730554">
      <w:pPr>
        <w:tabs>
          <w:tab w:val="left" w:pos="500"/>
        </w:tabs>
        <w:spacing w:after="0" w:line="245" w:lineRule="auto"/>
        <w:ind w:left="517" w:right="-57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28" style="position:absolute;left:0;text-align:left;margin-left:119.05pt;margin-top:-13.85pt;width:171.5pt;height:.1pt;z-index:-251638784;mso-position-horizontal-relative:page" coordorigin="2381,-277" coordsize="3430,2">
            <v:shape id="_x0000_s1129" style="position:absolute;left:2381;top:-277;width:3430;height:2" coordorigin="2381,-277" coordsize="3430,0" path="m2381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6" style="position:absolute;left:0;text-align:left;margin-left:85.05pt;margin-top:.9pt;width:11.35pt;height:11.35pt;z-index:-251637760;mso-position-horizontal-relative:page" coordorigin="1701,18" coordsize="227,227">
            <v:shape id="_x0000_s1127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Read again. </w:t>
      </w:r>
      <w:proofErr w:type="gramStart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True or false?</w:t>
      </w:r>
      <w:proofErr w:type="gramEnd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Correct the false sentences.</w:t>
      </w:r>
    </w:p>
    <w:p w:rsidR="002F1733" w:rsidRPr="00682732" w:rsidRDefault="002F1733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1)   Coffee helps you sleep.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F1733" w:rsidRPr="00682732" w:rsidRDefault="00730554">
      <w:pPr>
        <w:spacing w:after="0" w:line="252" w:lineRule="auto"/>
        <w:ind w:left="801" w:right="62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24" style="position:absolute;left:0;text-align:left;margin-left:119.05pt;margin-top:-8.7pt;width:171.5pt;height:.1pt;z-index:-251636736;mso-position-horizontal-relative:page" coordorigin="2381,-174" coordsize="3430,2">
            <v:shape id="_x0000_s1125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2)  After drinking caffeine your brain is more active.</w:t>
      </w:r>
    </w:p>
    <w:p w:rsidR="002F1733" w:rsidRPr="00682732" w:rsidRDefault="00682732">
      <w:pPr>
        <w:spacing w:after="0" w:line="210" w:lineRule="exact"/>
        <w:ind w:left="1862" w:right="2819"/>
        <w:jc w:val="center"/>
        <w:rPr>
          <w:rFonts w:ascii="Calibri" w:eastAsia="Myriad Pro" w:hAnsi="Calibri" w:cs="Calibri"/>
          <w:sz w:val="20"/>
          <w:szCs w:val="20"/>
        </w:rPr>
      </w:pPr>
      <w:r w:rsidRPr="00682732">
        <w:rPr>
          <w:rFonts w:ascii="Calibri" w:hAnsi="Calibri" w:cs="Calibri"/>
        </w:rPr>
        <w:br w:type="column"/>
      </w:r>
      <w:r w:rsidRPr="00682732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IV</w:t>
      </w:r>
    </w:p>
    <w:p w:rsidR="002F1733" w:rsidRPr="00682732" w:rsidRDefault="00730554">
      <w:pPr>
        <w:tabs>
          <w:tab w:val="left" w:pos="3400"/>
          <w:tab w:val="left" w:pos="3680"/>
        </w:tabs>
        <w:spacing w:before="68" w:after="0" w:line="240" w:lineRule="auto"/>
        <w:ind w:left="58" w:right="862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22" style="position:absolute;left:0;text-align:left;margin-left:318.9pt;margin-top:4.3pt;width:59.55pt;height:11.35pt;z-index:-251627520;mso-position-horizontal-relative:page" coordorigin="6378,86" coordsize="1191,227">
            <v:shape id="_x0000_s1123" style="position:absolute;left:6378;top:86;width:1191;height:227" coordorigin="6378,86" coordsize="1191,227" path="m6406,86r-25,3l6378,114r,170l6381,309r25,4l7540,313r25,-4l7568,284r,-170l7565,89r-25,-3l6406,86e" fillcolor="#c6c8ca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121" type="#_x0000_t202" style="position:absolute;left:0;text-align:left;margin-left:543.65pt;margin-top:-8.45pt;width:13.9pt;height:25pt;z-index:-251611136;mso-position-horizontal-relative:page" filled="f" stroked="f">
            <v:textbox inset="0,0,0,0">
              <w:txbxContent>
                <w:p w:rsidR="00682732" w:rsidRDefault="00682732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</w:p>
              </w:txbxContent>
            </v:textbox>
            <w10:wrap anchorx="page"/>
          </v:shape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Grammar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</w:rPr>
        <w:t xml:space="preserve"> /30</w:t>
      </w:r>
    </w:p>
    <w:p w:rsidR="002F1733" w:rsidRPr="00682732" w:rsidRDefault="002F1733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2F1733" w:rsidRPr="00682732" w:rsidRDefault="00730554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19" style="position:absolute;margin-left:318.9pt;margin-top:.9pt;width:11.35pt;height:11.35pt;z-index:-251626496;mso-position-horizontal-relative:page" coordorigin="6378,18" coordsize="227,227">
            <v:shape id="_x0000_s1120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Underline the correct option.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1)   You </w:t>
      </w:r>
      <w:proofErr w:type="gramStart"/>
      <w:r w:rsidRPr="00682732">
        <w:rPr>
          <w:rFonts w:ascii="Calibri" w:eastAsia="Myriad Pro" w:hAnsi="Calibri" w:cs="Calibri"/>
          <w:i/>
          <w:color w:val="231F20"/>
          <w:sz w:val="20"/>
          <w:szCs w:val="20"/>
        </w:rPr>
        <w:t>should/’re should</w:t>
      </w:r>
      <w:proofErr w:type="gramEnd"/>
      <w:r w:rsidRPr="0068273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go now!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2)  They </w:t>
      </w:r>
      <w:r w:rsidRPr="0068273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should to/should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travel.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3)  He </w:t>
      </w:r>
      <w:r w:rsidRPr="00682732">
        <w:rPr>
          <w:rFonts w:ascii="Calibri" w:eastAsia="Myriad Pro" w:hAnsi="Calibri" w:cs="Calibri"/>
          <w:i/>
          <w:color w:val="231F20"/>
          <w:sz w:val="20"/>
          <w:szCs w:val="20"/>
        </w:rPr>
        <w:t>should/</w:t>
      </w:r>
      <w:proofErr w:type="spellStart"/>
      <w:r w:rsidRPr="00682732">
        <w:rPr>
          <w:rFonts w:ascii="Calibri" w:eastAsia="Myriad Pro" w:hAnsi="Calibri" w:cs="Calibri"/>
          <w:i/>
          <w:color w:val="231F20"/>
          <w:sz w:val="20"/>
          <w:szCs w:val="20"/>
        </w:rPr>
        <w:t>shoulds</w:t>
      </w:r>
      <w:proofErr w:type="spellEnd"/>
      <w:r w:rsidRPr="0068273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drink water.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52" w:lineRule="auto"/>
        <w:ind w:left="620" w:right="1089" w:hanging="283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4)  She </w:t>
      </w:r>
      <w:r w:rsidRPr="0068273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doesn’t should/shouldn’t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drink a lot of </w:t>
      </w:r>
      <w:proofErr w:type="spell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cof</w:t>
      </w:r>
      <w:proofErr w:type="spell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fee.</w:t>
      </w:r>
    </w:p>
    <w:p w:rsidR="002F1733" w:rsidRPr="00682732" w:rsidRDefault="002F1733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2F1733" w:rsidRPr="00682732" w:rsidRDefault="00682732">
      <w:pPr>
        <w:spacing w:after="0" w:line="240" w:lineRule="auto"/>
        <w:ind w:left="336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r w:rsidRPr="0068273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Should you/Do you should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stay up late?</w:t>
      </w:r>
    </w:p>
    <w:p w:rsidR="002F1733" w:rsidRPr="00682732" w:rsidRDefault="002F1733">
      <w:pPr>
        <w:spacing w:before="2" w:after="0" w:line="220" w:lineRule="exact"/>
        <w:rPr>
          <w:rFonts w:ascii="Calibri" w:hAnsi="Calibri" w:cs="Calibri"/>
        </w:rPr>
      </w:pPr>
    </w:p>
    <w:p w:rsidR="002F1733" w:rsidRPr="00682732" w:rsidRDefault="00730554" w:rsidP="00F67320">
      <w:pPr>
        <w:tabs>
          <w:tab w:val="left" w:pos="300"/>
        </w:tabs>
        <w:spacing w:after="0" w:line="240" w:lineRule="auto"/>
        <w:ind w:left="-36" w:right="966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16" style="position:absolute;left:0;text-align:left;margin-left:318.9pt;margin-top:.9pt;width:11.35pt;height:11.35pt;z-index:-251625472;mso-position-horizontal-relative:page" coordorigin="6378,18" coordsize="227,227">
            <v:shape id="_x0000_s1117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Write sentences using </w:t>
      </w:r>
      <w:r w:rsidR="00682732" w:rsidRPr="00682732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should 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or </w:t>
      </w:r>
      <w:r w:rsidR="00682732" w:rsidRPr="00682732">
        <w:rPr>
          <w:rFonts w:ascii="Calibri" w:eastAsia="Myriad Pro Light" w:hAnsi="Calibri" w:cs="Calibri"/>
          <w:i/>
          <w:color w:val="231F20"/>
          <w:sz w:val="20"/>
          <w:szCs w:val="20"/>
        </w:rPr>
        <w:t>shouldn’t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337" w:right="-20"/>
        <w:rPr>
          <w:rFonts w:ascii="Calibri" w:eastAsia="Times New Roman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1)   You / walk </w:t>
      </w:r>
      <w:r w:rsidRPr="00682732">
        <w:rPr>
          <w:rFonts w:ascii="Calibri" w:eastAsia="Times New Roman" w:hAnsi="Calibri" w:cs="Calibri"/>
          <w:color w:val="231F20"/>
          <w:sz w:val="20"/>
          <w:szCs w:val="20"/>
        </w:rPr>
        <w:t>v'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F1733" w:rsidRPr="00682732" w:rsidRDefault="00730554">
      <w:pPr>
        <w:spacing w:after="0" w:line="237" w:lineRule="exact"/>
        <w:ind w:left="337" w:right="-2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14" style="position:absolute;left:0;text-align:left;margin-left:119.05pt;margin-top:16.3pt;width:171.5pt;height:.1pt;z-index:-251635712;mso-position-horizontal-relative:page" coordorigin="2381,326" coordsize="3430,2">
            <v:shape id="_x0000_s1115" style="position:absolute;left:2381;top:326;width:3430;height:2" coordorigin="2381,326" coordsize="3430,0" path="m2381,326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2" style="position:absolute;left:0;text-align:left;margin-left:352.9pt;margin-top:-8.7pt;width:171.5pt;height:.1pt;z-index:-251624448;mso-position-horizontal-relative:page" coordorigin="7058,-174" coordsize="3430,2">
            <v:shape id="_x0000_s1113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2)  You / eat chocolate </w:t>
      </w:r>
      <w:r w:rsidR="00682732" w:rsidRPr="00682732">
        <w:rPr>
          <w:rFonts w:ascii="Calibri" w:eastAsia="Times New Roman" w:hAnsi="Calibri" w:cs="Calibri"/>
          <w:color w:val="231F20"/>
          <w:sz w:val="20"/>
          <w:szCs w:val="20"/>
        </w:rPr>
        <w:t>X</w:t>
      </w: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pgSz w:w="11920" w:h="15880"/>
          <w:pgMar w:top="1000" w:right="500" w:bottom="560" w:left="1580" w:header="795" w:footer="374" w:gutter="0"/>
          <w:cols w:num="2" w:space="720" w:equalWidth="0">
            <w:col w:w="4160" w:space="697"/>
            <w:col w:w="4983"/>
          </w:cols>
        </w:sectPr>
      </w:pPr>
    </w:p>
    <w:p w:rsidR="002F1733" w:rsidRPr="00682732" w:rsidRDefault="002F1733">
      <w:pPr>
        <w:spacing w:before="19" w:after="0" w:line="220" w:lineRule="exact"/>
        <w:rPr>
          <w:rFonts w:ascii="Calibri" w:hAnsi="Calibri" w:cs="Calibri"/>
        </w:rPr>
      </w:pP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2F1733" w:rsidRPr="00682732" w:rsidRDefault="00682732">
      <w:pPr>
        <w:spacing w:before="24" w:after="0" w:line="252" w:lineRule="auto"/>
        <w:ind w:left="801" w:right="-56" w:hanging="283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3)  </w:t>
      </w: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It’s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good to eat big meals before bed, but you must drink milk.</w:t>
      </w:r>
    </w:p>
    <w:p w:rsidR="002F1733" w:rsidRPr="00682732" w:rsidRDefault="00682732">
      <w:pPr>
        <w:spacing w:before="11" w:after="0" w:line="240" w:lineRule="exact"/>
        <w:rPr>
          <w:rFonts w:ascii="Calibri" w:hAnsi="Calibri" w:cs="Calibri"/>
          <w:sz w:val="24"/>
          <w:szCs w:val="24"/>
        </w:rPr>
      </w:pPr>
      <w:r w:rsidRPr="00682732">
        <w:rPr>
          <w:rFonts w:ascii="Calibri" w:hAnsi="Calibri" w:cs="Calibri"/>
        </w:rPr>
        <w:br w:type="column"/>
      </w:r>
    </w:p>
    <w:p w:rsidR="002F1733" w:rsidRPr="00682732" w:rsidRDefault="00730554">
      <w:pPr>
        <w:spacing w:after="0" w:line="240" w:lineRule="auto"/>
        <w:ind w:right="-2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10" style="position:absolute;margin-left:352.9pt;margin-top:-8.7pt;width:171.5pt;height:.1pt;z-index:-251623424;mso-position-horizontal-relative:page" coordorigin="7058,-174" coordsize="3430,2">
            <v:shape id="_x0000_s1111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3)  You / wear a seatbelt </w:t>
      </w:r>
      <w:r w:rsidR="00682732" w:rsidRPr="00682732">
        <w:rPr>
          <w:rFonts w:ascii="Calibri" w:eastAsia="Times New Roman" w:hAnsi="Calibri" w:cs="Calibri"/>
          <w:color w:val="231F20"/>
          <w:sz w:val="20"/>
          <w:szCs w:val="20"/>
        </w:rPr>
        <w:t>v'</w:t>
      </w: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081" w:space="1114"/>
            <w:col w:w="4645"/>
          </w:cols>
        </w:sect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11"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2F1733" w:rsidRPr="00682732" w:rsidRDefault="00730554">
      <w:pPr>
        <w:spacing w:before="58" w:after="0" w:line="237" w:lineRule="exact"/>
        <w:ind w:left="517" w:right="-7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108" style="position:absolute;left:0;text-align:left;margin-left:119.05pt;margin-top:-5.8pt;width:171.5pt;height:.1pt;z-index:-251634688;mso-position-horizontal-relative:page" coordorigin="2381,-116" coordsize="3430,2">
            <v:shape id="_x0000_s1109" style="position:absolute;left:2381;top:-116;width:3430;height:2" coordorigin="2381,-116" coordsize="3430,0" path="m2381,-116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6" style="position:absolute;left:0;text-align:left;margin-left:352.9pt;margin-top:-6.95pt;width:171.5pt;height:.1pt;z-index:-251622400;mso-position-horizontal-relative:page" coordorigin="7058,-139" coordsize="3430,2">
            <v:shape id="_x0000_s1107" style="position:absolute;left:7058;top:-139;width:3430;height:2" coordorigin="7058,-139" coordsize="3430,0" path="m7058,-139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4)  Yoga can relax you and help you sleep.</w:t>
      </w:r>
    </w:p>
    <w:p w:rsidR="002F1733" w:rsidRPr="00682732" w:rsidRDefault="00682732">
      <w:pPr>
        <w:spacing w:before="35" w:after="0" w:line="240" w:lineRule="auto"/>
        <w:ind w:right="-20"/>
        <w:rPr>
          <w:rFonts w:ascii="Calibri" w:eastAsia="Times New Roman" w:hAnsi="Calibri" w:cs="Calibri"/>
          <w:sz w:val="20"/>
          <w:szCs w:val="20"/>
        </w:rPr>
      </w:pPr>
      <w:r w:rsidRPr="00682732">
        <w:rPr>
          <w:rFonts w:ascii="Calibri" w:hAnsi="Calibri" w:cs="Calibri"/>
        </w:rPr>
        <w:br w:type="column"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4)  You / drink a lot of juice </w:t>
      </w:r>
      <w:r w:rsidRPr="00682732">
        <w:rPr>
          <w:rFonts w:ascii="Calibri" w:eastAsia="Times New Roman" w:hAnsi="Calibri" w:cs="Calibri"/>
          <w:color w:val="231F20"/>
          <w:sz w:val="20"/>
          <w:szCs w:val="20"/>
        </w:rPr>
        <w:t>X</w:t>
      </w: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3873" w:space="1322"/>
            <w:col w:w="4645"/>
          </w:cols>
        </w:sect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11" w:after="0" w:line="220" w:lineRule="exact"/>
        <w:rPr>
          <w:rFonts w:ascii="Calibri" w:hAnsi="Calibri" w:cs="Calibri"/>
        </w:rPr>
      </w:pP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2F1733" w:rsidRPr="00682732" w:rsidRDefault="00730554">
      <w:pPr>
        <w:spacing w:before="58" w:after="0" w:line="237" w:lineRule="exact"/>
        <w:ind w:left="517" w:right="-7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104" style="position:absolute;left:0;text-align:left;margin-left:119.05pt;margin-top:-5.8pt;width:171.5pt;height:.1pt;z-index:-251633664;mso-position-horizontal-relative:page" coordorigin="2381,-116" coordsize="3430,2">
            <v:shape id="_x0000_s1105" style="position:absolute;left:2381;top:-116;width:3430;height:2" coordorigin="2381,-116" coordsize="3430,0" path="m2381,-116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2" style="position:absolute;left:0;text-align:left;margin-left:119.05pt;margin-top:30.55pt;width:171.5pt;height:.1pt;z-index:-251632640;mso-position-horizontal-relative:page" coordorigin="2381,611" coordsize="3430,2">
            <v:shape id="_x0000_s1103" style="position:absolute;left:2381;top:611;width:3430;height:2" coordorigin="2381,611" coordsize="3430,0" path="m2381,611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0" style="position:absolute;left:0;text-align:left;margin-left:352.9pt;margin-top:-6.95pt;width:171.5pt;height:.1pt;z-index:-251621376;mso-position-horizontal-relative:page" coordorigin="7058,-139" coordsize="3430,2">
            <v:shape id="_x0000_s1101" style="position:absolute;left:7058;top:-139;width:3430;height:2" coordorigin="7058,-139" coordsize="3430,0" path="m7058,-139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8" style="position:absolute;left:0;text-align:left;margin-left:352.9pt;margin-top:29.4pt;width:171.5pt;height:.1pt;z-index:-251620352;mso-position-horizontal-relative:page" coordorigin="7058,588" coordsize="3430,2">
            <v:shape id="_x0000_s1099" style="position:absolute;left:7058;top:588;width:3430;height:2" coordorigin="7058,588" coordsize="3430,0" path="m7058,588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5)  Working in bed can help you sleep.</w:t>
      </w:r>
    </w:p>
    <w:p w:rsidR="002F1733" w:rsidRPr="00682732" w:rsidRDefault="00682732">
      <w:pPr>
        <w:spacing w:before="35" w:after="0" w:line="240" w:lineRule="auto"/>
        <w:ind w:right="-20"/>
        <w:rPr>
          <w:rFonts w:ascii="Calibri" w:eastAsia="Times New Roman" w:hAnsi="Calibri" w:cs="Calibri"/>
          <w:sz w:val="20"/>
          <w:szCs w:val="20"/>
        </w:rPr>
      </w:pPr>
      <w:r w:rsidRPr="00682732">
        <w:rPr>
          <w:rFonts w:ascii="Calibri" w:hAnsi="Calibri" w:cs="Calibri"/>
        </w:rPr>
        <w:br w:type="column"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5)  You / fly tomorrow </w:t>
      </w:r>
      <w:r w:rsidRPr="00682732">
        <w:rPr>
          <w:rFonts w:ascii="Calibri" w:eastAsia="Times New Roman" w:hAnsi="Calibri" w:cs="Calibri"/>
          <w:color w:val="231F20"/>
          <w:sz w:val="20"/>
          <w:szCs w:val="20"/>
        </w:rPr>
        <w:t>X</w:t>
      </w: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3593" w:space="1602"/>
            <w:col w:w="4645"/>
          </w:cols>
        </w:sectPr>
      </w:pPr>
    </w:p>
    <w:p w:rsidR="002F1733" w:rsidRPr="00682732" w:rsidRDefault="002F1733">
      <w:pPr>
        <w:spacing w:before="7" w:after="0" w:line="140" w:lineRule="exact"/>
        <w:rPr>
          <w:rFonts w:ascii="Calibri" w:hAnsi="Calibri" w:cs="Calibri"/>
          <w:sz w:val="14"/>
          <w:szCs w:val="14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2F1733" w:rsidRPr="00682732" w:rsidRDefault="00730554">
      <w:pPr>
        <w:spacing w:before="6" w:after="0" w:line="160" w:lineRule="exact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</w:rPr>
        <w:lastRenderedPageBreak/>
        <w:pict>
          <v:group id="_x0000_s1096" style="position:absolute;margin-left:304.7pt;margin-top:51pt;width:.1pt;height:688.8pt;z-index:-251628544;mso-position-horizontal-relative:page;mso-position-vertical-relative:page" coordorigin="6094,1020" coordsize="2,13776">
            <v:shape id="_x0000_s1097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p w:rsidR="002F1733" w:rsidRPr="00682732" w:rsidRDefault="00682732">
      <w:pPr>
        <w:spacing w:after="0" w:line="240" w:lineRule="auto"/>
        <w:ind w:left="2047" w:right="1904"/>
        <w:jc w:val="center"/>
        <w:rPr>
          <w:rFonts w:ascii="Calibri" w:eastAsia="Myriad Pro" w:hAnsi="Calibri" w:cs="Calibri"/>
          <w:sz w:val="20"/>
          <w:szCs w:val="20"/>
        </w:rPr>
      </w:pPr>
      <w:r w:rsidRPr="00682732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III</w:t>
      </w:r>
    </w:p>
    <w:p w:rsidR="002F1733" w:rsidRPr="00682732" w:rsidRDefault="00730554">
      <w:pPr>
        <w:tabs>
          <w:tab w:val="left" w:pos="3580"/>
          <w:tab w:val="left" w:pos="3860"/>
        </w:tabs>
        <w:spacing w:before="69" w:after="0" w:line="240" w:lineRule="auto"/>
        <w:ind w:left="238" w:right="-56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4" style="position:absolute;left:0;text-align:left;margin-left:85.05pt;margin-top:4.35pt;width:68.05pt;height:11.35pt;z-index:-251631616;mso-position-horizontal-relative:page" coordorigin="1701,87" coordsize="1361,227">
            <v:shape id="_x0000_s1095" style="position:absolute;left:1701;top:87;width:1361;height:227" coordorigin="1701,87" coordsize="1361,227" path="m1729,87r-25,3l1701,115r,170l1704,310r25,4l3033,314r25,-4l3061,285r,-170l3058,90r-25,-3l1729,87e" fillcolor="#c6c8ca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Vocabulary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</w:rPr>
        <w:t xml:space="preserve"> /20</w:t>
      </w:r>
    </w:p>
    <w:p w:rsidR="002F1733" w:rsidRPr="00682732" w:rsidRDefault="002F1733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2F1733" w:rsidRPr="00682732" w:rsidRDefault="00730554" w:rsidP="00F67320">
      <w:pPr>
        <w:tabs>
          <w:tab w:val="left" w:pos="480"/>
        </w:tabs>
        <w:spacing w:after="0" w:line="240" w:lineRule="auto"/>
        <w:ind w:left="145" w:right="166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2" style="position:absolute;left:0;text-align:left;margin-left:85.05pt;margin-top:.9pt;width:11.35pt;height:11.35pt;z-index:-251630592;mso-position-horizontal-relative:page" coordorigin="1701,18" coordsize="227,227">
            <v:shape id="_x0000_s1093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Write the verbs to complete the phrases.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172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s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a lot of time watching TV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132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e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a balanced diet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15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t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time to relax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15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s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up late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132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g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stressed</w:t>
      </w:r>
    </w:p>
    <w:p w:rsidR="002F1733" w:rsidRPr="00682732" w:rsidRDefault="002F1733">
      <w:pPr>
        <w:spacing w:before="2" w:after="0" w:line="220" w:lineRule="exact"/>
        <w:rPr>
          <w:rFonts w:ascii="Calibri" w:hAnsi="Calibri" w:cs="Calibri"/>
        </w:rPr>
      </w:pPr>
    </w:p>
    <w:p w:rsidR="002F1733" w:rsidRPr="00682732" w:rsidRDefault="00730554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0" style="position:absolute;left:0;text-align:left;margin-left:85.05pt;margin-top:.9pt;width:11.35pt;height:11.35pt;z-index:-251629568;mso-position-horizontal-relative:page" coordorigin="1701,18" coordsize="227,227">
            <v:shape id="_x0000_s1091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Complete the sentences.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4220"/>
        </w:tabs>
        <w:spacing w:after="0" w:line="240" w:lineRule="auto"/>
        <w:ind w:left="517" w:right="-76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1)   We shouldn’t eat so much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F1733" w:rsidRPr="00682732" w:rsidRDefault="00682732">
      <w:pPr>
        <w:spacing w:before="13"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food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4140"/>
        </w:tabs>
        <w:spacing w:after="0" w:line="240" w:lineRule="auto"/>
        <w:ind w:left="517" w:right="-67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2)  Do you have a balanced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2560"/>
        </w:tabs>
        <w:spacing w:after="0" w:line="252" w:lineRule="auto"/>
        <w:ind w:left="801" w:right="215" w:hanging="284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3)  You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in and out slowly when you do yoga.</w:t>
      </w:r>
    </w:p>
    <w:p w:rsidR="002F1733" w:rsidRPr="00682732" w:rsidRDefault="002F1733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2F1733" w:rsidRPr="00682732" w:rsidRDefault="00682732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4)  I’m tired this morning because I stayed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682732">
      <w:pPr>
        <w:tabs>
          <w:tab w:val="left" w:pos="2180"/>
        </w:tabs>
        <w:spacing w:after="0" w:line="240" w:lineRule="auto"/>
        <w:ind w:left="766" w:right="817"/>
        <w:jc w:val="center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late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last night.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5)  When you’re studying you should take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682732">
      <w:pPr>
        <w:tabs>
          <w:tab w:val="left" w:pos="2200"/>
        </w:tabs>
        <w:spacing w:after="0" w:line="240" w:lineRule="auto"/>
        <w:ind w:left="801" w:right="-66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so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you don’t get too tired.</w:t>
      </w:r>
    </w:p>
    <w:p w:rsidR="002F1733" w:rsidRPr="00682732" w:rsidRDefault="00682732">
      <w:pPr>
        <w:tabs>
          <w:tab w:val="left" w:pos="300"/>
        </w:tabs>
        <w:spacing w:before="23" w:after="0" w:line="240" w:lineRule="auto"/>
        <w:ind w:left="-36" w:right="1485"/>
        <w:jc w:val="center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hAnsi="Calibri" w:cs="Calibri"/>
        </w:rPr>
        <w:br w:type="column"/>
      </w:r>
      <w:r w:rsidRPr="00682732">
        <w:rPr>
          <w:rFonts w:ascii="Calibri" w:eastAsia="Myriad Pro Light" w:hAnsi="Calibri" w:cs="Calibri"/>
          <w:color w:val="FFFFFF"/>
          <w:sz w:val="20"/>
          <w:szCs w:val="20"/>
        </w:rPr>
        <w:lastRenderedPageBreak/>
        <w:t>3</w:t>
      </w:r>
      <w:r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Order the words to make questions.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730554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8" style="position:absolute;left:0;text-align:left;margin-left:318.9pt;margin-top:-17.8pt;width:11.35pt;height:11.35pt;z-index:-251619328;mso-position-horizontal-relative:page" coordorigin="6378,-356" coordsize="227,227">
            <v:shape id="_x0000_s1089" style="position:absolute;left:6378;top:-356;width:227;height:227" coordorigin="6378,-356" coordsize="227,227" path="m6406,-356r-25,4l6378,-327r,170l6381,-132r25,3l6576,-129r25,-3l6605,-157r,-170l6601,-352r-25,-4l6406,-356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proofErr w:type="gramStart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to</w:t>
      </w:r>
      <w:proofErr w:type="gramEnd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/ when / bed / go / should / we ?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F1733" w:rsidRPr="00682732" w:rsidRDefault="00730554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6" style="position:absolute;left:0;text-align:left;margin-left:352.9pt;margin-top:-8.7pt;width:171.5pt;height:.1pt;z-index:-251618304;mso-position-horizontal-relative:page" coordorigin="7058,-174" coordsize="3430,2">
            <v:shape id="_x0000_s1087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proofErr w:type="gramStart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should</w:t>
      </w:r>
      <w:proofErr w:type="gramEnd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/ go / I / where ?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F1733" w:rsidRPr="00682732" w:rsidRDefault="00730554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4" style="position:absolute;left:0;text-align:left;margin-left:352.9pt;margin-top:-8.7pt;width:171.5pt;height:.1pt;z-index:-251617280;mso-position-horizontal-relative:page" coordorigin="7058,-174" coordsize="3430,2">
            <v:shape id="_x0000_s1085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gramStart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she</w:t>
      </w:r>
      <w:proofErr w:type="gramEnd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/ what / do / should ?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F1733" w:rsidRPr="00682732" w:rsidRDefault="00730554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2" style="position:absolute;left:0;text-align:left;margin-left:352.9pt;margin-top:-8.7pt;width:171.5pt;height:.1pt;z-index:-251616256;mso-position-horizontal-relative:page" coordorigin="7058,-174" coordsize="3430,2">
            <v:shape id="_x0000_s1083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proofErr w:type="gramStart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do</w:t>
      </w:r>
      <w:proofErr w:type="gramEnd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/ why / Helen / should / exercise ?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F1733" w:rsidRPr="00682732" w:rsidRDefault="00730554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0" style="position:absolute;left:0;text-align:left;margin-left:352.9pt;margin-top:-8.7pt;width:171.5pt;height:.1pt;z-index:-251615232;mso-position-horizontal-relative:page" coordorigin="7058,-174" coordsize="3430,2">
            <v:shape id="_x0000_s1081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they</w:t>
      </w:r>
      <w:proofErr w:type="gramEnd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/ take / should / breaks / when ?</w:t>
      </w:r>
    </w:p>
    <w:p w:rsidR="002F1733" w:rsidRPr="00682732" w:rsidRDefault="002F1733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730554">
      <w:pPr>
        <w:tabs>
          <w:tab w:val="left" w:pos="300"/>
        </w:tabs>
        <w:spacing w:after="0" w:line="240" w:lineRule="auto"/>
        <w:ind w:left="-36" w:right="864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8" style="position:absolute;left:0;text-align:left;margin-left:352.9pt;margin-top:-13.85pt;width:171.5pt;height:.1pt;z-index:-251614208;mso-position-horizontal-relative:page" coordorigin="7058,-277" coordsize="3430,2">
            <v:shape id="_x0000_s1079" style="position:absolute;left:7058;top:-277;width:3430;height:2" coordorigin="7058,-277" coordsize="3430,0" path="m7058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6" style="position:absolute;left:0;text-align:left;margin-left:318.9pt;margin-top:.9pt;width:11.35pt;height:11.35pt;z-index:-251613184;mso-position-horizontal-relative:page" coordorigin="6378,18" coordsize="227,227">
            <v:shape id="_x0000_s1077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Complete the sentences with </w:t>
      </w:r>
      <w:r w:rsidR="00682732" w:rsidRPr="00682732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must 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or </w:t>
      </w:r>
      <w:r w:rsidR="00682732" w:rsidRPr="00682732">
        <w:rPr>
          <w:rFonts w:ascii="Calibri" w:eastAsia="Myriad Pro Light" w:hAnsi="Calibri" w:cs="Calibri"/>
          <w:i/>
          <w:color w:val="231F20"/>
          <w:sz w:val="20"/>
          <w:szCs w:val="20"/>
        </w:rPr>
        <w:t>mustn’t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1)   You’ll be late for the train.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682732">
      <w:pPr>
        <w:tabs>
          <w:tab w:val="left" w:pos="2380"/>
        </w:tabs>
        <w:spacing w:after="0" w:line="240" w:lineRule="auto"/>
        <w:ind w:left="620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You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go.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2)  They’ve got an exam tomorrow.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682732">
      <w:pPr>
        <w:tabs>
          <w:tab w:val="left" w:pos="2420"/>
        </w:tabs>
        <w:spacing w:after="0" w:line="240" w:lineRule="auto"/>
        <w:ind w:left="585" w:right="1466"/>
        <w:jc w:val="center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They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stay up late.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402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3)   The baby’s sleeping. She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F1733" w:rsidRPr="00682732" w:rsidRDefault="00682732">
      <w:pPr>
        <w:spacing w:before="13" w:after="0" w:line="240" w:lineRule="auto"/>
        <w:ind w:left="62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speak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quietly.</w:t>
      </w: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 w:rsidSect="00F67320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360" w:space="497"/>
            <w:col w:w="4983"/>
          </w:cols>
        </w:sectPr>
      </w:pPr>
    </w:p>
    <w:p w:rsidR="002F1733" w:rsidRPr="00682732" w:rsidRDefault="00682732">
      <w:pPr>
        <w:spacing w:after="0" w:line="210" w:lineRule="exact"/>
        <w:ind w:left="1314" w:right="102"/>
        <w:jc w:val="both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4)   Wait! It’s a surprise! You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 </w:t>
      </w:r>
    </w:p>
    <w:p w:rsidR="002F1733" w:rsidRPr="00682732" w:rsidRDefault="00682732">
      <w:pPr>
        <w:spacing w:before="13" w:after="0" w:line="240" w:lineRule="auto"/>
        <w:ind w:left="15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open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your eyes.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tabs>
          <w:tab w:val="left" w:pos="3340"/>
        </w:tabs>
        <w:spacing w:after="0" w:line="252" w:lineRule="auto"/>
        <w:ind w:left="1598" w:right="41" w:hanging="284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5)  You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press the green key to switch it on.</w:t>
      </w:r>
    </w:p>
    <w:p w:rsidR="002F1733" w:rsidRPr="00682732" w:rsidRDefault="002F1733">
      <w:pPr>
        <w:spacing w:before="10"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730554">
      <w:pPr>
        <w:tabs>
          <w:tab w:val="left" w:pos="1300"/>
        </w:tabs>
        <w:spacing w:after="0" w:line="245" w:lineRule="auto"/>
        <w:ind w:left="1314" w:right="96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2" style="position:absolute;left:0;text-align:left;margin-left:70.85pt;margin-top:.9pt;width:11.35pt;height:11.35pt;z-index:-251610112;mso-position-horizontal-relative:page" coordorigin="1417,18" coordsize="227,227">
            <v:shape id="_x0000_s1073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5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Complete the text with the correct modal verb for obligation or advice.</w:t>
      </w:r>
    </w:p>
    <w:p w:rsidR="002F1733" w:rsidRPr="00682732" w:rsidRDefault="002F1733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356" w:lineRule="auto"/>
        <w:ind w:left="1314" w:right="-57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Before you take an exam you (1)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prepare carefully. You (2)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try to have a good night’s sleep the night before. You (3)</w:t>
      </w:r>
    </w:p>
    <w:p w:rsidR="002F1733" w:rsidRPr="00682732" w:rsidRDefault="00682732">
      <w:pPr>
        <w:spacing w:before="7" w:after="0" w:line="362" w:lineRule="auto"/>
        <w:ind w:left="1314" w:right="-46"/>
        <w:jc w:val="both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 </w:t>
      </w: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try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to learn anything new in the morning or you’ll get stressed. In the exam, you (4)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read the question paper carefully. Finally, you (5)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look at your friends’ answers!</w:t>
      </w:r>
    </w:p>
    <w:p w:rsidR="002F1733" w:rsidRPr="00682732" w:rsidRDefault="002F1733">
      <w:pPr>
        <w:spacing w:before="2" w:after="0" w:line="100" w:lineRule="exact"/>
        <w:rPr>
          <w:rFonts w:ascii="Calibri" w:hAnsi="Calibri" w:cs="Calibri"/>
          <w:sz w:val="10"/>
          <w:szCs w:val="10"/>
        </w:rPr>
      </w:pPr>
    </w:p>
    <w:p w:rsidR="002F1733" w:rsidRPr="00682732" w:rsidRDefault="00730554" w:rsidP="00F67320">
      <w:pPr>
        <w:tabs>
          <w:tab w:val="left" w:pos="1260"/>
        </w:tabs>
        <w:spacing w:after="0" w:line="240" w:lineRule="auto"/>
        <w:ind w:left="941" w:right="119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0" style="position:absolute;left:0;text-align:left;margin-left:70.85pt;margin-top:.9pt;width:11.35pt;height:11.35pt;z-index:-251609088;mso-position-horizontal-relative:page" coordorigin="1417,18" coordsize="227,227">
            <v:shape id="_x0000_s1071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6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Complete the short answers.</w:t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1314" w:right="1716"/>
        <w:jc w:val="both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1)   Should I phone Sam?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682732">
      <w:pPr>
        <w:tabs>
          <w:tab w:val="left" w:pos="3300"/>
        </w:tabs>
        <w:spacing w:after="0" w:line="240" w:lineRule="auto"/>
        <w:ind w:left="1562" w:right="1632"/>
        <w:jc w:val="center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Yes,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1314" w:right="1432"/>
        <w:jc w:val="both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2)  Should we tell my mum?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682732">
      <w:pPr>
        <w:tabs>
          <w:tab w:val="left" w:pos="3300"/>
        </w:tabs>
        <w:spacing w:after="0" w:line="240" w:lineRule="auto"/>
        <w:ind w:left="1562" w:right="1632"/>
        <w:jc w:val="center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Yes,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1314" w:right="1274"/>
        <w:jc w:val="both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3)  Should they eat junk food?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682732">
      <w:pPr>
        <w:tabs>
          <w:tab w:val="left" w:pos="3280"/>
        </w:tabs>
        <w:spacing w:after="0" w:line="240" w:lineRule="auto"/>
        <w:ind w:left="1562" w:right="1661"/>
        <w:jc w:val="center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No,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1314" w:right="406"/>
        <w:jc w:val="both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4)  Should you sleep eight hours a night?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682732">
      <w:pPr>
        <w:tabs>
          <w:tab w:val="left" w:pos="3300"/>
        </w:tabs>
        <w:spacing w:after="0" w:line="240" w:lineRule="auto"/>
        <w:ind w:left="1562" w:right="1632"/>
        <w:jc w:val="center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Yes,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F1733" w:rsidRPr="00682732" w:rsidRDefault="002F1733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1314" w:right="862"/>
        <w:jc w:val="both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5)  Should she press the green key?</w:t>
      </w:r>
    </w:p>
    <w:p w:rsidR="002F1733" w:rsidRPr="00682732" w:rsidRDefault="002F1733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F1733" w:rsidRPr="00682732" w:rsidRDefault="00730554">
      <w:pPr>
        <w:tabs>
          <w:tab w:val="left" w:pos="3280"/>
        </w:tabs>
        <w:spacing w:after="0" w:line="229" w:lineRule="exact"/>
        <w:ind w:left="1562" w:right="1661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6" style="position:absolute;left:0;text-align:left;margin-left:324.55pt;margin-top:43.25pt;width:185.65pt;height:.1pt;z-index:-251595776;mso-position-horizontal-relative:page" coordorigin="6491,865" coordsize="3713,2">
            <v:shape id="_x0000_s1067" style="position:absolute;left:6491;top:865;width:3713;height:2" coordorigin="6491,865" coordsize="3713,0" path="m6491,865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4" style="position:absolute;left:0;text-align:left;margin-left:324.55pt;margin-top:61.4pt;width:185.65pt;height:.1pt;z-index:-251594752;mso-position-horizontal-relative:page" coordorigin="6491,1228" coordsize="3713,2">
            <v:shape id="_x0000_s1065" style="position:absolute;left:6491;top:1228;width:3713;height:2" coordorigin="6491,1228" coordsize="3713,0" path="m6491,1228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2" style="position:absolute;left:0;text-align:left;margin-left:324.55pt;margin-top:79.6pt;width:185.65pt;height:.1pt;z-index:-251593728;mso-position-horizontal-relative:page" coordorigin="6491,1592" coordsize="3713,2">
            <v:shape id="_x0000_s1063" style="position:absolute;left:6491;top:1592;width:3713;height:2" coordorigin="6491,1592" coordsize="3713,0" path="m6491,1592r3714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No, 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F1733" w:rsidRPr="00682732" w:rsidRDefault="00682732">
      <w:pPr>
        <w:spacing w:after="0" w:line="210" w:lineRule="exact"/>
        <w:ind w:left="1893" w:right="2054"/>
        <w:jc w:val="center"/>
        <w:rPr>
          <w:rFonts w:ascii="Calibri" w:eastAsia="Myriad Pro" w:hAnsi="Calibri" w:cs="Calibri"/>
          <w:sz w:val="20"/>
          <w:szCs w:val="20"/>
        </w:rPr>
      </w:pPr>
      <w:r w:rsidRPr="00682732">
        <w:rPr>
          <w:rFonts w:ascii="Calibri" w:hAnsi="Calibri" w:cs="Calibri"/>
        </w:rPr>
        <w:br w:type="column"/>
      </w:r>
      <w:r w:rsidRPr="00682732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V</w:t>
      </w:r>
    </w:p>
    <w:p w:rsidR="002F1733" w:rsidRPr="00682732" w:rsidRDefault="00730554">
      <w:pPr>
        <w:tabs>
          <w:tab w:val="left" w:pos="3400"/>
          <w:tab w:val="left" w:pos="3680"/>
        </w:tabs>
        <w:spacing w:before="68" w:after="0" w:line="240" w:lineRule="auto"/>
        <w:ind w:left="58" w:right="6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8" style="position:absolute;left:0;text-align:left;margin-left:304.7pt;margin-top:4.3pt;width:48.2pt;height:11.35pt;z-index:-251607040;mso-position-horizontal-relative:page" coordorigin="6094,86" coordsize="964,227">
            <v:shape id="_x0000_s1059" style="position:absolute;left:6094;top:86;width:964;height:227" coordorigin="6094,86" coordsize="964,227" path="m6123,86r-25,3l6094,114r,170l6098,309r24,4l7030,313r25,-4l7058,284r,-170l7055,89r-25,-3l6123,86e" fillcolor="#c6c8ca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Writing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</w:rPr>
        <w:t xml:space="preserve"> /20</w:t>
      </w:r>
    </w:p>
    <w:p w:rsidR="002F1733" w:rsidRPr="00682732" w:rsidRDefault="002F1733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2F1733" w:rsidRPr="00682732" w:rsidRDefault="00730554">
      <w:pPr>
        <w:tabs>
          <w:tab w:val="left" w:pos="320"/>
        </w:tabs>
        <w:spacing w:after="0" w:line="245" w:lineRule="auto"/>
        <w:ind w:left="337" w:right="285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6" style="position:absolute;left:0;text-align:left;margin-left:304.7pt;margin-top:.9pt;width:11.35pt;height:11.35pt;z-index:-251606016;mso-position-horizontal-relative:page" coordorigin="6094,18" coordsize="227,227">
            <v:shape id="_x0000_s1057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Join the two sentences. Use the words in brackets.</w:t>
      </w:r>
    </w:p>
    <w:p w:rsidR="002F1733" w:rsidRPr="00682732" w:rsidRDefault="002F1733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1)   I like football. I prefer tennis. (</w:t>
      </w: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but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F1733" w:rsidRPr="00682732" w:rsidRDefault="00730554">
      <w:pPr>
        <w:spacing w:after="0" w:line="240" w:lineRule="auto"/>
        <w:ind w:left="302" w:right="44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4" style="position:absolute;left:0;text-align:left;margin-left:338.75pt;margin-top:-8.7pt;width:171.5pt;height:.1pt;z-index:-251604992;mso-position-horizontal-relative:page" coordorigin="6775,-174" coordsize="3430,2">
            <v:shape id="_x0000_s1055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2)  I like France. I really like Italy. (</w:t>
      </w:r>
      <w:proofErr w:type="gramStart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although</w:t>
      </w:r>
      <w:proofErr w:type="gramEnd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F1733" w:rsidRPr="00682732" w:rsidRDefault="00730554">
      <w:pPr>
        <w:spacing w:after="0" w:line="252" w:lineRule="auto"/>
        <w:ind w:left="620" w:right="297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2" style="position:absolute;left:0;text-align:left;margin-left:338.75pt;margin-top:-8.7pt;width:171.5pt;height:.1pt;z-index:-251603968;mso-position-horizontal-relative:page" coordorigin="6775,-174" coordsize="3430,2">
            <v:shape id="_x0000_s1053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3)  Fruit is good for you. You shouldn’t drink too much fruit juice. (</w:t>
      </w:r>
      <w:proofErr w:type="gramStart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but</w:t>
      </w:r>
      <w:proofErr w:type="gramEnd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2F1733" w:rsidRPr="00682732" w:rsidRDefault="00730554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0" style="position:absolute;left:0;text-align:left;margin-left:338.75pt;margin-top:-8.7pt;width:171.5pt;height:.1pt;z-index:-251602944;mso-position-horizontal-relative:page" coordorigin="6775,-174" coordsize="3430,2">
            <v:shape id="_x0000_s1051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4)  Water is good for you. I prefer cola. (</w:t>
      </w:r>
      <w:proofErr w:type="gramStart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although</w:t>
      </w:r>
      <w:proofErr w:type="gramEnd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F1733" w:rsidRPr="00682732" w:rsidRDefault="00730554">
      <w:pPr>
        <w:spacing w:after="0" w:line="240" w:lineRule="auto"/>
        <w:ind w:left="299" w:right="351"/>
        <w:jc w:val="center"/>
        <w:rPr>
          <w:rFonts w:ascii="Calibri" w:eastAsia="Myriad Pro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8" style="position:absolute;left:0;text-align:left;margin-left:338.75pt;margin-top:-8.7pt;width:171.5pt;height:.1pt;z-index:-251601920;mso-position-horizontal-relative:page" coordorigin="6775,-174" coordsize="3430,2">
            <v:shape id="_x0000_s1049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r w:rsidR="00682732" w:rsidRPr="0068273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Kings of Leon 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are a good band. </w:t>
      </w:r>
      <w:r w:rsidR="00682732" w:rsidRPr="00682732">
        <w:rPr>
          <w:rFonts w:ascii="Calibri" w:eastAsia="Myriad Pro" w:hAnsi="Calibri" w:cs="Calibri"/>
          <w:i/>
          <w:color w:val="231F20"/>
          <w:sz w:val="20"/>
          <w:szCs w:val="20"/>
        </w:rPr>
        <w:t>TV on the</w:t>
      </w:r>
    </w:p>
    <w:p w:rsidR="002F1733" w:rsidRPr="00682732" w:rsidRDefault="00682732">
      <w:pPr>
        <w:spacing w:before="9" w:after="0" w:line="240" w:lineRule="auto"/>
        <w:ind w:left="62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Radio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are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better. (</w:t>
      </w: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but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F1733" w:rsidRPr="00682732" w:rsidRDefault="002F1733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730554">
      <w:pPr>
        <w:tabs>
          <w:tab w:val="left" w:pos="320"/>
        </w:tabs>
        <w:spacing w:after="0" w:line="245" w:lineRule="auto"/>
        <w:ind w:left="337" w:right="95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6" style="position:absolute;left:0;text-align:left;margin-left:338.75pt;margin-top:-13.85pt;width:171.5pt;height:.1pt;z-index:-251600896;mso-position-horizontal-relative:page" coordorigin="6775,-277" coordsize="3430,2">
            <v:shape id="_x0000_s1047" style="position:absolute;left:6775;top:-277;width:3430;height:2" coordorigin="6775,-277" coordsize="3430,0" path="m6775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4" style="position:absolute;left:0;text-align:left;margin-left:304.7pt;margin-top:.9pt;width:11.35pt;height:11.35pt;z-index:-251599872;mso-position-horizontal-relative:page" coordorigin="6094,18" coordsize="227,227">
            <v:shape id="_x0000_s1045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682732" w:rsidRPr="0068273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Read Jack’s notes and write tips on getting fit and healthy before exams. Add your own ideas.</w:t>
      </w:r>
    </w:p>
    <w:p w:rsidR="002F1733" w:rsidRPr="00682732" w:rsidRDefault="002F1733">
      <w:pPr>
        <w:spacing w:before="8" w:after="0" w:line="110" w:lineRule="exact"/>
        <w:rPr>
          <w:rFonts w:ascii="Calibri" w:hAnsi="Calibri" w:cs="Calibri"/>
          <w:sz w:val="11"/>
          <w:szCs w:val="11"/>
        </w:rPr>
      </w:pPr>
    </w:p>
    <w:p w:rsidR="002F1733" w:rsidRPr="00682732" w:rsidRDefault="00682732">
      <w:pPr>
        <w:spacing w:after="0" w:line="252" w:lineRule="auto"/>
        <w:ind w:left="493" w:right="196" w:hanging="156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Good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to eat healthy food &gt; sometimes you can have a treat (ice cream/chocolate) e.g. when you finish homework</w:t>
      </w:r>
    </w:p>
    <w:p w:rsidR="002F1733" w:rsidRPr="00682732" w:rsidRDefault="00682732">
      <w:pPr>
        <w:spacing w:after="0" w:line="237" w:lineRule="exact"/>
        <w:ind w:left="302" w:right="496"/>
        <w:jc w:val="center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Go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running (cheap!) &gt; remember: need</w:t>
      </w:r>
    </w:p>
    <w:p w:rsidR="002F1733" w:rsidRPr="00682732" w:rsidRDefault="00682732">
      <w:pPr>
        <w:spacing w:before="13" w:after="0" w:line="240" w:lineRule="auto"/>
        <w:ind w:left="493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>good</w:t>
      </w:r>
      <w:proofErr w:type="gramEnd"/>
      <w:r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shoes!</w:t>
      </w:r>
    </w:p>
    <w:p w:rsidR="002F1733" w:rsidRPr="00682732" w:rsidRDefault="00730554">
      <w:pPr>
        <w:spacing w:before="9" w:after="0" w:line="252" w:lineRule="auto"/>
        <w:ind w:left="493" w:right="148" w:hanging="156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0" style="position:absolute;left:0;text-align:left;margin-left:324.55pt;margin-top:52.9pt;width:185.65pt;height:.1pt;z-index:-251597824;mso-position-horizontal-relative:page" coordorigin="6491,1058" coordsize="3713,2">
            <v:shape id="_x0000_s1041" style="position:absolute;left:6491;top:1058;width:3713;height:2" coordorigin="6491,1058" coordsize="3713,0" path="m6491,1058r3714,e" filled="f" strokecolor="#808285" strokeweight=".5pt">
              <v:path arrowok="t"/>
            </v:shape>
            <w10:wrap anchorx="page"/>
          </v:group>
        </w:pict>
      </w:r>
      <w:proofErr w:type="gramStart"/>
      <w:r w:rsidR="00682732" w:rsidRPr="00682732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>Eat</w:t>
      </w:r>
      <w:proofErr w:type="gramEnd"/>
      <w:r w:rsidR="00682732" w:rsidRPr="00682732">
        <w:rPr>
          <w:rFonts w:ascii="Calibri" w:eastAsia="Myriad Pro Light" w:hAnsi="Calibri" w:cs="Calibri"/>
          <w:color w:val="231F20"/>
          <w:sz w:val="20"/>
          <w:szCs w:val="20"/>
        </w:rPr>
        <w:t xml:space="preserve"> fruit and vegetables &gt; eat protein (meat, fish) and carbohydrates (bread, pasta) too</w:t>
      </w:r>
    </w:p>
    <w:p w:rsidR="002F1733" w:rsidRPr="00682732" w:rsidRDefault="002F1733">
      <w:pPr>
        <w:spacing w:after="0"/>
        <w:rPr>
          <w:rFonts w:ascii="Calibri" w:hAnsi="Calibri" w:cs="Calibri"/>
        </w:rPr>
        <w:sectPr w:rsidR="002F1733" w:rsidRPr="00682732">
          <w:pgSz w:w="11920" w:h="15880"/>
          <w:pgMar w:top="1000" w:right="1580" w:bottom="560" w:left="500" w:header="795" w:footer="374" w:gutter="0"/>
          <w:cols w:num="2" w:space="720" w:equalWidth="0">
            <w:col w:w="5041" w:space="613"/>
            <w:col w:w="4186"/>
          </w:cols>
        </w:sectPr>
      </w:pPr>
    </w:p>
    <w:p w:rsidR="002F1733" w:rsidRPr="00682732" w:rsidRDefault="00730554">
      <w:pPr>
        <w:spacing w:before="4" w:after="0" w:line="150" w:lineRule="exact"/>
        <w:rPr>
          <w:rFonts w:ascii="Calibri" w:hAnsi="Calibri" w:cs="Calibri"/>
          <w:sz w:val="15"/>
          <w:szCs w:val="15"/>
        </w:rPr>
      </w:pPr>
      <w:r>
        <w:rPr>
          <w:rFonts w:ascii="Calibri" w:hAnsi="Calibri" w:cs="Calibri"/>
        </w:rPr>
        <w:lastRenderedPageBreak/>
        <w:pict>
          <v:group id="_x0000_s1038" style="position:absolute;margin-left:290.55pt;margin-top:51pt;width:.1pt;height:688.8pt;z-index:-251608064;mso-position-horizontal-relative:page;mso-position-vertical-relative:page" coordorigin="5811,1020" coordsize="2,13776">
            <v:shape id="_x0000_s1039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036" style="position:absolute;margin-left:324.55pt;margin-top:595.5pt;width:185.65pt;height:.1pt;z-index:-251591680;mso-position-horizontal-relative:page;mso-position-vertical-relative:page" coordorigin="6491,11910" coordsize="3713,2">
            <v:shape id="_x0000_s1037" style="position:absolute;left:6491;top:11910;width:3713;height:2" coordorigin="6491,11910" coordsize="3713,0" path="m6491,11910r3714,e" filled="f" strokecolor="#808285" strokeweight=".5pt">
              <v:path arrowok="t"/>
            </v:shape>
            <w10:wrap anchorx="page" anchory="page"/>
          </v:group>
        </w:pic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730554">
      <w:pPr>
        <w:spacing w:after="0" w:line="2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0" style="position:absolute;margin-left:324.55pt;margin-top:5.25pt;width:185.65pt;height:.1pt;z-index:-251592704;mso-position-horizontal-relative:page" coordorigin="6491,1955" coordsize="3713,2">
            <v:shape id="_x0000_s1061" style="position:absolute;left:6491;top:1955;width:3713;height:2" coordorigin="6491,1955" coordsize="3713,0" path="m6491,1955r3714,e" filled="f" strokecolor="#808285" strokeweight=".5pt">
              <v:path arrowok="t"/>
            </v:shape>
            <w10:wrap anchorx="page"/>
          </v:group>
        </w:pict>
      </w: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2F1733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F1733" w:rsidRPr="00682732" w:rsidRDefault="00730554">
      <w:pPr>
        <w:tabs>
          <w:tab w:val="left" w:pos="9100"/>
          <w:tab w:val="left" w:pos="9380"/>
        </w:tabs>
        <w:spacing w:before="24" w:after="0" w:line="240" w:lineRule="auto"/>
        <w:ind w:left="559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4" style="position:absolute;left:0;text-align:left;margin-left:324.55pt;margin-top:-95.1pt;width:185.65pt;height:.1pt;z-index:-251590656;mso-position-horizontal-relative:page" coordorigin="6491,-1902" coordsize="3713,2">
            <v:shape id="_x0000_s1035" style="position:absolute;left:6491;top:-1902;width:3713;height:2" coordorigin="6491,-1902" coordsize="3713,0" path="m6491,-1902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2" style="position:absolute;left:0;text-align:left;margin-left:324.55pt;margin-top:-76.9pt;width:185.65pt;height:.1pt;z-index:-251589632;mso-position-horizontal-relative:page" coordorigin="6491,-1538" coordsize="3713,2">
            <v:shape id="_x0000_s1033" style="position:absolute;left:6491;top:-1538;width:3713;height:2" coordorigin="6491,-1538" coordsize="3713,0" path="m6491,-1538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0" style="position:absolute;left:0;text-align:left;margin-left:324.55pt;margin-top:-58.75pt;width:185.65pt;height:.1pt;z-index:-251588608;mso-position-horizontal-relative:page" coordorigin="6491,-1175" coordsize="3713,2">
            <v:shape id="_x0000_s1031" style="position:absolute;left:6491;top:-1175;width:3713;height:2" coordorigin="6491,-1175" coordsize="3713,0" path="m6491,-1175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8" style="position:absolute;left:0;text-align:left;margin-left:324.55pt;margin-top:-40.55pt;width:185.65pt;height:.1pt;z-index:-251587584;mso-position-horizontal-relative:page" coordorigin="6491,-811" coordsize="3713,2">
            <v:shape id="_x0000_s1029" style="position:absolute;left:6491;top:-811;width:3713;height:2" coordorigin="6491,-811" coordsize="3713,0" path="m6491,-811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6" style="position:absolute;left:0;text-align:left;margin-left:324.55pt;margin-top:-22.4pt;width:185.65pt;height:.1pt;z-index:-251586560;mso-position-horizontal-relative:page" coordorigin="6491,-448" coordsize="3713,2">
            <v:shape id="_x0000_s1027" style="position:absolute;left:6491;top:-448;width:3713;height:2" coordorigin="6491,-448" coordsize="3713,0" path="m6491,-448r3714,e" filled="f" strokecolor="#808285" strokeweight=".5pt">
              <v:path arrowok="t"/>
            </v:shape>
            <w10:wrap anchorx="page"/>
          </v:group>
        </w:pict>
      </w:r>
      <w:r w:rsidR="00682732" w:rsidRPr="00682732">
        <w:rPr>
          <w:rFonts w:ascii="Calibri" w:eastAsia="Myriad Pro" w:hAnsi="Calibri" w:cs="Calibri"/>
          <w:color w:val="231F20"/>
          <w:sz w:val="20"/>
          <w:szCs w:val="20"/>
        </w:rPr>
        <w:t>Speaking</w:t>
      </w:r>
      <w:r w:rsidR="00682732" w:rsidRPr="00682732">
        <w:rPr>
          <w:rFonts w:ascii="Calibri" w:eastAsia="Myriad Pro" w:hAnsi="Calibri" w:cs="Calibri"/>
          <w:color w:val="231F20"/>
          <w:sz w:val="20"/>
          <w:szCs w:val="20"/>
        </w:rPr>
        <w:tab/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682732" w:rsidRPr="00682732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2F1733" w:rsidRPr="00682732" w:rsidRDefault="00682732">
      <w:pPr>
        <w:tabs>
          <w:tab w:val="left" w:pos="8980"/>
          <w:tab w:val="left" w:pos="9280"/>
        </w:tabs>
        <w:spacing w:before="78" w:after="0" w:line="240" w:lineRule="auto"/>
        <w:ind w:left="5594" w:right="-20"/>
        <w:rPr>
          <w:rFonts w:ascii="Calibri" w:eastAsia="Myriad Pro Light" w:hAnsi="Calibri" w:cs="Calibri"/>
          <w:sz w:val="20"/>
          <w:szCs w:val="20"/>
        </w:rPr>
      </w:pPr>
      <w:r w:rsidRPr="00682732">
        <w:rPr>
          <w:rFonts w:ascii="Calibri" w:eastAsia="Myriad Pro" w:hAnsi="Calibri" w:cs="Calibri"/>
          <w:color w:val="231F20"/>
          <w:sz w:val="20"/>
          <w:szCs w:val="20"/>
        </w:rPr>
        <w:t>TOTAL</w:t>
      </w:r>
      <w:r w:rsidRPr="00682732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68273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682732">
        <w:rPr>
          <w:rFonts w:ascii="Calibri" w:eastAsia="Myriad Pro Light" w:hAnsi="Calibri" w:cs="Calibri"/>
          <w:color w:val="808285"/>
          <w:sz w:val="20"/>
          <w:szCs w:val="20"/>
        </w:rPr>
        <w:t xml:space="preserve"> /100</w:t>
      </w:r>
    </w:p>
    <w:sectPr w:rsidR="002F1733" w:rsidRPr="00682732">
      <w:type w:val="continuous"/>
      <w:pgSz w:w="11920" w:h="15880"/>
      <w:pgMar w:top="980" w:right="1580" w:bottom="56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554" w:rsidRDefault="00730554">
      <w:pPr>
        <w:spacing w:after="0" w:line="240" w:lineRule="auto"/>
      </w:pPr>
      <w:r>
        <w:separator/>
      </w:r>
    </w:p>
  </w:endnote>
  <w:endnote w:type="continuationSeparator" w:id="0">
    <w:p w:rsidR="00730554" w:rsidRDefault="00730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732" w:rsidRPr="00682732" w:rsidRDefault="00682732" w:rsidP="0068273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732" w:rsidRPr="00682732" w:rsidRDefault="00682732" w:rsidP="00682732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732" w:rsidRDefault="00682732">
    <w:pPr>
      <w:pStyle w:val="Rodap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732" w:rsidRPr="00682732" w:rsidRDefault="00682732" w:rsidP="00682732">
    <w:pPr>
      <w:pStyle w:val="Rodap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732" w:rsidRPr="00682732" w:rsidRDefault="00682732" w:rsidP="0068273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554" w:rsidRDefault="00730554">
      <w:pPr>
        <w:spacing w:after="0" w:line="240" w:lineRule="auto"/>
      </w:pPr>
      <w:r>
        <w:separator/>
      </w:r>
    </w:p>
  </w:footnote>
  <w:footnote w:type="continuationSeparator" w:id="0">
    <w:p w:rsidR="00730554" w:rsidRDefault="007305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732" w:rsidRPr="00682732" w:rsidRDefault="00682732" w:rsidP="00682732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732" w:rsidRPr="00682732" w:rsidRDefault="00682732" w:rsidP="00682732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732" w:rsidRDefault="0068273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F1733"/>
    <w:rsid w:val="002F1733"/>
    <w:rsid w:val="00682732"/>
    <w:rsid w:val="00730554"/>
    <w:rsid w:val="009A2C2E"/>
    <w:rsid w:val="00A35A0A"/>
    <w:rsid w:val="00C162DA"/>
    <w:rsid w:val="00CC4FBC"/>
    <w:rsid w:val="00DA23E8"/>
    <w:rsid w:val="00F67320"/>
    <w:rsid w:val="00FC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827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82732"/>
  </w:style>
  <w:style w:type="paragraph" w:styleId="Rodap">
    <w:name w:val="footer"/>
    <w:basedOn w:val="Normal"/>
    <w:link w:val="RodapCarcter"/>
    <w:uiPriority w:val="99"/>
    <w:unhideWhenUsed/>
    <w:rsid w:val="006827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82732"/>
  </w:style>
  <w:style w:type="paragraph" w:styleId="Textodebalo">
    <w:name w:val="Balloon Text"/>
    <w:basedOn w:val="Normal"/>
    <w:link w:val="TextodebaloCarcter"/>
    <w:uiPriority w:val="99"/>
    <w:semiHidden/>
    <w:unhideWhenUsed/>
    <w:rsid w:val="00DA2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A23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CF9ABD31-0835-4FC1-AE9C-1E8E7773F2E7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66</TotalTime>
  <Pages>6</Pages>
  <Words>1678</Words>
  <Characters>9066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354564 001-016.indd</vt:lpstr>
    </vt:vector>
  </TitlesOfParts>
  <Company/>
  <LinksUpToDate>false</LinksUpToDate>
  <CharactersWithSpaces>10723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9</cp:revision>
  <dcterms:created xsi:type="dcterms:W3CDTF">2013-03-15T17:59:00Z</dcterms:created>
  <dcterms:modified xsi:type="dcterms:W3CDTF">2013-03-15T19:18:00Z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2013-03-15T00:00:00Z</vt:filetime>
  </property>
  <property fmtid="{D5CDD505-2E9C-101B-9397-08002B2CF9AE}" pid="3" name="LastSaved">
    <vt:filetime>2013-03-15T00:00:00Z</vt:filetime>
  </property>
</Properties>
</file>