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628" w:rsidRPr="004F163B" w:rsidRDefault="008B7628">
      <w:pPr>
        <w:spacing w:before="89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8B7628" w:rsidRPr="004F163B" w:rsidRDefault="00FF7FDB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171" style="position:absolute;left:0;text-align:left;margin-left:70.85pt;margin-top:1.1pt;width:439.35pt;height:25.5pt;z-index:-251678208;mso-position-horizontal-relative:page" coordorigin="1417,22" coordsize="8787,510">
            <v:shape id="_x0000_s1172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9" style="position:absolute;left:0;text-align:left;margin-left:71.35pt;margin-top:41.3pt;width:438.35pt;height:47.2pt;z-index:-251677184;mso-position-horizontal-relative:page" coordorigin="1427,826" coordsize="8767,944">
            <v:shape id="_x0000_s1170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8B7628" w:rsidRPr="004F163B" w:rsidRDefault="00A914F0">
      <w:pPr>
        <w:spacing w:before="17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r>
        <w:rPr>
          <w:rFonts w:ascii="Calibri" w:hAnsi="Calibri" w:cs="Calibri"/>
          <w:noProof/>
          <w:sz w:val="26"/>
          <w:szCs w:val="26"/>
          <w:lang w:val="pt-PT" w:eastAsia="pt-PT"/>
        </w:rPr>
        <w:drawing>
          <wp:anchor distT="0" distB="0" distL="114300" distR="114300" simplePos="0" relativeHeight="251679232" behindDoc="0" locked="0" layoutInCell="1" allowOverlap="1" wp14:anchorId="5E893806" wp14:editId="5137159F">
            <wp:simplePos x="0" y="0"/>
            <wp:positionH relativeFrom="column">
              <wp:posOffset>6006465</wp:posOffset>
            </wp:positionH>
            <wp:positionV relativeFrom="paragraph">
              <wp:posOffset>-928370</wp:posOffset>
            </wp:positionV>
            <wp:extent cx="1129665" cy="35941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F7915" w:rsidRPr="004F163B">
        <w:rPr>
          <w:rFonts w:ascii="Calibri" w:hAnsi="Calibri" w:cs="Calibri"/>
        </w:rPr>
        <w:br w:type="column"/>
      </w:r>
    </w:p>
    <w:p w:rsidR="008B7628" w:rsidRPr="004F163B" w:rsidRDefault="004F7915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r w:rsidRPr="004F163B">
        <w:rPr>
          <w:rFonts w:ascii="Calibri" w:eastAsia="Myriad Pro Light" w:hAnsi="Calibri" w:cs="Calibri"/>
          <w:color w:val="FFFFFF"/>
          <w:sz w:val="32"/>
          <w:szCs w:val="32"/>
        </w:rPr>
        <w:t>UNIT 6b</w:t>
      </w:r>
    </w:p>
    <w:p w:rsidR="008B7628" w:rsidRPr="004F163B" w:rsidRDefault="008B7628">
      <w:pPr>
        <w:spacing w:after="0"/>
        <w:rPr>
          <w:rFonts w:ascii="Calibri" w:hAnsi="Calibri" w:cs="Calibri"/>
        </w:rPr>
        <w:sectPr w:rsidR="008B7628" w:rsidRPr="004F163B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8B7628" w:rsidRPr="004F163B" w:rsidRDefault="008B7628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4F7915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4F163B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4F163B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4F163B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8B7628" w:rsidRPr="004F163B" w:rsidRDefault="004F7915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4F163B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4F163B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8B7628" w:rsidRPr="004F163B" w:rsidRDefault="004F7915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4F163B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4F163B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before="15"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/>
        <w:rPr>
          <w:rFonts w:ascii="Calibri" w:hAnsi="Calibri" w:cs="Calibri"/>
        </w:rPr>
        <w:sectPr w:rsidR="008B7628" w:rsidRPr="004F163B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8B7628" w:rsidRPr="004F163B" w:rsidRDefault="004F7915">
      <w:pPr>
        <w:spacing w:before="28" w:after="0" w:line="240" w:lineRule="auto"/>
        <w:ind w:left="797" w:right="-20"/>
        <w:rPr>
          <w:rFonts w:ascii="Calibri" w:eastAsia="Myriad Pro Light" w:hAnsi="Calibri" w:cs="Calibri"/>
          <w:sz w:val="24"/>
          <w:szCs w:val="24"/>
        </w:rPr>
      </w:pPr>
      <w:r w:rsidRPr="004F163B">
        <w:rPr>
          <w:rFonts w:ascii="Calibri" w:eastAsia="Myriad Pro Light" w:hAnsi="Calibri" w:cs="Calibri"/>
          <w:color w:val="231F20"/>
          <w:sz w:val="24"/>
          <w:szCs w:val="24"/>
        </w:rPr>
        <w:lastRenderedPageBreak/>
        <w:t>REINFORCEMENT</w:t>
      </w:r>
    </w:p>
    <w:p w:rsidR="008B7628" w:rsidRPr="004F163B" w:rsidRDefault="008B7628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8B7628" w:rsidRPr="004F163B" w:rsidRDefault="00FF7FDB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6" style="position:absolute;left:0;text-align:left;margin-left:70.85pt;margin-top:.75pt;width:68.05pt;height:11.35pt;z-index:-251676160;mso-position-horizontal-relative:page" coordorigin="1417,15" coordsize="1361,227">
            <v:shape id="_x0000_s1167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</w:p>
    <w:p w:rsidR="008B7628" w:rsidRPr="004F163B" w:rsidRDefault="008B7628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8B7628" w:rsidRPr="004F163B" w:rsidRDefault="00FF7FDB">
      <w:pPr>
        <w:spacing w:after="0" w:line="240" w:lineRule="auto"/>
        <w:ind w:left="1125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65" type="#_x0000_t75" style="position:absolute;left:0;text-align:left;margin-left:70.85pt;margin-top:5.05pt;width:9pt;height:9.2pt;z-index:-251675136;mso-position-horizontal-relative:page">
            <v:imagedata r:id="rId7" o:title=""/>
            <w10:wrap anchorx="page"/>
          </v:shape>
        </w:pict>
      </w:r>
      <w:r w:rsidR="004F7915" w:rsidRPr="004F163B">
        <w:rPr>
          <w:rFonts w:ascii="Calibri" w:eastAsia="Myriad Pro Light" w:hAnsi="Calibri" w:cs="Calibri"/>
          <w:color w:val="231F20"/>
          <w:sz w:val="28"/>
          <w:szCs w:val="28"/>
        </w:rPr>
        <w:t>Measurements</w:t>
      </w:r>
    </w:p>
    <w:p w:rsidR="008B7628" w:rsidRPr="004F163B" w:rsidRDefault="00FF7FDB">
      <w:pPr>
        <w:tabs>
          <w:tab w:val="left" w:pos="1180"/>
        </w:tabs>
        <w:spacing w:before="89"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3" style="position:absolute;left:0;text-align:left;margin-left:70.85pt;margin-top:5.35pt;width:11.35pt;height:11.35pt;z-index:-251674112;mso-position-horizontal-relative:page" coordorigin="1417,107" coordsize="227,227">
            <v:shape id="_x0000_s1164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Complete the words.</w:t>
      </w:r>
    </w:p>
    <w:p w:rsidR="008B7628" w:rsidRPr="004F163B" w:rsidRDefault="008B7628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8B7628" w:rsidRPr="004F163B" w:rsidRDefault="004F791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 love Sports Day at school.</w:t>
      </w:r>
    </w:p>
    <w:p w:rsidR="008B7628" w:rsidRPr="004F163B" w:rsidRDefault="008B7628">
      <w:pPr>
        <w:spacing w:before="11" w:after="0" w:line="220" w:lineRule="exact"/>
        <w:rPr>
          <w:rFonts w:ascii="Calibri" w:hAnsi="Calibri" w:cs="Calibri"/>
        </w:rPr>
      </w:pPr>
    </w:p>
    <w:p w:rsidR="008B7628" w:rsidRPr="004F163B" w:rsidRDefault="00FF7FDB">
      <w:pPr>
        <w:spacing w:after="0" w:line="240" w:lineRule="auto"/>
        <w:ind w:left="1733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i1025" type="#_x0000_t75" style="width:132.75pt;height:54.45pt;mso-position-horizontal-relative:char;mso-position-vertical-relative:line">
            <v:imagedata r:id="rId8" o:title=""/>
          </v:shape>
        </w:pict>
      </w:r>
    </w:p>
    <w:p w:rsidR="008B7628" w:rsidRPr="004F163B" w:rsidRDefault="008B7628">
      <w:pPr>
        <w:spacing w:before="11" w:after="0" w:line="220" w:lineRule="exact"/>
        <w:rPr>
          <w:rFonts w:ascii="Calibri" w:hAnsi="Calibri" w:cs="Calibri"/>
        </w:rPr>
      </w:pPr>
    </w:p>
    <w:p w:rsidR="008B7628" w:rsidRPr="004F163B" w:rsidRDefault="004F7915">
      <w:pPr>
        <w:tabs>
          <w:tab w:val="left" w:pos="4020"/>
        </w:tabs>
        <w:spacing w:after="0" w:line="252" w:lineRule="auto"/>
        <w:ind w:left="1477" w:right="-55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1)   We train for a long t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during the year: every day for two hours.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2)  There’s a youth marathon. We run</w:t>
      </w:r>
    </w:p>
    <w:p w:rsidR="008B7628" w:rsidRPr="004F163B" w:rsidRDefault="008B7628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8B7628" w:rsidRPr="004F163B" w:rsidRDefault="004F7915">
      <w:pPr>
        <w:tabs>
          <w:tab w:val="left" w:pos="3460"/>
        </w:tabs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dis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of six miles.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3)  The bicycle race is really fast.</w:t>
      </w:r>
    </w:p>
    <w:p w:rsidR="008B7628" w:rsidRPr="004F163B" w:rsidRDefault="008B7628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8B7628" w:rsidRPr="004F163B" w:rsidRDefault="004F7915">
      <w:pPr>
        <w:tabs>
          <w:tab w:val="left" w:pos="2980"/>
        </w:tabs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The </w:t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sp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is incredible.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4740"/>
        </w:tabs>
        <w:spacing w:after="0" w:line="252" w:lineRule="auto"/>
        <w:ind w:left="1477" w:right="12" w:hanging="283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4)  The tem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in summer’s about 22 ºC, so we drink a lot of water.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3920"/>
        </w:tabs>
        <w:spacing w:after="0" w:line="252" w:lineRule="auto"/>
        <w:ind w:left="1477" w:right="-56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5)  The typical we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of a student wrestler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50 kilos.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4160"/>
        </w:tabs>
        <w:spacing w:after="0" w:line="252" w:lineRule="auto"/>
        <w:ind w:left="1477" w:right="234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6)  You can be any he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to do sport.</w:t>
      </w:r>
    </w:p>
    <w:p w:rsidR="008B7628" w:rsidRPr="004F163B" w:rsidRDefault="008B7628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FF7FDB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0" style="position:absolute;left:0;text-align:left;margin-left:70.85pt;margin-top:.9pt;width:11.35pt;height:11.35pt;z-index:-251670016;mso-position-horizontal-relative:page" coordorigin="1417,18" coordsize="227,227">
            <v:shape id="_x0000_s116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Order the letters.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37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1)   What was the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yesterday?</w:t>
      </w:r>
    </w:p>
    <w:p w:rsidR="008B7628" w:rsidRPr="004F163B" w:rsidRDefault="004F7915">
      <w:pPr>
        <w:spacing w:before="13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It was about 20 ºC. (</w:t>
      </w:r>
      <w:proofErr w:type="spellStart"/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peratemture</w:t>
      </w:r>
      <w:proofErr w:type="spellEnd"/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3060"/>
        </w:tabs>
        <w:spacing w:after="0" w:line="252" w:lineRule="auto"/>
        <w:ind w:left="1477" w:right="56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2)  What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did you jump? I don’t know, but I won! (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eighth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4020"/>
        </w:tabs>
        <w:spacing w:after="0" w:line="252" w:lineRule="auto"/>
        <w:ind w:left="1477" w:right="294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3)  Do you know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the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of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this race? Yes, it’s 100 </w:t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metres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spellStart"/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englth</w:t>
      </w:r>
      <w:proofErr w:type="spellEnd"/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3620"/>
        </w:tabs>
        <w:spacing w:after="0" w:line="364" w:lineRule="auto"/>
        <w:ind w:left="1477" w:right="3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4)  Are you going to study now? No, I need to spend some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relaxing. (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emit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8B7628" w:rsidRPr="004F163B" w:rsidRDefault="004F7915">
      <w:pPr>
        <w:tabs>
          <w:tab w:val="left" w:pos="3480"/>
        </w:tabs>
        <w:spacing w:after="0" w:line="241" w:lineRule="exact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5)  What’s the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between your</w:t>
      </w:r>
    </w:p>
    <w:p w:rsidR="008B7628" w:rsidRPr="004F163B" w:rsidRDefault="004F7915">
      <w:pPr>
        <w:spacing w:before="13" w:after="0" w:line="240" w:lineRule="auto"/>
        <w:ind w:left="1477" w:right="-64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house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and your school?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One mile.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(</w:t>
      </w:r>
      <w:proofErr w:type="spellStart"/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isdancet</w:t>
      </w:r>
      <w:proofErr w:type="spellEnd"/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4120"/>
        </w:tabs>
        <w:spacing w:after="0" w:line="252" w:lineRule="auto"/>
        <w:ind w:left="1478" w:right="-38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6)  Do you know </w:t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? No, but after Sports Day it’s a few kilos less. (</w:t>
      </w:r>
      <w:proofErr w:type="spellStart"/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ghtwei</w:t>
      </w:r>
      <w:proofErr w:type="spellEnd"/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8B7628" w:rsidRPr="004F163B" w:rsidRDefault="004F7915">
      <w:pPr>
        <w:spacing w:before="10"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4F163B">
        <w:rPr>
          <w:rFonts w:ascii="Calibri" w:hAnsi="Calibri" w:cs="Calibri"/>
        </w:rPr>
        <w:br w:type="column"/>
      </w:r>
      <w:r w:rsidRPr="004F163B">
        <w:rPr>
          <w:rFonts w:ascii="Calibri" w:eastAsia="Myriad Pro Light" w:hAnsi="Calibri" w:cs="Calibri"/>
          <w:color w:val="231F20"/>
          <w:sz w:val="28"/>
          <w:szCs w:val="28"/>
        </w:rPr>
        <w:lastRenderedPageBreak/>
        <w:t>Life plans</w:t>
      </w:r>
    </w:p>
    <w:p w:rsidR="008B7628" w:rsidRPr="004F163B" w:rsidRDefault="00FF7FDB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8" style="position:absolute;left:0;text-align:left;margin-left:290.55pt;margin-top:-14.05pt;width:.1pt;height:583.95pt;z-index:-251673088;mso-position-horizontal-relative:page" coordorigin="5811,-281" coordsize="2,11679">
            <v:shape id="_x0000_s1159" style="position:absolute;left:5811;top:-281;width:2;height:11679" coordorigin="5811,-281" coordsize="0,11679" path="m5811,-28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57" type="#_x0000_t75" style="position:absolute;left:0;text-align:left;margin-left:304.7pt;margin-top:-12.1pt;width:9pt;height:9.2pt;z-index:-251672064;mso-position-horizontal-relative:page">
            <v:imagedata r:id="rId7" o:title=""/>
            <w10:wrap anchorx="page"/>
          </v:shape>
        </w:pict>
      </w:r>
      <w:r>
        <w:rPr>
          <w:rFonts w:ascii="Calibri" w:hAnsi="Calibri" w:cs="Calibri"/>
        </w:rPr>
        <w:pict>
          <v:group id="_x0000_s1155" style="position:absolute;left:0;text-align:left;margin-left:304.7pt;margin-top:5.3pt;width:11.35pt;height:11.35pt;z-index:-251671040;mso-position-horizontal-relative:page" coordorigin="6094,106" coordsize="227,227">
            <v:shape id="_x0000_s1156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8B7628" w:rsidRPr="004F163B" w:rsidRDefault="008B7628">
      <w:pPr>
        <w:spacing w:before="5" w:after="0" w:line="120" w:lineRule="exact"/>
        <w:rPr>
          <w:rFonts w:ascii="Calibri" w:hAnsi="Calibri" w:cs="Calibri"/>
          <w:sz w:val="12"/>
          <w:szCs w:val="12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FF7FDB">
      <w:pPr>
        <w:tabs>
          <w:tab w:val="left" w:pos="2440"/>
        </w:tabs>
        <w:spacing w:after="0" w:line="240" w:lineRule="auto"/>
        <w:ind w:left="552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39" style="position:absolute;left:0;text-align:left;margin-left:327.4pt;margin-top:-4.9pt;width:78.45pt;height:175.75pt;z-index:-251668992;mso-position-horizontal-relative:page" coordorigin="6548,-98" coordsize="1569,3515">
            <v:shape id="_x0000_s1154" type="#_x0000_t75" style="position:absolute;left:6737;top:-98;width:1323;height:1134">
              <v:imagedata r:id="rId9" o:title=""/>
            </v:shape>
            <v:group id="_x0000_s1152" style="position:absolute;left:6553;top:-36;width:273;height:273" coordorigin="6553,-36" coordsize="273,273">
              <v:shape id="_x0000_s1153" style="position:absolute;left:6553;top:-36;width:273;height:273" coordorigin="6553,-36" coordsize="273,273" path="m6553,238r273,l6826,-36r-273,l6553,238e" stroked="f">
                <v:path arrowok="t"/>
              </v:shape>
            </v:group>
            <v:group id="_x0000_s1149" style="position:absolute;left:6553;top:-36;width:273;height:273" coordorigin="6553,-36" coordsize="273,273">
              <v:shape id="_x0000_s1151" style="position:absolute;left:6553;top:-36;width:273;height:273" coordorigin="6553,-36" coordsize="273,273" path="m6553,238r273,l6826,-36r-273,l6553,238xe" filled="f" strokecolor="#808285" strokeweight=".5pt">
                <v:path arrowok="t"/>
              </v:shape>
              <v:shape id="_x0000_s1150" type="#_x0000_t75" style="position:absolute;left:6794;top:1093;width:1323;height:1134">
                <v:imagedata r:id="rId10" o:title=""/>
              </v:shape>
            </v:group>
            <v:group id="_x0000_s1147" style="position:absolute;left:6553;top:1155;width:273;height:273" coordorigin="6553,1155" coordsize="273,273">
              <v:shape id="_x0000_s1148" style="position:absolute;left:6553;top:1155;width:273;height:273" coordorigin="6553,1155" coordsize="273,273" path="m6553,1428r273,l6826,1155r-273,l6553,1428e" stroked="f">
                <v:path arrowok="t"/>
              </v:shape>
            </v:group>
            <v:group id="_x0000_s1144" style="position:absolute;left:6553;top:1155;width:273;height:273" coordorigin="6553,1155" coordsize="273,273">
              <v:shape id="_x0000_s1146" style="position:absolute;left:6553;top:1155;width:273;height:273" coordorigin="6553,1155" coordsize="273,273" path="m6553,1428r273,l6826,1155r-273,l6553,1428xe" filled="f" strokecolor="#808285" strokeweight=".5pt">
                <v:path arrowok="t"/>
              </v:shape>
              <v:shape id="_x0000_s1145" type="#_x0000_t75" style="position:absolute;left:6737;top:2283;width:1323;height:1134">
                <v:imagedata r:id="rId11" o:title=""/>
              </v:shape>
            </v:group>
            <v:group id="_x0000_s1142" style="position:absolute;left:6553;top:2345;width:273;height:273" coordorigin="6553,2345" coordsize="273,273">
              <v:shape id="_x0000_s1143" style="position:absolute;left:6553;top:2345;width:273;height:273" coordorigin="6553,2345" coordsize="273,273" path="m6553,2619r273,l6826,2345r-273,l6553,2619e" stroked="f">
                <v:path arrowok="t"/>
              </v:shape>
            </v:group>
            <v:group id="_x0000_s1140" style="position:absolute;left:6553;top:2345;width:273;height:273" coordorigin="6553,2345" coordsize="273,273">
              <v:shape id="_x0000_s1141" style="position:absolute;left:6553;top:2345;width:273;height:273" coordorigin="6553,2345" coordsize="273,273" path="m6553,2619r273,l6826,2345r-273,l6553,2619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27" style="position:absolute;left:0;text-align:left;margin-left:422.35pt;margin-top:-4.9pt;width:84.1pt;height:175.75pt;z-index:-251667968;mso-position-horizontal-relative:page" coordorigin="8447,-98" coordsize="1682,3515">
            <v:shape id="_x0000_s1138" type="#_x0000_t75" style="position:absolute;left:8806;top:-98;width:1323;height:1134">
              <v:imagedata r:id="rId12" o:title=""/>
            </v:shape>
            <v:shape id="_x0000_s1137" type="#_x0000_t75" style="position:absolute;left:8664;top:1093;width:1323;height:1134">
              <v:imagedata r:id="rId13" o:title=""/>
            </v:shape>
            <v:group id="_x0000_s1135" style="position:absolute;left:8452;top:1155;width:273;height:273" coordorigin="8452,1155" coordsize="273,273">
              <v:shape id="_x0000_s1136" style="position:absolute;left:8452;top:1155;width:273;height:273" coordorigin="8452,1155" coordsize="273,273" path="m8452,1428r273,l8725,1155r-273,l8452,1428e" stroked="f">
                <v:path arrowok="t"/>
              </v:shape>
            </v:group>
            <v:group id="_x0000_s1132" style="position:absolute;left:8452;top:1155;width:273;height:273" coordorigin="8452,1155" coordsize="273,273">
              <v:shape id="_x0000_s1134" style="position:absolute;left:8452;top:1155;width:273;height:273" coordorigin="8452,1155" coordsize="273,273" path="m8452,1428r273,l8725,1155r-273,l8452,1428xe" filled="f" strokecolor="#808285" strokeweight=".5pt">
                <v:path arrowok="t"/>
              </v:shape>
              <v:shape id="_x0000_s1133" type="#_x0000_t75" style="position:absolute;left:8636;top:2283;width:1323;height:1134">
                <v:imagedata r:id="rId14" o:title=""/>
              </v:shape>
            </v:group>
            <v:group id="_x0000_s1130" style="position:absolute;left:8452;top:2345;width:273;height:273" coordorigin="8452,2345" coordsize="273,273">
              <v:shape id="_x0000_s1131" style="position:absolute;left:8452;top:2345;width:273;height:273" coordorigin="8452,2345" coordsize="273,273" path="m8452,2619r273,l8725,2345r-273,l8452,2619e" stroked="f">
                <v:path arrowok="t"/>
              </v:shape>
            </v:group>
            <v:group id="_x0000_s1128" style="position:absolute;left:8452;top:2345;width:273;height:273" coordorigin="8452,2345" coordsize="273,273">
              <v:shape id="_x0000_s1129" style="position:absolute;left:8452;top:2345;width:273;height:273" coordorigin="8452,2345" coordsize="273,273" path="m8452,2619r273,l8725,2345r-273,l8452,2619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25" style="position:absolute;left:0;text-align:left;margin-left:422.6pt;margin-top:-1.8pt;width:13.65pt;height:13.65pt;z-index:-251666944;mso-position-horizontal-relative:page" coordorigin="8452,-36" coordsize="273,273">
            <v:shape id="_x0000_s1126" style="position:absolute;left:8452;top:-36;width:273;height:273" coordorigin="8452,-36" coordsize="273,273" path="m8452,238r273,l8725,-36r-273,l8452,238xe" filled="f" strokecolor="#808285" strokeweight=".5pt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8B7628" w:rsidRPr="004F163B" w:rsidRDefault="008B7628">
      <w:pPr>
        <w:spacing w:before="7" w:after="0" w:line="170" w:lineRule="exact"/>
        <w:rPr>
          <w:rFonts w:ascii="Calibri" w:hAnsi="Calibri" w:cs="Calibri"/>
          <w:sz w:val="17"/>
          <w:szCs w:val="17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4F7915">
      <w:pPr>
        <w:tabs>
          <w:tab w:val="left" w:pos="2440"/>
        </w:tabs>
        <w:spacing w:after="0" w:line="240" w:lineRule="auto"/>
        <w:ind w:left="552" w:right="-20"/>
        <w:rPr>
          <w:rFonts w:ascii="Calibri" w:eastAsia="Myriad Pro Light" w:hAnsi="Calibri" w:cs="Calibri"/>
          <w:sz w:val="18"/>
          <w:szCs w:val="18"/>
        </w:rPr>
      </w:pPr>
      <w:r w:rsidRPr="004F163B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Pr="004F163B">
        <w:rPr>
          <w:rFonts w:ascii="Calibri" w:eastAsia="Myriad Pro Light" w:hAnsi="Calibri" w:cs="Calibri"/>
          <w:color w:val="231F20"/>
          <w:sz w:val="18"/>
          <w:szCs w:val="18"/>
        </w:rPr>
        <w:tab/>
        <w:t>5</w:t>
      </w:r>
    </w:p>
    <w:p w:rsidR="008B7628" w:rsidRPr="004F163B" w:rsidRDefault="008B7628">
      <w:pPr>
        <w:spacing w:before="7" w:after="0" w:line="170" w:lineRule="exact"/>
        <w:rPr>
          <w:rFonts w:ascii="Calibri" w:hAnsi="Calibri" w:cs="Calibri"/>
          <w:sz w:val="17"/>
          <w:szCs w:val="17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4F7915">
      <w:pPr>
        <w:tabs>
          <w:tab w:val="left" w:pos="2440"/>
        </w:tabs>
        <w:spacing w:after="0" w:line="240" w:lineRule="auto"/>
        <w:ind w:left="552" w:right="-20"/>
        <w:rPr>
          <w:rFonts w:ascii="Calibri" w:eastAsia="Myriad Pro Light" w:hAnsi="Calibri" w:cs="Calibri"/>
          <w:sz w:val="18"/>
          <w:szCs w:val="18"/>
        </w:rPr>
      </w:pPr>
      <w:r w:rsidRPr="004F163B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Pr="004F163B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before="2" w:after="0" w:line="260" w:lineRule="exact"/>
        <w:rPr>
          <w:rFonts w:ascii="Calibri" w:hAnsi="Calibri" w:cs="Calibri"/>
          <w:sz w:val="26"/>
          <w:szCs w:val="26"/>
        </w:rPr>
      </w:pPr>
    </w:p>
    <w:p w:rsidR="008B7628" w:rsidRPr="004F163B" w:rsidRDefault="004F7915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1)   I want to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>be rich/have children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2)  When I’m twenty, I’m going to do</w:t>
      </w:r>
    </w:p>
    <w:p w:rsidR="008B7628" w:rsidRPr="004F163B" w:rsidRDefault="004F7915">
      <w:pPr>
        <w:spacing w:before="9" w:after="0" w:line="240" w:lineRule="auto"/>
        <w:ind w:left="645" w:right="1295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>voluntary</w:t>
      </w:r>
      <w:proofErr w:type="gramEnd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work/leave home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3)  It’s important to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>get a job/get married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4)  I hope I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get </w:t>
      </w:r>
      <w:proofErr w:type="gramStart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>a flat/have good friends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5)  I wouldn’t like to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go to university/be </w:t>
      </w:r>
      <w:proofErr w:type="gramStart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>famous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4F7915">
      <w:pPr>
        <w:spacing w:before="13" w:after="0" w:line="240" w:lineRule="auto"/>
        <w:ind w:left="645" w:right="1212"/>
        <w:jc w:val="center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It’s probably very annoying.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396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6)  My mother always says I should</w:t>
      </w:r>
    </w:p>
    <w:p w:rsidR="008B7628" w:rsidRPr="004F163B" w:rsidRDefault="004F7915">
      <w:pPr>
        <w:spacing w:before="9" w:after="0" w:line="240" w:lineRule="auto"/>
        <w:ind w:left="645" w:right="1319"/>
        <w:jc w:val="center"/>
        <w:rPr>
          <w:rFonts w:ascii="Calibri" w:eastAsia="Myriad Pro" w:hAnsi="Calibri" w:cs="Calibri"/>
          <w:sz w:val="20"/>
          <w:szCs w:val="20"/>
        </w:rPr>
      </w:pPr>
      <w:proofErr w:type="gramStart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>have</w:t>
      </w:r>
      <w:proofErr w:type="gramEnd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a good time/get a flat.</w:t>
      </w:r>
    </w:p>
    <w:p w:rsidR="008B7628" w:rsidRPr="004F163B" w:rsidRDefault="008B7628">
      <w:pPr>
        <w:spacing w:before="2" w:after="0" w:line="220" w:lineRule="exact"/>
        <w:rPr>
          <w:rFonts w:ascii="Calibri" w:hAnsi="Calibri" w:cs="Calibri"/>
        </w:rPr>
      </w:pPr>
    </w:p>
    <w:p w:rsidR="008B7628" w:rsidRPr="004F163B" w:rsidRDefault="00FF7FDB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3" style="position:absolute;left:0;text-align:left;margin-left:304.7pt;margin-top:.9pt;width:11.35pt;height:11.35pt;z-index:-251665920;mso-position-horizontal-relative:page" coordorigin="6094,18" coordsize="227,227">
            <v:shape id="_x0000_s1124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1" style="position:absolute;left:0;text-align:left;margin-left:332.6pt;margin-top:23.7pt;width:169.6pt;height:25pt;z-index:-251664896;mso-position-horizontal-relative:page" coordorigin="6652,474" coordsize="3392,500">
            <v:shape id="_x0000_s1122" style="position:absolute;left:6652;top:474;width:3392;height:500" coordorigin="6652,474" coordsize="3392,500" path="m6675,474r-2,l6652,475r,23l6652,951r,2l6653,974r22,l10020,974r3,l10044,974r,-23l10044,498r,-3l10043,474r-23,l6675,474xe" filled="f" strokecolor="#808285" strokeweight=".5pt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Complete the dialogue.</w:t>
      </w:r>
    </w:p>
    <w:p w:rsidR="008B7628" w:rsidRPr="004F163B" w:rsidRDefault="008B7628">
      <w:pPr>
        <w:spacing w:before="8" w:after="0" w:line="240" w:lineRule="exact"/>
        <w:rPr>
          <w:rFonts w:ascii="Calibri" w:hAnsi="Calibri" w:cs="Calibri"/>
          <w:sz w:val="24"/>
          <w:szCs w:val="24"/>
        </w:rPr>
      </w:pPr>
    </w:p>
    <w:p w:rsidR="008B7628" w:rsidRPr="004F163B" w:rsidRDefault="004F7915" w:rsidP="00FA144A">
      <w:pPr>
        <w:spacing w:after="0" w:line="247" w:lineRule="auto"/>
        <w:ind w:left="1545" w:right="186" w:hanging="324"/>
        <w:rPr>
          <w:rFonts w:ascii="Calibri" w:eastAsia="Myriad Pro Light" w:hAnsi="Calibri" w:cs="Calibri"/>
          <w:sz w:val="18"/>
          <w:szCs w:val="18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18"/>
          <w:szCs w:val="18"/>
        </w:rPr>
        <w:t>voluntary</w:t>
      </w:r>
      <w:proofErr w:type="gramEnd"/>
      <w:r w:rsidRPr="004F163B">
        <w:rPr>
          <w:rFonts w:ascii="Calibri" w:eastAsia="Myriad Pro Light" w:hAnsi="Calibri" w:cs="Calibri"/>
          <w:color w:val="231F20"/>
          <w:sz w:val="18"/>
          <w:szCs w:val="18"/>
        </w:rPr>
        <w:t xml:space="preserve"> | world | successful university | live | job</w:t>
      </w:r>
    </w:p>
    <w:p w:rsidR="008B7628" w:rsidRPr="004F163B" w:rsidRDefault="008B7628">
      <w:pPr>
        <w:spacing w:before="11" w:after="0" w:line="260" w:lineRule="exact"/>
        <w:rPr>
          <w:rFonts w:ascii="Calibri" w:hAnsi="Calibri" w:cs="Calibri"/>
          <w:sz w:val="26"/>
          <w:szCs w:val="26"/>
        </w:rPr>
      </w:pPr>
    </w:p>
    <w:p w:rsidR="008B7628" w:rsidRPr="004F163B" w:rsidRDefault="004F7915">
      <w:pPr>
        <w:tabs>
          <w:tab w:val="left" w:pos="3760"/>
        </w:tabs>
        <w:spacing w:after="0" w:line="240" w:lineRule="auto"/>
        <w:ind w:left="-35" w:right="246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Lee  After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school I’m going to (1)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4F7915">
      <w:pPr>
        <w:spacing w:before="13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 want to study IT and languages.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3060"/>
        </w:tabs>
        <w:spacing w:after="0" w:line="240" w:lineRule="auto"/>
        <w:ind w:left="-35" w:right="167"/>
        <w:jc w:val="center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Tamsin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 I’d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like to do (2)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work first.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35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And travel around the (3)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4F7915">
      <w:pPr>
        <w:tabs>
          <w:tab w:val="left" w:pos="1500"/>
        </w:tabs>
        <w:spacing w:before="5" w:after="0" w:line="356" w:lineRule="auto"/>
        <w:ind w:left="-18" w:right="745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Lee  You’ll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need money. You’ll need to get a (4)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 I’m going to</w:t>
      </w:r>
    </w:p>
    <w:p w:rsidR="008B7628" w:rsidRPr="004F163B" w:rsidRDefault="004F7915">
      <w:pPr>
        <w:tabs>
          <w:tab w:val="left" w:pos="17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(5)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abroad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Maybe in Japan.</w:t>
      </w:r>
      <w:proofErr w:type="gramEnd"/>
    </w:p>
    <w:p w:rsidR="008B7628" w:rsidRPr="004F163B" w:rsidRDefault="004F7915">
      <w:pPr>
        <w:spacing w:before="5" w:after="0" w:line="240" w:lineRule="auto"/>
        <w:ind w:left="-35" w:right="200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Lee  I’m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not sure about the job I want. But I want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22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be (6)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8B7628">
      <w:pPr>
        <w:spacing w:after="0"/>
        <w:rPr>
          <w:rFonts w:ascii="Calibri" w:hAnsi="Calibri" w:cs="Calibri"/>
        </w:rPr>
        <w:sectPr w:rsidR="008B7628" w:rsidRPr="004F163B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4908" w:space="566"/>
            <w:col w:w="4146"/>
          </w:cols>
        </w:sectPr>
      </w:pPr>
    </w:p>
    <w:p w:rsidR="008B7628" w:rsidRPr="000B53BB" w:rsidRDefault="008B7628">
      <w:pPr>
        <w:spacing w:after="0"/>
        <w:rPr>
          <w:rFonts w:ascii="Calibri" w:hAnsi="Calibri" w:cs="Calibri"/>
          <w:lang w:val="en-GB"/>
        </w:rPr>
        <w:sectPr w:rsidR="008B7628" w:rsidRPr="000B53BB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8B7628" w:rsidRPr="000B53BB" w:rsidRDefault="008B7628">
      <w:pPr>
        <w:spacing w:before="2" w:after="0" w:line="190" w:lineRule="exact"/>
        <w:rPr>
          <w:rFonts w:ascii="Calibri" w:hAnsi="Calibri" w:cs="Calibri"/>
          <w:sz w:val="19"/>
          <w:szCs w:val="19"/>
          <w:lang w:val="en-GB"/>
        </w:rPr>
      </w:pPr>
    </w:p>
    <w:p w:rsidR="008B7628" w:rsidRPr="004F163B" w:rsidRDefault="00FF7FDB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7" style="position:absolute;left:0;text-align:left;margin-left:85.05pt;margin-top:.75pt;width:59.55pt;height:11.35pt;z-index:-251660800;mso-position-horizontal-relative:page" coordorigin="1701,15" coordsize="1191,227">
            <v:shape id="_x0000_s1118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Grammar</w:t>
      </w:r>
    </w:p>
    <w:p w:rsidR="008B7628" w:rsidRPr="004F163B" w:rsidRDefault="008B7628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8B7628" w:rsidRPr="004F163B" w:rsidRDefault="00FF7FDB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116" type="#_x0000_t75" style="position:absolute;left:0;text-align:left;margin-left:85.05pt;margin-top:5.05pt;width:9pt;height:9.2pt;z-index:-251659776;mso-position-horizontal-relative:page">
            <v:imagedata r:id="rId7" o:title=""/>
            <w10:wrap anchorx="page"/>
          </v:shape>
        </w:pict>
      </w:r>
      <w:proofErr w:type="gramStart"/>
      <w:r w:rsidR="004F7915" w:rsidRPr="004F163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will </w:t>
      </w:r>
      <w:r w:rsidR="004F7915" w:rsidRPr="004F163B">
        <w:rPr>
          <w:rFonts w:ascii="Calibri" w:eastAsia="Myriad Pro Light" w:hAnsi="Calibri" w:cs="Calibri"/>
          <w:color w:val="231F20"/>
          <w:sz w:val="28"/>
          <w:szCs w:val="28"/>
        </w:rPr>
        <w:t>: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8"/>
          <w:szCs w:val="28"/>
        </w:rPr>
        <w:t xml:space="preserve"> facts</w:t>
      </w:r>
    </w:p>
    <w:p w:rsidR="008B7628" w:rsidRPr="004F163B" w:rsidRDefault="00FF7FDB">
      <w:pPr>
        <w:tabs>
          <w:tab w:val="left" w:pos="480"/>
        </w:tabs>
        <w:spacing w:before="89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4" style="position:absolute;left:0;text-align:left;margin-left:85.05pt;margin-top:5.35pt;width:11.35pt;height:11.35pt;z-index:-251658752;mso-position-horizontal-relative:page" coordorigin="1701,107" coordsize="227,227">
            <v:shape id="_x0000_s1115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52" w:lineRule="auto"/>
        <w:ind w:left="781" w:right="196" w:hanging="283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1)   The 2012 Olympic Games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will/won’t 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be in London.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spacing w:after="0" w:line="240" w:lineRule="auto"/>
        <w:ind w:left="497" w:right="-76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2)  Sophie’s twelve years old. In five years she</w:t>
      </w:r>
    </w:p>
    <w:p w:rsidR="008B7628" w:rsidRPr="004F163B" w:rsidRDefault="004F7915">
      <w:pPr>
        <w:spacing w:before="9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>will/won’t</w:t>
      </w:r>
      <w:proofErr w:type="gramEnd"/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be twenty.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3)  Next July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will/won’t 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have 31 days.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4)  One day our sun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will/won’t 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die.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5)  We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will/won’t 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live on the Moon next year.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spacing w:after="0" w:line="252" w:lineRule="auto"/>
        <w:ind w:left="780" w:right="56" w:hanging="283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6)  Next year my grandmother </w:t>
      </w:r>
      <w:r w:rsidRPr="004F163B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will/won’t 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be fifteen years old.</w:t>
      </w:r>
    </w:p>
    <w:p w:rsidR="008B7628" w:rsidRPr="004F163B" w:rsidRDefault="004F7915">
      <w:pPr>
        <w:spacing w:before="4" w:after="0" w:line="140" w:lineRule="exact"/>
        <w:rPr>
          <w:rFonts w:ascii="Calibri" w:hAnsi="Calibri" w:cs="Calibri"/>
          <w:sz w:val="14"/>
          <w:szCs w:val="14"/>
        </w:rPr>
      </w:pPr>
      <w:r w:rsidRPr="004F163B">
        <w:rPr>
          <w:rFonts w:ascii="Calibri" w:hAnsi="Calibri" w:cs="Calibri"/>
        </w:rPr>
        <w:br w:type="column"/>
      </w:r>
    </w:p>
    <w:p w:rsidR="008B7628" w:rsidRPr="004F163B" w:rsidRDefault="00FF7FDB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113" type="#_x0000_t75" style="position:absolute;left:0;text-align:left;margin-left:318.9pt;margin-top:5.05pt;width:9pt;height:9.2pt;z-index:-251653632;mso-position-horizontal-relative:page">
            <v:imagedata r:id="rId7" o:title=""/>
            <w10:wrap anchorx="page"/>
          </v:shape>
        </w:pict>
      </w:r>
      <w:proofErr w:type="gramStart"/>
      <w:r w:rsidR="004F7915" w:rsidRPr="004F163B">
        <w:rPr>
          <w:rFonts w:ascii="Calibri" w:eastAsia="Myriad Pro Light" w:hAnsi="Calibri" w:cs="Calibri"/>
          <w:i/>
          <w:color w:val="231F20"/>
          <w:sz w:val="28"/>
          <w:szCs w:val="28"/>
        </w:rPr>
        <w:t>going</w:t>
      </w:r>
      <w:proofErr w:type="gramEnd"/>
      <w:r w:rsidR="004F7915" w:rsidRPr="004F163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to</w:t>
      </w:r>
    </w:p>
    <w:p w:rsidR="008B7628" w:rsidRPr="004F163B" w:rsidRDefault="00FF7FDB" w:rsidP="00FA144A">
      <w:pPr>
        <w:tabs>
          <w:tab w:val="left" w:pos="360"/>
        </w:tabs>
        <w:spacing w:before="88" w:after="0" w:line="240" w:lineRule="auto"/>
        <w:ind w:left="24" w:right="7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1" style="position:absolute;left:0;text-align:left;margin-left:318.9pt;margin-top:5.3pt;width:11.35pt;height:11.35pt;z-index:-251652608;mso-position-horizontal-relative:page" coordorigin="6378,106" coordsize="227,227">
            <v:shape id="_x0000_s1112" style="position:absolute;left:6378;top:106;width:227;height:227" coordorigin="6378,106" coordsize="227,227" path="m6406,106r-25,3l6378,134r,170l6381,329r25,4l6576,333r25,-4l6605,304r,-170l6601,109r-25,-3l6406,106e" fillcolor="#231f20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Write the plans for the weekend.</w:t>
      </w:r>
    </w:p>
    <w:p w:rsidR="008B7628" w:rsidRPr="004F163B" w:rsidRDefault="008B7628">
      <w:pPr>
        <w:spacing w:before="5" w:after="0" w:line="120" w:lineRule="exact"/>
        <w:rPr>
          <w:rFonts w:ascii="Calibri" w:hAnsi="Calibri" w:cs="Calibri"/>
          <w:sz w:val="12"/>
          <w:szCs w:val="12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FF7FDB">
      <w:pPr>
        <w:tabs>
          <w:tab w:val="left" w:pos="2520"/>
        </w:tabs>
        <w:spacing w:after="0" w:line="240" w:lineRule="auto"/>
        <w:ind w:left="518" w:right="1274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01" style="position:absolute;left:0;text-align:left;margin-left:338.75pt;margin-top:-2.05pt;width:85.05pt;height:85.05pt;z-index:-251650560;mso-position-horizontal-relative:page" coordorigin="6775,-41" coordsize="1701,1701">
            <v:shape id="_x0000_s1110" type="#_x0000_t75" style="position:absolute;left:6775;top:-26;width:1701;height:1671">
              <v:imagedata r:id="rId15" o:title=""/>
            </v:shape>
            <v:group id="_x0000_s1108" style="position:absolute;left:6836;top:-36;width:273;height:273" coordorigin="6836,-36" coordsize="273,273">
              <v:shape id="_x0000_s1109" style="position:absolute;left:6836;top:-36;width:273;height:273" coordorigin="6836,-36" coordsize="273,273" path="m6836,238r274,l7110,-36r-274,l6836,238e" stroked="f">
                <v:path arrowok="t"/>
              </v:shape>
            </v:group>
            <v:group id="_x0000_s1106" style="position:absolute;left:6836;top:-36;width:273;height:273" coordorigin="6836,-36" coordsize="273,273">
              <v:shape id="_x0000_s1107" style="position:absolute;left:6836;top:-36;width:273;height:273" coordorigin="6836,-36" coordsize="273,273" path="m6836,238r274,l7110,-36r-274,l6836,238xe" filled="f" strokecolor="#808285" strokeweight=".5pt">
                <v:path arrowok="t"/>
              </v:shape>
            </v:group>
            <v:group id="_x0000_s1104" style="position:absolute;left:8140;top:1381;width:273;height:273" coordorigin="8140,1381" coordsize="273,273">
              <v:shape id="_x0000_s1105" style="position:absolute;left:8140;top:1381;width:273;height:273" coordorigin="8140,1381" coordsize="273,273" path="m8140,1655r274,l8414,1381r-274,l8140,1655e" stroked="f">
                <v:path arrowok="t"/>
              </v:shape>
            </v:group>
            <v:group id="_x0000_s1102" style="position:absolute;left:8140;top:1381;width:273;height:273" coordorigin="8140,1381" coordsize="273,273">
              <v:shape id="_x0000_s1103" style="position:absolute;left:8140;top:1381;width:273;height:273" coordorigin="8140,1381" coordsize="273,273" path="m8140,1655r274,l8414,1381r-274,l8140,1655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93" style="position:absolute;left:0;text-align:left;margin-left:439.35pt;margin-top:-2.05pt;width:85.05pt;height:85.05pt;z-index:-251649536;mso-position-horizontal-relative:page" coordorigin="8787,-41" coordsize="1701,1701">
            <v:shape id="_x0000_s1100" type="#_x0000_t75" style="position:absolute;left:8787;top:287;width:1701;height:1215">
              <v:imagedata r:id="rId16" o:title=""/>
            </v:shape>
            <v:group id="_x0000_s1098" style="position:absolute;left:8849;top:-36;width:273;height:273" coordorigin="8849,-36" coordsize="273,273">
              <v:shape id="_x0000_s1099" style="position:absolute;left:8849;top:-36;width:273;height:273" coordorigin="8849,-36" coordsize="273,273" path="m8849,238r273,l9122,-36r-273,l8849,238xe" filled="f" strokecolor="#808285" strokeweight=".5pt">
                <v:path arrowok="t"/>
              </v:shape>
            </v:group>
            <v:group id="_x0000_s1096" style="position:absolute;left:10153;top:1381;width:273;height:273" coordorigin="10153,1381" coordsize="273,273">
              <v:shape id="_x0000_s1097" style="position:absolute;left:10153;top:1381;width:273;height:273" coordorigin="10153,1381" coordsize="273,273" path="m10153,1655r273,l10426,1381r-273,l10153,1655e" stroked="f">
                <v:path arrowok="t"/>
              </v:shape>
            </v:group>
            <v:group id="_x0000_s1094" style="position:absolute;left:10153;top:1381;width:273;height:273" coordorigin="10153,1381" coordsize="273,273">
              <v:shape id="_x0000_s1095" style="position:absolute;left:10153;top:1381;width:273;height:273" coordorigin="10153,1381" coordsize="273,273" path="m10153,1655r273,l10426,1381r-273,l10153,1655xe" filled="f" strokecolor="#808285" strokeweight=".5pt">
                <v:path arrowok="t"/>
              </v:shape>
            </v:group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8B7628" w:rsidRPr="004F163B" w:rsidRDefault="008B7628">
      <w:pPr>
        <w:spacing w:before="3" w:after="0" w:line="170" w:lineRule="exact"/>
        <w:rPr>
          <w:rFonts w:ascii="Calibri" w:hAnsi="Calibri" w:cs="Calibri"/>
          <w:sz w:val="17"/>
          <w:szCs w:val="17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4F7915">
      <w:pPr>
        <w:tabs>
          <w:tab w:val="left" w:pos="3840"/>
        </w:tabs>
        <w:spacing w:after="0" w:line="240" w:lineRule="auto"/>
        <w:ind w:left="1831" w:right="-67"/>
        <w:rPr>
          <w:rFonts w:ascii="Calibri" w:eastAsia="Times New Roman" w:hAnsi="Calibri" w:cs="Calibri"/>
          <w:sz w:val="18"/>
          <w:szCs w:val="18"/>
        </w:rPr>
      </w:pPr>
      <w:r w:rsidRPr="004F163B">
        <w:rPr>
          <w:rFonts w:ascii="Calibri" w:eastAsia="Times New Roman" w:hAnsi="Calibri" w:cs="Calibri"/>
          <w:color w:val="231F20"/>
          <w:sz w:val="18"/>
          <w:szCs w:val="18"/>
        </w:rPr>
        <w:t xml:space="preserve"> </w:t>
      </w:r>
      <w:r w:rsidRPr="004F163B">
        <w:rPr>
          <w:rFonts w:ascii="Calibri" w:eastAsia="Times New Roman" w:hAnsi="Calibri" w:cs="Calibri"/>
          <w:color w:val="231F20"/>
          <w:sz w:val="18"/>
          <w:szCs w:val="18"/>
        </w:rPr>
        <w:tab/>
        <w:t xml:space="preserve"> </w:t>
      </w:r>
    </w:p>
    <w:p w:rsidR="008B7628" w:rsidRPr="004F163B" w:rsidRDefault="008B7628">
      <w:pPr>
        <w:spacing w:before="1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FF7FDB">
      <w:pPr>
        <w:tabs>
          <w:tab w:val="left" w:pos="2520"/>
        </w:tabs>
        <w:spacing w:after="0" w:line="240" w:lineRule="auto"/>
        <w:ind w:left="518" w:right="1274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83" style="position:absolute;left:0;text-align:left;margin-left:338.75pt;margin-top:-2.05pt;width:85.05pt;height:85.05pt;z-index:-251648512;mso-position-horizontal-relative:page" coordorigin="6775,-41" coordsize="1701,1701">
            <v:shape id="_x0000_s1092" type="#_x0000_t75" style="position:absolute;left:6775;top:59;width:1701;height:1501">
              <v:imagedata r:id="rId17" o:title=""/>
            </v:shape>
            <v:group id="_x0000_s1090" style="position:absolute;left:6836;top:-36;width:273;height:273" coordorigin="6836,-36" coordsize="273,273">
              <v:shape id="_x0000_s1091" style="position:absolute;left:6836;top:-36;width:273;height:273" coordorigin="6836,-36" coordsize="273,273" path="m6836,238r274,l7110,-36r-274,l6836,238e" stroked="f">
                <v:path arrowok="t"/>
              </v:shape>
            </v:group>
            <v:group id="_x0000_s1088" style="position:absolute;left:6836;top:-36;width:273;height:273" coordorigin="6836,-36" coordsize="273,273">
              <v:shape id="_x0000_s1089" style="position:absolute;left:6836;top:-36;width:273;height:273" coordorigin="6836,-36" coordsize="273,273" path="m6836,238r274,l7110,-36r-274,l6836,238xe" filled="f" strokecolor="#808285" strokeweight=".5pt">
                <v:path arrowok="t"/>
              </v:shape>
            </v:group>
            <v:group id="_x0000_s1086" style="position:absolute;left:8140;top:1381;width:273;height:273" coordorigin="8140,1381" coordsize="273,273">
              <v:shape id="_x0000_s1087" style="position:absolute;left:8140;top:1381;width:273;height:273" coordorigin="8140,1381" coordsize="273,273" path="m8140,1655r274,l8414,1381r-274,l8140,1655e" stroked="f">
                <v:path arrowok="t"/>
              </v:shape>
            </v:group>
            <v:group id="_x0000_s1084" style="position:absolute;left:8140;top:1381;width:273;height:273" coordorigin="8140,1381" coordsize="273,273">
              <v:shape id="_x0000_s1085" style="position:absolute;left:8140;top:1381;width:273;height:273" coordorigin="8140,1381" coordsize="273,273" path="m8140,1655r274,l8414,1381r-274,l8140,1655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73" style="position:absolute;left:0;text-align:left;margin-left:439.35pt;margin-top:-2.05pt;width:85.05pt;height:85.05pt;z-index:-251647488;mso-position-horizontal-relative:page" coordorigin="8787,-41" coordsize="1701,1701">
            <v:shape id="_x0000_s1082" type="#_x0000_t75" style="position:absolute;left:8787;top:165;width:1701;height:1289">
              <v:imagedata r:id="rId18" o:title=""/>
            </v:shape>
            <v:group id="_x0000_s1080" style="position:absolute;left:8849;top:-36;width:273;height:273" coordorigin="8849,-36" coordsize="273,273">
              <v:shape id="_x0000_s1081" style="position:absolute;left:8849;top:-36;width:273;height:273" coordorigin="8849,-36" coordsize="273,273" path="m8849,238r273,l9122,-36r-273,l8849,238e" stroked="f">
                <v:path arrowok="t"/>
              </v:shape>
            </v:group>
            <v:group id="_x0000_s1078" style="position:absolute;left:8849;top:-36;width:273;height:273" coordorigin="8849,-36" coordsize="273,273">
              <v:shape id="_x0000_s1079" style="position:absolute;left:8849;top:-36;width:273;height:273" coordorigin="8849,-36" coordsize="273,273" path="m8849,238r273,l9122,-36r-273,l8849,238xe" filled="f" strokecolor="#808285" strokeweight=".5pt">
                <v:path arrowok="t"/>
              </v:shape>
            </v:group>
            <v:group id="_x0000_s1076" style="position:absolute;left:10153;top:1381;width:273;height:273" coordorigin="10153,1381" coordsize="273,273">
              <v:shape id="_x0000_s1077" style="position:absolute;left:10153;top:1381;width:273;height:273" coordorigin="10153,1381" coordsize="273,273" path="m10153,1655r273,l10426,1381r-273,l10153,1655e" stroked="f">
                <v:path arrowok="t"/>
              </v:shape>
            </v:group>
            <v:group id="_x0000_s1074" style="position:absolute;left:10153;top:1381;width:273;height:273" coordorigin="10153,1381" coordsize="273,273">
              <v:shape id="_x0000_s1075" style="position:absolute;left:10153;top:1381;width:273;height:273" coordorigin="10153,1381" coordsize="273,273" path="m10153,1655r273,l10426,1381r-273,l10153,1655xe" filled="f" strokecolor="#808285" strokeweight=".5pt">
                <v:path arrowok="t"/>
              </v:shape>
            </v:group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ab/>
        <w:t>5</w:t>
      </w:r>
    </w:p>
    <w:p w:rsidR="008B7628" w:rsidRPr="004F163B" w:rsidRDefault="004F7915">
      <w:pPr>
        <w:spacing w:before="89" w:after="0" w:line="240" w:lineRule="auto"/>
        <w:ind w:left="72" w:right="-20"/>
        <w:rPr>
          <w:rFonts w:ascii="Calibri" w:eastAsia="Myriad Pro Light" w:hAnsi="Calibri" w:cs="Calibri"/>
          <w:sz w:val="8"/>
          <w:szCs w:val="8"/>
        </w:rPr>
      </w:pPr>
      <w:r w:rsidRPr="004F163B">
        <w:rPr>
          <w:rFonts w:ascii="Calibri" w:hAnsi="Calibri" w:cs="Calibri"/>
        </w:rPr>
        <w:br w:type="column"/>
      </w:r>
    </w:p>
    <w:p w:rsidR="008B7628" w:rsidRPr="004F163B" w:rsidRDefault="008B7628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</w:rPr>
      </w:pPr>
    </w:p>
    <w:p w:rsidR="008B7628" w:rsidRPr="004F163B" w:rsidRDefault="008B7628">
      <w:pPr>
        <w:spacing w:after="0"/>
        <w:rPr>
          <w:rFonts w:ascii="Calibri" w:hAnsi="Calibri" w:cs="Calibri"/>
        </w:rPr>
        <w:sectPr w:rsidR="008B7628" w:rsidRPr="004F163B">
          <w:pgSz w:w="11920" w:h="15880"/>
          <w:pgMar w:top="800" w:right="640" w:bottom="280" w:left="1600" w:header="720" w:footer="720" w:gutter="0"/>
          <w:cols w:num="3" w:space="720" w:equalWidth="0">
            <w:col w:w="4087" w:space="691"/>
            <w:col w:w="3980" w:space="515"/>
            <w:col w:w="407"/>
          </w:cols>
        </w:sectPr>
      </w:pPr>
    </w:p>
    <w:p w:rsidR="008B7628" w:rsidRPr="004F163B" w:rsidRDefault="008B7628">
      <w:pPr>
        <w:spacing w:before="1"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/>
        <w:rPr>
          <w:rFonts w:ascii="Calibri" w:hAnsi="Calibri" w:cs="Calibri"/>
        </w:rPr>
        <w:sectPr w:rsidR="008B7628" w:rsidRPr="004F163B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B7628" w:rsidRPr="004F163B" w:rsidRDefault="00FF7FDB">
      <w:pPr>
        <w:spacing w:before="10"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lastRenderedPageBreak/>
        <w:pict>
          <v:shape id="_x0000_s1069" type="#_x0000_t75" style="position:absolute;left:0;text-align:left;margin-left:85.05pt;margin-top:5.55pt;width:9pt;height:9.2pt;z-index:-251657728;mso-position-horizontal-relative:page">
            <v:imagedata r:id="rId7" o:title=""/>
            <w10:wrap anchorx="page"/>
          </v:shape>
        </w:pict>
      </w:r>
      <w:proofErr w:type="gramStart"/>
      <w:r w:rsidR="004F7915" w:rsidRPr="004F163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will </w:t>
      </w:r>
      <w:r w:rsidR="004F7915" w:rsidRPr="004F163B">
        <w:rPr>
          <w:rFonts w:ascii="Calibri" w:eastAsia="Myriad Pro Light" w:hAnsi="Calibri" w:cs="Calibri"/>
          <w:color w:val="231F20"/>
          <w:sz w:val="28"/>
          <w:szCs w:val="28"/>
        </w:rPr>
        <w:t>: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8"/>
          <w:szCs w:val="28"/>
        </w:rPr>
        <w:t xml:space="preserve"> questions</w:t>
      </w:r>
    </w:p>
    <w:p w:rsidR="008B7628" w:rsidRPr="004F163B" w:rsidRDefault="00FF7FDB" w:rsidP="00FA144A">
      <w:pPr>
        <w:tabs>
          <w:tab w:val="left" w:pos="460"/>
        </w:tabs>
        <w:spacing w:before="89" w:after="0" w:line="240" w:lineRule="auto"/>
        <w:ind w:left="125" w:right="42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7" style="position:absolute;left:0;text-align:left;margin-left:85.05pt;margin-top:5.35pt;width:11.35pt;height:11.35pt;z-index:-251656704;mso-position-horizontal-relative:page" coordorigin="1701,107" coordsize="227,227">
            <v:shape id="_x0000_s1068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Complete the words in the questions.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1440"/>
          <w:tab w:val="left" w:pos="21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1)   W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you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be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in 2015?</w:t>
      </w:r>
    </w:p>
    <w:p w:rsidR="008B7628" w:rsidRPr="004F163B" w:rsidRDefault="004F791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 think I’ll be in London.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1440"/>
          <w:tab w:val="left" w:pos="214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2)  W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you do?</w:t>
      </w:r>
    </w:p>
    <w:p w:rsidR="008B7628" w:rsidRPr="004F163B" w:rsidRDefault="004F791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I’ll study to be an actor at Drama School.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20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Will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you l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with family or friends?</w:t>
      </w:r>
    </w:p>
    <w:p w:rsidR="008B7628" w:rsidRPr="004F163B" w:rsidRDefault="004F791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 have a cousin in London. I’ll live with her.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1400"/>
          <w:tab w:val="left" w:pos="25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4)  H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long w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you live in London?</w:t>
      </w:r>
    </w:p>
    <w:p w:rsidR="008B7628" w:rsidRPr="004F163B" w:rsidRDefault="004F791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For four years, maybe longer.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1420"/>
          <w:tab w:val="left" w:pos="2060"/>
        </w:tabs>
        <w:spacing w:after="0" w:line="240" w:lineRule="auto"/>
        <w:ind w:left="497" w:right="-7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5)  W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you do after Drama School?</w:t>
      </w:r>
    </w:p>
    <w:p w:rsidR="008B7628" w:rsidRPr="004F163B" w:rsidRDefault="004F791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I’ll work in the theatre.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1440"/>
          <w:tab w:val="left" w:pos="246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6)  W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you b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successful?</w:t>
      </w:r>
    </w:p>
    <w:p w:rsidR="008B7628" w:rsidRPr="004F163B" w:rsidRDefault="004F791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Yes, I think so. I’ll work very hard.</w:t>
      </w:r>
    </w:p>
    <w:p w:rsidR="008B7628" w:rsidRPr="004F163B" w:rsidRDefault="008B7628">
      <w:pPr>
        <w:spacing w:before="4" w:after="0" w:line="220" w:lineRule="exact"/>
        <w:rPr>
          <w:rFonts w:ascii="Calibri" w:hAnsi="Calibri" w:cs="Calibri"/>
        </w:rPr>
      </w:pPr>
    </w:p>
    <w:p w:rsidR="008B7628" w:rsidRPr="004F163B" w:rsidRDefault="00FF7FDB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66" type="#_x0000_t75" style="position:absolute;left:0;text-align:left;margin-left:85.05pt;margin-top:5.05pt;width:9pt;height:9.2pt;z-index:-251655680;mso-position-horizontal-relative:page">
            <v:imagedata r:id="rId7" o:title=""/>
            <w10:wrap anchorx="page"/>
          </v:shape>
        </w:pict>
      </w:r>
      <w:proofErr w:type="gramStart"/>
      <w:r w:rsidR="004F7915" w:rsidRPr="004F163B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will </w:t>
      </w:r>
      <w:r w:rsidR="004F7915" w:rsidRPr="004F163B">
        <w:rPr>
          <w:rFonts w:ascii="Calibri" w:eastAsia="Myriad Pro Light" w:hAnsi="Calibri" w:cs="Calibri"/>
          <w:color w:val="231F20"/>
          <w:sz w:val="28"/>
          <w:szCs w:val="28"/>
        </w:rPr>
        <w:t>: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8"/>
          <w:szCs w:val="28"/>
        </w:rPr>
        <w:t xml:space="preserve"> predictions</w:t>
      </w:r>
    </w:p>
    <w:p w:rsidR="008B7628" w:rsidRPr="004F163B" w:rsidRDefault="00FF7FDB">
      <w:pPr>
        <w:tabs>
          <w:tab w:val="left" w:pos="440"/>
        </w:tabs>
        <w:spacing w:before="89" w:after="0" w:line="240" w:lineRule="auto"/>
        <w:ind w:left="122" w:right="26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4" style="position:absolute;left:0;text-align:left;margin-left:85.05pt;margin-top:5.35pt;width:11.35pt;height:11.35pt;z-index:-251654656;mso-position-horizontal-relative:page" coordorigin="1701,107" coordsize="227,227">
            <v:shape id="_x0000_s1065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4F7915" w:rsidRPr="004F163B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="004F7915" w:rsidRPr="004F163B">
        <w:rPr>
          <w:rFonts w:ascii="Calibri" w:eastAsia="Myriad Pro Light" w:hAnsi="Calibri" w:cs="Calibri"/>
          <w:i/>
          <w:color w:val="231F20"/>
          <w:sz w:val="20"/>
          <w:szCs w:val="20"/>
        </w:rPr>
        <w:t>will/won’t</w:t>
      </w:r>
    </w:p>
    <w:p w:rsidR="008B7628" w:rsidRPr="004F163B" w:rsidRDefault="004F7915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and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4F163B">
        <w:rPr>
          <w:rFonts w:ascii="Calibri" w:eastAsia="Myriad Pro Light" w:hAnsi="Calibri" w:cs="Calibri"/>
          <w:i/>
          <w:color w:val="231F20"/>
          <w:sz w:val="20"/>
          <w:szCs w:val="20"/>
        </w:rPr>
        <w:t>probably</w:t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8B7628" w:rsidRPr="004F163B" w:rsidRDefault="008B7628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8B7628" w:rsidRPr="004F163B" w:rsidRDefault="004F791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My best friends are Robin, </w:t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Darragh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and Joe.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2280"/>
        </w:tabs>
        <w:spacing w:after="0" w:line="252" w:lineRule="auto"/>
        <w:ind w:left="781" w:right="359" w:hanging="283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1)   I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live in a big city because our town is small and boring.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27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2)  Robin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live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in a city.</w:t>
      </w:r>
    </w:p>
    <w:p w:rsidR="008B7628" w:rsidRPr="004F163B" w:rsidRDefault="004F791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She doesn’t like busy streets and noise.</w:t>
      </w:r>
    </w:p>
    <w:p w:rsidR="008B7628" w:rsidRPr="004F163B" w:rsidRDefault="008B7628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4F7915">
      <w:pPr>
        <w:tabs>
          <w:tab w:val="left" w:pos="2520"/>
        </w:tabs>
        <w:spacing w:after="0" w:line="252" w:lineRule="auto"/>
        <w:ind w:left="781" w:right="339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3)  She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study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medicine because she wants to be a doctor.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2880"/>
        </w:tabs>
        <w:spacing w:after="0" w:line="252" w:lineRule="auto"/>
        <w:ind w:left="781" w:right="286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spell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Darragh</w:t>
      </w:r>
      <w:proofErr w:type="spell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to Rome because he loves Italian culture.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2500"/>
        </w:tabs>
        <w:spacing w:after="0" w:line="252" w:lineRule="auto"/>
        <w:ind w:left="781" w:right="164" w:hanging="284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5)  Joe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stay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here because he wants to travel.</w:t>
      </w:r>
    </w:p>
    <w:p w:rsidR="008B7628" w:rsidRPr="004F163B" w:rsidRDefault="008B7628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8B7628" w:rsidRPr="004F163B" w:rsidRDefault="004F7915">
      <w:pPr>
        <w:tabs>
          <w:tab w:val="left" w:pos="2880"/>
        </w:tabs>
        <w:spacing w:after="0" w:line="237" w:lineRule="exact"/>
        <w:ind w:left="497" w:right="-67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6)  Our lives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4F16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be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very different.</w:t>
      </w:r>
    </w:p>
    <w:p w:rsidR="008B7628" w:rsidRPr="004F163B" w:rsidRDefault="004F7915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4F163B">
        <w:rPr>
          <w:rFonts w:ascii="Calibri" w:hAnsi="Calibri" w:cs="Calibri"/>
        </w:rPr>
        <w:br w:type="column"/>
      </w:r>
    </w:p>
    <w:p w:rsidR="008B7628" w:rsidRPr="004F163B" w:rsidRDefault="008B7628">
      <w:pPr>
        <w:spacing w:before="14"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4F7915">
      <w:pPr>
        <w:tabs>
          <w:tab w:val="left" w:pos="3460"/>
        </w:tabs>
        <w:spacing w:after="0" w:line="240" w:lineRule="auto"/>
        <w:ind w:left="1434" w:right="-20"/>
        <w:rPr>
          <w:rFonts w:ascii="Calibri" w:eastAsia="Times New Roman" w:hAnsi="Calibri" w:cs="Calibri"/>
          <w:sz w:val="18"/>
          <w:szCs w:val="18"/>
        </w:rPr>
      </w:pPr>
      <w:r w:rsidRPr="004F163B">
        <w:rPr>
          <w:rFonts w:ascii="Calibri" w:eastAsia="Times New Roman" w:hAnsi="Calibri" w:cs="Calibri"/>
          <w:color w:val="231F20"/>
          <w:sz w:val="18"/>
          <w:szCs w:val="18"/>
        </w:rPr>
        <w:t xml:space="preserve"> </w:t>
      </w:r>
      <w:r w:rsidRPr="004F163B">
        <w:rPr>
          <w:rFonts w:ascii="Calibri" w:eastAsia="Times New Roman" w:hAnsi="Calibri" w:cs="Calibri"/>
          <w:color w:val="231F20"/>
          <w:sz w:val="18"/>
          <w:szCs w:val="18"/>
        </w:rPr>
        <w:tab/>
        <w:t xml:space="preserve"> </w:t>
      </w:r>
    </w:p>
    <w:p w:rsidR="008B7628" w:rsidRPr="004F163B" w:rsidRDefault="008B7628">
      <w:pPr>
        <w:spacing w:before="1" w:after="0" w:line="110" w:lineRule="exact"/>
        <w:rPr>
          <w:rFonts w:ascii="Calibri" w:hAnsi="Calibri" w:cs="Calibri"/>
          <w:sz w:val="11"/>
          <w:szCs w:val="11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FF7FDB">
      <w:pPr>
        <w:tabs>
          <w:tab w:val="left" w:pos="2120"/>
        </w:tabs>
        <w:spacing w:after="0" w:line="240" w:lineRule="auto"/>
        <w:ind w:left="121" w:right="2182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54" style="position:absolute;left:0;text-align:left;margin-left:338.75pt;margin-top:-2.05pt;width:85.05pt;height:85.05pt;z-index:-251646464;mso-position-horizontal-relative:page" coordorigin="6775,-41" coordsize="1701,1701">
            <v:shape id="_x0000_s1063" type="#_x0000_t75" style="position:absolute;left:6775;top:202;width:1701;height:1215">
              <v:imagedata r:id="rId19" o:title=""/>
            </v:shape>
            <v:group id="_x0000_s1061" style="position:absolute;left:6836;top:-36;width:273;height:273" coordorigin="6836,-36" coordsize="273,273">
              <v:shape id="_x0000_s1062" style="position:absolute;left:6836;top:-36;width:273;height:273" coordorigin="6836,-36" coordsize="273,273" path="m6836,238r274,l7110,-36r-274,l6836,238e" stroked="f">
                <v:path arrowok="t"/>
              </v:shape>
            </v:group>
            <v:group id="_x0000_s1059" style="position:absolute;left:6836;top:-36;width:273;height:273" coordorigin="6836,-36" coordsize="273,273">
              <v:shape id="_x0000_s1060" style="position:absolute;left:6836;top:-36;width:273;height:273" coordorigin="6836,-36" coordsize="273,273" path="m6836,238r274,l7110,-36r-274,l6836,238xe" filled="f" strokecolor="#808285" strokeweight=".5pt">
                <v:path arrowok="t"/>
              </v:shape>
            </v:group>
            <v:group id="_x0000_s1057" style="position:absolute;left:8140;top:1381;width:273;height:273" coordorigin="8140,1381" coordsize="273,273">
              <v:shape id="_x0000_s1058" style="position:absolute;left:8140;top:1381;width:273;height:273" coordorigin="8140,1381" coordsize="273,273" path="m8140,1655r274,l8414,1381r-274,l8140,1655e" stroked="f">
                <v:path arrowok="t"/>
              </v:shape>
            </v:group>
            <v:group id="_x0000_s1055" style="position:absolute;left:8140;top:1381;width:273;height:273" coordorigin="8140,1381" coordsize="273,273">
              <v:shape id="_x0000_s1056" style="position:absolute;left:8140;top:1381;width:273;height:273" coordorigin="8140,1381" coordsize="273,273" path="m8140,1655r274,l8414,1381r-274,l8140,1655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439.35pt;margin-top:-2.05pt;width:85.05pt;height:85.05pt;z-index:-251645440;mso-position-horizontal-relative:page" coordorigin="8787,-41" coordsize="1701,1701">
            <v:shape id="_x0000_s1053" type="#_x0000_t75" style="position:absolute;left:8787;top:202;width:1701;height:1215">
              <v:imagedata r:id="rId20" o:title=""/>
            </v:shape>
            <v:group id="_x0000_s1051" style="position:absolute;left:8849;top:-36;width:273;height:273" coordorigin="8849,-36" coordsize="273,273">
              <v:shape id="_x0000_s1052" style="position:absolute;left:8849;top:-36;width:273;height:273" coordorigin="8849,-36" coordsize="273,273" path="m8849,238r273,l9122,-36r-273,l8849,238e" stroked="f">
                <v:path arrowok="t"/>
              </v:shape>
            </v:group>
            <v:group id="_x0000_s1049" style="position:absolute;left:8849;top:-36;width:273;height:273" coordorigin="8849,-36" coordsize="273,273">
              <v:shape id="_x0000_s1050" style="position:absolute;left:8849;top:-36;width:273;height:273" coordorigin="8849,-36" coordsize="273,273" path="m8849,238r273,l9122,-36r-273,l8849,238xe" filled="f" strokecolor="#808285" strokeweight=".5pt">
                <v:path arrowok="t"/>
              </v:shape>
            </v:group>
            <v:group id="_x0000_s1047" style="position:absolute;left:10153;top:1381;width:273;height:273" coordorigin="10153,1381" coordsize="273,273">
              <v:shape id="_x0000_s1048" style="position:absolute;left:10153;top:1381;width:273;height:273" coordorigin="10153,1381" coordsize="273,273" path="m10153,1655r273,l10426,1381r-273,l10153,1655e" stroked="f">
                <v:path arrowok="t"/>
              </v:shape>
            </v:group>
            <v:group id="_x0000_s1045" style="position:absolute;left:10153;top:1381;width:273;height:273" coordorigin="10153,1381" coordsize="273,273">
              <v:shape id="_x0000_s1046" style="position:absolute;left:10153;top:1381;width:273;height:273" coordorigin="10153,1381" coordsize="273,273" path="m10153,1655r273,l10426,1381r-273,l10153,1655xe" filled="f" strokecolor="#808285" strokeweight=".5pt">
                <v:path arrowok="t"/>
              </v:shape>
            </v:group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="004F7915" w:rsidRPr="004F163B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8B7628" w:rsidRPr="004F163B" w:rsidRDefault="008B7628">
      <w:pPr>
        <w:spacing w:before="3" w:after="0" w:line="170" w:lineRule="exact"/>
        <w:rPr>
          <w:rFonts w:ascii="Calibri" w:hAnsi="Calibri" w:cs="Calibri"/>
          <w:sz w:val="17"/>
          <w:szCs w:val="17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4F7915">
      <w:pPr>
        <w:tabs>
          <w:tab w:val="left" w:pos="3440"/>
        </w:tabs>
        <w:spacing w:after="0" w:line="240" w:lineRule="auto"/>
        <w:ind w:left="1451" w:right="-20"/>
        <w:rPr>
          <w:rFonts w:ascii="Calibri" w:eastAsia="Times New Roman" w:hAnsi="Calibri" w:cs="Calibri"/>
          <w:sz w:val="18"/>
          <w:szCs w:val="18"/>
        </w:rPr>
      </w:pPr>
      <w:r w:rsidRPr="004F163B">
        <w:rPr>
          <w:rFonts w:ascii="Calibri" w:eastAsia="Times New Roman" w:hAnsi="Calibri" w:cs="Calibri"/>
          <w:color w:val="231F20"/>
          <w:sz w:val="18"/>
          <w:szCs w:val="18"/>
        </w:rPr>
        <w:t xml:space="preserve"> </w:t>
      </w:r>
      <w:r w:rsidRPr="004F163B">
        <w:rPr>
          <w:rFonts w:ascii="Calibri" w:eastAsia="Times New Roman" w:hAnsi="Calibri" w:cs="Calibri"/>
          <w:color w:val="231F20"/>
          <w:sz w:val="18"/>
          <w:szCs w:val="18"/>
        </w:rPr>
        <w:tab/>
        <w:t xml:space="preserve"> </w:t>
      </w:r>
    </w:p>
    <w:p w:rsidR="008B7628" w:rsidRPr="004F163B" w:rsidRDefault="008B7628">
      <w:pPr>
        <w:spacing w:before="9" w:after="0" w:line="160" w:lineRule="exact"/>
        <w:rPr>
          <w:rFonts w:ascii="Calibri" w:hAnsi="Calibri" w:cs="Calibri"/>
          <w:sz w:val="16"/>
          <w:szCs w:val="16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4F7915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>play</w:t>
      </w:r>
      <w:proofErr w:type="gramEnd"/>
      <w:r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football</w:t>
      </w: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8B7628" w:rsidRPr="004F163B" w:rsidRDefault="00FF7FD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2" style="position:absolute;margin-left:352.9pt;margin-top:-8.7pt;width:171.5pt;height:.1pt;z-index:-251644416;mso-position-horizontal-relative:page" coordorigin="7058,-174" coordsize="3430,2">
            <v:shape id="_x0000_s104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make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lunch for his friends</w:t>
      </w: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8B7628" w:rsidRPr="004F163B" w:rsidRDefault="00FF7FD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0" style="position:absolute;margin-left:352.9pt;margin-top:-8.7pt;width:171.5pt;height:.1pt;z-index:-251643392;mso-position-horizontal-relative:page" coordorigin="7058,-174" coordsize="3430,2">
            <v:shape id="_x0000_s104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study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all weekend</w:t>
      </w: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8B7628" w:rsidRPr="004F163B" w:rsidRDefault="00FF7FD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8" style="position:absolute;margin-left:352.9pt;margin-top:-8.7pt;width:171.5pt;height:.1pt;z-index:-251642368;mso-position-horizontal-relative:page" coordorigin="7058,-174" coordsize="3430,2">
            <v:shape id="_x0000_s103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margin-left:352.9pt;margin-top:27.65pt;width:171.5pt;height:.1pt;z-index:-251641344;mso-position-horizontal-relative:page" coordorigin="7058,553" coordsize="3430,2">
            <v:shape id="_x0000_s1037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a good time this weekend</w:t>
      </w: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8B7628" w:rsidRPr="004F163B" w:rsidRDefault="00FF7FD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4" style="position:absolute;margin-left:352.9pt;margin-top:-8.7pt;width:171.5pt;height:.1pt;z-index:-251640320;mso-position-horizontal-relative:page" coordorigin="7058,-174" coordsize="3430,2">
            <v:shape id="_x0000_s103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work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extra hours</w:t>
      </w: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8B7628" w:rsidRPr="004F163B" w:rsidRDefault="00FF7FD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2" style="position:absolute;margin-left:352.9pt;margin-top:-8.7pt;width:171.5pt;height:.1pt;z-index:-251639296;mso-position-horizontal-relative:page" coordorigin="7058,-174" coordsize="3430,2">
            <v:shape id="_x0000_s103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margin-left:352.9pt;margin-top:27.65pt;width:171.5pt;height:.1pt;z-index:-251638272;mso-position-horizontal-relative:page" coordorigin="7058,553" coordsize="3430,2">
            <v:shape id="_x0000_s1031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6)  </w:t>
      </w:r>
      <w:proofErr w:type="gramStart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>visit</w:t>
      </w:r>
      <w:proofErr w:type="gramEnd"/>
      <w:r w:rsidR="004F7915" w:rsidRPr="004F163B">
        <w:rPr>
          <w:rFonts w:ascii="Calibri" w:eastAsia="Myriad Pro Light" w:hAnsi="Calibri" w:cs="Calibri"/>
          <w:color w:val="231F20"/>
          <w:sz w:val="20"/>
          <w:szCs w:val="20"/>
        </w:rPr>
        <w:t xml:space="preserve"> her friends in Mexico</w:t>
      </w:r>
    </w:p>
    <w:p w:rsidR="008B7628" w:rsidRPr="004F163B" w:rsidRDefault="008B7628">
      <w:pPr>
        <w:spacing w:after="0"/>
        <w:rPr>
          <w:rFonts w:ascii="Calibri" w:hAnsi="Calibri" w:cs="Calibri"/>
        </w:rPr>
        <w:sectPr w:rsidR="008B7628" w:rsidRPr="004F163B" w:rsidSect="00FA144A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560" w:space="614"/>
            <w:col w:w="4506"/>
          </w:cols>
        </w:sectPr>
      </w:pPr>
    </w:p>
    <w:p w:rsidR="008B7628" w:rsidRPr="004F163B" w:rsidRDefault="008B7628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8B7628" w:rsidRPr="004F163B" w:rsidRDefault="008B7628">
      <w:pPr>
        <w:spacing w:after="0"/>
        <w:rPr>
          <w:rFonts w:ascii="Calibri" w:hAnsi="Calibri" w:cs="Calibri"/>
        </w:rPr>
        <w:sectPr w:rsidR="008B7628" w:rsidRPr="004F163B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B7628" w:rsidRPr="000B53BB" w:rsidRDefault="00FF7FDB">
      <w:pPr>
        <w:spacing w:before="74" w:after="0" w:line="240" w:lineRule="auto"/>
        <w:ind w:left="4743" w:right="-60"/>
        <w:rPr>
          <w:rFonts w:ascii="Calibri" w:eastAsia="Myriad Pro Light" w:hAnsi="Calibri" w:cs="Calibri"/>
          <w:sz w:val="13"/>
          <w:szCs w:val="13"/>
          <w:lang w:val="en-GB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304.7pt;margin-top:51pt;width:.1pt;height:688.8pt;z-index:-251651584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8B7628" w:rsidRPr="004F163B" w:rsidRDefault="004F7915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0B53BB">
        <w:rPr>
          <w:rFonts w:ascii="Calibri" w:hAnsi="Calibri" w:cs="Calibri"/>
          <w:lang w:val="en-GB"/>
        </w:rPr>
        <w:br w:type="column"/>
      </w:r>
    </w:p>
    <w:sectPr w:rsidR="008B7628" w:rsidRPr="004F163B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5"/>
        <w:col w:w="4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B7628"/>
    <w:rsid w:val="000B53BB"/>
    <w:rsid w:val="004757A9"/>
    <w:rsid w:val="004F163B"/>
    <w:rsid w:val="004F7915"/>
    <w:rsid w:val="008B7628"/>
    <w:rsid w:val="00A914F0"/>
    <w:rsid w:val="00FA144A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91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914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0017BD6-2BED-4451-A673-148C134579A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77</TotalTime>
  <Pages>2</Pages>
  <Words>534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8</cp:revision>
  <dcterms:created xsi:type="dcterms:W3CDTF">2013-03-15T18:00:00Z</dcterms:created>
  <dcterms:modified xsi:type="dcterms:W3CDTF">2013-03-15T19:18:00Z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2013-03-15T00:00:00Z</vt:filetime>
  </property>
  <property fmtid="{D5CDD505-2E9C-101B-9397-08002B2CF9AE}" pid="3" name="LastSaved">
    <vt:filetime>2013-03-15T00:00:00Z</vt:filetime>
  </property>
</Properties>
</file>