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E6" w:rsidRPr="000C54D3" w:rsidRDefault="00CB08E6">
      <w:pPr>
        <w:spacing w:before="89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CB08E6" w:rsidRPr="000C54D3" w:rsidRDefault="009B5902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>
        <w:rPr>
          <w:rFonts w:ascii="Calibri" w:hAnsi="Calibri" w:cs="Calibri"/>
        </w:rPr>
        <w:pict>
          <v:group id="_x0000_s1128" style="position:absolute;left:0;text-align:left;margin-left:70.85pt;margin-top:1.1pt;width:439.35pt;height:25.5pt;z-index:-251675648;mso-position-horizontal-relative:page" coordorigin="1417,22" coordsize="8787,510">
            <v:shape id="_x0000_s1129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6" style="position:absolute;left:0;text-align:left;margin-left:71.35pt;margin-top:41.3pt;width:438.35pt;height:47.2pt;z-index:-251674624;mso-position-horizontal-relative:page" coordorigin="1427,826" coordsize="8767,944">
            <v:shape id="_x0000_s1127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CB08E6" w:rsidRPr="000C54D3" w:rsidRDefault="00E97B1B">
      <w:pPr>
        <w:spacing w:before="17" w:after="0" w:line="260" w:lineRule="exact"/>
        <w:rPr>
          <w:rFonts w:ascii="Calibri" w:hAnsi="Calibri" w:cs="Calibri"/>
          <w:sz w:val="26"/>
          <w:szCs w:val="26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76672" behindDoc="0" locked="0" layoutInCell="1" allowOverlap="1" wp14:anchorId="0D37E9DC" wp14:editId="351354D2">
            <wp:simplePos x="0" y="0"/>
            <wp:positionH relativeFrom="column">
              <wp:posOffset>6006465</wp:posOffset>
            </wp:positionH>
            <wp:positionV relativeFrom="paragraph">
              <wp:posOffset>-928370</wp:posOffset>
            </wp:positionV>
            <wp:extent cx="1136015" cy="35941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308C9" w:rsidRPr="000C54D3">
        <w:rPr>
          <w:rFonts w:ascii="Calibri" w:hAnsi="Calibri" w:cs="Calibri"/>
        </w:rPr>
        <w:br w:type="column"/>
      </w:r>
    </w:p>
    <w:p w:rsidR="00CB08E6" w:rsidRPr="000C54D3" w:rsidRDefault="009308C9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</w:rPr>
      </w:pPr>
      <w:r w:rsidRPr="000C54D3">
        <w:rPr>
          <w:rFonts w:ascii="Calibri" w:eastAsia="Myriad Pro Light" w:hAnsi="Calibri" w:cs="Calibri"/>
          <w:color w:val="FFFFFF"/>
          <w:sz w:val="32"/>
          <w:szCs w:val="32"/>
        </w:rPr>
        <w:t>UNIT 7</w:t>
      </w:r>
    </w:p>
    <w:p w:rsidR="00CB08E6" w:rsidRPr="000C54D3" w:rsidRDefault="00CB08E6">
      <w:pPr>
        <w:spacing w:after="0"/>
        <w:rPr>
          <w:rFonts w:ascii="Calibri" w:hAnsi="Calibri" w:cs="Calibri"/>
        </w:rPr>
        <w:sectPr w:rsidR="00CB08E6" w:rsidRPr="000C54D3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83" w:space="588"/>
            <w:col w:w="8749"/>
          </w:cols>
        </w:sectPr>
      </w:pPr>
    </w:p>
    <w:p w:rsidR="00CB08E6" w:rsidRPr="000C54D3" w:rsidRDefault="00CB08E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9308C9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0C54D3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C54D3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C54D3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CB08E6" w:rsidRPr="000C54D3" w:rsidRDefault="009308C9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0C54D3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C54D3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CB08E6" w:rsidRPr="000C54D3" w:rsidRDefault="009308C9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0C54D3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C54D3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before="15"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/>
        <w:rPr>
          <w:rFonts w:ascii="Calibri" w:hAnsi="Calibri" w:cs="Calibri"/>
        </w:rPr>
        <w:sectPr w:rsidR="00CB08E6" w:rsidRPr="000C54D3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CB08E6" w:rsidRPr="000C54D3" w:rsidRDefault="009308C9">
      <w:pPr>
        <w:spacing w:before="28" w:after="0" w:line="240" w:lineRule="auto"/>
        <w:ind w:left="797" w:right="-20"/>
        <w:rPr>
          <w:rFonts w:ascii="Calibri" w:eastAsia="Myriad Pro Light" w:hAnsi="Calibri" w:cs="Calibri"/>
          <w:sz w:val="24"/>
          <w:szCs w:val="24"/>
        </w:rPr>
      </w:pPr>
      <w:r w:rsidRPr="000C54D3">
        <w:rPr>
          <w:rFonts w:ascii="Calibri" w:eastAsia="Myriad Pro Light" w:hAnsi="Calibri" w:cs="Calibri"/>
          <w:color w:val="231F20"/>
          <w:sz w:val="24"/>
          <w:szCs w:val="24"/>
        </w:rPr>
        <w:lastRenderedPageBreak/>
        <w:t>REINFORCEMENT</w:t>
      </w:r>
    </w:p>
    <w:p w:rsidR="00CB08E6" w:rsidRPr="000C54D3" w:rsidRDefault="00CB08E6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CB08E6" w:rsidRPr="000C54D3" w:rsidRDefault="009B5902">
      <w:pPr>
        <w:spacing w:after="0" w:line="240" w:lineRule="auto"/>
        <w:ind w:left="95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3" style="position:absolute;left:0;text-align:left;margin-left:70.85pt;margin-top:.75pt;width:68.05pt;height:11.35pt;z-index:-251673600;mso-position-horizontal-relative:page" coordorigin="1417,15" coordsize="1361,227">
            <v:shape id="_x0000_s1124" style="position:absolute;left:1417;top:15;width:1361;height:227" coordorigin="1417,15" coordsize="1361,227" path="m1445,15r-24,3l1417,43r,170l1421,238r24,3l2749,241r25,-3l2778,213r,-170l2774,18r-24,-3l1445,15e" fillcolor="#c6c8ca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</w:p>
    <w:p w:rsidR="00CB08E6" w:rsidRPr="000C54D3" w:rsidRDefault="00CB08E6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CB08E6" w:rsidRPr="000C54D3" w:rsidRDefault="009B5902">
      <w:pPr>
        <w:spacing w:after="0" w:line="240" w:lineRule="auto"/>
        <w:ind w:left="1125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2" type="#_x0000_t75" style="position:absolute;left:0;text-align:left;margin-left:70.85pt;margin-top:5.05pt;width:9pt;height:9.2pt;z-index:-251672576;mso-position-horizontal-relative:page">
            <v:imagedata r:id="rId7" o:title=""/>
            <w10:wrap anchorx="page"/>
          </v:shape>
        </w:pict>
      </w:r>
      <w:r w:rsidR="009308C9" w:rsidRPr="000C54D3">
        <w:rPr>
          <w:rFonts w:ascii="Calibri" w:eastAsia="Myriad Pro Light" w:hAnsi="Calibri" w:cs="Calibri"/>
          <w:color w:val="231F20"/>
          <w:sz w:val="28"/>
          <w:szCs w:val="28"/>
        </w:rPr>
        <w:t>Superstitions</w:t>
      </w:r>
    </w:p>
    <w:p w:rsidR="00CB08E6" w:rsidRPr="000C54D3" w:rsidRDefault="009B5902">
      <w:pPr>
        <w:tabs>
          <w:tab w:val="left" w:pos="1180"/>
        </w:tabs>
        <w:spacing w:before="89"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0" style="position:absolute;left:0;text-align:left;margin-left:70.85pt;margin-top:5.35pt;width:11.35pt;height:11.35pt;z-index:-251671552;mso-position-horizontal-relative:page" coordorigin="1417,107" coordsize="227,227">
            <v:shape id="_x0000_s1121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Order the letters.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3340"/>
        </w:tabs>
        <w:spacing w:after="0" w:line="252" w:lineRule="auto"/>
        <w:ind w:left="1478" w:right="102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1)   There’s a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. Let’s throw some coins in it. (</w:t>
      </w:r>
      <w:proofErr w:type="spellStart"/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tainnouf</w:t>
      </w:r>
      <w:proofErr w:type="spell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)</w:t>
      </w:r>
      <w:proofErr w:type="gramEnd"/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tabs>
          <w:tab w:val="left" w:pos="3560"/>
        </w:tabs>
        <w:spacing w:after="0" w:line="364" w:lineRule="auto"/>
        <w:ind w:left="1478" w:right="267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2)  On New Year’s Eve don’t forget to wear your yellow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spellStart"/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earunderw</w:t>
      </w:r>
      <w:proofErr w:type="spellEnd"/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CB08E6" w:rsidRPr="000C54D3" w:rsidRDefault="009308C9">
      <w:pPr>
        <w:spacing w:after="0" w:line="241" w:lineRule="exact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3)  In China people give children money in</w:t>
      </w:r>
    </w:p>
    <w:p w:rsidR="00CB08E6" w:rsidRPr="000C54D3" w:rsidRDefault="00CB08E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B08E6" w:rsidRPr="000C54D3" w:rsidRDefault="009308C9">
      <w:pPr>
        <w:tabs>
          <w:tab w:val="left" w:pos="3040"/>
        </w:tabs>
        <w:spacing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red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spellStart"/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veloenpe</w:t>
      </w:r>
      <w:proofErr w:type="spellEnd"/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3560"/>
        </w:tabs>
        <w:spacing w:after="0" w:line="252" w:lineRule="auto"/>
        <w:ind w:left="1478" w:right="91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4)  Where’s my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? All my money is in it. (</w:t>
      </w:r>
      <w:proofErr w:type="spellStart"/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urspe</w:t>
      </w:r>
      <w:proofErr w:type="spellEnd"/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5)  I’m going to cry. Have you </w:t>
      </w: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got</w:t>
      </w:r>
      <w:proofErr w:type="gramEnd"/>
    </w:p>
    <w:p w:rsidR="00CB08E6" w:rsidRPr="000C54D3" w:rsidRDefault="009308C9">
      <w:pPr>
        <w:tabs>
          <w:tab w:val="left" w:pos="2740"/>
        </w:tabs>
        <w:spacing w:before="13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? (</w:t>
      </w:r>
      <w:proofErr w:type="spellStart"/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kerchiefdanh</w:t>
      </w:r>
      <w:proofErr w:type="spellEnd"/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4360"/>
        </w:tabs>
        <w:spacing w:after="0" w:line="252" w:lineRule="auto"/>
        <w:ind w:left="1477" w:right="252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6)  I’m going to keep this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for good luck. (</w:t>
      </w:r>
      <w:proofErr w:type="spellStart"/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shhorseoe</w:t>
      </w:r>
      <w:proofErr w:type="spellEnd"/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CB08E6" w:rsidRPr="000C54D3" w:rsidRDefault="00CB08E6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9B5902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8" style="position:absolute;left:0;text-align:left;margin-left:70.85pt;margin-top:.9pt;width:11.35pt;height:11.35pt;z-index:-251670528;mso-position-horizontal-relative:page" coordorigin="1417,18" coordsize="227,227">
            <v:shape id="_x0000_s111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Complete the words.</w:t>
      </w:r>
    </w:p>
    <w:p w:rsidR="00CB08E6" w:rsidRPr="000C54D3" w:rsidRDefault="009308C9">
      <w:pPr>
        <w:spacing w:before="3" w:after="0" w:line="360" w:lineRule="atLeast"/>
        <w:ind w:left="797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I had a very lucky morning. I found a white (1) </w:t>
      </w:r>
      <w:proofErr w:type="spellStart"/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sn</w:t>
      </w:r>
      <w:proofErr w:type="spellEnd"/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  under my bed. It was a toy! I ate (2) le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  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because it’s 1st January, and I’m Italian. We also hung a (3) </w:t>
      </w:r>
      <w:proofErr w:type="spell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hor</w:t>
      </w:r>
      <w:proofErr w:type="spell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          </w:t>
      </w:r>
    </w:p>
    <w:p w:rsidR="00CB08E6" w:rsidRPr="000C54D3" w:rsidRDefault="009308C9">
      <w:pPr>
        <w:spacing w:before="13" w:after="0" w:line="240" w:lineRule="auto"/>
        <w:ind w:left="7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with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the two ends pointing up.</w:t>
      </w:r>
    </w:p>
    <w:p w:rsidR="00CB08E6" w:rsidRPr="000C54D3" w:rsidRDefault="009308C9">
      <w:pPr>
        <w:spacing w:before="13" w:after="0" w:line="240" w:lineRule="auto"/>
        <w:ind w:left="1194" w:right="-7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The afternoon wasn’t so lucky. I walked under a</w:t>
      </w:r>
    </w:p>
    <w:p w:rsidR="00CB08E6" w:rsidRPr="000C54D3" w:rsidRDefault="009308C9">
      <w:pPr>
        <w:tabs>
          <w:tab w:val="left" w:pos="2440"/>
          <w:tab w:val="left" w:pos="4900"/>
        </w:tabs>
        <w:spacing w:before="3" w:after="0" w:line="360" w:lineRule="atLeast"/>
        <w:ind w:left="797" w:right="-56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(4) </w:t>
      </w: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la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on the street. Then I went to the bathroom and I looked in a broken (5) mi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B08E6" w:rsidRPr="000C54D3" w:rsidRDefault="009308C9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Later I needed money for a coffee, so I took (6)</w:t>
      </w:r>
    </w:p>
    <w:p w:rsidR="00CB08E6" w:rsidRPr="000C54D3" w:rsidRDefault="00CB08E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B08E6" w:rsidRPr="000C54D3" w:rsidRDefault="009308C9">
      <w:pPr>
        <w:tabs>
          <w:tab w:val="left" w:pos="1940"/>
        </w:tabs>
        <w:spacing w:after="0" w:line="253" w:lineRule="auto"/>
        <w:ind w:left="797" w:right="-54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co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from a fountain. So will I have good or bad luck now?</w:t>
      </w:r>
    </w:p>
    <w:p w:rsidR="00CB08E6" w:rsidRPr="000C54D3" w:rsidRDefault="009308C9">
      <w:pPr>
        <w:spacing w:before="10"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0C54D3">
        <w:rPr>
          <w:rFonts w:ascii="Calibri" w:hAnsi="Calibri" w:cs="Calibri"/>
        </w:rPr>
        <w:br w:type="column"/>
      </w:r>
      <w:r w:rsidRPr="000C54D3">
        <w:rPr>
          <w:rFonts w:ascii="Calibri" w:eastAsia="Myriad Pro Light" w:hAnsi="Calibri" w:cs="Calibri"/>
          <w:color w:val="231F20"/>
          <w:sz w:val="28"/>
          <w:szCs w:val="28"/>
        </w:rPr>
        <w:lastRenderedPageBreak/>
        <w:t>Causes</w:t>
      </w:r>
    </w:p>
    <w:p w:rsidR="00CB08E6" w:rsidRPr="000C54D3" w:rsidRDefault="009B5902">
      <w:pPr>
        <w:tabs>
          <w:tab w:val="left" w:pos="380"/>
        </w:tabs>
        <w:spacing w:before="88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6" style="position:absolute;left:0;text-align:left;margin-left:332.6pt;margin-top:28.75pt;width:169.6pt;height:25pt;z-index:-251667456;mso-position-horizontal-relative:page" coordorigin="6652,575" coordsize="3392,500">
            <v:shape id="_x0000_s1117" style="position:absolute;left:6652;top:575;width:3392;height:500" coordorigin="6652,575" coordsize="3392,500" path="m6675,575r-2,l6652,575r,23l6652,1051r,3l6653,1075r22,l10020,1075r3,l10044,1074r,-23l10044,598r,-2l10043,575r-23,l6675,57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115" type="#_x0000_t75" style="position:absolute;left:0;text-align:left;margin-left:304.7pt;margin-top:-12.1pt;width:9pt;height:9.2pt;z-index:-251662336;mso-position-horizontal-relative:page">
            <v:imagedata r:id="rId7" o:title=""/>
            <w10:wrap anchorx="page"/>
          </v:shape>
        </w:pict>
      </w:r>
      <w:r>
        <w:rPr>
          <w:rFonts w:ascii="Calibri" w:hAnsi="Calibri" w:cs="Calibri"/>
        </w:rPr>
        <w:pict>
          <v:group id="_x0000_s1113" style="position:absolute;left:0;text-align:left;margin-left:304.7pt;margin-top:5.3pt;width:11.35pt;height:11.35pt;z-index:-251661312;mso-position-horizontal-relative:page" coordorigin="6094,106" coordsize="227,227">
            <v:shape id="_x0000_s1114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CB08E6" w:rsidRPr="000C54D3" w:rsidRDefault="00CB08E6">
      <w:pPr>
        <w:spacing w:after="0" w:line="260" w:lineRule="exact"/>
        <w:rPr>
          <w:rFonts w:ascii="Calibri" w:hAnsi="Calibri" w:cs="Calibri"/>
          <w:sz w:val="26"/>
          <w:szCs w:val="26"/>
        </w:rPr>
      </w:pPr>
    </w:p>
    <w:p w:rsidR="00CB08E6" w:rsidRPr="000C54D3" w:rsidRDefault="009308C9">
      <w:pPr>
        <w:spacing w:after="0" w:line="247" w:lineRule="auto"/>
        <w:ind w:left="1189" w:right="902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18"/>
          <w:szCs w:val="18"/>
        </w:rPr>
        <w:t>support</w:t>
      </w:r>
      <w:proofErr w:type="gramEnd"/>
      <w:r w:rsidRPr="000C54D3">
        <w:rPr>
          <w:rFonts w:ascii="Calibri" w:eastAsia="Myriad Pro Light" w:hAnsi="Calibri" w:cs="Calibri"/>
          <w:color w:val="231F20"/>
          <w:sz w:val="18"/>
          <w:szCs w:val="18"/>
        </w:rPr>
        <w:t xml:space="preserve"> | promotes | donates remember | take | do</w:t>
      </w:r>
    </w:p>
    <w:p w:rsidR="00CB08E6" w:rsidRPr="000C54D3" w:rsidRDefault="00CB08E6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CB08E6" w:rsidRPr="000C54D3" w:rsidRDefault="009308C9">
      <w:pPr>
        <w:tabs>
          <w:tab w:val="left" w:pos="3280"/>
        </w:tabs>
        <w:spacing w:after="0" w:line="252" w:lineRule="auto"/>
        <w:ind w:left="680" w:right="346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1)   Everybody should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things to help the environment.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tabs>
          <w:tab w:val="left" w:pos="2680"/>
        </w:tabs>
        <w:spacing w:after="0" w:line="252" w:lineRule="auto"/>
        <w:ind w:left="680" w:right="592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2)  If we don’t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action, the situation will get worse.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tabs>
          <w:tab w:val="left" w:pos="3100"/>
        </w:tabs>
        <w:spacing w:after="0" w:line="252" w:lineRule="auto"/>
        <w:ind w:left="680" w:right="354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3)  My friends and I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charities like Greenpeace.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4)  I haven’t got any money, but my mum</w:t>
      </w:r>
    </w:p>
    <w:p w:rsidR="00CB08E6" w:rsidRPr="000C54D3" w:rsidRDefault="00CB08E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B08E6" w:rsidRPr="000C54D3" w:rsidRDefault="009308C9">
      <w:pPr>
        <w:tabs>
          <w:tab w:val="left" w:pos="1760"/>
        </w:tabs>
        <w:spacing w:after="0" w:line="240" w:lineRule="auto"/>
        <w:ind w:left="645" w:right="509"/>
        <w:jc w:val="center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money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to Greenpeace.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30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5)  My school also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recycling.</w:t>
      </w:r>
    </w:p>
    <w:p w:rsidR="00CB08E6" w:rsidRPr="000C54D3" w:rsidRDefault="009308C9">
      <w:pPr>
        <w:spacing w:before="13" w:after="0" w:line="240" w:lineRule="auto"/>
        <w:ind w:left="645" w:right="356"/>
        <w:jc w:val="center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We collect bottles and paper to recycle.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2700"/>
        </w:tabs>
        <w:spacing w:after="0" w:line="252" w:lineRule="auto"/>
        <w:ind w:left="680" w:right="72" w:hanging="283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6)  We should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that this is a global problem. We need a global solution.</w:t>
      </w:r>
    </w:p>
    <w:p w:rsidR="00CB08E6" w:rsidRPr="000C54D3" w:rsidRDefault="00CB08E6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9B5902">
      <w:pPr>
        <w:tabs>
          <w:tab w:val="left" w:pos="380"/>
        </w:tabs>
        <w:spacing w:after="0" w:line="240" w:lineRule="auto"/>
        <w:ind w:left="6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1" style="position:absolute;left:0;text-align:left;margin-left:304.7pt;margin-top:.9pt;width:11.35pt;height:11.35pt;z-index:-251668480;mso-position-horizontal-relative:page" coordorigin="6094,18" coordsize="227,227">
            <v:shape id="_x0000_s1112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spellStart"/>
      <w:r w:rsidR="009308C9"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Underline</w:t>
      </w:r>
      <w:proofErr w:type="spellEnd"/>
      <w:r w:rsidR="009308C9"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9308C9"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the</w:t>
      </w:r>
      <w:proofErr w:type="spellEnd"/>
      <w:r w:rsidR="009308C9"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9308C9"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words</w:t>
      </w:r>
      <w:proofErr w:type="spellEnd"/>
      <w:r w:rsidR="009308C9"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B08E6" w:rsidRPr="000C54D3" w:rsidRDefault="00CB08E6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CB08E6" w:rsidRPr="000C54D3" w:rsidRDefault="009B5902">
      <w:pPr>
        <w:tabs>
          <w:tab w:val="left" w:pos="2440"/>
        </w:tabs>
        <w:spacing w:after="0" w:line="240" w:lineRule="auto"/>
        <w:ind w:left="551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01" style="position:absolute;left:0;text-align:left;margin-left:327.4pt;margin-top:-4.9pt;width:83.8pt;height:175.75pt;z-index:-251666432;mso-position-horizontal-relative:page" coordorigin="6548,-98" coordsize="1676,3515">
            <v:shape id="_x0000_s1110" type="#_x0000_t75" style="position:absolute;left:6831;top:-98;width:1134;height:1134">
              <v:imagedata r:id="rId8" o:title=""/>
            </v:shape>
            <v:group id="_x0000_s1107" style="position:absolute;left:6553;top:-36;width:273;height:273" coordorigin="6553,-36" coordsize="273,273">
              <v:shape id="_x0000_s1109" style="position:absolute;left:6553;top:-36;width:273;height:273" coordorigin="6553,-36" coordsize="273,273" path="m6553,238r273,l6826,-36r-273,l6553,238xe" filled="f" strokecolor="#808285" strokeweight=".5pt">
                <v:path arrowok="t"/>
              </v:shape>
              <v:shape id="_x0000_s1108" type="#_x0000_t75" style="position:absolute;left:6856;top:1093;width:1368;height:1134">
                <v:imagedata r:id="rId9" o:title=""/>
              </v:shape>
            </v:group>
            <v:group id="_x0000_s1104" style="position:absolute;left:6553;top:1155;width:273;height:273" coordorigin="6553,1155" coordsize="273,273">
              <v:shape id="_x0000_s1106" style="position:absolute;left:6553;top:1155;width:273;height:273" coordorigin="6553,1155" coordsize="273,273" path="m6553,1428r273,l6826,1155r-273,l6553,1428xe" filled="f" strokecolor="#808285" strokeweight=".5pt">
                <v:path arrowok="t"/>
              </v:shape>
              <v:shape id="_x0000_s1105" type="#_x0000_t75" style="position:absolute;left:6867;top:2283;width:1289;height:1134">
                <v:imagedata r:id="rId10" o:title=""/>
              </v:shape>
            </v:group>
            <v:group id="_x0000_s1102" style="position:absolute;left:6553;top:2345;width:273;height:273" coordorigin="6553,2345" coordsize="273,273">
              <v:shape id="_x0000_s1103" style="position:absolute;left:6553;top:2345;width:273;height:273" coordorigin="6553,2345" coordsize="273,273" path="m6553,2619r273,l6826,2345r-273,l6553,2619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93" style="position:absolute;left:0;text-align:left;margin-left:422.35pt;margin-top:-4.9pt;width:79.35pt;height:175.75pt;z-index:-251665408;mso-position-horizontal-relative:page" coordorigin="8447,-98" coordsize="1587,3515">
            <v:shape id="_x0000_s1100" type="#_x0000_t75" style="position:absolute;left:8816;top:-98;width:1134;height:1134">
              <v:imagedata r:id="rId11" o:title=""/>
            </v:shape>
            <v:shape id="_x0000_s1099" type="#_x0000_t75" style="position:absolute;left:8901;top:1093;width:1134;height:1134">
              <v:imagedata r:id="rId12" o:title=""/>
            </v:shape>
            <v:shape id="_x0000_s1098" type="#_x0000_t75" style="position:absolute;left:8633;top:2283;width:1328;height:1134">
              <v:imagedata r:id="rId13" o:title=""/>
            </v:shape>
            <v:group id="_x0000_s1096" style="position:absolute;left:8452;top:2345;width:273;height:273" coordorigin="8452,2345" coordsize="273,273">
              <v:shape id="_x0000_s1097" style="position:absolute;left:8452;top:2345;width:273;height:273" coordorigin="8452,2345" coordsize="273,273" path="m8452,2619r273,l8725,2345r-273,l8452,2619e" stroked="f">
                <v:path arrowok="t"/>
              </v:shape>
            </v:group>
            <v:group id="_x0000_s1094" style="position:absolute;left:8452;top:2345;width:273;height:273" coordorigin="8452,2345" coordsize="273,273">
              <v:shape id="_x0000_s1095" style="position:absolute;left:8452;top:2345;width:273;height:273" coordorigin="8452,2345" coordsize="273,273" path="m8452,2619r273,l8725,2345r-273,l8452,2619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91" style="position:absolute;left:0;text-align:left;margin-left:422.6pt;margin-top:-1.8pt;width:13.65pt;height:13.65pt;z-index:-251664384;mso-position-horizontal-relative:page" coordorigin="8452,-36" coordsize="273,273">
            <v:shape id="_x0000_s1092" style="position:absolute;left:8452;top:-36;width:273;height:273" coordorigin="8452,-36" coordsize="273,273" path="m8452,238r273,l8725,-36r-273,l8452,238xe" filled="f" strokecolor="#808285" strokeweight=".5pt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</w:p>
    <w:p w:rsidR="00CB08E6" w:rsidRPr="000C54D3" w:rsidRDefault="00CB08E6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9B5902">
      <w:pPr>
        <w:tabs>
          <w:tab w:val="left" w:pos="2440"/>
        </w:tabs>
        <w:spacing w:after="0" w:line="240" w:lineRule="auto"/>
        <w:ind w:left="551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89" style="position:absolute;left:0;text-align:left;margin-left:422.6pt;margin-top:-1.8pt;width:13.65pt;height:13.65pt;z-index:-251663360;mso-position-horizontal-relative:page" coordorigin="8452,-36" coordsize="273,273">
            <v:shape id="_x0000_s1090" style="position:absolute;left:8452;top:-36;width:273;height:273" coordorigin="8452,-36" coordsize="273,273" path="m8452,238r273,l8725,-36r-273,l8452,238xe" filled="f" strokecolor="#808285" strokeweight=".5pt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5</w:t>
      </w:r>
    </w:p>
    <w:p w:rsidR="00CB08E6" w:rsidRPr="000C54D3" w:rsidRDefault="00CB08E6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9308C9">
      <w:pPr>
        <w:tabs>
          <w:tab w:val="left" w:pos="2440"/>
        </w:tabs>
        <w:spacing w:after="0" w:line="240" w:lineRule="auto"/>
        <w:ind w:left="55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0C54D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3</w:t>
      </w:r>
      <w:r w:rsidRPr="000C54D3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6</w:t>
      </w:r>
    </w:p>
    <w:p w:rsidR="00CB08E6" w:rsidRPr="000C54D3" w:rsidRDefault="00CB08E6">
      <w:pPr>
        <w:spacing w:after="0"/>
        <w:rPr>
          <w:rFonts w:ascii="Calibri" w:hAnsi="Calibri" w:cs="Calibri"/>
          <w:lang w:val="pt-PT"/>
        </w:rPr>
        <w:sectPr w:rsidR="00CB08E6" w:rsidRPr="000C54D3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937" w:space="537"/>
            <w:col w:w="4246"/>
          </w:cols>
        </w:sectPr>
      </w:pPr>
    </w:p>
    <w:p w:rsidR="00CB08E6" w:rsidRPr="000C54D3" w:rsidRDefault="00CB08E6">
      <w:pPr>
        <w:spacing w:before="1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CB08E6" w:rsidRPr="000C54D3" w:rsidRDefault="009B5902">
      <w:pPr>
        <w:spacing w:before="24" w:after="0" w:line="240" w:lineRule="auto"/>
        <w:ind w:left="587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left:0;text-align:left;margin-left:290.55pt;margin-top:-481.3pt;width:.1pt;height:583.95pt;z-index:-251669504;mso-position-horizontal-relative:page" coordorigin="5811,-9626" coordsize="2,11679">
            <v:shape id="_x0000_s1088" style="position:absolute;left:5811;top:-9626;width:2;height:11679" coordorigin="5811,-9626" coordsize="0,11679" path="m5811,-9626r,11679e" filled="f" strokecolor="#808285" strokeweight=".5pt">
              <v:path arrowok="t"/>
            </v:shape>
            <w10:wrap anchorx="page"/>
          </v:group>
        </w:pict>
      </w:r>
      <w:proofErr w:type="gramStart"/>
      <w:r w:rsidR="009308C9"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1)   b</w:t>
      </w:r>
      <w:proofErr w:type="gramEnd"/>
      <w:r w:rsidR="009308C9"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 t e u w c e l e b r a t e t h a i e w h s n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B08E6" w:rsidRPr="000C54D3" w:rsidRDefault="009308C9">
      <w:pPr>
        <w:spacing w:after="0" w:line="240" w:lineRule="auto"/>
        <w:ind w:left="587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2)  h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 s t e f i g h t a g a i n s t d h e t g a l d r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B08E6" w:rsidRPr="000C54D3" w:rsidRDefault="009308C9">
      <w:pPr>
        <w:spacing w:after="0" w:line="240" w:lineRule="auto"/>
        <w:ind w:left="587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3)  d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 e t a s g d o n a t e r s h w t s j s d n k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B08E6" w:rsidRPr="000C54D3" w:rsidRDefault="009308C9">
      <w:pPr>
        <w:spacing w:after="0" w:line="240" w:lineRule="auto"/>
        <w:ind w:left="5870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4)  t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g s u p </w:t>
      </w:r>
      <w:proofErr w:type="spell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proofErr w:type="spellEnd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r t p h a t w f e g d b x j s i t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B08E6" w:rsidRPr="000C54D3" w:rsidRDefault="009308C9">
      <w:pPr>
        <w:spacing w:after="0" w:line="240" w:lineRule="auto"/>
        <w:ind w:left="5870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5)  r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f d g h a l o p r e m e m b e r h a d t e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CB08E6" w:rsidRPr="000C54D3" w:rsidRDefault="009308C9" w:rsidP="008D17FA">
      <w:pPr>
        <w:spacing w:after="0" w:line="237" w:lineRule="exact"/>
        <w:ind w:left="5870" w:right="-20"/>
        <w:rPr>
          <w:rFonts w:ascii="Calibri" w:hAnsi="Calibri" w:cs="Calibri"/>
          <w:sz w:val="10"/>
          <w:szCs w:val="10"/>
          <w:lang w:val="pt-PT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6)  j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h f t a k e a c t i o n s h e t a d k e i d l s</w:t>
      </w: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/>
        <w:rPr>
          <w:rFonts w:ascii="Calibri" w:hAnsi="Calibri" w:cs="Calibri"/>
          <w:lang w:val="pt-PT"/>
        </w:rPr>
        <w:sectPr w:rsidR="00CB08E6" w:rsidRPr="000C54D3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CB08E6" w:rsidRPr="000C54D3" w:rsidRDefault="00CB08E6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CB08E6" w:rsidRPr="000C54D3" w:rsidRDefault="009B5902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3" style="position:absolute;left:0;text-align:left;margin-left:85.05pt;margin-top:.75pt;width:59.55pt;height:11.35pt;z-index:-251657216;mso-position-horizontal-relative:page" coordorigin="1701,15" coordsize="1191,227">
            <v:shape id="_x0000_s1084" style="position:absolute;left:1701;top:15;width:1191;height:227" coordorigin="1701,15" coordsize="1191,227" path="m1729,15r-25,3l1701,43r,170l1704,238r25,3l2863,241r25,-3l2891,213r,-170l2888,18r-25,-3l1729,15e" fillcolor="#c6c8ca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Grammar</w:t>
      </w:r>
    </w:p>
    <w:p w:rsidR="00CB08E6" w:rsidRPr="000C54D3" w:rsidRDefault="00CB08E6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CB08E6" w:rsidRPr="000C54D3" w:rsidRDefault="009B5902">
      <w:pPr>
        <w:spacing w:after="0" w:line="240" w:lineRule="auto"/>
        <w:ind w:left="388" w:right="107"/>
        <w:jc w:val="center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82" type="#_x0000_t75" style="position:absolute;left:0;text-align:left;margin-left:85.05pt;margin-top:5.05pt;width:9pt;height:9.2pt;z-index:-251656192;mso-position-horizontal-relative:page">
            <v:imagedata r:id="rId7" o:title=""/>
            <w10:wrap anchorx="page"/>
          </v:shape>
        </w:pict>
      </w:r>
      <w:r w:rsidR="009308C9" w:rsidRPr="000C54D3">
        <w:rPr>
          <w:rFonts w:ascii="Calibri" w:eastAsia="Myriad Pro Light" w:hAnsi="Calibri" w:cs="Calibri"/>
          <w:color w:val="231F20"/>
          <w:sz w:val="28"/>
          <w:szCs w:val="28"/>
        </w:rPr>
        <w:t>First conditional</w:t>
      </w:r>
    </w:p>
    <w:p w:rsidR="00CB08E6" w:rsidRPr="000C54D3" w:rsidRDefault="009B5902">
      <w:pPr>
        <w:tabs>
          <w:tab w:val="left" w:pos="480"/>
        </w:tabs>
        <w:spacing w:before="88" w:after="0" w:line="246" w:lineRule="exact"/>
        <w:ind w:left="160" w:right="-71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0" style="position:absolute;left:0;text-align:left;margin-left:85.05pt;margin-top:5.3pt;width:11.35pt;height:11.35pt;z-index:-251655168;mso-position-horizontal-relative:page" coordorigin="1701,106" coordsize="227,227">
            <v:shape id="_x0000_s1081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Complete the dialogue.</w:t>
      </w:r>
    </w:p>
    <w:p w:rsidR="00CB08E6" w:rsidRPr="000C54D3" w:rsidRDefault="009308C9">
      <w:pPr>
        <w:spacing w:before="4" w:after="0" w:line="140" w:lineRule="exact"/>
        <w:rPr>
          <w:rFonts w:ascii="Calibri" w:hAnsi="Calibri" w:cs="Calibri"/>
          <w:sz w:val="14"/>
          <w:szCs w:val="14"/>
        </w:rPr>
      </w:pPr>
      <w:r w:rsidRPr="000C54D3">
        <w:rPr>
          <w:rFonts w:ascii="Calibri" w:hAnsi="Calibri" w:cs="Calibri"/>
        </w:rPr>
        <w:br w:type="column"/>
      </w:r>
    </w:p>
    <w:p w:rsidR="00CB08E6" w:rsidRPr="000C54D3" w:rsidRDefault="009B5902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79" type="#_x0000_t75" style="position:absolute;left:0;text-align:left;margin-left:318.9pt;margin-top:5.05pt;width:9pt;height:9.2pt;z-index:-251654144;mso-position-horizontal-relative:page">
            <v:imagedata r:id="rId7" o:title=""/>
            <w10:wrap anchorx="page"/>
          </v:shape>
        </w:pict>
      </w:r>
      <w:proofErr w:type="gramStart"/>
      <w:r w:rsidR="009308C9" w:rsidRPr="000C54D3">
        <w:rPr>
          <w:rFonts w:ascii="Calibri" w:eastAsia="Myriad Pro Light" w:hAnsi="Calibri" w:cs="Calibri"/>
          <w:i/>
          <w:color w:val="231F20"/>
          <w:sz w:val="28"/>
          <w:szCs w:val="28"/>
        </w:rPr>
        <w:t>some/any/no</w:t>
      </w:r>
      <w:proofErr w:type="gramEnd"/>
      <w:r w:rsidR="009308C9" w:rsidRPr="000C54D3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+ body/thing/</w:t>
      </w:r>
    </w:p>
    <w:p w:rsidR="00CB08E6" w:rsidRPr="000C54D3" w:rsidRDefault="009308C9">
      <w:pPr>
        <w:spacing w:after="0" w:line="320" w:lineRule="exact"/>
        <w:ind w:left="328" w:right="-20"/>
        <w:rPr>
          <w:rFonts w:ascii="Calibri" w:eastAsia="Myriad Pro Light" w:hAnsi="Calibri" w:cs="Calibri"/>
          <w:sz w:val="28"/>
          <w:szCs w:val="28"/>
        </w:rPr>
      </w:pPr>
      <w:proofErr w:type="gramStart"/>
      <w:r w:rsidRPr="000C54D3">
        <w:rPr>
          <w:rFonts w:ascii="Calibri" w:eastAsia="Myriad Pro Light" w:hAnsi="Calibri" w:cs="Calibri"/>
          <w:i/>
          <w:color w:val="231F20"/>
          <w:sz w:val="28"/>
          <w:szCs w:val="28"/>
        </w:rPr>
        <w:t>where</w:t>
      </w:r>
      <w:proofErr w:type="gramEnd"/>
    </w:p>
    <w:p w:rsidR="00CB08E6" w:rsidRPr="000C54D3" w:rsidRDefault="009B5902" w:rsidP="008D17FA">
      <w:pPr>
        <w:tabs>
          <w:tab w:val="left" w:pos="360"/>
        </w:tabs>
        <w:spacing w:before="88" w:after="0" w:line="240" w:lineRule="auto"/>
        <w:ind w:left="24" w:right="-5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7" style="position:absolute;left:0;text-align:left;margin-left:318.9pt;margin-top:5.3pt;width:11.35pt;height:11.35pt;z-index:-251653120;mso-position-horizontal-relative:page" coordorigin="6378,106" coordsize="227,227">
            <v:shape id="_x0000_s1078" style="position:absolute;left:6378;top:106;width:227;height:227" coordorigin="6378,106" coordsize="227,227" path="m6406,106r-25,3l6378,134r,170l6381,329r25,4l6576,333r25,-4l6605,304r-1,-170l6601,109r-25,-3l6406,106e" fillcolor="#231f20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Write </w:t>
      </w:r>
      <w:r w:rsidR="009308C9" w:rsidRPr="000C54D3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some, any </w:t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="009308C9" w:rsidRPr="000C54D3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no </w:t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in the sentences.</w:t>
      </w:r>
    </w:p>
    <w:p w:rsidR="00CB08E6" w:rsidRPr="000C54D3" w:rsidRDefault="009308C9" w:rsidP="008D17FA">
      <w:pPr>
        <w:spacing w:before="89" w:after="0" w:line="240" w:lineRule="auto"/>
        <w:ind w:left="72" w:right="-20"/>
        <w:rPr>
          <w:rFonts w:ascii="Calibri" w:eastAsia="Myriad Pro" w:hAnsi="Calibri" w:cs="Calibri"/>
          <w:sz w:val="50"/>
          <w:szCs w:val="50"/>
        </w:rPr>
      </w:pPr>
      <w:r w:rsidRPr="000C54D3">
        <w:rPr>
          <w:rFonts w:ascii="Calibri" w:hAnsi="Calibri" w:cs="Calibri"/>
        </w:rPr>
        <w:br w:type="column"/>
      </w:r>
    </w:p>
    <w:p w:rsidR="00CB08E6" w:rsidRPr="000C54D3" w:rsidRDefault="00CB08E6">
      <w:pPr>
        <w:spacing w:after="0"/>
        <w:rPr>
          <w:rFonts w:ascii="Calibri" w:hAnsi="Calibri" w:cs="Calibri"/>
        </w:rPr>
        <w:sectPr w:rsidR="00CB08E6" w:rsidRPr="000C54D3">
          <w:pgSz w:w="11920" w:h="15880"/>
          <w:pgMar w:top="800" w:right="640" w:bottom="280" w:left="1600" w:header="720" w:footer="720" w:gutter="0"/>
          <w:cols w:num="3" w:space="720" w:equalWidth="0">
            <w:col w:w="2530" w:space="2248"/>
            <w:col w:w="3722" w:space="772"/>
            <w:col w:w="408"/>
          </w:cols>
        </w:sectPr>
      </w:pPr>
    </w:p>
    <w:p w:rsidR="00CB08E6" w:rsidRPr="000C54D3" w:rsidRDefault="00CB08E6">
      <w:pPr>
        <w:spacing w:before="10" w:after="0" w:line="180" w:lineRule="exact"/>
        <w:rPr>
          <w:rFonts w:ascii="Calibri" w:hAnsi="Calibri" w:cs="Calibri"/>
          <w:sz w:val="18"/>
          <w:szCs w:val="18"/>
        </w:rPr>
      </w:pPr>
    </w:p>
    <w:p w:rsidR="00CB08E6" w:rsidRPr="000C54D3" w:rsidRDefault="009B5902">
      <w:pPr>
        <w:tabs>
          <w:tab w:val="left" w:pos="5320"/>
          <w:tab w:val="left" w:pos="7220"/>
        </w:tabs>
        <w:spacing w:before="33" w:after="0" w:line="256" w:lineRule="exact"/>
        <w:ind w:left="968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73" style="position:absolute;left:0;text-align:left;margin-left:112.9pt;margin-top:2.75pt;width:169.6pt;height:13.65pt;z-index:-251651072;mso-position-horizontal-relative:page" coordorigin="2258,55" coordsize="3392,273">
            <v:shape id="_x0000_s1074" style="position:absolute;left:2258;top:55;width:3392;height:273" coordorigin="2258,55" coordsize="3392,273" path="m2282,55r-3,l2258,55r,23l2258,305r,2l2259,328r23,l5627,328r2,l5650,327r,-22l5650,78r,-2l5649,55r-22,l2282,5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7" style="position:absolute;left:0;text-align:left;margin-left:338.75pt;margin-top:-.35pt;width:90.7pt;height:92.85pt;z-index:-251650048;mso-position-horizontal-relative:page" coordorigin="6775,-7" coordsize="1814,1857">
            <v:shape id="_x0000_s1072" type="#_x0000_t75" style="position:absolute;left:6775;top:7;width:1814;height:1843">
              <v:imagedata r:id="rId14" o:title=""/>
            </v:shape>
            <v:group id="_x0000_s1070" style="position:absolute;left:6836;top:-2;width:273;height:273" coordorigin="6836,-2" coordsize="273,273">
              <v:shape id="_x0000_s1071" style="position:absolute;left:6836;top:-2;width:273;height:273" coordorigin="6836,-2" coordsize="273,273" path="m6836,271r274,l7110,-2r-274,l6836,271e" stroked="f">
                <v:path arrowok="t"/>
              </v:shape>
            </v:group>
            <v:group id="_x0000_s1068" style="position:absolute;left:6836;top:-2;width:273;height:273" coordorigin="6836,-2" coordsize="273,273">
              <v:shape id="_x0000_s1069" style="position:absolute;left:6836;top:-2;width:273;height:273" coordorigin="6836,-2" coordsize="273,273" path="m6836,271r274,l7110,-2r-274,l6836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61" style="position:absolute;left:0;text-align:left;margin-left:433.7pt;margin-top:-.35pt;width:90.7pt;height:92.75pt;z-index:-251649024;mso-position-horizontal-relative:page" coordorigin="8674,-7" coordsize="1814,1855">
            <v:shape id="_x0000_s1066" type="#_x0000_t75" style="position:absolute;left:8674;top:9;width:1814;height:1839">
              <v:imagedata r:id="rId15" o:title=""/>
            </v:shape>
            <v:group id="_x0000_s1064" style="position:absolute;left:8736;top:-2;width:273;height:273" coordorigin="8736,-2" coordsize="273,273">
              <v:shape id="_x0000_s1065" style="position:absolute;left:8736;top:-2;width:273;height:273" coordorigin="8736,-2" coordsize="273,273" path="m8736,271r273,l9009,-2r-273,l8736,271e" stroked="f">
                <v:path arrowok="t"/>
              </v:shape>
            </v:group>
            <v:group id="_x0000_s1062" style="position:absolute;left:8736;top:-2;width:273;height:273" coordorigin="8736,-2" coordsize="273,273">
              <v:shape id="_x0000_s1063" style="position:absolute;left:8736;top:-2;width:273;height:273" coordorigin="8736,-2" coordsize="273,273" path="m8736,271r273,l9009,-2r-273,l8736,271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9308C9" w:rsidRPr="000C54D3">
        <w:rPr>
          <w:rFonts w:ascii="Calibri" w:eastAsia="Myriad Pro Light" w:hAnsi="Calibri" w:cs="Calibri"/>
          <w:color w:val="231F20"/>
          <w:sz w:val="18"/>
          <w:szCs w:val="18"/>
        </w:rPr>
        <w:t>study</w:t>
      </w:r>
      <w:proofErr w:type="gramEnd"/>
      <w:r w:rsidR="009308C9" w:rsidRPr="000C54D3">
        <w:rPr>
          <w:rFonts w:ascii="Calibri" w:eastAsia="Myriad Pro Light" w:hAnsi="Calibri" w:cs="Calibri"/>
          <w:color w:val="231F20"/>
          <w:sz w:val="18"/>
          <w:szCs w:val="18"/>
        </w:rPr>
        <w:t xml:space="preserve"> | hear | won’t | ’ll do | tells | ’ll stay</w: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</w:rPr>
        <w:tab/>
        <w:t>1</w: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</w:rPr>
        <w:tab/>
        <w:t>4</w:t>
      </w:r>
    </w:p>
    <w:p w:rsidR="00CB08E6" w:rsidRPr="000C54D3" w:rsidRDefault="00CB08E6">
      <w:pPr>
        <w:spacing w:before="18" w:after="0" w:line="240" w:lineRule="exact"/>
        <w:rPr>
          <w:rFonts w:ascii="Calibri" w:hAnsi="Calibri" w:cs="Calibri"/>
          <w:sz w:val="24"/>
          <w:szCs w:val="24"/>
        </w:rPr>
      </w:pPr>
    </w:p>
    <w:p w:rsidR="00CB08E6" w:rsidRPr="000C54D3" w:rsidRDefault="00CB08E6">
      <w:pPr>
        <w:spacing w:after="0"/>
        <w:rPr>
          <w:rFonts w:ascii="Calibri" w:hAnsi="Calibri" w:cs="Calibri"/>
        </w:rPr>
        <w:sectPr w:rsidR="00CB08E6" w:rsidRPr="000C54D3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CB08E6" w:rsidRPr="000C54D3" w:rsidRDefault="009308C9">
      <w:pPr>
        <w:tabs>
          <w:tab w:val="left" w:pos="3200"/>
        </w:tabs>
        <w:spacing w:before="24" w:after="0" w:line="252" w:lineRule="auto"/>
        <w:ind w:left="651" w:right="38" w:hanging="55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Mum  If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you study hard, (1) you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well in the exam.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tabs>
          <w:tab w:val="left" w:pos="2440"/>
        </w:tabs>
        <w:spacing w:after="0" w:line="252" w:lineRule="auto"/>
        <w:ind w:left="805" w:right="-56" w:hanging="705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Dennis  But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if Dad (2)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me to tidy, I’ll have to do that.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tabs>
          <w:tab w:val="left" w:pos="3980"/>
        </w:tabs>
        <w:spacing w:after="0" w:line="240" w:lineRule="auto"/>
        <w:ind w:left="62" w:right="46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Mum  Dad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won’t ask you to tidy, if you (3)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412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Dennis  If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Jenny listens to loud music, it (4)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CB08E6" w:rsidRPr="000C54D3" w:rsidRDefault="009308C9">
      <w:pPr>
        <w:spacing w:before="13" w:after="0" w:line="240" w:lineRule="auto"/>
        <w:ind w:left="806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be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possible to study.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224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Mum  Jenny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! If I (5)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that music again, I</w:t>
      </w:r>
    </w:p>
    <w:p w:rsidR="00CB08E6" w:rsidRPr="000C54D3" w:rsidRDefault="009308C9">
      <w:pPr>
        <w:spacing w:before="13" w:after="0" w:line="240" w:lineRule="auto"/>
        <w:ind w:left="616" w:right="748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won’t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give you any pocket money.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3960"/>
        </w:tabs>
        <w:spacing w:after="0" w:line="252" w:lineRule="auto"/>
        <w:ind w:left="710" w:right="-47" w:hanging="609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Jenny  But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Mum, if I have no money, (6) I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in my room and play music.</w:t>
      </w:r>
    </w:p>
    <w:p w:rsidR="00CB08E6" w:rsidRPr="000C54D3" w:rsidRDefault="00CB08E6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9B5902">
      <w:pPr>
        <w:spacing w:after="0" w:line="240" w:lineRule="auto"/>
        <w:ind w:left="388" w:right="458"/>
        <w:jc w:val="center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59" type="#_x0000_t75" style="position:absolute;left:0;text-align:left;margin-left:85.05pt;margin-top:5.05pt;width:9pt;height:9.2pt;z-index:-251643904;mso-position-horizontal-relative:page">
            <v:imagedata r:id="rId7" o:title=""/>
            <w10:wrap anchorx="page"/>
          </v:shape>
        </w:pict>
      </w:r>
      <w:r w:rsidR="009308C9" w:rsidRPr="000C54D3">
        <w:rPr>
          <w:rFonts w:ascii="Calibri" w:eastAsia="Myriad Pro Light" w:hAnsi="Calibri" w:cs="Calibri"/>
          <w:color w:val="231F20"/>
          <w:sz w:val="28"/>
          <w:szCs w:val="28"/>
        </w:rPr>
        <w:t>First conditional: questions</w:t>
      </w:r>
    </w:p>
    <w:p w:rsidR="00CB08E6" w:rsidRPr="000C54D3" w:rsidRDefault="009B5902">
      <w:pPr>
        <w:tabs>
          <w:tab w:val="left" w:pos="480"/>
        </w:tabs>
        <w:spacing w:before="88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7" style="position:absolute;left:0;text-align:left;margin-left:85.05pt;margin-top:5.3pt;width:11.35pt;height:11.35pt;z-index:-251642880;mso-position-horizontal-relative:page" coordorigin="1701,106" coordsize="227,227">
            <v:shape id="_x0000_s1058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Circle the correct option in the questions.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spacing w:after="0" w:line="240" w:lineRule="auto"/>
        <w:ind w:left="497" w:right="-20"/>
        <w:rPr>
          <w:rFonts w:ascii="Calibri" w:eastAsia="Myriad Pro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1)   What will you do if you </w:t>
      </w:r>
      <w:r w:rsidRPr="000C54D3">
        <w:rPr>
          <w:rFonts w:ascii="Calibri" w:eastAsia="Myriad Pro" w:hAnsi="Calibri" w:cs="Calibri"/>
          <w:i/>
          <w:color w:val="231F20"/>
          <w:sz w:val="20"/>
          <w:szCs w:val="20"/>
        </w:rPr>
        <w:t>don’t/</w:t>
      </w:r>
      <w:proofErr w:type="gramStart"/>
      <w:r w:rsidRPr="000C54D3">
        <w:rPr>
          <w:rFonts w:ascii="Calibri" w:eastAsia="Myriad Pro" w:hAnsi="Calibri" w:cs="Calibri"/>
          <w:i/>
          <w:color w:val="231F20"/>
          <w:sz w:val="20"/>
          <w:szCs w:val="20"/>
        </w:rPr>
        <w:t>won’t</w:t>
      </w:r>
      <w:proofErr w:type="gramEnd"/>
    </w:p>
    <w:p w:rsidR="00CB08E6" w:rsidRPr="000C54D3" w:rsidRDefault="009308C9">
      <w:pPr>
        <w:spacing w:before="13" w:after="0" w:line="253" w:lineRule="auto"/>
        <w:ind w:left="781" w:right="1122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understand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the homework? I’ll ask my brother for help.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spacing w:after="0" w:line="252" w:lineRule="auto"/>
        <w:ind w:left="781" w:right="312" w:hanging="283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2)  What will you do if he </w:t>
      </w:r>
      <w:r w:rsidRPr="000C54D3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doesn’t/will 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help you?</w:t>
      </w:r>
    </w:p>
    <w:p w:rsidR="00CB08E6" w:rsidRPr="000C54D3" w:rsidRDefault="009308C9">
      <w:pPr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I’ll tell my dad.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spacing w:after="0" w:line="252" w:lineRule="auto"/>
        <w:ind w:left="780" w:right="168" w:hanging="283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3)  Will you </w:t>
      </w:r>
      <w:r w:rsidRPr="000C54D3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don’t come/come 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to my house if you finish earlier?</w:t>
      </w:r>
    </w:p>
    <w:p w:rsidR="00CB08E6" w:rsidRPr="000C54D3" w:rsidRDefault="009308C9">
      <w:pPr>
        <w:spacing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OK, if I have time.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4)  Will Mark and </w:t>
      </w:r>
      <w:proofErr w:type="spell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Jessi</w:t>
      </w:r>
      <w:proofErr w:type="spell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be</w:t>
      </w:r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there if I </w:t>
      </w:r>
      <w:r w:rsidRPr="000C54D3">
        <w:rPr>
          <w:rFonts w:ascii="Calibri" w:eastAsia="Myriad Pro" w:hAnsi="Calibri" w:cs="Calibri"/>
          <w:i/>
          <w:color w:val="231F20"/>
          <w:sz w:val="20"/>
          <w:szCs w:val="20"/>
        </w:rPr>
        <w:t>will go/go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CB08E6" w:rsidRPr="000C54D3" w:rsidRDefault="009308C9">
      <w:pPr>
        <w:spacing w:before="13"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Yes, they’ll be here.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5)  Will Mark’s mum take me home if my dad</w:t>
      </w:r>
    </w:p>
    <w:p w:rsidR="00CB08E6" w:rsidRPr="000C54D3" w:rsidRDefault="009308C9">
      <w:pPr>
        <w:spacing w:before="9" w:after="0" w:line="252" w:lineRule="auto"/>
        <w:ind w:left="780" w:right="1688"/>
        <w:rPr>
          <w:rFonts w:ascii="Calibri" w:eastAsia="Myriad Pro Light" w:hAnsi="Calibri" w:cs="Calibri"/>
          <w:sz w:val="20"/>
          <w:szCs w:val="20"/>
        </w:rPr>
      </w:pPr>
      <w:proofErr w:type="gramStart"/>
      <w:r w:rsidRPr="000C54D3">
        <w:rPr>
          <w:rFonts w:ascii="Calibri" w:eastAsia="Myriad Pro" w:hAnsi="Calibri" w:cs="Calibri"/>
          <w:i/>
          <w:color w:val="231F20"/>
          <w:sz w:val="20"/>
          <w:szCs w:val="20"/>
        </w:rPr>
        <w:t>can/can’t</w:t>
      </w:r>
      <w:proofErr w:type="gramEnd"/>
      <w:r w:rsidRPr="000C54D3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collect me? Yes, I’m sure she will.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6)  Will you order pizza if </w:t>
      </w:r>
      <w:r w:rsidRPr="000C54D3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we’re/we’ll </w:t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be hungry.</w:t>
      </w:r>
    </w:p>
    <w:p w:rsidR="00CB08E6" w:rsidRPr="000C54D3" w:rsidRDefault="009308C9">
      <w:pPr>
        <w:spacing w:before="13"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No, but we can make pizza in my kitchen.</w:t>
      </w:r>
    </w:p>
    <w:p w:rsidR="00CB08E6" w:rsidRPr="000C54D3" w:rsidRDefault="009308C9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  <w:r w:rsidRPr="000C54D3">
        <w:rPr>
          <w:rFonts w:ascii="Calibri" w:hAnsi="Calibri" w:cs="Calibri"/>
        </w:rPr>
        <w:br w:type="column"/>
      </w: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9B5902">
      <w:pPr>
        <w:tabs>
          <w:tab w:val="left" w:pos="2440"/>
        </w:tabs>
        <w:spacing w:after="0" w:line="240" w:lineRule="auto"/>
        <w:ind w:left="551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51" style="position:absolute;left:0;text-align:left;margin-left:338.75pt;margin-top:-2.05pt;width:90.7pt;height:92.85pt;z-index:-251648000;mso-position-horizontal-relative:page" coordorigin="6775,-41" coordsize="1814,1857">
            <v:shape id="_x0000_s1056" type="#_x0000_t75" style="position:absolute;left:6775;top:-27;width:1814;height:1843">
              <v:imagedata r:id="rId16" o:title=""/>
            </v:shape>
            <v:group id="_x0000_s1054" style="position:absolute;left:6836;top:-36;width:273;height:273" coordorigin="6836,-36" coordsize="273,273">
              <v:shape id="_x0000_s1055" style="position:absolute;left:6836;top:-36;width:273;height:273" coordorigin="6836,-36" coordsize="273,273" path="m6836,238r274,l7110,-36r-274,l6836,238e" stroked="f">
                <v:path arrowok="t"/>
              </v:shape>
            </v:group>
            <v:group id="_x0000_s1052" style="position:absolute;left:6836;top:-36;width:273;height:273" coordorigin="6836,-36" coordsize="273,273">
              <v:shape id="_x0000_s1053" style="position:absolute;left:6836;top:-36;width:273;height:273" coordorigin="6836,-36" coordsize="273,273" path="m6836,238r274,l7110,-36r-274,l6836,23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45" style="position:absolute;left:0;text-align:left;margin-left:433.7pt;margin-top:-2.05pt;width:90.7pt;height:92.75pt;z-index:-251646976;mso-position-horizontal-relative:page" coordorigin="8674,-41" coordsize="1814,1855">
            <v:shape id="_x0000_s1050" type="#_x0000_t75" style="position:absolute;left:8674;top:-25;width:1814;height:1839">
              <v:imagedata r:id="rId17" o:title=""/>
            </v:shape>
            <v:group id="_x0000_s1048" style="position:absolute;left:8736;top:-36;width:273;height:273" coordorigin="8736,-36" coordsize="273,273">
              <v:shape id="_x0000_s1049" style="position:absolute;left:8736;top:-36;width:273;height:273" coordorigin="8736,-36" coordsize="273,273" path="m8736,238r273,l9009,-36r-273,l8736,238e" stroked="f">
                <v:path arrowok="t"/>
              </v:shape>
            </v:group>
            <v:group id="_x0000_s1046" style="position:absolute;left:8736;top:-36;width:273;height:273" coordorigin="8736,-36" coordsize="273,273">
              <v:shape id="_x0000_s1047" style="position:absolute;left:8736;top:-36;width:273;height:273" coordorigin="8736,-36" coordsize="273,273" path="m8736,238r273,l9009,-36r-273,l8736,238xe" filled="f" strokecolor="#808285" strokeweight=".5pt">
                <v:path arrowok="t"/>
              </v:shape>
            </v:group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</w:rPr>
        <w:t>2</w: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</w:rPr>
        <w:tab/>
        <w:t>5</w:t>
      </w: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before="8" w:after="0" w:line="220" w:lineRule="exact"/>
        <w:rPr>
          <w:rFonts w:ascii="Calibri" w:hAnsi="Calibri" w:cs="Calibri"/>
        </w:rPr>
      </w:pPr>
    </w:p>
    <w:p w:rsidR="00CB08E6" w:rsidRPr="000C54D3" w:rsidRDefault="009B5902">
      <w:pPr>
        <w:tabs>
          <w:tab w:val="left" w:pos="2440"/>
        </w:tabs>
        <w:spacing w:after="0" w:line="240" w:lineRule="auto"/>
        <w:ind w:left="551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39" style="position:absolute;left:0;text-align:left;margin-left:338.75pt;margin-top:-2.05pt;width:90.7pt;height:92.25pt;z-index:-251645952;mso-position-horizontal-relative:page" coordorigin="6775,-41" coordsize="1814,1845">
            <v:shape id="_x0000_s1044" type="#_x0000_t75" style="position:absolute;left:6775;top:-15;width:1814;height:1818">
              <v:imagedata r:id="rId18" o:title=""/>
            </v:shape>
            <v:group id="_x0000_s1042" style="position:absolute;left:6836;top:-36;width:273;height:273" coordorigin="6836,-36" coordsize="273,273">
              <v:shape id="_x0000_s1043" style="position:absolute;left:6836;top:-36;width:273;height:273" coordorigin="6836,-36" coordsize="273,273" path="m6836,238r274,l7110,-36r-274,l6836,238e" stroked="f">
                <v:path arrowok="t"/>
              </v:shape>
            </v:group>
            <v:group id="_x0000_s1040" style="position:absolute;left:6836;top:-36;width:273;height:273" coordorigin="6836,-36" coordsize="273,273">
              <v:shape id="_x0000_s1041" style="position:absolute;left:6836;top:-36;width:273;height:273" coordorigin="6836,-36" coordsize="273,273" path="m6836,238r274,l7110,-36r-274,l6836,23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33" style="position:absolute;left:0;text-align:left;margin-left:433.7pt;margin-top:-2.05pt;width:90.7pt;height:92.95pt;z-index:-251644928;mso-position-horizontal-relative:page" coordorigin="8674,-41" coordsize="1814,1859">
            <v:shape id="_x0000_s1038" type="#_x0000_t75" style="position:absolute;left:8674;top:-29;width:1814;height:1847">
              <v:imagedata r:id="rId19" o:title=""/>
            </v:shape>
            <v:group id="_x0000_s1036" style="position:absolute;left:8736;top:-36;width:273;height:273" coordorigin="8736,-36" coordsize="273,273">
              <v:shape id="_x0000_s1037" style="position:absolute;left:8736;top:-36;width:273;height:273" coordorigin="8736,-36" coordsize="273,273" path="m8736,238r273,l9009,-36r-273,l8736,238e" stroked="f">
                <v:path arrowok="t"/>
              </v:shape>
            </v:group>
            <v:group id="_x0000_s1034" style="position:absolute;left:8736;top:-36;width:273;height:273" coordorigin="8736,-36" coordsize="273,273">
              <v:shape id="_x0000_s1035" style="position:absolute;left:8736;top:-36;width:273;height:273" coordorigin="8736,-36" coordsize="273,273" path="m8736,238r273,l9009,-36r-273,l8736,238xe" filled="f" strokecolor="#808285" strokeweight=".5pt">
                <v:path arrowok="t"/>
              </v:shape>
            </v:group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="009308C9" w:rsidRPr="000C54D3">
        <w:rPr>
          <w:rFonts w:ascii="Calibri" w:eastAsia="Myriad Pro Light" w:hAnsi="Calibri" w:cs="Calibri"/>
          <w:color w:val="231F20"/>
          <w:sz w:val="18"/>
          <w:szCs w:val="18"/>
        </w:rPr>
        <w:tab/>
        <w:t>6</w:t>
      </w:r>
    </w:p>
    <w:p w:rsidR="00CB08E6" w:rsidRPr="000C54D3" w:rsidRDefault="00CB08E6">
      <w:pPr>
        <w:spacing w:before="2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B08E6" w:rsidRPr="000C54D3" w:rsidRDefault="009308C9">
      <w:pPr>
        <w:tabs>
          <w:tab w:val="left" w:pos="1860"/>
        </w:tabs>
        <w:spacing w:after="0" w:line="240" w:lineRule="auto"/>
        <w:ind w:left="396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1)   Is there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body in the house?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18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2)  There’s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body in the garden.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21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3)  But there’s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body in the living room.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18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4)  There’s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thing in this room.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2040"/>
        </w:tabs>
        <w:spacing w:after="0" w:line="252" w:lineRule="auto"/>
        <w:ind w:left="680" w:right="1238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5)  You need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thing to sleep on in a bedroom.</w:t>
      </w:r>
    </w:p>
    <w:p w:rsidR="00CB08E6" w:rsidRPr="000C54D3" w:rsidRDefault="00CB08E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B08E6" w:rsidRPr="000C54D3" w:rsidRDefault="009308C9">
      <w:pPr>
        <w:tabs>
          <w:tab w:val="left" w:pos="18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6)  Is there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where to sit in this room?</w:t>
      </w:r>
    </w:p>
    <w:p w:rsidR="00CB08E6" w:rsidRPr="000C54D3" w:rsidRDefault="00CB08E6">
      <w:pPr>
        <w:spacing w:before="5" w:after="0" w:line="220" w:lineRule="exact"/>
        <w:rPr>
          <w:rFonts w:ascii="Calibri" w:hAnsi="Calibri" w:cs="Calibri"/>
        </w:rPr>
      </w:pPr>
    </w:p>
    <w:p w:rsidR="00CB08E6" w:rsidRPr="000C54D3" w:rsidRDefault="009B5902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32" type="#_x0000_t75" style="position:absolute;left:0;text-align:left;margin-left:318.9pt;margin-top:5.05pt;width:9pt;height:9.2pt;z-index:-251641856;mso-position-horizontal-relative:page">
            <v:imagedata r:id="rId7" o:title=""/>
            <w10:wrap anchorx="page"/>
          </v:shape>
        </w:pict>
      </w:r>
      <w:proofErr w:type="gramStart"/>
      <w:r w:rsidR="009308C9" w:rsidRPr="000C54D3">
        <w:rPr>
          <w:rFonts w:ascii="Calibri" w:eastAsia="Myriad Pro Light" w:hAnsi="Calibri" w:cs="Calibri"/>
          <w:i/>
          <w:color w:val="231F20"/>
          <w:sz w:val="28"/>
          <w:szCs w:val="28"/>
        </w:rPr>
        <w:t>every</w:t>
      </w:r>
      <w:proofErr w:type="gramEnd"/>
      <w:r w:rsidR="009308C9" w:rsidRPr="000C54D3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+ body/thing/where</w:t>
      </w:r>
    </w:p>
    <w:p w:rsidR="00CB08E6" w:rsidRPr="000C54D3" w:rsidRDefault="009B5902">
      <w:pPr>
        <w:tabs>
          <w:tab w:val="left" w:pos="380"/>
        </w:tabs>
        <w:spacing w:before="89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0" style="position:absolute;left:0;text-align:left;margin-left:318.9pt;margin-top:5.35pt;width:11.35pt;height:11.35pt;z-index:-251640832;mso-position-horizontal-relative:page" coordorigin="6378,107" coordsize="227,227">
            <v:shape id="_x0000_s1031" style="position:absolute;left:6378;top:107;width:227;height:227" coordorigin="6378,107" coordsize="227,227" path="m6406,107r-25,3l6378,135r,170l6381,330r25,4l6576,334r25,-4l6605,305r-1,-170l6601,110r-25,-3l6406,107e" fillcolor="#231f20" stroked="f">
              <v:path arrowok="t"/>
            </v:shape>
            <w10:wrap anchorx="page"/>
          </v:group>
        </w:pic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9308C9" w:rsidRPr="000C54D3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9308C9" w:rsidRPr="000C54D3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40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1)   My brother thinks he knows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18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I know does voluntary work.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34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3)  I take my MP3 player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 I go.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2720"/>
        </w:tabs>
        <w:spacing w:after="0" w:line="364" w:lineRule="auto"/>
        <w:ind w:left="680" w:right="1192" w:hanging="284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4)  There was a robbery. The police want to speak to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B08E6" w:rsidRPr="000C54D3" w:rsidRDefault="009308C9">
      <w:pPr>
        <w:tabs>
          <w:tab w:val="left" w:pos="3440"/>
        </w:tabs>
        <w:spacing w:after="0" w:line="241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 xml:space="preserve">5)  Tea’s ready. I cooked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</w:rPr>
        <w:t>earlier.</w:t>
      </w:r>
    </w:p>
    <w:p w:rsidR="00CB08E6" w:rsidRPr="000C54D3" w:rsidRDefault="00CB08E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B08E6" w:rsidRPr="000C54D3" w:rsidRDefault="009308C9">
      <w:pPr>
        <w:tabs>
          <w:tab w:val="left" w:pos="3800"/>
        </w:tabs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6)  </w:t>
      </w:r>
      <w:proofErr w:type="spell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The</w:t>
      </w:r>
      <w:proofErr w:type="spellEnd"/>
      <w:proofErr w:type="gramEnd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paparazzi </w:t>
      </w:r>
      <w:proofErr w:type="spellStart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follow</w:t>
      </w:r>
      <w:proofErr w:type="spellEnd"/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C54D3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C54D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CB08E6" w:rsidRPr="000C54D3" w:rsidRDefault="00CB08E6">
      <w:pPr>
        <w:spacing w:after="0"/>
        <w:rPr>
          <w:rFonts w:ascii="Calibri" w:hAnsi="Calibri" w:cs="Calibri"/>
          <w:lang w:val="pt-PT"/>
        </w:rPr>
        <w:sectPr w:rsidR="00CB08E6" w:rsidRPr="000C54D3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173" w:space="604"/>
            <w:col w:w="4903"/>
          </w:cols>
        </w:sect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B08E6" w:rsidRPr="000C54D3" w:rsidRDefault="00CB08E6">
      <w:pPr>
        <w:spacing w:before="12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CB08E6" w:rsidRPr="000C54D3" w:rsidRDefault="00CB08E6">
      <w:pPr>
        <w:spacing w:after="0"/>
        <w:rPr>
          <w:rFonts w:ascii="Calibri" w:hAnsi="Calibri" w:cs="Calibri"/>
          <w:lang w:val="pt-PT"/>
        </w:rPr>
        <w:sectPr w:rsidR="00CB08E6" w:rsidRPr="000C54D3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CB08E6" w:rsidRPr="000C54D3" w:rsidRDefault="009B5902">
      <w:pPr>
        <w:spacing w:before="74" w:after="0" w:line="240" w:lineRule="auto"/>
        <w:ind w:left="4743" w:right="-6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304.7pt;margin-top:51pt;width:.1pt;height:688.8pt;z-index:-251652096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CB08E6" w:rsidRPr="000C54D3" w:rsidRDefault="009308C9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r w:rsidRPr="000C54D3">
        <w:rPr>
          <w:rFonts w:ascii="Calibri" w:hAnsi="Calibri" w:cs="Calibri"/>
          <w:lang w:val="pt-PT"/>
        </w:rPr>
        <w:br w:type="column"/>
      </w:r>
    </w:p>
    <w:sectPr w:rsidR="00CB08E6" w:rsidRPr="000C54D3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73"/>
        <w:col w:w="41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B08E6"/>
    <w:rsid w:val="000C54D3"/>
    <w:rsid w:val="005D649E"/>
    <w:rsid w:val="008D17FA"/>
    <w:rsid w:val="009308C9"/>
    <w:rsid w:val="009B5902"/>
    <w:rsid w:val="00C566E8"/>
    <w:rsid w:val="00CB08E6"/>
    <w:rsid w:val="00E9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97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97B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FC905532-5AA3-4B0B-B109-E0531A8058B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37</TotalTime>
  <Pages>2</Pages>
  <Words>575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8</cp:revision>
  <dcterms:created xsi:type="dcterms:W3CDTF">2013-03-15T17:59:00Z</dcterms:created>
  <dcterms:modified xsi:type="dcterms:W3CDTF">2013-03-15T19:18:00Z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2013-03-15T00:00:00Z</vt:filetime>
  </property>
  <property fmtid="{D5CDD505-2E9C-101B-9397-08002B2CF9AE}" pid="3" name="LastSaved">
    <vt:filetime>2013-03-15T00:00:00Z</vt:filetime>
  </property>
</Properties>
</file>