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113A3AB" w:rsidR="00C72BA7" w:rsidRPr="006353E6" w:rsidRDefault="00B32118" w:rsidP="00162A96">
      <w:pPr>
        <w:pStyle w:val="TITULOFICHAS"/>
        <w:rPr>
          <w:lang w:val="pt-PT"/>
        </w:rPr>
      </w:pPr>
      <w:r w:rsidRPr="006353E6">
        <w:rPr>
          <w:lang w:val="pt-PT"/>
        </w:rPr>
        <w:t>Questões-aula</w:t>
      </w:r>
      <w:r w:rsidRPr="006353E6">
        <w:rPr>
          <w:lang w:val="pt-PT"/>
        </w:rPr>
        <w:tab/>
      </w:r>
      <w:r w:rsidRPr="00923320">
        <w:rPr>
          <w:rStyle w:val="TITULOFICHAS-alinea"/>
          <w:sz w:val="18"/>
          <w:szCs w:val="18"/>
          <w:lang w:val="pt-PT"/>
        </w:rPr>
        <w:t>1. Conjunto dos números inteiros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DB45ACC" w14:textId="77777777" w:rsidR="00087949" w:rsidRPr="00571C87" w:rsidRDefault="00087949" w:rsidP="00087949">
      <w:pPr>
        <w:pStyle w:val="QuestaoAulaTITULO"/>
        <w:rPr>
          <w:lang w:val="pt-PT"/>
        </w:rPr>
      </w:pPr>
      <w:r w:rsidRPr="00571C87">
        <w:rPr>
          <w:lang w:val="pt-PT"/>
        </w:rPr>
        <w:t>Questão-aula 3</w:t>
      </w:r>
    </w:p>
    <w:p w14:paraId="4B0C2837" w14:textId="52391071" w:rsidR="00087949" w:rsidRDefault="00087949" w:rsidP="00F8451B">
      <w:pPr>
        <w:pStyle w:val="QUESTAO1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D35DBE0" wp14:editId="46412081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09F50" w14:textId="77777777" w:rsidR="00087949" w:rsidRPr="00086D19" w:rsidRDefault="00087949" w:rsidP="0008794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35DBE0" id="Oval 8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ED09F50" w14:textId="77777777" w:rsidR="00087949" w:rsidRPr="00086D19" w:rsidRDefault="00087949" w:rsidP="0008794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bCs/>
        </w:rPr>
        <w:t xml:space="preserve">Completa </w:t>
      </w:r>
      <w:r w:rsidRPr="0072293B">
        <w:rPr>
          <w:bCs/>
        </w:rPr>
        <w:t>com os símbolos</w:t>
      </w:r>
      <w:r w:rsidR="0079313A">
        <w:rPr>
          <w:bCs/>
        </w:rPr>
        <w:t xml:space="preserve"> </w:t>
      </w:r>
      <m:oMath>
        <m:r>
          <w:rPr>
            <w:rFonts w:ascii="Cambria Math" w:hAnsi="Cambria Math" w:cs="Cambria Math"/>
          </w:rPr>
          <m:t>∈</m:t>
        </m:r>
      </m:oMath>
      <w:r w:rsidRPr="0072293B">
        <w:t xml:space="preserve">, </w:t>
      </w:r>
      <m:oMath>
        <m:r>
          <w:rPr>
            <w:rFonts w:ascii="Cambria Math" w:hAnsi="Cambria Math" w:cs="Cambria Math"/>
          </w:rPr>
          <m:t>∉</m:t>
        </m:r>
      </m:oMath>
      <w:r w:rsidRPr="0072293B">
        <w:t xml:space="preserve">, </w:t>
      </w:r>
      <m:oMath>
        <m:r>
          <w:rPr>
            <w:rFonts w:ascii="Cambria Math" w:hAnsi="Cambria Math" w:cs="Cambria Math"/>
          </w:rPr>
          <m:t>⊂</m:t>
        </m:r>
      </m:oMath>
      <w:r w:rsidRPr="0072293B">
        <w:t xml:space="preserve"> ou </w:t>
      </w:r>
      <m:oMath>
        <m:r>
          <w:rPr>
            <w:rFonts w:ascii="Cambria Math" w:hAnsi="Cambria Math" w:cs="Cambria Math"/>
          </w:rPr>
          <m:t>⊄</m:t>
        </m:r>
      </m:oMath>
      <w:r w:rsidRPr="0072293B">
        <w:t xml:space="preserve"> de modo a obteres afirmações verdadeiras.</w:t>
      </w:r>
    </w:p>
    <w:p w14:paraId="2C6F933C" w14:textId="2EA33136" w:rsidR="00087949" w:rsidRDefault="00087949" w:rsidP="00F8451B">
      <w:pPr>
        <w:pStyle w:val="QUESTAO11"/>
        <w:tabs>
          <w:tab w:val="left" w:pos="3402"/>
          <w:tab w:val="left" w:pos="6521"/>
        </w:tabs>
        <w:rPr>
          <w:sz w:val="24"/>
          <w:szCs w:val="24"/>
        </w:rPr>
      </w:pPr>
      <w:r w:rsidRPr="006353E6">
        <w:rPr>
          <w:b/>
        </w:rPr>
        <w:t>1.1.</w:t>
      </w:r>
      <w:r w:rsidR="001E4CE7">
        <w:rPr>
          <w:sz w:val="24"/>
          <w:szCs w:val="24"/>
        </w:rPr>
        <w:tab/>
      </w:r>
      <m:oMath>
        <m:r>
          <w:rPr>
            <w:rFonts w:ascii="Cambria Math"/>
            <w:sz w:val="24"/>
            <w:szCs w:val="24"/>
          </w:rPr>
          <m:t>-</m:t>
        </m:r>
        <m:r>
          <w:rPr>
            <w:rFonts w:ascii="Cambria Math"/>
            <w:sz w:val="24"/>
            <w:szCs w:val="24"/>
          </w:rPr>
          <m:t>2</m:t>
        </m:r>
        <m:r>
          <w:rPr>
            <w:rFonts w:ascii="Cambria Math"/>
            <w:sz w:val="24"/>
            <w:szCs w:val="24"/>
          </w:rPr>
          <m:t> </m:t>
        </m:r>
        <m:r>
          <w:rPr>
            <w:rFonts w:ascii="Cambria Math"/>
            <w:sz w:val="24"/>
            <w:szCs w:val="24"/>
          </w:rPr>
          <m:t>_________</m:t>
        </m:r>
        <m:r>
          <w:rPr>
            <w:rFonts w:ascii="Cambria Math"/>
            <w:sz w:val="24"/>
            <w:szCs w:val="24"/>
          </w:rPr>
          <m:t>   </m:t>
        </m:r>
        <m:r>
          <m:rPr>
            <m:scr m:val="double-struck"/>
          </m:rPr>
          <w:rPr>
            <w:rFonts w:ascii="Cambria Math" w:hAnsi="Cambria Math" w:cs="Cambria Math"/>
            <w:sz w:val="24"/>
            <w:szCs w:val="24"/>
          </w:rPr>
          <m:t>Z</m:t>
        </m:r>
      </m:oMath>
      <w:r>
        <w:rPr>
          <w:sz w:val="24"/>
          <w:szCs w:val="24"/>
        </w:rPr>
        <w:tab/>
      </w:r>
      <w:r w:rsidRPr="006353E6">
        <w:rPr>
          <w:b/>
        </w:rPr>
        <w:t>1.2.</w:t>
      </w:r>
      <w:r>
        <w:rPr>
          <w:sz w:val="24"/>
          <w:szCs w:val="24"/>
        </w:rPr>
        <w:t xml:space="preserve"> 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 </m:t>
        </m:r>
        <m:r>
          <w:rPr>
            <w:rFonts w:ascii="Cambria Math"/>
          </w:rPr>
          <m:t>_________</m:t>
        </m:r>
        <m:r>
          <w:rPr>
            <w:rFonts w:ascii="Cambria Math"/>
          </w:rPr>
          <m:t>   </m:t>
        </m:r>
        <m:r>
          <m:rPr>
            <m:scr m:val="double-struck"/>
          </m:rPr>
          <w:rPr>
            <w:rFonts w:ascii="Cambria Math" w:hAnsi="Cambria Math" w:cs="Cambria Math"/>
          </w:rPr>
          <m:t>N</m:t>
        </m:r>
      </m:oMath>
      <w:r>
        <w:rPr>
          <w:sz w:val="24"/>
          <w:szCs w:val="24"/>
        </w:rPr>
        <w:tab/>
      </w:r>
      <w:r w:rsidRPr="006353E6">
        <w:rPr>
          <w:b/>
        </w:rPr>
        <w:t>1.3.</w:t>
      </w:r>
      <w:r>
        <w:rPr>
          <w:sz w:val="24"/>
          <w:szCs w:val="24"/>
        </w:rPr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6,5</m:t>
        </m:r>
        <m:r>
          <w:rPr>
            <w:rFonts w:ascii="Cambria Math"/>
          </w:rPr>
          <m:t> </m:t>
        </m:r>
        <m:r>
          <w:rPr>
            <w:rFonts w:ascii="Cambria Math"/>
          </w:rPr>
          <m:t>_________</m:t>
        </m:r>
        <m:r>
          <w:rPr>
            <w:rFonts w:ascii="Cambria Math"/>
          </w:rPr>
          <m:t>   </m:t>
        </m:r>
        <m:r>
          <m:rPr>
            <m:scr m:val="double-struck"/>
          </m:rPr>
          <w:rPr>
            <w:rFonts w:ascii="Cambria Math" w:hAnsi="Cambria Math" w:cs="Cambria Math"/>
          </w:rPr>
          <m:t>Z</m:t>
        </m:r>
      </m:oMath>
    </w:p>
    <w:p w14:paraId="4F7022B0" w14:textId="056DD5EF" w:rsidR="00087949" w:rsidRDefault="00087949" w:rsidP="00F8451B">
      <w:pPr>
        <w:pStyle w:val="QUESTAO11"/>
        <w:tabs>
          <w:tab w:val="left" w:pos="3402"/>
          <w:tab w:val="left" w:pos="6521"/>
        </w:tabs>
        <w:rPr>
          <w:sz w:val="24"/>
          <w:szCs w:val="24"/>
        </w:rPr>
      </w:pPr>
      <w:r w:rsidRPr="006353E6">
        <w:rPr>
          <w:b/>
        </w:rPr>
        <w:t>1.4.</w:t>
      </w:r>
      <w:r w:rsidR="001E4CE7">
        <w:rPr>
          <w:sz w:val="24"/>
          <w:szCs w:val="24"/>
        </w:rPr>
        <w:tab/>
      </w:r>
      <m:oMath>
        <m:r>
          <m:rPr>
            <m:scr m:val="double-struck"/>
          </m:rPr>
          <w:rPr>
            <w:rFonts w:ascii="Cambria Math" w:hAnsi="Cambria Math" w:cs="Cambria Math"/>
          </w:rPr>
          <m:t>N</m:t>
        </m:r>
        <m:r>
          <w:rPr>
            <w:rFonts w:ascii="Cambria Math"/>
          </w:rPr>
          <m:t> </m:t>
        </m:r>
        <m:r>
          <w:rPr>
            <w:rFonts w:ascii="Cambria Math"/>
          </w:rPr>
          <m:t>_________</m:t>
        </m:r>
        <m:r>
          <w:rPr>
            <w:rFonts w:ascii="Cambria Math"/>
          </w:rPr>
          <m:t>  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Z</m:t>
            </m:r>
          </m:e>
          <m:sub>
            <m:r>
              <w:rPr>
                <w:rFonts w:ascii="Cambria Math"/>
              </w:rPr>
              <m:t>0</m:t>
            </m:r>
          </m:sub>
          <m:sup>
            <m:r>
              <w:rPr>
                <w:rFonts w:ascii="Cambria Math"/>
              </w:rPr>
              <m:t>+</m:t>
            </m:r>
          </m:sup>
        </m:sSubSup>
        <m:r>
          <w:rPr>
            <w:rFonts w:ascii="Cambria Math"/>
          </w:rPr>
          <m:t> </m:t>
        </m:r>
      </m:oMath>
      <w:r w:rsidRPr="0079313A">
        <w:tab/>
      </w:r>
      <w:r w:rsidRPr="006353E6">
        <w:rPr>
          <w:b/>
        </w:rPr>
        <w:t>1.5.</w:t>
      </w:r>
      <w:r>
        <w:rPr>
          <w:sz w:val="24"/>
          <w:szCs w:val="24"/>
        </w:rPr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  <m:r>
          <w:rPr>
            <w:rFonts w:ascii="Cambria Math"/>
          </w:rPr>
          <m:t> </m:t>
        </m:r>
        <m:r>
          <w:rPr>
            <w:rFonts w:ascii="Cambria Math"/>
          </w:rPr>
          <m:t>_________</m:t>
        </m:r>
        <m:r>
          <w:rPr>
            <w:rFonts w:ascii="Cambria Math"/>
          </w:rPr>
          <m:t>   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Z</m:t>
            </m:r>
          </m:e>
          <m:sup>
            <m:r>
              <w:rPr>
                <w:rFonts w:ascii="Cambria Math"/>
              </w:rPr>
              <m:t>+</m:t>
            </m:r>
          </m:sup>
        </m:sSup>
      </m:oMath>
      <w:r>
        <w:rPr>
          <w:sz w:val="24"/>
          <w:szCs w:val="24"/>
        </w:rPr>
        <w:tab/>
      </w:r>
      <w:r w:rsidRPr="006353E6">
        <w:rPr>
          <w:b/>
        </w:rPr>
        <w:t>1.6.</w:t>
      </w:r>
      <w:r>
        <w:rPr>
          <w:sz w:val="24"/>
          <w:szCs w:val="24"/>
        </w:rPr>
        <w:t xml:space="preserve"> 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</m:t>
            </m:r>
          </m:e>
        </m:d>
        <m:r>
          <w:rPr>
            <w:rFonts w:ascii="Cambria Math"/>
          </w:rPr>
          <m:t> </m:t>
        </m:r>
        <m:r>
          <w:rPr>
            <w:rFonts w:ascii="Cambria Math"/>
          </w:rPr>
          <m:t>_________</m:t>
        </m:r>
        <m:r>
          <w:rPr>
            <w:rFonts w:ascii="Cambria Math"/>
          </w:rPr>
          <m:t>   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Z</m:t>
            </m:r>
          </m:e>
          <m:sup>
            <m:r>
              <w:rPr>
                <w:rFonts w:ascii="Cambria Math"/>
              </w:rPr>
              <m:t>-</m:t>
            </m:r>
          </m:sup>
        </m:sSup>
      </m:oMath>
    </w:p>
    <w:p w14:paraId="5138C8A3" w14:textId="538DFF0F" w:rsidR="00087949" w:rsidRDefault="00B14EE8" w:rsidP="00B14EE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97EC56F" wp14:editId="5F68E4C6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685D26" w14:textId="441CF1C8" w:rsidR="00B14EE8" w:rsidRPr="00086D19" w:rsidRDefault="00B14EE8" w:rsidP="00B14EE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97EC56F" id="Oval 9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7685D26" w14:textId="441CF1C8" w:rsidR="00B14EE8" w:rsidRPr="00086D19" w:rsidRDefault="00B14EE8" w:rsidP="00B14EE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087949" w:rsidRPr="00B14EE8">
        <w:t>Escreve</w:t>
      </w:r>
      <w:r w:rsidR="00087949" w:rsidRPr="00DF5B36">
        <w:t xml:space="preserve"> </w:t>
      </w:r>
      <w:r w:rsidR="00087949" w:rsidRPr="00B14EE8">
        <w:t>todos</w:t>
      </w:r>
      <w:r w:rsidR="00087949">
        <w:t xml:space="preserve"> os números inteiros que são:</w:t>
      </w:r>
    </w:p>
    <w:p w14:paraId="0A75F128" w14:textId="24E453B0" w:rsidR="00087949" w:rsidRDefault="00087949" w:rsidP="00F8451B">
      <w:pPr>
        <w:pStyle w:val="QUESTAO11"/>
      </w:pPr>
      <w:r w:rsidRPr="00DF5B36">
        <w:rPr>
          <w:b/>
        </w:rPr>
        <w:t>2.1.</w:t>
      </w:r>
      <w:r w:rsidR="0022472A">
        <w:tab/>
      </w:r>
      <w:r w:rsidRPr="00B14EE8">
        <w:t>menores</w:t>
      </w:r>
      <w:r>
        <w:t xml:space="preserve"> do que</w:t>
      </w:r>
      <w:r w:rsidR="00E40FD5">
        <w:t xml:space="preserve"> </w:t>
      </w:r>
      <w:r w:rsidR="0079313A">
        <w:t xml:space="preserve"> </w:t>
      </w:r>
      <m:oMath>
        <m:r>
          <w:rPr>
            <w:rFonts w:ascii="Cambria Math"/>
          </w:rPr>
          <m:t>+2</m:t>
        </m:r>
      </m:oMath>
      <w:r w:rsidR="0079313A">
        <w:t xml:space="preserve"> </w:t>
      </w:r>
      <w:r w:rsidR="00E40FD5">
        <w:t xml:space="preserve"> </w:t>
      </w:r>
      <w:r>
        <w:t>e maiores do que</w:t>
      </w:r>
      <w:r w:rsidR="00E40FD5">
        <w:t xml:space="preserve"> </w:t>
      </w:r>
      <w:r w:rsidR="0079313A"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  <w:r w:rsidR="00E40FD5">
        <w:t xml:space="preserve"> </w:t>
      </w:r>
      <w:r>
        <w:t>;</w:t>
      </w:r>
    </w:p>
    <w:p w14:paraId="69B13A22" w14:textId="3E477CAB" w:rsidR="00087949" w:rsidRDefault="00087949" w:rsidP="00F8451B">
      <w:pPr>
        <w:pStyle w:val="QUESTAO11"/>
      </w:pPr>
      <w:r w:rsidRPr="00DF5B36">
        <w:rPr>
          <w:b/>
        </w:rPr>
        <w:t>2.2.</w:t>
      </w:r>
      <w:r w:rsidR="0022472A">
        <w:rPr>
          <w:b/>
        </w:rPr>
        <w:tab/>
      </w:r>
      <w:r>
        <w:t>maiores do que</w:t>
      </w:r>
      <w:r w:rsidR="00E40FD5">
        <w:t xml:space="preserve"> </w:t>
      </w:r>
      <w: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  <w:r>
        <w:t xml:space="preserve"> </w:t>
      </w:r>
      <w:r w:rsidR="00E40FD5">
        <w:t xml:space="preserve"> </w:t>
      </w:r>
      <w:r>
        <w:t>e negativos;</w:t>
      </w:r>
    </w:p>
    <w:p w14:paraId="4F1029CE" w14:textId="5BF6C0C2" w:rsidR="00087949" w:rsidRDefault="00087949" w:rsidP="00B14EE8">
      <w:pPr>
        <w:pStyle w:val="QUESTAO11"/>
      </w:pPr>
      <w:r w:rsidRPr="00DF5B36">
        <w:rPr>
          <w:b/>
        </w:rPr>
        <w:t>2.3.</w:t>
      </w:r>
      <w:r w:rsidR="0022472A">
        <w:tab/>
      </w:r>
      <w:r>
        <w:t>menores do que</w:t>
      </w:r>
      <w:r w:rsidR="00E40FD5">
        <w:t xml:space="preserve"> </w:t>
      </w:r>
      <w:r w:rsidR="0079313A">
        <w:t xml:space="preserve"> </w:t>
      </w:r>
      <w:r>
        <w:t>4</w:t>
      </w:r>
      <w:r w:rsidR="0079313A">
        <w:t xml:space="preserve"> </w:t>
      </w:r>
      <w:r w:rsidR="00E40FD5">
        <w:t xml:space="preserve"> </w:t>
      </w:r>
      <w:r>
        <w:t>e não negativos;</w:t>
      </w:r>
    </w:p>
    <w:p w14:paraId="3A209C8D" w14:textId="256A826B" w:rsidR="00087949" w:rsidRPr="00DF5B36" w:rsidRDefault="00087949" w:rsidP="00F8451B">
      <w:pPr>
        <w:pStyle w:val="QUESTAO11"/>
      </w:pPr>
      <w:r w:rsidRPr="00DF5B36">
        <w:rPr>
          <w:b/>
        </w:rPr>
        <w:t>2.4.</w:t>
      </w:r>
      <w:r w:rsidR="0022472A">
        <w:tab/>
      </w:r>
      <w:r>
        <w:t>maiores do que</w:t>
      </w:r>
      <w:r w:rsidR="00E40FD5">
        <w:t xml:space="preserve"> </w:t>
      </w:r>
      <w: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>
        <w:t xml:space="preserve"> </w:t>
      </w:r>
      <w:r w:rsidR="00E40FD5">
        <w:t xml:space="preserve"> </w:t>
      </w:r>
      <w:r>
        <w:t>e menores ou iguais a</w:t>
      </w:r>
      <w:r w:rsidR="00E40FD5">
        <w:t xml:space="preserve"> </w:t>
      </w:r>
      <w:r w:rsidR="0079313A">
        <w:t xml:space="preserve"> </w:t>
      </w:r>
      <w:r>
        <w:t>3</w:t>
      </w:r>
      <w:r w:rsidR="00E40FD5">
        <w:t xml:space="preserve"> </w:t>
      </w:r>
      <w:r>
        <w:t>.</w:t>
      </w:r>
    </w:p>
    <w:p w14:paraId="1CCBDE59" w14:textId="632F32AA" w:rsidR="00087949" w:rsidRPr="006353E6" w:rsidRDefault="0022472A" w:rsidP="00B14EE8">
      <w:pPr>
        <w:pStyle w:val="QuestaoAulaTITULO"/>
        <w:rPr>
          <w:lang w:val="pt-PT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2D553455" wp14:editId="587427D6">
            <wp:simplePos x="0" y="0"/>
            <wp:positionH relativeFrom="column">
              <wp:posOffset>3952875</wp:posOffset>
            </wp:positionH>
            <wp:positionV relativeFrom="paragraph">
              <wp:posOffset>754380</wp:posOffset>
            </wp:positionV>
            <wp:extent cx="2883535" cy="2851150"/>
            <wp:effectExtent l="0" t="0" r="0" b="635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285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7949" w:rsidRPr="006353E6">
        <w:rPr>
          <w:lang w:val="pt-PT"/>
        </w:rPr>
        <w:t>Questão-aula 4</w:t>
      </w:r>
    </w:p>
    <w:p w14:paraId="541DC4F0" w14:textId="27041891" w:rsidR="00087949" w:rsidRDefault="00B14EE8" w:rsidP="00B14EE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7987E0D" wp14:editId="502876FD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8822E7" w14:textId="77777777" w:rsidR="00B14EE8" w:rsidRPr="00086D19" w:rsidRDefault="00B14EE8" w:rsidP="00B14EE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7987E0D" id="Oval 1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98822E7" w14:textId="77777777" w:rsidR="00B14EE8" w:rsidRPr="00086D19" w:rsidRDefault="00B14EE8" w:rsidP="00B14EE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087949">
        <w:t xml:space="preserve">A Ana </w:t>
      </w:r>
      <w:r w:rsidR="00087949" w:rsidRPr="00B14EE8">
        <w:t>registou</w:t>
      </w:r>
      <w:r w:rsidR="00087949">
        <w:t xml:space="preserve"> as temperaturas mínimas de seis capitais europeias, num dia de inverno, e obteve os valores representados na tabela seguinte.</w:t>
      </w:r>
    </w:p>
    <w:p w14:paraId="100052E1" w14:textId="77777777" w:rsidR="001E4CE7" w:rsidRDefault="001E4CE7" w:rsidP="001E4CE7">
      <w:pPr>
        <w:pStyle w:val="QuestaoTexto"/>
      </w:pPr>
    </w:p>
    <w:tbl>
      <w:tblPr>
        <w:tblStyle w:val="TabelacomGrelh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56"/>
        <w:gridCol w:w="872"/>
        <w:gridCol w:w="756"/>
        <w:gridCol w:w="955"/>
        <w:gridCol w:w="814"/>
        <w:gridCol w:w="880"/>
      </w:tblGrid>
      <w:tr w:rsidR="00B14EE8" w:rsidRPr="001E4CE7" w14:paraId="2DFD971C" w14:textId="77777777" w:rsidTr="00571C87">
        <w:trPr>
          <w:trHeight w:val="339"/>
          <w:jc w:val="center"/>
        </w:trPr>
        <w:tc>
          <w:tcPr>
            <w:tcW w:w="856" w:type="dxa"/>
            <w:shd w:val="clear" w:color="auto" w:fill="F9D7D7"/>
            <w:vAlign w:val="center"/>
          </w:tcPr>
          <w:p w14:paraId="15190567" w14:textId="77777777" w:rsidR="00087949" w:rsidRPr="001E4CE7" w:rsidRDefault="00087949" w:rsidP="001E4CE7">
            <w:pPr>
              <w:pStyle w:val="TABELATexto"/>
            </w:pPr>
            <w:r w:rsidRPr="001E4CE7">
              <w:t>Lisboa</w:t>
            </w:r>
          </w:p>
        </w:tc>
        <w:tc>
          <w:tcPr>
            <w:tcW w:w="872" w:type="dxa"/>
            <w:shd w:val="clear" w:color="auto" w:fill="F9D7D7"/>
            <w:vAlign w:val="center"/>
          </w:tcPr>
          <w:p w14:paraId="7BF10E91" w14:textId="77777777" w:rsidR="00087949" w:rsidRPr="001E4CE7" w:rsidRDefault="00087949" w:rsidP="001E4CE7">
            <w:pPr>
              <w:pStyle w:val="TABELATexto"/>
            </w:pPr>
            <w:r w:rsidRPr="001E4CE7">
              <w:t>Madrid</w:t>
            </w:r>
          </w:p>
        </w:tc>
        <w:tc>
          <w:tcPr>
            <w:tcW w:w="756" w:type="dxa"/>
            <w:shd w:val="clear" w:color="auto" w:fill="F9D7D7"/>
            <w:vAlign w:val="center"/>
          </w:tcPr>
          <w:p w14:paraId="69C8BBD2" w14:textId="77777777" w:rsidR="00087949" w:rsidRPr="001E4CE7" w:rsidRDefault="00087949" w:rsidP="001E4CE7">
            <w:pPr>
              <w:pStyle w:val="TABELATexto"/>
            </w:pPr>
            <w:r w:rsidRPr="001E4CE7">
              <w:t>Paris</w:t>
            </w:r>
          </w:p>
        </w:tc>
        <w:tc>
          <w:tcPr>
            <w:tcW w:w="955" w:type="dxa"/>
            <w:shd w:val="clear" w:color="auto" w:fill="F9D7D7"/>
            <w:vAlign w:val="center"/>
          </w:tcPr>
          <w:p w14:paraId="54DA5DE6" w14:textId="77777777" w:rsidR="00087949" w:rsidRPr="001E4CE7" w:rsidRDefault="00087949" w:rsidP="001E4CE7">
            <w:pPr>
              <w:pStyle w:val="TABELATexto"/>
            </w:pPr>
            <w:r w:rsidRPr="001E4CE7">
              <w:t>Londres</w:t>
            </w:r>
          </w:p>
        </w:tc>
        <w:tc>
          <w:tcPr>
            <w:tcW w:w="814" w:type="dxa"/>
            <w:shd w:val="clear" w:color="auto" w:fill="F9D7D7"/>
            <w:vAlign w:val="center"/>
          </w:tcPr>
          <w:p w14:paraId="58512EFF" w14:textId="77777777" w:rsidR="00087949" w:rsidRPr="001E4CE7" w:rsidRDefault="00087949" w:rsidP="001E4CE7">
            <w:pPr>
              <w:pStyle w:val="TABELATexto"/>
            </w:pPr>
            <w:r w:rsidRPr="001E4CE7">
              <w:t>Roma</w:t>
            </w:r>
          </w:p>
        </w:tc>
        <w:tc>
          <w:tcPr>
            <w:tcW w:w="880" w:type="dxa"/>
            <w:shd w:val="clear" w:color="auto" w:fill="F9D7D7"/>
            <w:vAlign w:val="center"/>
          </w:tcPr>
          <w:p w14:paraId="3D84E2CD" w14:textId="77777777" w:rsidR="00087949" w:rsidRPr="001E4CE7" w:rsidRDefault="00087949" w:rsidP="001E4CE7">
            <w:pPr>
              <w:pStyle w:val="TABELATexto"/>
            </w:pPr>
            <w:r w:rsidRPr="001E4CE7">
              <w:t>Atenas</w:t>
            </w:r>
          </w:p>
        </w:tc>
      </w:tr>
      <w:tr w:rsidR="00B14EE8" w:rsidRPr="001E4CE7" w14:paraId="7625D5BE" w14:textId="77777777" w:rsidTr="00571C87">
        <w:trPr>
          <w:trHeight w:val="339"/>
          <w:jc w:val="center"/>
        </w:trPr>
        <w:tc>
          <w:tcPr>
            <w:tcW w:w="856" w:type="dxa"/>
            <w:vAlign w:val="center"/>
          </w:tcPr>
          <w:p w14:paraId="749ACF55" w14:textId="05243AFC" w:rsidR="00087949" w:rsidRPr="001E4CE7" w:rsidRDefault="00F8451B" w:rsidP="00F8451B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+7</m:t>
                </m:r>
              </m:oMath>
            </m:oMathPara>
          </w:p>
        </w:tc>
        <w:tc>
          <w:tcPr>
            <w:tcW w:w="872" w:type="dxa"/>
            <w:vAlign w:val="center"/>
          </w:tcPr>
          <w:p w14:paraId="7210D8A0" w14:textId="3A8A6F0C" w:rsidR="00087949" w:rsidRPr="001E4CE7" w:rsidRDefault="00F8451B" w:rsidP="00F8451B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</m:t>
                </m:r>
              </m:oMath>
            </m:oMathPara>
          </w:p>
        </w:tc>
        <w:tc>
          <w:tcPr>
            <w:tcW w:w="756" w:type="dxa"/>
            <w:vAlign w:val="center"/>
          </w:tcPr>
          <w:p w14:paraId="0B536FEF" w14:textId="77777777" w:rsidR="00087949" w:rsidRPr="001E4CE7" w:rsidRDefault="00087949" w:rsidP="001E4CE7">
            <w:pPr>
              <w:pStyle w:val="TABELATexto"/>
            </w:pPr>
            <w:r w:rsidRPr="001E4CE7">
              <w:t>0</w:t>
            </w:r>
          </w:p>
        </w:tc>
        <w:tc>
          <w:tcPr>
            <w:tcW w:w="955" w:type="dxa"/>
            <w:vAlign w:val="center"/>
          </w:tcPr>
          <w:p w14:paraId="1AF9D667" w14:textId="2359BDA7" w:rsidR="00087949" w:rsidRPr="001E4CE7" w:rsidRDefault="00F8451B" w:rsidP="00F8451B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5</m:t>
                </m:r>
              </m:oMath>
            </m:oMathPara>
          </w:p>
        </w:tc>
        <w:tc>
          <w:tcPr>
            <w:tcW w:w="814" w:type="dxa"/>
            <w:vAlign w:val="center"/>
          </w:tcPr>
          <w:p w14:paraId="7DA2F831" w14:textId="06D1E530" w:rsidR="00087949" w:rsidRPr="001E4CE7" w:rsidRDefault="00F8451B" w:rsidP="00F8451B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</m:oMath>
            </m:oMathPara>
          </w:p>
        </w:tc>
        <w:tc>
          <w:tcPr>
            <w:tcW w:w="880" w:type="dxa"/>
            <w:vAlign w:val="center"/>
          </w:tcPr>
          <w:p w14:paraId="70187AA4" w14:textId="37E681F8" w:rsidR="00087949" w:rsidRPr="001E4CE7" w:rsidRDefault="00F8451B" w:rsidP="00F8451B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+4</m:t>
                </m:r>
              </m:oMath>
            </m:oMathPara>
          </w:p>
        </w:tc>
      </w:tr>
    </w:tbl>
    <w:p w14:paraId="3D98FA40" w14:textId="2910A44E" w:rsidR="00087949" w:rsidRDefault="00087949" w:rsidP="0022472A">
      <w:pPr>
        <w:pStyle w:val="QUESTAO11"/>
      </w:pPr>
      <w:r w:rsidRPr="00880862">
        <w:rPr>
          <w:b/>
        </w:rPr>
        <w:t>1.1.</w:t>
      </w:r>
      <w:r w:rsidR="0022472A">
        <w:rPr>
          <w:b/>
        </w:rPr>
        <w:tab/>
      </w:r>
      <w:r>
        <w:t>Em que cidade esteve a temperatura mais baixa? E a mais alta?</w:t>
      </w:r>
    </w:p>
    <w:p w14:paraId="30C536E1" w14:textId="2486E71A" w:rsidR="00087949" w:rsidRDefault="00087949" w:rsidP="001E4CE7">
      <w:pPr>
        <w:pStyle w:val="QUESTAO11"/>
      </w:pPr>
      <w:r w:rsidRPr="00880862">
        <w:rPr>
          <w:b/>
        </w:rPr>
        <w:t>1.2.</w:t>
      </w:r>
      <w:r w:rsidR="0022472A">
        <w:rPr>
          <w:b/>
        </w:rPr>
        <w:tab/>
      </w:r>
      <w:r>
        <w:t>Representa as temperaturas numa reta numérica.</w:t>
      </w:r>
    </w:p>
    <w:p w14:paraId="18D7101C" w14:textId="783A5CFA" w:rsidR="00087949" w:rsidRDefault="00087949" w:rsidP="001E4CE7">
      <w:pPr>
        <w:pStyle w:val="QUESTAO11"/>
      </w:pPr>
      <w:r w:rsidRPr="00880862">
        <w:rPr>
          <w:b/>
        </w:rPr>
        <w:t>1.3.</w:t>
      </w:r>
      <w:r w:rsidR="0022472A">
        <w:rPr>
          <w:b/>
        </w:rPr>
        <w:tab/>
      </w:r>
      <w:r>
        <w:t>Escreve as temperaturas por ordem decrescente.</w:t>
      </w:r>
    </w:p>
    <w:p w14:paraId="0D91C8C2" w14:textId="3183A38C" w:rsidR="00087949" w:rsidRDefault="00087949" w:rsidP="00F8451B">
      <w:pPr>
        <w:pStyle w:val="QUESTAO11"/>
      </w:pPr>
      <w:r w:rsidRPr="00880862">
        <w:rPr>
          <w:b/>
        </w:rPr>
        <w:t>1.4.</w:t>
      </w:r>
      <w:r w:rsidR="0022472A">
        <w:rPr>
          <w:b/>
        </w:rPr>
        <w:tab/>
      </w:r>
      <w:r>
        <w:t>A Ana verificou que, nesse dia, a temperatura mínima em Berlim foi igual ao número inteiro que se encontra à mesma distância dos números</w:t>
      </w:r>
      <w:r w:rsidR="00E40FD5">
        <w:t xml:space="preserve"> </w:t>
      </w:r>
      <w: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  <w:r>
        <w:t xml:space="preserve"> </w:t>
      </w:r>
      <w:r w:rsidR="00E40FD5">
        <w:t xml:space="preserve"> </w:t>
      </w:r>
      <w:r>
        <w:t>e</w:t>
      </w:r>
      <w:r w:rsidR="00E40FD5">
        <w:t xml:space="preserve"> </w:t>
      </w:r>
      <w:r>
        <w:t xml:space="preserve"> </w:t>
      </w:r>
      <m:oMath>
        <m:r>
          <w:rPr>
            <w:rFonts w:ascii="Cambria Math"/>
          </w:rPr>
          <m:t>+3</m:t>
        </m:r>
      </m:oMath>
      <w:r w:rsidR="00E40FD5">
        <w:t xml:space="preserve"> .</w:t>
      </w:r>
    </w:p>
    <w:p w14:paraId="77E28D46" w14:textId="2A1561DB" w:rsidR="00087949" w:rsidRPr="00930EC2" w:rsidRDefault="004676B1" w:rsidP="004676B1">
      <w:pPr>
        <w:pStyle w:val="QUESTAO11"/>
        <w:spacing w:before="0"/>
        <w:rPr>
          <w:b/>
          <w:szCs w:val="22"/>
        </w:rPr>
      </w:pPr>
      <w:r>
        <w:tab/>
      </w:r>
      <w:r w:rsidR="00087949">
        <w:t>Qual foi a temperatura mínima em Berlim?</w:t>
      </w:r>
    </w:p>
    <w:sectPr w:rsidR="00087949" w:rsidRPr="00930EC2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7DF80" w14:textId="77777777" w:rsidR="00B163B3" w:rsidRDefault="00B163B3" w:rsidP="00D177B5">
      <w:pPr>
        <w:spacing w:after="0" w:line="240" w:lineRule="auto"/>
      </w:pPr>
      <w:r>
        <w:separator/>
      </w:r>
    </w:p>
  </w:endnote>
  <w:endnote w:type="continuationSeparator" w:id="0">
    <w:p w14:paraId="4C784C32" w14:textId="77777777" w:rsidR="00B163B3" w:rsidRDefault="00B163B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0C6DE" w14:textId="77777777" w:rsidR="00B163B3" w:rsidRDefault="00B163B3" w:rsidP="00D177B5">
      <w:pPr>
        <w:spacing w:after="0" w:line="240" w:lineRule="auto"/>
      </w:pPr>
      <w:r>
        <w:separator/>
      </w:r>
    </w:p>
  </w:footnote>
  <w:footnote w:type="continuationSeparator" w:id="0">
    <w:p w14:paraId="0AE8E7F0" w14:textId="77777777" w:rsidR="00B163B3" w:rsidRDefault="00B163B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31" type="#_x0000_t75" style="width:16.35pt;height:16.35pt;visibility:visible" o:bullet="t">
        <v:imagedata r:id="rId1" o:title=""/>
      </v:shape>
    </w:pict>
  </w:numPicBullet>
  <w:numPicBullet w:numPicBulletId="1">
    <w:pict>
      <v:shape id="_x0000_i1432" type="#_x0000_t75" style="width:16.35pt;height:16.35pt;visibility:visible" o:bullet="t">
        <v:imagedata r:id="rId2" o:title=""/>
      </v:shape>
    </w:pict>
  </w:numPicBullet>
  <w:numPicBullet w:numPicBulletId="2">
    <w:pict>
      <v:shape id="_x0000_i1433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164228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2A24C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E4FA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2EAF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C611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CE08A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1443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AC2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FEAD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E4C3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600145248">
    <w:abstractNumId w:val="14"/>
  </w:num>
  <w:num w:numId="2" w16cid:durableId="786587738">
    <w:abstractNumId w:val="15"/>
  </w:num>
  <w:num w:numId="3" w16cid:durableId="1301766192">
    <w:abstractNumId w:val="12"/>
  </w:num>
  <w:num w:numId="4" w16cid:durableId="5596781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9347801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018153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8883125">
    <w:abstractNumId w:val="16"/>
  </w:num>
  <w:num w:numId="8" w16cid:durableId="830756125">
    <w:abstractNumId w:val="13"/>
  </w:num>
  <w:num w:numId="9" w16cid:durableId="1079405327">
    <w:abstractNumId w:val="9"/>
  </w:num>
  <w:num w:numId="10" w16cid:durableId="1191451252">
    <w:abstractNumId w:val="7"/>
  </w:num>
  <w:num w:numId="11" w16cid:durableId="769542539">
    <w:abstractNumId w:val="6"/>
  </w:num>
  <w:num w:numId="12" w16cid:durableId="1760326177">
    <w:abstractNumId w:val="5"/>
  </w:num>
  <w:num w:numId="13" w16cid:durableId="1147240388">
    <w:abstractNumId w:val="4"/>
  </w:num>
  <w:num w:numId="14" w16cid:durableId="498498289">
    <w:abstractNumId w:val="8"/>
  </w:num>
  <w:num w:numId="15" w16cid:durableId="233978348">
    <w:abstractNumId w:val="3"/>
  </w:num>
  <w:num w:numId="16" w16cid:durableId="844587857">
    <w:abstractNumId w:val="2"/>
  </w:num>
  <w:num w:numId="17" w16cid:durableId="2124419357">
    <w:abstractNumId w:val="1"/>
  </w:num>
  <w:num w:numId="18" w16cid:durableId="187067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87949"/>
    <w:rsid w:val="000A78A5"/>
    <w:rsid w:val="000C37B1"/>
    <w:rsid w:val="000D3308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4CE7"/>
    <w:rsid w:val="00203059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69B9"/>
    <w:rsid w:val="00266005"/>
    <w:rsid w:val="00271F71"/>
    <w:rsid w:val="00274E47"/>
    <w:rsid w:val="002879ED"/>
    <w:rsid w:val="00295F4C"/>
    <w:rsid w:val="002A1042"/>
    <w:rsid w:val="002B338B"/>
    <w:rsid w:val="002E6EDD"/>
    <w:rsid w:val="002F1ADA"/>
    <w:rsid w:val="002F41AF"/>
    <w:rsid w:val="0030103E"/>
    <w:rsid w:val="003012AD"/>
    <w:rsid w:val="0030367A"/>
    <w:rsid w:val="00350A6D"/>
    <w:rsid w:val="00360BC9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03E6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1C87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6F7F"/>
    <w:rsid w:val="00626873"/>
    <w:rsid w:val="00627293"/>
    <w:rsid w:val="006353E6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76F51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02915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303C"/>
    <w:rsid w:val="00904DE7"/>
    <w:rsid w:val="00922AFF"/>
    <w:rsid w:val="00923320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163B3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066D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0FD5"/>
    <w:rsid w:val="00E42002"/>
    <w:rsid w:val="00E4687D"/>
    <w:rsid w:val="00E605BF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8451B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159</TotalTime>
  <Pages>1</Pages>
  <Words>166</Words>
  <Characters>952</Characters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2022-04-06T09:29:00Z</cp:lastPrinted>
  <dcterms:created xsi:type="dcterms:W3CDTF">2022-03-17T09:03:00Z</dcterms:created>
  <dcterms:modified xsi:type="dcterms:W3CDTF">2022-09-22T11:26:00Z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