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DF2C288" w:rsidR="00C72BA7" w:rsidRPr="009E5F49" w:rsidRDefault="00B32118" w:rsidP="009E5F49">
      <w:pPr>
        <w:pStyle w:val="TITULOFICHAS"/>
        <w:spacing w:after="0"/>
        <w:rPr>
          <w:rStyle w:val="TITULOFICHAS-alinea"/>
          <w:sz w:val="18"/>
          <w:szCs w:val="18"/>
          <w:lang w:val="pt-PT"/>
        </w:rPr>
      </w:pPr>
      <w:r w:rsidRPr="009E5F49">
        <w:rPr>
          <w:lang w:val="pt-PT"/>
        </w:rPr>
        <w:t>Questões-aula</w:t>
      </w:r>
      <w:r w:rsidRPr="009E5F49">
        <w:rPr>
          <w:lang w:val="pt-PT"/>
        </w:rPr>
        <w:tab/>
      </w:r>
      <w:r w:rsidR="00D51F95" w:rsidRPr="009E5F49">
        <w:rPr>
          <w:rStyle w:val="TITULOFICHAS-alinea"/>
          <w:sz w:val="18"/>
          <w:szCs w:val="18"/>
          <w:lang w:val="pt-PT"/>
        </w:rPr>
        <w:t>2. Valor absoluto e simétrico de um número inteiro.</w:t>
      </w:r>
    </w:p>
    <w:p w14:paraId="704A5964" w14:textId="656890CA" w:rsidR="00D51F95" w:rsidRPr="00D51F95" w:rsidRDefault="00D51F95" w:rsidP="009E5F49">
      <w:pPr>
        <w:pStyle w:val="TITULOFICHAS"/>
        <w:spacing w:after="0"/>
        <w:rPr>
          <w:rStyle w:val="TITULOFICHAS-alinea"/>
        </w:rPr>
      </w:pPr>
      <w:r w:rsidRPr="009E5F49">
        <w:rPr>
          <w:rStyle w:val="TITULOFICHAS-alinea"/>
          <w:sz w:val="18"/>
          <w:szCs w:val="18"/>
          <w:lang w:val="pt-PT"/>
        </w:rPr>
        <w:tab/>
      </w:r>
      <w:r w:rsidRPr="009E5F49">
        <w:rPr>
          <w:rStyle w:val="TITULOFICHAS-alinea"/>
          <w:sz w:val="18"/>
          <w:szCs w:val="18"/>
        </w:rPr>
        <w:t>Comparação de números inteiros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B1BD41C" w14:textId="77777777" w:rsidR="00D51F95" w:rsidRPr="009E5F49" w:rsidRDefault="00D51F95" w:rsidP="00D44E9D">
      <w:pPr>
        <w:pStyle w:val="QuestaoAulaTITULO"/>
        <w:spacing w:before="400"/>
        <w:rPr>
          <w:lang w:val="pt-PT"/>
        </w:rPr>
      </w:pPr>
      <w:r w:rsidRPr="009E5F49">
        <w:rPr>
          <w:lang w:val="pt-PT"/>
        </w:rPr>
        <w:t>Questão-aula 5</w:t>
      </w:r>
    </w:p>
    <w:p w14:paraId="55A50D50" w14:textId="79BE2A77" w:rsidR="00D51F95" w:rsidRDefault="00D51F95" w:rsidP="00E7475B">
      <w:pPr>
        <w:pStyle w:val="QUESTAO1"/>
        <w:spacing w:before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8BD6357" wp14:editId="3498BD4C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1A99AA" w14:textId="77777777" w:rsidR="00D51F95" w:rsidRPr="00086D19" w:rsidRDefault="00D51F95" w:rsidP="00D51F9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BD6357" id="Oval 1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" fillcolor="#c83d47" stroked="f" strokeweight="2pt">
                <v:textbox inset="0,0,0,0">
                  <w:txbxContent>
                    <w:p w14:paraId="1E1A99AA" w14:textId="77777777" w:rsidR="00D51F95" w:rsidRPr="00086D19" w:rsidRDefault="00D51F95" w:rsidP="00D51F9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Completa a </w:t>
      </w:r>
      <w:r w:rsidRPr="00D51F95">
        <w:t>tabela</w:t>
      </w:r>
      <w:r>
        <w:t>.</w:t>
      </w:r>
    </w:p>
    <w:p w14:paraId="0F70218D" w14:textId="77777777" w:rsidR="00D51F95" w:rsidRDefault="00D51F95" w:rsidP="00D44E9D">
      <w:pPr>
        <w:pStyle w:val="QuestaoTexto"/>
        <w:spacing w:line="240" w:lineRule="auto"/>
      </w:pP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90"/>
        <w:gridCol w:w="2142"/>
        <w:gridCol w:w="2142"/>
      </w:tblGrid>
      <w:tr w:rsidR="00D51F95" w:rsidRPr="00D51F95" w14:paraId="50C94CDD" w14:textId="77777777" w:rsidTr="00D412E6">
        <w:trPr>
          <w:trHeight w:val="274"/>
          <w:jc w:val="center"/>
        </w:trPr>
        <w:tc>
          <w:tcPr>
            <w:tcW w:w="2390" w:type="dxa"/>
            <w:shd w:val="clear" w:color="auto" w:fill="F9D7D7"/>
            <w:vAlign w:val="center"/>
          </w:tcPr>
          <w:p w14:paraId="37FC996B" w14:textId="1447921F" w:rsidR="00D51F95" w:rsidRPr="00D51F95" w:rsidRDefault="00D51F95" w:rsidP="00D44E9D">
            <w:pPr>
              <w:pStyle w:val="TABELATexto"/>
              <w:spacing w:before="40" w:after="40"/>
              <w:rPr>
                <w:b/>
                <w:bCs w:val="0"/>
              </w:rPr>
            </w:pPr>
            <w:r w:rsidRPr="00D51F95">
              <w:rPr>
                <w:b/>
                <w:bCs w:val="0"/>
              </w:rPr>
              <w:t>Número</w:t>
            </w:r>
          </w:p>
        </w:tc>
        <w:tc>
          <w:tcPr>
            <w:tcW w:w="2142" w:type="dxa"/>
            <w:shd w:val="clear" w:color="auto" w:fill="F9D7D7"/>
            <w:vAlign w:val="center"/>
          </w:tcPr>
          <w:p w14:paraId="7096722A" w14:textId="77777777" w:rsidR="00D51F95" w:rsidRPr="00D51F95" w:rsidRDefault="00D51F95" w:rsidP="00D44E9D">
            <w:pPr>
              <w:pStyle w:val="TABELATexto"/>
              <w:spacing w:before="40" w:after="40"/>
              <w:rPr>
                <w:b/>
                <w:bCs w:val="0"/>
              </w:rPr>
            </w:pPr>
            <w:r w:rsidRPr="00D51F95">
              <w:rPr>
                <w:b/>
                <w:bCs w:val="0"/>
              </w:rPr>
              <w:t>Valor absoluto</w:t>
            </w:r>
          </w:p>
        </w:tc>
        <w:tc>
          <w:tcPr>
            <w:tcW w:w="2142" w:type="dxa"/>
            <w:shd w:val="clear" w:color="auto" w:fill="F9D7D7"/>
            <w:vAlign w:val="center"/>
          </w:tcPr>
          <w:p w14:paraId="56A69C5C" w14:textId="77777777" w:rsidR="00D51F95" w:rsidRPr="00D51F95" w:rsidRDefault="00D51F95" w:rsidP="00D44E9D">
            <w:pPr>
              <w:pStyle w:val="TABELATexto"/>
              <w:spacing w:before="40" w:after="40"/>
              <w:rPr>
                <w:b/>
                <w:bCs w:val="0"/>
              </w:rPr>
            </w:pPr>
            <w:r w:rsidRPr="00D51F95">
              <w:rPr>
                <w:b/>
                <w:bCs w:val="0"/>
              </w:rPr>
              <w:t>Simétrico</w:t>
            </w:r>
          </w:p>
        </w:tc>
      </w:tr>
      <w:tr w:rsidR="00D51F95" w:rsidRPr="00D51F95" w14:paraId="11570D98" w14:textId="77777777" w:rsidTr="00D412E6">
        <w:trPr>
          <w:trHeight w:val="274"/>
          <w:jc w:val="center"/>
        </w:trPr>
        <w:tc>
          <w:tcPr>
            <w:tcW w:w="2390" w:type="dxa"/>
            <w:vAlign w:val="center"/>
          </w:tcPr>
          <w:p w14:paraId="55969326" w14:textId="77777777" w:rsidR="00D51F95" w:rsidRPr="00D51F95" w:rsidRDefault="00D51F95" w:rsidP="00D44E9D">
            <w:pPr>
              <w:pStyle w:val="TABELATexto"/>
              <w:spacing w:before="40" w:after="40"/>
            </w:pPr>
            <w:r w:rsidRPr="00D51F95">
              <w:t>6</w:t>
            </w:r>
          </w:p>
        </w:tc>
        <w:tc>
          <w:tcPr>
            <w:tcW w:w="2142" w:type="dxa"/>
            <w:vAlign w:val="center"/>
          </w:tcPr>
          <w:p w14:paraId="0C9802FB" w14:textId="77777777" w:rsidR="00D51F95" w:rsidRPr="00D51F95" w:rsidRDefault="00D51F95" w:rsidP="00D44E9D">
            <w:pPr>
              <w:pStyle w:val="TABELATexto"/>
              <w:spacing w:before="40" w:after="40"/>
            </w:pPr>
          </w:p>
        </w:tc>
        <w:tc>
          <w:tcPr>
            <w:tcW w:w="2142" w:type="dxa"/>
            <w:vAlign w:val="center"/>
          </w:tcPr>
          <w:p w14:paraId="3EB7196C" w14:textId="77777777" w:rsidR="00D51F95" w:rsidRPr="00D51F95" w:rsidRDefault="00D51F95" w:rsidP="00D44E9D">
            <w:pPr>
              <w:pStyle w:val="TABELATexto"/>
              <w:spacing w:before="40" w:after="40"/>
            </w:pPr>
          </w:p>
        </w:tc>
      </w:tr>
      <w:tr w:rsidR="00D51F95" w:rsidRPr="00D51F95" w14:paraId="37346C08" w14:textId="77777777" w:rsidTr="00D412E6">
        <w:trPr>
          <w:trHeight w:val="274"/>
          <w:jc w:val="center"/>
        </w:trPr>
        <w:tc>
          <w:tcPr>
            <w:tcW w:w="2390" w:type="dxa"/>
            <w:vAlign w:val="center"/>
          </w:tcPr>
          <w:p w14:paraId="53B12D06" w14:textId="7C084430" w:rsidR="00D51F95" w:rsidRPr="00D51F95" w:rsidRDefault="00C70B5A" w:rsidP="00C70B5A">
            <w:pPr>
              <w:pStyle w:val="TABELATexto"/>
              <w:spacing w:before="40" w:after="40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</m:t>
                </m:r>
              </m:oMath>
            </m:oMathPara>
          </w:p>
        </w:tc>
        <w:tc>
          <w:tcPr>
            <w:tcW w:w="2142" w:type="dxa"/>
            <w:vAlign w:val="center"/>
          </w:tcPr>
          <w:p w14:paraId="4F1930D8" w14:textId="77777777" w:rsidR="00D51F95" w:rsidRPr="00D51F95" w:rsidRDefault="00D51F95" w:rsidP="00D44E9D">
            <w:pPr>
              <w:pStyle w:val="TABELATexto"/>
              <w:spacing w:before="40" w:after="40"/>
            </w:pPr>
          </w:p>
        </w:tc>
        <w:tc>
          <w:tcPr>
            <w:tcW w:w="2142" w:type="dxa"/>
            <w:vAlign w:val="center"/>
          </w:tcPr>
          <w:p w14:paraId="1473BD5E" w14:textId="77777777" w:rsidR="00D51F95" w:rsidRPr="00D51F95" w:rsidRDefault="00D51F95" w:rsidP="00D44E9D">
            <w:pPr>
              <w:pStyle w:val="TABELATexto"/>
              <w:spacing w:before="40" w:after="40"/>
            </w:pPr>
          </w:p>
        </w:tc>
      </w:tr>
      <w:tr w:rsidR="00D51F95" w:rsidRPr="00D51F95" w14:paraId="28FD1AB9" w14:textId="77777777" w:rsidTr="00D412E6">
        <w:trPr>
          <w:trHeight w:val="262"/>
          <w:jc w:val="center"/>
        </w:trPr>
        <w:tc>
          <w:tcPr>
            <w:tcW w:w="2390" w:type="dxa"/>
            <w:vAlign w:val="center"/>
          </w:tcPr>
          <w:p w14:paraId="7121412D" w14:textId="77777777" w:rsidR="00D51F95" w:rsidRPr="00D51F95" w:rsidRDefault="00D51F95" w:rsidP="00D44E9D">
            <w:pPr>
              <w:pStyle w:val="TABELATexto"/>
              <w:spacing w:before="40" w:after="40"/>
            </w:pPr>
          </w:p>
        </w:tc>
        <w:tc>
          <w:tcPr>
            <w:tcW w:w="2142" w:type="dxa"/>
            <w:vAlign w:val="center"/>
          </w:tcPr>
          <w:p w14:paraId="23CE461F" w14:textId="77777777" w:rsidR="00D51F95" w:rsidRPr="00D51F95" w:rsidRDefault="00D51F95" w:rsidP="00D44E9D">
            <w:pPr>
              <w:pStyle w:val="TABELATexto"/>
              <w:spacing w:before="40" w:after="40"/>
            </w:pPr>
          </w:p>
        </w:tc>
        <w:tc>
          <w:tcPr>
            <w:tcW w:w="2142" w:type="dxa"/>
            <w:vAlign w:val="center"/>
          </w:tcPr>
          <w:p w14:paraId="3B64E6F5" w14:textId="0E6CCC7B" w:rsidR="00D51F95" w:rsidRPr="00D51F95" w:rsidRDefault="00C70B5A" w:rsidP="00C70B5A">
            <w:pPr>
              <w:pStyle w:val="TABELATexto"/>
              <w:spacing w:before="40" w:after="40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7</m:t>
                </m:r>
              </m:oMath>
            </m:oMathPara>
          </w:p>
        </w:tc>
      </w:tr>
      <w:tr w:rsidR="00D51F95" w:rsidRPr="00D51F95" w14:paraId="08D51FD3" w14:textId="77777777" w:rsidTr="00D412E6">
        <w:trPr>
          <w:trHeight w:val="274"/>
          <w:jc w:val="center"/>
        </w:trPr>
        <w:tc>
          <w:tcPr>
            <w:tcW w:w="2390" w:type="dxa"/>
            <w:vAlign w:val="center"/>
          </w:tcPr>
          <w:p w14:paraId="10F6FD42" w14:textId="77777777" w:rsidR="00D51F95" w:rsidRPr="00D51F95" w:rsidRDefault="00D51F95" w:rsidP="00D44E9D">
            <w:pPr>
              <w:pStyle w:val="TABELATexto"/>
              <w:spacing w:before="40" w:after="40"/>
            </w:pPr>
          </w:p>
        </w:tc>
        <w:tc>
          <w:tcPr>
            <w:tcW w:w="2142" w:type="dxa"/>
            <w:vAlign w:val="center"/>
          </w:tcPr>
          <w:p w14:paraId="6E5E7C7B" w14:textId="77777777" w:rsidR="00D51F95" w:rsidRPr="00D51F95" w:rsidRDefault="00D51F95" w:rsidP="00D44E9D">
            <w:pPr>
              <w:pStyle w:val="TABELATexto"/>
              <w:spacing w:before="40" w:after="40"/>
            </w:pPr>
          </w:p>
        </w:tc>
        <w:tc>
          <w:tcPr>
            <w:tcW w:w="2142" w:type="dxa"/>
            <w:vAlign w:val="center"/>
          </w:tcPr>
          <w:p w14:paraId="39DA5AAB" w14:textId="77777777" w:rsidR="00D51F95" w:rsidRPr="00D51F95" w:rsidRDefault="00D51F95" w:rsidP="00D44E9D">
            <w:pPr>
              <w:pStyle w:val="TABELATexto"/>
              <w:spacing w:before="40" w:after="40"/>
            </w:pPr>
            <w:r w:rsidRPr="00D51F95">
              <w:t>5</w:t>
            </w:r>
          </w:p>
        </w:tc>
      </w:tr>
      <w:tr w:rsidR="00D51F95" w:rsidRPr="00D51F95" w14:paraId="7307C2B3" w14:textId="77777777" w:rsidTr="00D412E6">
        <w:trPr>
          <w:trHeight w:val="274"/>
          <w:jc w:val="center"/>
        </w:trPr>
        <w:tc>
          <w:tcPr>
            <w:tcW w:w="2390" w:type="dxa"/>
            <w:vAlign w:val="center"/>
          </w:tcPr>
          <w:p w14:paraId="7332A2FD" w14:textId="77777777" w:rsidR="00D51F95" w:rsidRPr="00D51F95" w:rsidRDefault="00D51F95" w:rsidP="00D44E9D">
            <w:pPr>
              <w:pStyle w:val="TABELATexto"/>
              <w:spacing w:before="40" w:after="40"/>
            </w:pPr>
          </w:p>
        </w:tc>
        <w:tc>
          <w:tcPr>
            <w:tcW w:w="2142" w:type="dxa"/>
            <w:vAlign w:val="center"/>
          </w:tcPr>
          <w:p w14:paraId="78A3ACBB" w14:textId="77777777" w:rsidR="00D51F95" w:rsidRPr="00D51F95" w:rsidRDefault="00D51F95" w:rsidP="00D44E9D">
            <w:pPr>
              <w:pStyle w:val="TABELATexto"/>
              <w:spacing w:before="40" w:after="40"/>
            </w:pPr>
            <w:r w:rsidRPr="00D51F95">
              <w:t>0</w:t>
            </w:r>
          </w:p>
        </w:tc>
        <w:tc>
          <w:tcPr>
            <w:tcW w:w="2142" w:type="dxa"/>
            <w:vAlign w:val="center"/>
          </w:tcPr>
          <w:p w14:paraId="3A2686A2" w14:textId="77777777" w:rsidR="00D51F95" w:rsidRPr="00D51F95" w:rsidRDefault="00D51F95" w:rsidP="00D44E9D">
            <w:pPr>
              <w:pStyle w:val="TABELATexto"/>
              <w:spacing w:before="40" w:after="40"/>
            </w:pPr>
          </w:p>
        </w:tc>
      </w:tr>
    </w:tbl>
    <w:p w14:paraId="299B547E" w14:textId="638A6D1E" w:rsidR="00D51F95" w:rsidRDefault="00D51F95" w:rsidP="00D44E9D">
      <w:pPr>
        <w:pStyle w:val="QUESTAO1"/>
        <w:spacing w:before="3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089066B" wp14:editId="33C80DA4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9D0F8" w14:textId="2648F287" w:rsidR="00D51F95" w:rsidRPr="00086D19" w:rsidRDefault="00D51F95" w:rsidP="00D51F9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89066B" id="Oval 18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AD/Tvf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7209D0F8" w14:textId="2648F287" w:rsidR="00D51F95" w:rsidRPr="00086D19" w:rsidRDefault="00D51F95" w:rsidP="00D51F9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Completa as igualdades.</w:t>
      </w:r>
    </w:p>
    <w:p w14:paraId="47052C5B" w14:textId="43ADFB1B" w:rsidR="00D51F95" w:rsidRDefault="00D51F95" w:rsidP="00C70B5A">
      <w:pPr>
        <w:pStyle w:val="QUESTAO11"/>
        <w:tabs>
          <w:tab w:val="left" w:pos="4820"/>
        </w:tabs>
      </w:pPr>
      <w:r w:rsidRPr="00555A53">
        <w:rPr>
          <w:b/>
        </w:rPr>
        <w:t>2.1.</w:t>
      </w:r>
      <w:r>
        <w:t xml:space="preserve">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12</m:t>
            </m:r>
            <m:ctrlPr>
              <w:rPr>
                <w:rFonts w:ascii="Cambria Math"/>
                <w:i/>
              </w:rPr>
            </m:ctrlP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 </m:t>
        </m:r>
        <m:r>
          <w:rPr>
            <w:rFonts w:ascii="Cambria Math"/>
          </w:rPr>
          <m:t>_________</m:t>
        </m:r>
      </m:oMath>
      <w:r>
        <w:tab/>
      </w:r>
      <w:r w:rsidRPr="00555A53">
        <w:rPr>
          <w:b/>
        </w:rPr>
        <w:t>2.2.</w:t>
      </w:r>
      <w:r>
        <w:t xml:space="preserve">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+15</m:t>
            </m: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 </m:t>
        </m:r>
        <m:r>
          <w:rPr>
            <w:rFonts w:ascii="Cambria Math"/>
          </w:rPr>
          <m:t>_________</m:t>
        </m:r>
      </m:oMath>
    </w:p>
    <w:p w14:paraId="2C837CF2" w14:textId="3CA2BB47" w:rsidR="00D51F95" w:rsidRDefault="00D51F95" w:rsidP="00C70B5A">
      <w:pPr>
        <w:pStyle w:val="QUESTAO11"/>
        <w:tabs>
          <w:tab w:val="left" w:pos="4820"/>
        </w:tabs>
      </w:pPr>
      <w:r w:rsidRPr="00555A53">
        <w:rPr>
          <w:b/>
        </w:rPr>
        <w:t>2.3.</w:t>
      </w:r>
      <w:r>
        <w:t xml:space="preserve">  </w:t>
      </w:r>
      <m:oMath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66</m:t>
            </m:r>
            <m:ctrlPr>
              <w:rPr>
                <w:rFonts w:ascii="Cambria Math"/>
                <w:i/>
              </w:rPr>
            </m:ctrlP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 </m:t>
        </m:r>
        <m:r>
          <w:rPr>
            <w:rFonts w:ascii="Cambria Math"/>
          </w:rPr>
          <m:t>_________</m:t>
        </m:r>
      </m:oMath>
      <w:r>
        <w:tab/>
      </w:r>
      <w:r w:rsidRPr="00555A53">
        <w:rPr>
          <w:b/>
        </w:rPr>
        <w:t>2.4.</w:t>
      </w:r>
      <w:r>
        <w:t xml:space="preserve">  </w:t>
      </w:r>
      <m:oMath>
        <m:r>
          <w:rPr>
            <w:rFonts w:ascii="Cambria Math"/>
          </w:rPr>
          <m:t>+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+120</m:t>
            </m: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 </m:t>
        </m:r>
        <m:r>
          <w:rPr>
            <w:rFonts w:ascii="Cambria Math"/>
          </w:rPr>
          <m:t>_________</m:t>
        </m:r>
      </m:oMath>
    </w:p>
    <w:p w14:paraId="0ADD330C" w14:textId="77777777" w:rsidR="00D51F95" w:rsidRPr="009E5F49" w:rsidRDefault="00D51F95" w:rsidP="00D44E9D">
      <w:pPr>
        <w:pStyle w:val="QuestaoAulaTITULO"/>
        <w:spacing w:before="400"/>
        <w:rPr>
          <w:lang w:val="pt-PT"/>
        </w:rPr>
      </w:pPr>
      <w:r w:rsidRPr="009E5F49">
        <w:rPr>
          <w:lang w:val="pt-PT"/>
        </w:rPr>
        <w:t>Questão-aula 6</w:t>
      </w:r>
    </w:p>
    <w:p w14:paraId="62FBFA65" w14:textId="7F4EF4E3" w:rsidR="00D51F95" w:rsidRDefault="00D51F95" w:rsidP="00C70B5A">
      <w:pPr>
        <w:pStyle w:val="QUESTAO1"/>
        <w:spacing w:before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019E10" wp14:editId="67D5813D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BD667F" w14:textId="77777777" w:rsidR="00D51F95" w:rsidRPr="00086D19" w:rsidRDefault="00D51F95" w:rsidP="00D51F9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019E10" id="Oval 1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" fillcolor="#c83d47" stroked="f" strokeweight="2pt">
                <v:textbox inset="0,0,0,0">
                  <w:txbxContent>
                    <w:p w14:paraId="07BD667F" w14:textId="77777777" w:rsidR="00D51F95" w:rsidRPr="00086D19" w:rsidRDefault="00D51F95" w:rsidP="00D51F9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Completa </w:t>
      </w:r>
      <w:r w:rsidRPr="00D51F95">
        <w:t>com</w:t>
      </w:r>
      <w:r>
        <w:t xml:space="preserve"> os sinais </w:t>
      </w:r>
      <m:oMath>
        <m:r>
          <w:rPr>
            <w:rFonts w:ascii="Cambria Math"/>
          </w:rPr>
          <m:t>&gt;</m:t>
        </m:r>
      </m:oMath>
      <w:r w:rsidR="00D44E9D">
        <w:t xml:space="preserve"> ,  </w:t>
      </w:r>
      <m:oMath>
        <m:r>
          <w:rPr>
            <w:rFonts w:ascii="Cambria Math"/>
          </w:rPr>
          <m:t>&lt;</m:t>
        </m:r>
      </m:oMath>
      <w:r w:rsidR="00D44E9D">
        <w:t xml:space="preserve">  ou  </w:t>
      </w:r>
      <m:oMath>
        <m:r>
          <w:rPr>
            <w:rFonts w:ascii="Cambria Math"/>
          </w:rPr>
          <m:t>=</m:t>
        </m:r>
      </m:oMath>
      <w:r w:rsidR="00D44E9D">
        <w:t xml:space="preserve"> .</w:t>
      </w:r>
    </w:p>
    <w:p w14:paraId="77C1E6E1" w14:textId="485C55B7" w:rsidR="00D51F95" w:rsidRDefault="00D51F95" w:rsidP="00C70B5A">
      <w:pPr>
        <w:pStyle w:val="QUESTAO11"/>
        <w:tabs>
          <w:tab w:val="left" w:pos="4820"/>
        </w:tabs>
      </w:pPr>
      <w:r>
        <w:rPr>
          <w:b/>
        </w:rPr>
        <w:t>1</w:t>
      </w:r>
      <w:r w:rsidRPr="00FE761C">
        <w:rPr>
          <w:b/>
        </w:rPr>
        <w:t>.1.</w:t>
      </w:r>
      <w:r w:rsidRPr="00E7475B">
        <w:rPr>
          <w:bCs w:val="0"/>
        </w:rP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  <m:ctrlPr>
              <w:rPr>
                <w:rFonts w:ascii="Cambria Math"/>
                <w:i/>
              </w:rPr>
            </m:ctrlPr>
          </m:e>
        </m:d>
        <m:r>
          <w:rPr>
            <w:rFonts w:ascii="Cambria Math"/>
          </w:rPr>
          <m:t xml:space="preserve"> </m:t>
        </m:r>
        <m:borderBox>
          <m:borderBoxPr>
            <m:ctrlPr>
              <w:rPr>
                <w:rFonts w:ascii="Cambria Math"/>
              </w:rPr>
            </m:ctrlPr>
          </m:borderBoxPr>
          <m:e>
            <m:r>
              <m:rPr>
                <m:nor/>
              </m:rPr>
              <w:rPr>
                <w:rFonts w:ascii="Cambria Math"/>
              </w:rPr>
              <m:t xml:space="preserve">      </m:t>
            </m:r>
          </m:e>
        </m:borderBox>
        <m:r>
          <w:rPr>
            <w:rFonts w:ascii="Cambria Math"/>
          </w:rPr>
          <m:t xml:space="preserve"> </m:t>
        </m:r>
        <m:d>
          <m:dPr>
            <m:begChr m:val="|"/>
            <m:endChr m:val="|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+8</m:t>
            </m:r>
          </m:e>
        </m:d>
      </m:oMath>
      <w:r>
        <w:tab/>
      </w:r>
      <w:r>
        <w:rPr>
          <w:b/>
        </w:rPr>
        <w:t>1</w:t>
      </w:r>
      <w:r w:rsidRPr="00FE761C">
        <w:rPr>
          <w:b/>
        </w:rPr>
        <w:t>.2.</w:t>
      </w:r>
      <w:r w:rsidRPr="00E7475B">
        <w:rPr>
          <w:bCs w:val="0"/>
        </w:rPr>
        <w:t xml:space="preserve"> </w:t>
      </w:r>
      <w: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12</m:t>
            </m:r>
            <m:ctrlPr>
              <w:rPr>
                <w:rFonts w:ascii="Cambria Math"/>
                <w:i/>
              </w:rPr>
            </m:ctrlPr>
          </m:e>
        </m:d>
        <m:r>
          <w:rPr>
            <w:rFonts w:ascii="Cambria Math"/>
          </w:rPr>
          <m:t xml:space="preserve"> </m:t>
        </m:r>
        <m:borderBox>
          <m:borderBoxPr>
            <m:ctrlPr>
              <w:rPr>
                <w:rFonts w:ascii="Cambria Math"/>
              </w:rPr>
            </m:ctrlPr>
          </m:borderBoxPr>
          <m:e>
            <m:r>
              <m:rPr>
                <m:nor/>
              </m:rPr>
              <w:rPr>
                <w:rFonts w:ascii="Cambria Math"/>
              </w:rPr>
              <m:t xml:space="preserve">      </m:t>
            </m:r>
          </m:e>
        </m:borderBox>
        <m:r>
          <w:rPr>
            <w:rFonts w:ascii="Cambria Math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7</m:t>
            </m:r>
            <m:ctrlPr>
              <w:rPr>
                <w:rFonts w:ascii="Cambria Math"/>
                <w:i/>
              </w:rPr>
            </m:ctrlPr>
          </m:e>
        </m:d>
      </m:oMath>
    </w:p>
    <w:p w14:paraId="64C33F0C" w14:textId="6FF38801" w:rsidR="00D51F95" w:rsidRDefault="00D51F95" w:rsidP="00C70B5A">
      <w:pPr>
        <w:pStyle w:val="QUESTAO11"/>
        <w:tabs>
          <w:tab w:val="left" w:pos="4820"/>
        </w:tabs>
      </w:pPr>
      <w:r>
        <w:rPr>
          <w:b/>
        </w:rPr>
        <w:t>1</w:t>
      </w:r>
      <w:r w:rsidRPr="00FE761C">
        <w:rPr>
          <w:b/>
        </w:rPr>
        <w:t>.3.</w:t>
      </w:r>
      <w:r w:rsidRPr="00E7475B">
        <w:rPr>
          <w:bCs w:val="0"/>
        </w:rPr>
        <w:t xml:space="preserve"> </w:t>
      </w:r>
      <w: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9</m:t>
            </m:r>
            <m:ctrlPr>
              <w:rPr>
                <w:rFonts w:ascii="Cambria Math"/>
                <w:i/>
              </w:rPr>
            </m:ctrlPr>
          </m:e>
        </m:d>
        <m:r>
          <w:rPr>
            <w:rFonts w:ascii="Cambria Math"/>
          </w:rPr>
          <m:t xml:space="preserve"> </m:t>
        </m:r>
        <m:borderBox>
          <m:borderBoxPr>
            <m:ctrlPr>
              <w:rPr>
                <w:rFonts w:ascii="Cambria Math"/>
              </w:rPr>
            </m:ctrlPr>
          </m:borderBoxPr>
          <m:e>
            <m:r>
              <m:rPr>
                <m:nor/>
              </m:rPr>
              <w:rPr>
                <w:rFonts w:ascii="Cambria Math"/>
              </w:rPr>
              <m:t xml:space="preserve">      </m:t>
            </m:r>
          </m:e>
        </m:borderBox>
        <m:r>
          <w:rPr>
            <w:rFonts w:ascii="Cambria Math"/>
          </w:rPr>
          <m:t xml:space="preserve"> </m:t>
        </m:r>
        <m:d>
          <m:dPr>
            <m:begChr m:val="|"/>
            <m:endChr m:val="|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0</m:t>
            </m:r>
          </m:e>
        </m:d>
      </m:oMath>
      <w:r>
        <w:tab/>
      </w:r>
      <w:r>
        <w:rPr>
          <w:b/>
        </w:rPr>
        <w:t>1</w:t>
      </w:r>
      <w:r w:rsidRPr="00FE761C">
        <w:rPr>
          <w:b/>
        </w:rPr>
        <w:t>.4.</w:t>
      </w:r>
      <w:r w:rsidRPr="00E7475B">
        <w:rPr>
          <w:bCs w:val="0"/>
        </w:rPr>
        <w:t xml:space="preserve"> </w:t>
      </w:r>
      <w: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11</m:t>
            </m:r>
            <m:ctrlPr>
              <w:rPr>
                <w:rFonts w:ascii="Cambria Math"/>
                <w:i/>
              </w:rPr>
            </m:ctrlPr>
          </m:e>
        </m:d>
        <m:r>
          <w:rPr>
            <w:rFonts w:ascii="Cambria Math"/>
          </w:rPr>
          <m:t xml:space="preserve"> </m:t>
        </m:r>
        <m:borderBox>
          <m:borderBoxPr>
            <m:ctrlPr>
              <w:rPr>
                <w:rFonts w:ascii="Cambria Math"/>
              </w:rPr>
            </m:ctrlPr>
          </m:borderBoxPr>
          <m:e>
            <m:r>
              <m:rPr>
                <m:nor/>
              </m:rPr>
              <w:rPr>
                <w:rFonts w:ascii="Cambria Math"/>
              </w:rPr>
              <m:t xml:space="preserve">      </m:t>
            </m:r>
          </m:e>
        </m:borderBox>
        <m:r>
          <w:rPr>
            <w:rFonts w:ascii="Cambria Math"/>
          </w:rPr>
          <m:t xml:space="preserve"> 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11</m:t>
            </m:r>
            <m:ctrlPr>
              <w:rPr>
                <w:rFonts w:ascii="Cambria Math"/>
                <w:i/>
              </w:rPr>
            </m:ctrlPr>
          </m:e>
        </m:d>
      </m:oMath>
    </w:p>
    <w:p w14:paraId="31568C32" w14:textId="768E82CE" w:rsidR="00D51F95" w:rsidRDefault="00D51F95" w:rsidP="00C70B5A">
      <w:pPr>
        <w:pStyle w:val="QUESTAO11"/>
        <w:tabs>
          <w:tab w:val="left" w:pos="4820"/>
        </w:tabs>
      </w:pPr>
      <w:r>
        <w:rPr>
          <w:b/>
        </w:rPr>
        <w:t>1</w:t>
      </w:r>
      <w:r w:rsidRPr="00FE761C">
        <w:rPr>
          <w:b/>
        </w:rPr>
        <w:t>.5.</w:t>
      </w:r>
      <w:r w:rsidRPr="00E7475B">
        <w:rPr>
          <w:bCs w:val="0"/>
        </w:rPr>
        <w:t xml:space="preserve"> </w:t>
      </w:r>
      <w:r>
        <w:t xml:space="preserve"> </w:t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4</m:t>
            </m:r>
          </m:e>
        </m:d>
        <m:r>
          <w:rPr>
            <w:rFonts w:ascii="Cambria Math"/>
          </w:rPr>
          <m:t xml:space="preserve"> </m:t>
        </m:r>
        <m:borderBox>
          <m:borderBoxPr>
            <m:ctrlPr>
              <w:rPr>
                <w:rFonts w:ascii="Cambria Math"/>
              </w:rPr>
            </m:ctrlPr>
          </m:borderBoxPr>
          <m:e>
            <m:r>
              <m:rPr>
                <m:nor/>
              </m:rPr>
              <w:rPr>
                <w:rFonts w:ascii="Cambria Math"/>
              </w:rPr>
              <m:t xml:space="preserve">      </m:t>
            </m:r>
          </m:e>
        </m:borderBox>
        <m:r>
          <w:rPr>
            <w:rFonts w:ascii="Cambria Math"/>
          </w:rPr>
          <m:t xml:space="preserve"> 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+8</m:t>
            </m:r>
          </m:e>
        </m:d>
      </m:oMath>
      <w:r>
        <w:tab/>
      </w:r>
      <w:r>
        <w:rPr>
          <w:b/>
        </w:rPr>
        <w:t>1</w:t>
      </w:r>
      <w:r w:rsidRPr="00FE761C">
        <w:rPr>
          <w:b/>
        </w:rPr>
        <w:t>.6.</w:t>
      </w:r>
      <w:r w:rsidRPr="00E7475B">
        <w:rPr>
          <w:bCs w:val="0"/>
        </w:rPr>
        <w:t xml:space="preserve"> </w:t>
      </w:r>
      <w:r>
        <w:t xml:space="preserve">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 xml:space="preserve"> </m:t>
        </m:r>
        <m:borderBox>
          <m:borderBoxPr>
            <m:ctrlPr>
              <w:rPr>
                <w:rFonts w:ascii="Cambria Math"/>
              </w:rPr>
            </m:ctrlPr>
          </m:borderBoxPr>
          <m:e>
            <m:r>
              <m:rPr>
                <m:nor/>
              </m:rPr>
              <w:rPr>
                <w:rFonts w:ascii="Cambria Math"/>
              </w:rPr>
              <m:t xml:space="preserve">      </m:t>
            </m:r>
          </m:e>
        </m:borderBox>
        <m:r>
          <w:rPr>
            <w:rFonts w:ascii="Cambria Math"/>
          </w:rPr>
          <m:t xml:space="preserve"> </m:t>
        </m:r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6</m:t>
            </m:r>
            <m:ctrlPr>
              <w:rPr>
                <w:rFonts w:ascii="Cambria Math"/>
                <w:i/>
              </w:rPr>
            </m:ctrlPr>
          </m:e>
        </m:d>
      </m:oMath>
    </w:p>
    <w:p w14:paraId="0D1E788C" w14:textId="21148367" w:rsidR="00D51F95" w:rsidRDefault="00E7475B" w:rsidP="00D44E9D">
      <w:pPr>
        <w:pStyle w:val="QUESTAO1"/>
        <w:spacing w:before="3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B01C330" wp14:editId="7DA9C7D3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91025D" w14:textId="77777777" w:rsidR="00E7475B" w:rsidRPr="00086D19" w:rsidRDefault="00E7475B" w:rsidP="00E7475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01C330" id="Oval 20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A6zY42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4791025D" w14:textId="77777777" w:rsidR="00E7475B" w:rsidRPr="00086D19" w:rsidRDefault="00E7475B" w:rsidP="00E7475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51F95">
        <w:t xml:space="preserve">Considera os </w:t>
      </w:r>
      <w:r w:rsidR="00D51F95" w:rsidRPr="00E7475B">
        <w:t>números</w:t>
      </w:r>
      <w:r w:rsidR="00D51F95">
        <w:t xml:space="preserve"> inteiros apresentados nos círculos abaixo.</w:t>
      </w:r>
    </w:p>
    <w:p w14:paraId="35801E99" w14:textId="77777777" w:rsidR="00E46E12" w:rsidRDefault="00E46E12" w:rsidP="00E46E12">
      <w:pPr>
        <w:pStyle w:val="QUESTAO1"/>
        <w:tabs>
          <w:tab w:val="clear" w:pos="113"/>
          <w:tab w:val="left" w:pos="1134"/>
        </w:tabs>
        <w:spacing w:before="0" w:after="40" w:line="360" w:lineRule="auto"/>
        <w:ind w:left="284" w:hanging="284"/>
        <w:jc w:val="center"/>
        <w:rPr>
          <w:bCs/>
          <w:color w:val="auto"/>
          <w:sz w:val="24"/>
          <w:szCs w:val="24"/>
        </w:rPr>
      </w:pPr>
    </w:p>
    <w:p w14:paraId="730F5D23" w14:textId="1D25281A" w:rsidR="00E46E12" w:rsidRDefault="00E46E12" w:rsidP="00E46E12">
      <w:pPr>
        <w:pStyle w:val="QUESTAO1"/>
        <w:tabs>
          <w:tab w:val="clear" w:pos="113"/>
          <w:tab w:val="left" w:pos="1134"/>
        </w:tabs>
        <w:spacing w:before="0" w:after="40" w:line="360" w:lineRule="auto"/>
        <w:ind w:left="284" w:hanging="284"/>
        <w:jc w:val="center"/>
        <w:rPr>
          <w:bCs/>
          <w:color w:val="auto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198DE710" wp14:editId="27DC5461">
            <wp:extent cx="4323600" cy="720000"/>
            <wp:effectExtent l="0" t="0" r="127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36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EE17B" w14:textId="77777777" w:rsidR="00D51F95" w:rsidRDefault="00D51F95" w:rsidP="00E7475B">
      <w:pPr>
        <w:pStyle w:val="QUESTAO11"/>
      </w:pPr>
      <w:r w:rsidRPr="00886CA0">
        <w:rPr>
          <w:b/>
        </w:rPr>
        <w:t xml:space="preserve">2.1. </w:t>
      </w:r>
      <w:r>
        <w:t xml:space="preserve"> Representa os números na reta numérica.</w:t>
      </w:r>
    </w:p>
    <w:p w14:paraId="54CBB63B" w14:textId="7EDF2737" w:rsidR="00D51F95" w:rsidRPr="00E7475B" w:rsidRDefault="00D51F95" w:rsidP="00E7475B">
      <w:pPr>
        <w:pStyle w:val="QUESTAO11"/>
      </w:pPr>
      <w:r w:rsidRPr="00886CA0">
        <w:rPr>
          <w:b/>
        </w:rPr>
        <w:t xml:space="preserve">2.2. </w:t>
      </w:r>
      <w:r>
        <w:t xml:space="preserve"> Ordena, por ordem crescente, os simétricos dos números apresentados.</w:t>
      </w:r>
    </w:p>
    <w:sectPr w:rsidR="00D51F95" w:rsidRPr="00E7475B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5B5E6" w14:textId="77777777" w:rsidR="007333DB" w:rsidRDefault="007333DB" w:rsidP="00D177B5">
      <w:pPr>
        <w:spacing w:after="0" w:line="240" w:lineRule="auto"/>
      </w:pPr>
      <w:r>
        <w:separator/>
      </w:r>
    </w:p>
  </w:endnote>
  <w:endnote w:type="continuationSeparator" w:id="0">
    <w:p w14:paraId="57A13F06" w14:textId="77777777" w:rsidR="007333DB" w:rsidRDefault="007333D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55950" w14:textId="77777777" w:rsidR="007333DB" w:rsidRDefault="007333DB" w:rsidP="00D177B5">
      <w:pPr>
        <w:spacing w:after="0" w:line="240" w:lineRule="auto"/>
      </w:pPr>
      <w:r>
        <w:separator/>
      </w:r>
    </w:p>
  </w:footnote>
  <w:footnote w:type="continuationSeparator" w:id="0">
    <w:p w14:paraId="3650477E" w14:textId="77777777" w:rsidR="007333DB" w:rsidRDefault="007333D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70" type="#_x0000_t75" style="width:17pt;height:17pt;visibility:visible" o:bullet="t">
        <v:imagedata r:id="rId1" o:title=""/>
      </v:shape>
    </w:pict>
  </w:numPicBullet>
  <w:numPicBullet w:numPicBulletId="1">
    <w:pict>
      <v:shape id="_x0000_i2071" type="#_x0000_t75" style="width:17pt;height:17pt;visibility:visible" o:bullet="t">
        <v:imagedata r:id="rId2" o:title=""/>
      </v:shape>
    </w:pict>
  </w:numPicBullet>
  <w:numPicBullet w:numPicBulletId="2">
    <w:pict>
      <v:shape id="_x0000_i2072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DA380E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2E0A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C87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04C9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C3294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D83A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10F5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7C8E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7418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B924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143770645">
    <w:abstractNumId w:val="14"/>
  </w:num>
  <w:num w:numId="2" w16cid:durableId="419453528">
    <w:abstractNumId w:val="15"/>
  </w:num>
  <w:num w:numId="3" w16cid:durableId="1441490736">
    <w:abstractNumId w:val="12"/>
  </w:num>
  <w:num w:numId="4" w16cid:durableId="13657098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8095891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464073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5633674">
    <w:abstractNumId w:val="16"/>
  </w:num>
  <w:num w:numId="8" w16cid:durableId="124352846">
    <w:abstractNumId w:val="13"/>
  </w:num>
  <w:num w:numId="9" w16cid:durableId="1144276166">
    <w:abstractNumId w:val="9"/>
  </w:num>
  <w:num w:numId="10" w16cid:durableId="1540512585">
    <w:abstractNumId w:val="7"/>
  </w:num>
  <w:num w:numId="11" w16cid:durableId="1852911750">
    <w:abstractNumId w:val="6"/>
  </w:num>
  <w:num w:numId="12" w16cid:durableId="1810895729">
    <w:abstractNumId w:val="5"/>
  </w:num>
  <w:num w:numId="13" w16cid:durableId="813377186">
    <w:abstractNumId w:val="4"/>
  </w:num>
  <w:num w:numId="14" w16cid:durableId="387002104">
    <w:abstractNumId w:val="8"/>
  </w:num>
  <w:num w:numId="15" w16cid:durableId="1839540788">
    <w:abstractNumId w:val="3"/>
  </w:num>
  <w:num w:numId="16" w16cid:durableId="1895383577">
    <w:abstractNumId w:val="2"/>
  </w:num>
  <w:num w:numId="17" w16cid:durableId="1447701352">
    <w:abstractNumId w:val="1"/>
  </w:num>
  <w:num w:numId="18" w16cid:durableId="551769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0D5F"/>
    <w:rsid w:val="000541B6"/>
    <w:rsid w:val="00084847"/>
    <w:rsid w:val="00086D19"/>
    <w:rsid w:val="00087949"/>
    <w:rsid w:val="000A78A5"/>
    <w:rsid w:val="000C37B1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4CE7"/>
    <w:rsid w:val="00203059"/>
    <w:rsid w:val="002109D0"/>
    <w:rsid w:val="00221223"/>
    <w:rsid w:val="00223CE9"/>
    <w:rsid w:val="00226C3A"/>
    <w:rsid w:val="0023123F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50A6D"/>
    <w:rsid w:val="00360BC9"/>
    <w:rsid w:val="0036406B"/>
    <w:rsid w:val="00365C7C"/>
    <w:rsid w:val="00371CF4"/>
    <w:rsid w:val="003949E3"/>
    <w:rsid w:val="003B338A"/>
    <w:rsid w:val="003C6577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5D47"/>
    <w:rsid w:val="00721BE9"/>
    <w:rsid w:val="007333DB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0797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4261A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E04ED"/>
    <w:rsid w:val="009E5F49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0B5A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412E6"/>
    <w:rsid w:val="00D44E9D"/>
    <w:rsid w:val="00D50060"/>
    <w:rsid w:val="00D50BC3"/>
    <w:rsid w:val="00D51F95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46E12"/>
    <w:rsid w:val="00E70E42"/>
    <w:rsid w:val="00E7475B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287B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D51F95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94261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D51F9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E7475B"/>
    <w:pPr>
      <w:tabs>
        <w:tab w:val="left" w:pos="1134"/>
      </w:tabs>
      <w:spacing w:before="80" w:after="80"/>
      <w:jc w:val="center"/>
    </w:pPr>
    <w:rPr>
      <w:bCs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177</TotalTime>
  <Pages>1</Pages>
  <Words>107</Words>
  <Characters>611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2020-10-14T11:09:00Z</cp:lastPrinted>
  <dcterms:created xsi:type="dcterms:W3CDTF">2022-03-17T09:03:00Z</dcterms:created>
  <dcterms:modified xsi:type="dcterms:W3CDTF">2022-09-22T09:51:00Z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