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2B2BBD8" w:rsidR="00C72BA7" w:rsidRPr="004114CC" w:rsidRDefault="00B32118" w:rsidP="006123B5">
      <w:pPr>
        <w:pStyle w:val="TITULOFICHAS"/>
        <w:rPr>
          <w:lang w:val="pt-PT"/>
        </w:rPr>
      </w:pPr>
      <w:r w:rsidRPr="004114CC">
        <w:rPr>
          <w:lang w:val="pt-PT"/>
        </w:rPr>
        <w:t>Questões-aula</w:t>
      </w:r>
      <w:r w:rsidRPr="004114CC">
        <w:rPr>
          <w:lang w:val="pt-PT"/>
        </w:rPr>
        <w:tab/>
      </w:r>
      <w:r w:rsidR="006123B5" w:rsidRPr="004114CC">
        <w:rPr>
          <w:rStyle w:val="TITULOFICHAS-alinea"/>
          <w:sz w:val="18"/>
          <w:szCs w:val="18"/>
          <w:lang w:val="pt-PT"/>
        </w:rPr>
        <w:t>3. Adição de números inteiros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22076B26" w14:textId="77777777" w:rsidR="006123B5" w:rsidRPr="004114CC" w:rsidRDefault="006123B5" w:rsidP="00A80127">
      <w:pPr>
        <w:pStyle w:val="QuestaoAulaTITULO"/>
        <w:spacing w:before="400"/>
        <w:rPr>
          <w:lang w:val="pt-PT"/>
        </w:rPr>
      </w:pPr>
      <w:r w:rsidRPr="004114CC">
        <w:rPr>
          <w:lang w:val="pt-PT"/>
        </w:rPr>
        <w:t>Questão-aula 7</w:t>
      </w:r>
    </w:p>
    <w:p w14:paraId="11A65AFD" w14:textId="59A8FDCD" w:rsidR="006123B5" w:rsidRDefault="006123B5" w:rsidP="00A80127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31D79D0" wp14:editId="5CD70052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15755F" w14:textId="77777777" w:rsidR="006123B5" w:rsidRPr="00086D19" w:rsidRDefault="006123B5" w:rsidP="006123B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1D79D0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" fillcolor="#c83d47" stroked="f" strokeweight="2pt">
                <v:textbox inset="0,0,0,0">
                  <w:txbxContent>
                    <w:p w14:paraId="3715755F" w14:textId="77777777" w:rsidR="006123B5" w:rsidRPr="00086D19" w:rsidRDefault="006123B5" w:rsidP="006123B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Indica o </w:t>
      </w:r>
      <w:r w:rsidRPr="00A80127">
        <w:t>sinal</w:t>
      </w:r>
      <w:r>
        <w:t xml:space="preserve"> de cada uma das somas seguintes.</w:t>
      </w:r>
    </w:p>
    <w:p w14:paraId="27419033" w14:textId="77777777" w:rsidR="006123B5" w:rsidRDefault="006123B5" w:rsidP="006123B5">
      <w:pPr>
        <w:pStyle w:val="QUESTAO11"/>
        <w:spacing w:before="0" w:line="240" w:lineRule="auto"/>
      </w:pP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47"/>
        <w:gridCol w:w="2443"/>
      </w:tblGrid>
      <w:tr w:rsidR="006123B5" w14:paraId="226FBE72" w14:textId="77777777" w:rsidTr="00F94D7B">
        <w:trPr>
          <w:trHeight w:val="384"/>
          <w:jc w:val="center"/>
        </w:trPr>
        <w:tc>
          <w:tcPr>
            <w:tcW w:w="2547" w:type="dxa"/>
            <w:shd w:val="clear" w:color="auto" w:fill="F9D7D7"/>
            <w:vAlign w:val="center"/>
          </w:tcPr>
          <w:p w14:paraId="35FD48A5" w14:textId="77777777" w:rsidR="006123B5" w:rsidRPr="006123B5" w:rsidRDefault="006123B5" w:rsidP="00A80127">
            <w:pPr>
              <w:pStyle w:val="TABELATexto"/>
              <w:spacing w:beforeLines="40" w:before="96" w:afterLines="40" w:after="96"/>
              <w:rPr>
                <w:b/>
                <w:bCs w:val="0"/>
              </w:rPr>
            </w:pPr>
            <w:r w:rsidRPr="006123B5">
              <w:rPr>
                <w:b/>
                <w:bCs w:val="0"/>
              </w:rPr>
              <w:t>Soma</w:t>
            </w:r>
          </w:p>
        </w:tc>
        <w:tc>
          <w:tcPr>
            <w:tcW w:w="2443" w:type="dxa"/>
            <w:shd w:val="clear" w:color="auto" w:fill="F9D7D7"/>
            <w:vAlign w:val="center"/>
          </w:tcPr>
          <w:p w14:paraId="50D8A646" w14:textId="77777777" w:rsidR="006123B5" w:rsidRPr="006123B5" w:rsidRDefault="006123B5" w:rsidP="00A80127">
            <w:pPr>
              <w:pStyle w:val="TABELATexto"/>
              <w:spacing w:beforeLines="40" w:before="96" w:afterLines="40" w:after="96"/>
              <w:rPr>
                <w:b/>
                <w:bCs w:val="0"/>
              </w:rPr>
            </w:pPr>
            <w:r w:rsidRPr="006123B5">
              <w:rPr>
                <w:b/>
                <w:bCs w:val="0"/>
              </w:rPr>
              <w:t>Sinal</w:t>
            </w:r>
          </w:p>
        </w:tc>
      </w:tr>
      <w:tr w:rsidR="006123B5" w14:paraId="0381A215" w14:textId="77777777" w:rsidTr="00F94D7B">
        <w:trPr>
          <w:trHeight w:val="523"/>
          <w:jc w:val="center"/>
        </w:trPr>
        <w:tc>
          <w:tcPr>
            <w:tcW w:w="2547" w:type="dxa"/>
            <w:vAlign w:val="center"/>
          </w:tcPr>
          <w:p w14:paraId="33E9EE49" w14:textId="59EF464E" w:rsidR="006123B5" w:rsidRDefault="00503208" w:rsidP="00503208">
            <w:pPr>
              <w:pStyle w:val="TABELATexto"/>
              <w:tabs>
                <w:tab w:val="clear" w:pos="1134"/>
                <w:tab w:val="center" w:pos="2070"/>
                <w:tab w:val="right" w:pos="4140"/>
              </w:tabs>
              <w:spacing w:before="0" w:after="0"/>
            </w:pPr>
            <m:oMathPara>
              <m:oMath>
                <m:r>
                  <w:rPr>
                    <w:rFonts w:ascii="Cambria Math"/>
                  </w:rPr>
                  <m:t>5+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3</m:t>
                    </m:r>
                    <m:ctrlPr>
                      <w:rPr>
                        <w:rFonts w:ascii="Cambria Math"/>
                        <w:i/>
                      </w:rPr>
                    </m:ctrlPr>
                  </m:e>
                </m:d>
              </m:oMath>
            </m:oMathPara>
          </w:p>
        </w:tc>
        <w:tc>
          <w:tcPr>
            <w:tcW w:w="2443" w:type="dxa"/>
            <w:vAlign w:val="center"/>
          </w:tcPr>
          <w:p w14:paraId="30673C50" w14:textId="77777777" w:rsidR="006123B5" w:rsidRDefault="006123B5" w:rsidP="00A80127">
            <w:pPr>
              <w:pStyle w:val="TABELATexto"/>
              <w:spacing w:before="0" w:after="0"/>
            </w:pPr>
          </w:p>
        </w:tc>
      </w:tr>
      <w:tr w:rsidR="006123B5" w14:paraId="23176FE2" w14:textId="77777777" w:rsidTr="00F94D7B">
        <w:trPr>
          <w:trHeight w:val="424"/>
          <w:jc w:val="center"/>
        </w:trPr>
        <w:tc>
          <w:tcPr>
            <w:tcW w:w="2547" w:type="dxa"/>
            <w:vAlign w:val="center"/>
          </w:tcPr>
          <w:p w14:paraId="1F33AB04" w14:textId="5DDB47AE" w:rsidR="006123B5" w:rsidRDefault="00503208" w:rsidP="00503208">
            <w:pPr>
              <w:pStyle w:val="TABELATexto"/>
              <w:tabs>
                <w:tab w:val="clear" w:pos="1134"/>
                <w:tab w:val="center" w:pos="2070"/>
                <w:tab w:val="right" w:pos="4140"/>
              </w:tabs>
              <w:spacing w:before="0" w:after="0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125+100</m:t>
                </m:r>
              </m:oMath>
            </m:oMathPara>
          </w:p>
        </w:tc>
        <w:tc>
          <w:tcPr>
            <w:tcW w:w="2443" w:type="dxa"/>
            <w:vAlign w:val="center"/>
          </w:tcPr>
          <w:p w14:paraId="1C347273" w14:textId="77777777" w:rsidR="006123B5" w:rsidRDefault="006123B5" w:rsidP="00A80127">
            <w:pPr>
              <w:pStyle w:val="TABELATexto"/>
              <w:spacing w:before="0" w:after="0"/>
            </w:pPr>
          </w:p>
        </w:tc>
      </w:tr>
      <w:tr w:rsidR="006123B5" w14:paraId="43F65F1B" w14:textId="77777777" w:rsidTr="00F94D7B">
        <w:trPr>
          <w:trHeight w:val="523"/>
          <w:jc w:val="center"/>
        </w:trPr>
        <w:tc>
          <w:tcPr>
            <w:tcW w:w="2547" w:type="dxa"/>
            <w:vAlign w:val="center"/>
          </w:tcPr>
          <w:p w14:paraId="552BFD3A" w14:textId="7FFFAFB4" w:rsidR="006123B5" w:rsidRDefault="00503208" w:rsidP="00503208">
            <w:pPr>
              <w:pStyle w:val="TABELATexto"/>
              <w:tabs>
                <w:tab w:val="clear" w:pos="1134"/>
                <w:tab w:val="center" w:pos="2070"/>
                <w:tab w:val="right" w:pos="4140"/>
              </w:tabs>
              <w:spacing w:before="0" w:after="0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50+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1500</m:t>
                    </m:r>
                    <m:ctrlPr>
                      <w:rPr>
                        <w:rFonts w:ascii="Cambria Math"/>
                        <w:i/>
                      </w:rPr>
                    </m:ctrlPr>
                  </m:e>
                </m:d>
              </m:oMath>
            </m:oMathPara>
          </w:p>
        </w:tc>
        <w:tc>
          <w:tcPr>
            <w:tcW w:w="2443" w:type="dxa"/>
            <w:vAlign w:val="center"/>
          </w:tcPr>
          <w:p w14:paraId="139E88E4" w14:textId="77777777" w:rsidR="006123B5" w:rsidRDefault="006123B5" w:rsidP="00A80127">
            <w:pPr>
              <w:pStyle w:val="TABELATexto"/>
              <w:spacing w:before="0" w:after="0"/>
            </w:pPr>
          </w:p>
        </w:tc>
      </w:tr>
      <w:tr w:rsidR="006123B5" w14:paraId="6EDF3E3D" w14:textId="77777777" w:rsidTr="00F94D7B">
        <w:trPr>
          <w:trHeight w:val="533"/>
          <w:jc w:val="center"/>
        </w:trPr>
        <w:tc>
          <w:tcPr>
            <w:tcW w:w="2547" w:type="dxa"/>
            <w:vAlign w:val="center"/>
          </w:tcPr>
          <w:p w14:paraId="5DAB6533" w14:textId="78204DAD" w:rsidR="006123B5" w:rsidRDefault="00503208" w:rsidP="00503208">
            <w:pPr>
              <w:pStyle w:val="TABELATexto"/>
              <w:tabs>
                <w:tab w:val="clear" w:pos="1134"/>
                <w:tab w:val="center" w:pos="2070"/>
                <w:tab w:val="right" w:pos="4140"/>
              </w:tabs>
              <w:spacing w:before="0" w:after="0"/>
            </w:pPr>
            <m:oMathPara>
              <m:oMath>
                <m:r>
                  <w:rPr>
                    <w:rFonts w:ascii="Cambria Math"/>
                  </w:rPr>
                  <m:t>+25+</m:t>
                </m:r>
                <m:d>
                  <m:dPr>
                    <m:ctrlPr>
                      <w:rPr>
                        <w:rFonts w:asci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+50</m:t>
                    </m:r>
                  </m:e>
                </m:d>
              </m:oMath>
            </m:oMathPara>
          </w:p>
        </w:tc>
        <w:tc>
          <w:tcPr>
            <w:tcW w:w="2443" w:type="dxa"/>
            <w:vAlign w:val="center"/>
          </w:tcPr>
          <w:p w14:paraId="13563FEE" w14:textId="77777777" w:rsidR="006123B5" w:rsidRDefault="006123B5" w:rsidP="00A80127">
            <w:pPr>
              <w:pStyle w:val="TABELATexto"/>
              <w:spacing w:before="0" w:after="0"/>
            </w:pPr>
          </w:p>
        </w:tc>
      </w:tr>
      <w:tr w:rsidR="006123B5" w14:paraId="3A5F78BB" w14:textId="77777777" w:rsidTr="00F94D7B">
        <w:trPr>
          <w:trHeight w:val="523"/>
          <w:jc w:val="center"/>
        </w:trPr>
        <w:tc>
          <w:tcPr>
            <w:tcW w:w="2547" w:type="dxa"/>
            <w:vAlign w:val="center"/>
          </w:tcPr>
          <w:p w14:paraId="05638D85" w14:textId="3B770AA6" w:rsidR="006123B5" w:rsidRDefault="00503208" w:rsidP="00503208">
            <w:pPr>
              <w:pStyle w:val="TABELATexto"/>
              <w:tabs>
                <w:tab w:val="clear" w:pos="1134"/>
                <w:tab w:val="center" w:pos="2070"/>
                <w:tab w:val="right" w:pos="4140"/>
              </w:tabs>
              <w:spacing w:before="0" w:after="0"/>
            </w:pPr>
            <m:oMathPara>
              <m:oMath>
                <m:r>
                  <w:rPr>
                    <w:rFonts w:ascii="Cambria Math"/>
                  </w:rPr>
                  <m:t>0+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2021</m:t>
                    </m:r>
                    <m:ctrlPr>
                      <w:rPr>
                        <w:rFonts w:ascii="Cambria Math"/>
                        <w:i/>
                      </w:rPr>
                    </m:ctrlPr>
                  </m:e>
                </m:d>
              </m:oMath>
            </m:oMathPara>
          </w:p>
        </w:tc>
        <w:tc>
          <w:tcPr>
            <w:tcW w:w="2443" w:type="dxa"/>
            <w:vAlign w:val="center"/>
          </w:tcPr>
          <w:p w14:paraId="5738D565" w14:textId="77777777" w:rsidR="006123B5" w:rsidRDefault="006123B5" w:rsidP="00A80127">
            <w:pPr>
              <w:pStyle w:val="TABELATexto"/>
              <w:spacing w:before="0" w:after="0"/>
            </w:pPr>
          </w:p>
        </w:tc>
      </w:tr>
    </w:tbl>
    <w:p w14:paraId="61128AF7" w14:textId="3A1E75EB" w:rsidR="006123B5" w:rsidRPr="006123B5" w:rsidRDefault="006123B5" w:rsidP="00A80127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D9E7B48" wp14:editId="03EC5ADE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AD975" w14:textId="05CA689D" w:rsidR="006123B5" w:rsidRPr="00086D19" w:rsidRDefault="006123B5" w:rsidP="006123B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9E7B48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" fillcolor="#c83d47" stroked="f" strokeweight="2pt">
                <v:textbox inset="0,0,0,0">
                  <w:txbxContent>
                    <w:p w14:paraId="5F2AD975" w14:textId="05CA689D" w:rsidR="006123B5" w:rsidRPr="00086D19" w:rsidRDefault="006123B5" w:rsidP="006123B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123B5">
        <w:t>Determina</w:t>
      </w:r>
      <w:r>
        <w:t xml:space="preserve"> o valor das somas seguintes.</w:t>
      </w:r>
    </w:p>
    <w:p w14:paraId="1F6A08DD" w14:textId="7795A671" w:rsidR="006123B5" w:rsidRPr="006123B5" w:rsidRDefault="006123B5" w:rsidP="00503208">
      <w:pPr>
        <w:pStyle w:val="QUESTAO11"/>
      </w:pPr>
      <w:r w:rsidRPr="006123B5">
        <w:rPr>
          <w:b/>
        </w:rPr>
        <w:t>2.1.</w:t>
      </w:r>
      <w:r w:rsidRPr="006123B5">
        <w:t xml:space="preserve">  </w:t>
      </w:r>
      <m:oMath>
        <m:r>
          <w:rPr>
            <w:rFonts w:ascii="Cambria Math"/>
          </w:rPr>
          <m:t>25+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12</m:t>
            </m:r>
            <m:ctrlPr>
              <w:rPr>
                <w:rFonts w:ascii="Cambria Math"/>
                <w:i/>
              </w:rPr>
            </m:ctrlPr>
          </m:e>
        </m:d>
      </m:oMath>
      <w:r w:rsidRPr="006123B5">
        <w:tab/>
      </w:r>
      <w:r w:rsidRPr="006123B5">
        <w:tab/>
      </w:r>
      <w:r w:rsidRPr="006123B5">
        <w:tab/>
      </w:r>
      <w:r w:rsidRPr="006123B5">
        <w:rPr>
          <w:b/>
        </w:rPr>
        <w:t>2.2.</w:t>
      </w:r>
      <w:r w:rsidRPr="006123B5"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50+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+15</m:t>
            </m:r>
          </m:e>
        </m:d>
        <m:r>
          <w:rPr>
            <w:rFonts w:ascii="Cambria Math"/>
          </w:rPr>
          <m:t> </m:t>
        </m:r>
      </m:oMath>
      <w:r w:rsidRPr="006123B5">
        <w:tab/>
      </w:r>
      <w:r w:rsidRPr="006123B5">
        <w:tab/>
      </w:r>
      <w:r w:rsidRPr="006123B5">
        <w:rPr>
          <w:b/>
        </w:rPr>
        <w:t>2.3.</w:t>
      </w:r>
      <w:r w:rsidRPr="006123B5"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12+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8</m:t>
            </m:r>
            <m:ctrlPr>
              <w:rPr>
                <w:rFonts w:ascii="Cambria Math"/>
                <w:i/>
              </w:rPr>
            </m:ctrlPr>
          </m:e>
        </m:d>
      </m:oMath>
    </w:p>
    <w:p w14:paraId="41E2C5AD" w14:textId="3E9CCBBD" w:rsidR="006123B5" w:rsidRPr="006123B5" w:rsidRDefault="006123B5" w:rsidP="00503208">
      <w:pPr>
        <w:pStyle w:val="QUESTAO11"/>
      </w:pPr>
      <w:r w:rsidRPr="006123B5">
        <w:rPr>
          <w:b/>
        </w:rPr>
        <w:t>2.4.</w:t>
      </w:r>
      <w:r w:rsidRPr="006123B5">
        <w:t xml:space="preserve">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7</m:t>
            </m:r>
            <m:ctrlPr>
              <w:rPr>
                <w:rFonts w:ascii="Cambria Math"/>
                <w:i/>
              </w:rPr>
            </m:ctrlPr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+7</m:t>
            </m:r>
          </m:e>
        </m:d>
      </m:oMath>
      <w:r w:rsidRPr="006123B5">
        <w:tab/>
      </w:r>
      <w:r w:rsidRPr="006123B5">
        <w:tab/>
      </w:r>
      <w:r w:rsidRPr="006123B5">
        <w:tab/>
      </w:r>
      <w:r w:rsidRPr="006123B5">
        <w:rPr>
          <w:b/>
        </w:rPr>
        <w:t>2.5.</w:t>
      </w:r>
      <w:r w:rsidRPr="006123B5">
        <w:t xml:space="preserve">  </w:t>
      </w:r>
      <m:oMath>
        <m:r>
          <w:rPr>
            <w:rFonts w:ascii="Cambria Math"/>
          </w:rPr>
          <m:t>0+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20</m:t>
            </m:r>
            <m:ctrlPr>
              <w:rPr>
                <w:rFonts w:ascii="Cambria Math"/>
                <w:i/>
              </w:rPr>
            </m:ctrlPr>
          </m:e>
        </m:d>
      </m:oMath>
      <w:r w:rsidRPr="006123B5">
        <w:tab/>
      </w:r>
      <w:r w:rsidRPr="006123B5">
        <w:tab/>
      </w:r>
      <w:r w:rsidR="00C15329">
        <w:tab/>
      </w:r>
      <w:r w:rsidRPr="006123B5">
        <w:rPr>
          <w:b/>
        </w:rPr>
        <w:t>2.6.</w:t>
      </w:r>
      <w:r w:rsidRPr="006123B5"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24+25</m:t>
        </m:r>
      </m:oMath>
    </w:p>
    <w:p w14:paraId="0CDA04A7" w14:textId="77777777" w:rsidR="006123B5" w:rsidRPr="004114CC" w:rsidRDefault="006123B5" w:rsidP="00A80127">
      <w:pPr>
        <w:pStyle w:val="QuestaoAulaTITULO"/>
        <w:spacing w:before="400"/>
        <w:rPr>
          <w:lang w:val="pt-PT"/>
        </w:rPr>
      </w:pPr>
      <w:r w:rsidRPr="004114CC">
        <w:rPr>
          <w:lang w:val="pt-PT"/>
        </w:rPr>
        <w:t>Questão-aula 8</w:t>
      </w:r>
    </w:p>
    <w:p w14:paraId="226512D8" w14:textId="77777777" w:rsidR="006123B5" w:rsidRDefault="006123B5" w:rsidP="00A80127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2209E93" wp14:editId="18704D20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026955" w14:textId="77777777" w:rsidR="006123B5" w:rsidRPr="00086D19" w:rsidRDefault="006123B5" w:rsidP="006123B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209E93" id="Oval 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JA3PZq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1D026955" w14:textId="77777777" w:rsidR="006123B5" w:rsidRPr="00086D19" w:rsidRDefault="006123B5" w:rsidP="006123B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123B5">
        <w:t>Considera</w:t>
      </w:r>
      <w:r>
        <w:t xml:space="preserve"> os </w:t>
      </w:r>
      <w:r w:rsidRPr="006123B5">
        <w:t>seguintes</w:t>
      </w:r>
      <w:r>
        <w:t xml:space="preserve"> números:</w:t>
      </w:r>
    </w:p>
    <w:p w14:paraId="22F12F92" w14:textId="3A567218" w:rsidR="006123B5" w:rsidRDefault="006123B5" w:rsidP="006123B5">
      <w:pPr>
        <w:pStyle w:val="QUESTAO1"/>
        <w:spacing w:before="0" w:line="240" w:lineRule="auto"/>
        <w:ind w:left="0" w:firstLine="0"/>
      </w:pPr>
    </w:p>
    <w:tbl>
      <w:tblPr>
        <w:tblStyle w:val="TableGrid"/>
        <w:tblW w:w="0" w:type="auto"/>
        <w:jc w:val="center"/>
        <w:tblBorders>
          <w:top w:val="single" w:sz="4" w:space="0" w:color="DF4C47"/>
          <w:left w:val="single" w:sz="4" w:space="0" w:color="DF4C47"/>
          <w:bottom w:val="single" w:sz="4" w:space="0" w:color="DF4C47"/>
          <w:right w:val="single" w:sz="4" w:space="0" w:color="DF4C47"/>
          <w:insideH w:val="single" w:sz="4" w:space="0" w:color="DF4C47"/>
          <w:insideV w:val="single" w:sz="4" w:space="0" w:color="DF4C47"/>
        </w:tblBorders>
        <w:tblLook w:val="04A0" w:firstRow="1" w:lastRow="0" w:firstColumn="1" w:lastColumn="0" w:noHBand="0" w:noVBand="1"/>
      </w:tblPr>
      <w:tblGrid>
        <w:gridCol w:w="1160"/>
        <w:gridCol w:w="1160"/>
        <w:gridCol w:w="1160"/>
        <w:gridCol w:w="1160"/>
        <w:gridCol w:w="1160"/>
        <w:gridCol w:w="1160"/>
      </w:tblGrid>
      <w:tr w:rsidR="006123B5" w:rsidRPr="006123B5" w14:paraId="132FEAB6" w14:textId="77777777" w:rsidTr="00F94D7B">
        <w:trPr>
          <w:trHeight w:val="514"/>
          <w:jc w:val="center"/>
        </w:trPr>
        <w:tc>
          <w:tcPr>
            <w:tcW w:w="1160" w:type="dxa"/>
            <w:vAlign w:val="center"/>
          </w:tcPr>
          <w:p w14:paraId="19BAB0A9" w14:textId="47A52D7C" w:rsidR="006123B5" w:rsidRPr="006123B5" w:rsidRDefault="00C15329" w:rsidP="00A80127">
            <w:pPr>
              <w:pStyle w:val="TABELATexto"/>
              <w:spacing w:before="40" w:after="40"/>
            </w:pPr>
            <w:r>
              <w:t>5</w:t>
            </w:r>
          </w:p>
        </w:tc>
        <w:tc>
          <w:tcPr>
            <w:tcW w:w="1160" w:type="dxa"/>
            <w:vAlign w:val="center"/>
          </w:tcPr>
          <w:p w14:paraId="2A17F4D9" w14:textId="1C229149" w:rsidR="006123B5" w:rsidRPr="006123B5" w:rsidRDefault="00503208" w:rsidP="00503208">
            <w:pPr>
              <w:pStyle w:val="TABELATexto"/>
              <w:spacing w:before="40" w:after="40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</m:t>
                </m:r>
              </m:oMath>
            </m:oMathPara>
          </w:p>
        </w:tc>
        <w:tc>
          <w:tcPr>
            <w:tcW w:w="1160" w:type="dxa"/>
            <w:vAlign w:val="center"/>
          </w:tcPr>
          <w:p w14:paraId="7418FE2C" w14:textId="57A0FFE6" w:rsidR="006123B5" w:rsidRPr="006123B5" w:rsidRDefault="00C15329" w:rsidP="00A80127">
            <w:pPr>
              <w:pStyle w:val="TABELATexto"/>
              <w:spacing w:before="40" w:after="40"/>
            </w:pPr>
            <w:r>
              <w:t>0</w:t>
            </w:r>
          </w:p>
        </w:tc>
        <w:tc>
          <w:tcPr>
            <w:tcW w:w="1160" w:type="dxa"/>
            <w:vAlign w:val="center"/>
          </w:tcPr>
          <w:p w14:paraId="7DDBD9EA" w14:textId="48D76E5F" w:rsidR="006123B5" w:rsidRPr="006123B5" w:rsidRDefault="00C15329" w:rsidP="00A80127">
            <w:pPr>
              <w:pStyle w:val="TABELATexto"/>
              <w:spacing w:before="40" w:after="40"/>
            </w:pPr>
            <w:r>
              <w:t>7</w:t>
            </w:r>
          </w:p>
        </w:tc>
        <w:tc>
          <w:tcPr>
            <w:tcW w:w="1160" w:type="dxa"/>
            <w:vAlign w:val="center"/>
          </w:tcPr>
          <w:p w14:paraId="7643D0A1" w14:textId="2285F2AE" w:rsidR="006123B5" w:rsidRPr="006123B5" w:rsidRDefault="00503208" w:rsidP="00503208">
            <w:pPr>
              <w:pStyle w:val="TABELATexto"/>
              <w:spacing w:before="40" w:after="40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7</m:t>
                </m:r>
              </m:oMath>
            </m:oMathPara>
          </w:p>
        </w:tc>
        <w:tc>
          <w:tcPr>
            <w:tcW w:w="1160" w:type="dxa"/>
            <w:vAlign w:val="center"/>
          </w:tcPr>
          <w:p w14:paraId="22A79C9D" w14:textId="613AF5B2" w:rsidR="006123B5" w:rsidRPr="006123B5" w:rsidRDefault="00503208" w:rsidP="00503208">
            <w:pPr>
              <w:pStyle w:val="TABELATexto"/>
              <w:spacing w:before="40" w:after="40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12</m:t>
                </m:r>
              </m:oMath>
            </m:oMathPara>
          </w:p>
        </w:tc>
      </w:tr>
    </w:tbl>
    <w:p w14:paraId="304BFA05" w14:textId="77777777" w:rsidR="006123B5" w:rsidRPr="007B618A" w:rsidRDefault="006123B5" w:rsidP="00A80127">
      <w:pPr>
        <w:pStyle w:val="QuestaoTexto"/>
        <w:spacing w:before="120"/>
      </w:pPr>
      <w:r w:rsidRPr="006123B5">
        <w:t>Indica</w:t>
      </w:r>
      <w:r w:rsidRPr="007B618A">
        <w:t>:</w:t>
      </w:r>
    </w:p>
    <w:p w14:paraId="6DC36A9B" w14:textId="319E3E40" w:rsidR="006123B5" w:rsidRPr="007B618A" w:rsidRDefault="006123B5" w:rsidP="006123B5">
      <w:pPr>
        <w:pStyle w:val="QUESTAO11"/>
      </w:pPr>
      <w:r>
        <w:rPr>
          <w:b/>
        </w:rPr>
        <w:t xml:space="preserve">1.1.  </w:t>
      </w:r>
      <w:r>
        <w:t>dois números cuja so</w:t>
      </w:r>
      <w:r w:rsidRPr="007B618A">
        <w:t>ma seja igual a</w:t>
      </w:r>
      <w:r>
        <w:t xml:space="preserve"> </w:t>
      </w:r>
      <w:r w:rsidRPr="007B618A">
        <w:t>12;</w:t>
      </w:r>
    </w:p>
    <w:p w14:paraId="7CDD9F83" w14:textId="2E88DF9D" w:rsidR="006123B5" w:rsidRPr="007B618A" w:rsidRDefault="006123B5" w:rsidP="00503208">
      <w:pPr>
        <w:pStyle w:val="QUESTAO11"/>
      </w:pPr>
      <w:r w:rsidRPr="007B618A">
        <w:rPr>
          <w:b/>
        </w:rPr>
        <w:t xml:space="preserve">1.2. </w:t>
      </w:r>
      <w:r w:rsidRPr="007B618A">
        <w:t xml:space="preserve"> dois números cuja soma seja igual a</w:t>
      </w:r>
      <w:r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</m:oMath>
      <w:r w:rsidRPr="007B618A">
        <w:t>;</w:t>
      </w:r>
    </w:p>
    <w:p w14:paraId="5D3D514F" w14:textId="544657D2" w:rsidR="006123B5" w:rsidRPr="007B618A" w:rsidRDefault="006123B5" w:rsidP="00503208">
      <w:pPr>
        <w:pStyle w:val="QUESTAO11"/>
      </w:pPr>
      <w:r w:rsidRPr="007B618A">
        <w:rPr>
          <w:b/>
        </w:rPr>
        <w:t xml:space="preserve">1.3. </w:t>
      </w:r>
      <w:r>
        <w:t xml:space="preserve"> dois números cuja so</w:t>
      </w:r>
      <w:r w:rsidRPr="007B618A">
        <w:t>ma seja igual a</w:t>
      </w:r>
      <w:r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</m:oMath>
      <w:r w:rsidRPr="007B618A">
        <w:t>;</w:t>
      </w:r>
    </w:p>
    <w:p w14:paraId="1465331F" w14:textId="054EB0C3" w:rsidR="006123B5" w:rsidRPr="007B618A" w:rsidRDefault="006123B5" w:rsidP="006123B5">
      <w:pPr>
        <w:pStyle w:val="QUESTAO11"/>
      </w:pPr>
      <w:r w:rsidRPr="007B618A">
        <w:rPr>
          <w:b/>
        </w:rPr>
        <w:t xml:space="preserve">1.4. </w:t>
      </w:r>
      <w:r w:rsidRPr="007B618A">
        <w:t xml:space="preserve"> três números cuja soma seja igual a 0.</w:t>
      </w:r>
    </w:p>
    <w:p w14:paraId="4B34C0BC" w14:textId="38FD720C" w:rsidR="006123B5" w:rsidRDefault="006123B5" w:rsidP="00503208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EA1A394" wp14:editId="2A0D4ABF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DDA0B9" w14:textId="77777777" w:rsidR="006123B5" w:rsidRPr="00086D19" w:rsidRDefault="006123B5" w:rsidP="006123B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EA1A394" id="Oval 6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AJhP9G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7EDDA0B9" w14:textId="77777777" w:rsidR="006123B5" w:rsidRPr="00086D19" w:rsidRDefault="006123B5" w:rsidP="006123B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</w:t>
      </w:r>
      <w:r w:rsidRPr="006123B5">
        <w:t>realização</w:t>
      </w:r>
      <w:r>
        <w:t xml:space="preserve"> de uma experiência a temperatura inicial era de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</m:oMath>
      <w:r>
        <w:t xml:space="preserve"> ºC. Durante a experiência a temperatura aumentou 6 ºC.</w:t>
      </w:r>
    </w:p>
    <w:p w14:paraId="41D2D9B1" w14:textId="77777777" w:rsidR="006123B5" w:rsidRDefault="006123B5" w:rsidP="006123B5">
      <w:pPr>
        <w:pStyle w:val="QuestaoTexto"/>
      </w:pPr>
      <w:r w:rsidRPr="00E84822">
        <w:t xml:space="preserve">Qual era a temperatura no final da experiência? </w:t>
      </w:r>
    </w:p>
    <w:p w14:paraId="7C00188D" w14:textId="620713D2" w:rsidR="006123B5" w:rsidRPr="006123B5" w:rsidRDefault="006123B5" w:rsidP="00503208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69BB023" wp14:editId="6DC0F97E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5D8A36" w14:textId="1067CE55" w:rsidR="006123B5" w:rsidRDefault="006123B5" w:rsidP="006123B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79635CD4" w14:textId="77777777" w:rsidR="006123B5" w:rsidRPr="00086D19" w:rsidRDefault="006123B5" w:rsidP="006123B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9BB023" id="Oval 7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AD0WHC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175D8A36" w14:textId="1067CE55" w:rsidR="006123B5" w:rsidRDefault="006123B5" w:rsidP="006123B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  <w:p w14:paraId="79635CD4" w14:textId="77777777" w:rsidR="006123B5" w:rsidRPr="00086D19" w:rsidRDefault="006123B5" w:rsidP="006123B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Calcula o simétrico da expressão </w:t>
      </w:r>
      <m:oMath>
        <m:d>
          <m:dPr>
            <m:begChr m:val="|"/>
            <m:endChr m:val="|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5+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8</m:t>
                </m:r>
                <m:ctrlPr>
                  <w:rPr>
                    <w:rFonts w:ascii="Cambria Math"/>
                    <w:i/>
                  </w:rPr>
                </m:ctrlPr>
              </m:e>
            </m:d>
            <m:ctrlPr>
              <w:rPr>
                <w:rFonts w:ascii="Cambria Math" w:hAnsi="Cambria Math"/>
                <w:i/>
              </w:rPr>
            </m:ctrlPr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10</m:t>
            </m:r>
            <m:ctrlPr>
              <w:rPr>
                <w:rFonts w:ascii="Cambria Math"/>
                <w:i/>
              </w:rPr>
            </m:ctrlPr>
          </m:e>
        </m:d>
      </m:oMath>
      <w:r>
        <w:t>.</w:t>
      </w:r>
    </w:p>
    <w:sectPr w:rsidR="006123B5" w:rsidRPr="006123B5" w:rsidSect="00A22A4E">
      <w:headerReference w:type="even" r:id="rId11"/>
      <w:headerReference w:type="default" r:id="rId12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457B1" w14:textId="77777777" w:rsidR="00EF391F" w:rsidRDefault="00EF391F" w:rsidP="00D177B5">
      <w:pPr>
        <w:spacing w:after="0" w:line="240" w:lineRule="auto"/>
      </w:pPr>
      <w:r>
        <w:separator/>
      </w:r>
    </w:p>
  </w:endnote>
  <w:endnote w:type="continuationSeparator" w:id="0">
    <w:p w14:paraId="15191F58" w14:textId="77777777" w:rsidR="00EF391F" w:rsidRDefault="00EF391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8360E" w14:textId="77777777" w:rsidR="00EF391F" w:rsidRDefault="00EF391F" w:rsidP="00D177B5">
      <w:pPr>
        <w:spacing w:after="0" w:line="240" w:lineRule="auto"/>
      </w:pPr>
      <w:r>
        <w:separator/>
      </w:r>
    </w:p>
  </w:footnote>
  <w:footnote w:type="continuationSeparator" w:id="0">
    <w:p w14:paraId="580F4D8B" w14:textId="77777777" w:rsidR="00EF391F" w:rsidRDefault="00EF391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259" type="#_x0000_t75" style="width:16.5pt;height:16.5pt;visibility:visible" o:bullet="t">
        <v:imagedata r:id="rId1" o:title=""/>
      </v:shape>
    </w:pict>
  </w:numPicBullet>
  <w:numPicBullet w:numPicBulletId="1">
    <w:pict>
      <v:shape id="_x0000_i2260" type="#_x0000_t75" style="width:16.5pt;height:16.5pt;visibility:visible" o:bullet="t">
        <v:imagedata r:id="rId2" o:title=""/>
      </v:shape>
    </w:pict>
  </w:numPicBullet>
  <w:numPicBullet w:numPicBulletId="2">
    <w:pict>
      <v:shape id="_x0000_i2261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BE6263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227D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3C29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B9AE4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386E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94A7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9418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C03A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742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B229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582380290">
    <w:abstractNumId w:val="14"/>
  </w:num>
  <w:num w:numId="2" w16cid:durableId="2099473153">
    <w:abstractNumId w:val="15"/>
  </w:num>
  <w:num w:numId="3" w16cid:durableId="1004825600">
    <w:abstractNumId w:val="12"/>
  </w:num>
  <w:num w:numId="4" w16cid:durableId="12385953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666614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3413447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7760518">
    <w:abstractNumId w:val="16"/>
  </w:num>
  <w:num w:numId="8" w16cid:durableId="318774483">
    <w:abstractNumId w:val="13"/>
  </w:num>
  <w:num w:numId="9" w16cid:durableId="173037413">
    <w:abstractNumId w:val="9"/>
  </w:num>
  <w:num w:numId="10" w16cid:durableId="729499982">
    <w:abstractNumId w:val="7"/>
  </w:num>
  <w:num w:numId="11" w16cid:durableId="145250428">
    <w:abstractNumId w:val="6"/>
  </w:num>
  <w:num w:numId="12" w16cid:durableId="780419894">
    <w:abstractNumId w:val="5"/>
  </w:num>
  <w:num w:numId="13" w16cid:durableId="276985566">
    <w:abstractNumId w:val="4"/>
  </w:num>
  <w:num w:numId="14" w16cid:durableId="1879395826">
    <w:abstractNumId w:val="8"/>
  </w:num>
  <w:num w:numId="15" w16cid:durableId="1786731628">
    <w:abstractNumId w:val="3"/>
  </w:num>
  <w:num w:numId="16" w16cid:durableId="626546760">
    <w:abstractNumId w:val="2"/>
  </w:num>
  <w:num w:numId="17" w16cid:durableId="1712459925">
    <w:abstractNumId w:val="1"/>
  </w:num>
  <w:num w:numId="18" w16cid:durableId="170656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40A84"/>
    <w:rsid w:val="000541B6"/>
    <w:rsid w:val="00084847"/>
    <w:rsid w:val="00086D19"/>
    <w:rsid w:val="00087949"/>
    <w:rsid w:val="000A78A5"/>
    <w:rsid w:val="000C37B1"/>
    <w:rsid w:val="000D413C"/>
    <w:rsid w:val="000D739D"/>
    <w:rsid w:val="000F1D5F"/>
    <w:rsid w:val="000F3806"/>
    <w:rsid w:val="000F5C16"/>
    <w:rsid w:val="00101ADB"/>
    <w:rsid w:val="001235F8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4CE7"/>
    <w:rsid w:val="00203059"/>
    <w:rsid w:val="002109D0"/>
    <w:rsid w:val="00221223"/>
    <w:rsid w:val="00223CE9"/>
    <w:rsid w:val="00226C3A"/>
    <w:rsid w:val="0023123F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50A6D"/>
    <w:rsid w:val="00360BC9"/>
    <w:rsid w:val="0036406B"/>
    <w:rsid w:val="00365C7C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114CC"/>
    <w:rsid w:val="00426607"/>
    <w:rsid w:val="00427019"/>
    <w:rsid w:val="0042777D"/>
    <w:rsid w:val="00433136"/>
    <w:rsid w:val="0044282D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3208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123B5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80127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687"/>
    <w:rsid w:val="00BE0AAD"/>
    <w:rsid w:val="00BE18BB"/>
    <w:rsid w:val="00BE6E70"/>
    <w:rsid w:val="00BF5DA5"/>
    <w:rsid w:val="00C04C98"/>
    <w:rsid w:val="00C11B28"/>
    <w:rsid w:val="00C15329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08EB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F1137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F391F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94D7B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80127"/>
    <w:pPr>
      <w:tabs>
        <w:tab w:val="left" w:pos="113"/>
      </w:tabs>
      <w:spacing w:before="24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A80127"/>
    <w:pPr>
      <w:tabs>
        <w:tab w:val="left" w:pos="113"/>
        <w:tab w:val="left" w:pos="425"/>
      </w:tabs>
      <w:spacing w:before="20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80127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6123B5"/>
    <w:pPr>
      <w:tabs>
        <w:tab w:val="left" w:pos="1134"/>
      </w:tabs>
      <w:spacing w:before="120" w:after="120" w:line="240" w:lineRule="auto"/>
      <w:jc w:val="center"/>
    </w:pPr>
    <w:rPr>
      <w:bCs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169</TotalTime>
  <Pages>1</Pages>
  <Words>119</Words>
  <Characters>683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2020-10-14T11:09:00Z</cp:lastPrinted>
  <dcterms:created xsi:type="dcterms:W3CDTF">2022-03-17T09:03:00Z</dcterms:created>
  <dcterms:modified xsi:type="dcterms:W3CDTF">2022-09-22T09:51:00Z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