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56F8B" w14:textId="05417BF4" w:rsidR="002B060F" w:rsidRPr="00A67C26" w:rsidRDefault="00B32118" w:rsidP="006123B5">
      <w:pPr>
        <w:pStyle w:val="TITULOFICHAS"/>
        <w:rPr>
          <w:rStyle w:val="TITULOFICHAS-alinea"/>
          <w:sz w:val="18"/>
          <w:szCs w:val="18"/>
          <w:lang w:val="pt-PT"/>
        </w:rPr>
      </w:pPr>
      <w:r w:rsidRPr="00A67C26">
        <w:rPr>
          <w:lang w:val="pt-PT"/>
        </w:rPr>
        <w:t>Questões-aula</w:t>
      </w:r>
      <w:r w:rsidR="00A67C26">
        <w:rPr>
          <w:lang w:val="pt-PT"/>
        </w:rPr>
        <w:tab/>
      </w:r>
      <w:r w:rsidR="002B060F" w:rsidRPr="00A67C26">
        <w:rPr>
          <w:rStyle w:val="TITULOFICHAS-alinea"/>
          <w:sz w:val="18"/>
          <w:szCs w:val="18"/>
          <w:lang w:val="pt-PT"/>
        </w:rPr>
        <w:t>4. Subtração de números inteiros.</w:t>
      </w:r>
      <w:r w:rsidR="00A67C26">
        <w:rPr>
          <w:rStyle w:val="TITULOFICHAS-alinea"/>
          <w:sz w:val="18"/>
          <w:szCs w:val="18"/>
          <w:lang w:val="pt-PT"/>
        </w:rPr>
        <w:t xml:space="preserve"> </w:t>
      </w:r>
      <w:r w:rsidR="002B060F" w:rsidRPr="00A67C26">
        <w:rPr>
          <w:rStyle w:val="TITULOFICHAS-alinea"/>
          <w:sz w:val="18"/>
          <w:szCs w:val="18"/>
          <w:lang w:val="pt-PT"/>
        </w:rPr>
        <w:t>Adição algébrica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5BDC3C3" w14:textId="77777777" w:rsidR="002B060F" w:rsidRPr="00A67C26" w:rsidRDefault="002B060F" w:rsidP="00391F0A">
      <w:pPr>
        <w:pStyle w:val="QuestaoAulaTITULO"/>
        <w:spacing w:before="480"/>
        <w:rPr>
          <w:lang w:val="pt-PT"/>
        </w:rPr>
      </w:pPr>
      <w:r w:rsidRPr="00A67C26">
        <w:rPr>
          <w:lang w:val="pt-PT"/>
        </w:rPr>
        <w:t>Questão-aula 9</w:t>
      </w:r>
    </w:p>
    <w:p w14:paraId="3C0BF12C" w14:textId="76FC1D7F" w:rsidR="002B060F" w:rsidRDefault="002B060F" w:rsidP="002B060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104764A" wp14:editId="633AD71D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1158B" w14:textId="77777777" w:rsidR="002B060F" w:rsidRPr="00086D19" w:rsidRDefault="002B060F" w:rsidP="002B06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104764A" id="Oval 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201158B" w14:textId="77777777" w:rsidR="002B060F" w:rsidRPr="00086D19" w:rsidRDefault="002B060F" w:rsidP="002B06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B060F">
        <w:t>Transforma as subtrações em somas e indica o sinal do resultado.</w:t>
      </w:r>
    </w:p>
    <w:p w14:paraId="0595B223" w14:textId="77777777" w:rsidR="002B060F" w:rsidRPr="002B060F" w:rsidRDefault="002B060F" w:rsidP="002B060F">
      <w:pPr>
        <w:pStyle w:val="QUESTAO1"/>
        <w:spacing w:before="0" w:line="240" w:lineRule="auto"/>
      </w:pPr>
    </w:p>
    <w:tbl>
      <w:tblPr>
        <w:tblStyle w:val="TabelacomGrelha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511"/>
        <w:gridCol w:w="2773"/>
        <w:gridCol w:w="1895"/>
      </w:tblGrid>
      <w:tr w:rsidR="002B060F" w:rsidRPr="002B060F" w14:paraId="64A738A6" w14:textId="77777777" w:rsidTr="00272F28">
        <w:trPr>
          <w:trHeight w:val="391"/>
          <w:jc w:val="center"/>
        </w:trPr>
        <w:tc>
          <w:tcPr>
            <w:tcW w:w="3511" w:type="dxa"/>
            <w:shd w:val="clear" w:color="auto" w:fill="F9D7D7"/>
            <w:vAlign w:val="center"/>
          </w:tcPr>
          <w:p w14:paraId="312FFCF4" w14:textId="77777777" w:rsidR="002B060F" w:rsidRPr="002B060F" w:rsidRDefault="002B060F" w:rsidP="003E4331">
            <w:pPr>
              <w:pStyle w:val="TABELATexto"/>
              <w:spacing w:line="240" w:lineRule="auto"/>
              <w:rPr>
                <w:b/>
                <w:bCs w:val="0"/>
              </w:rPr>
            </w:pPr>
            <w:r w:rsidRPr="002B060F">
              <w:rPr>
                <w:b/>
                <w:bCs w:val="0"/>
              </w:rPr>
              <w:t>Subtração</w:t>
            </w:r>
          </w:p>
        </w:tc>
        <w:tc>
          <w:tcPr>
            <w:tcW w:w="2773" w:type="dxa"/>
            <w:shd w:val="clear" w:color="auto" w:fill="F9D7D7"/>
            <w:vAlign w:val="center"/>
          </w:tcPr>
          <w:p w14:paraId="1907D98F" w14:textId="77777777" w:rsidR="002B060F" w:rsidRPr="002B060F" w:rsidRDefault="002B060F" w:rsidP="003E4331">
            <w:pPr>
              <w:pStyle w:val="TABELATexto"/>
              <w:spacing w:line="240" w:lineRule="auto"/>
              <w:rPr>
                <w:b/>
                <w:bCs w:val="0"/>
              </w:rPr>
            </w:pPr>
            <w:r w:rsidRPr="002B060F">
              <w:rPr>
                <w:b/>
                <w:bCs w:val="0"/>
              </w:rPr>
              <w:t>Soma</w:t>
            </w:r>
          </w:p>
        </w:tc>
        <w:tc>
          <w:tcPr>
            <w:tcW w:w="1895" w:type="dxa"/>
            <w:shd w:val="clear" w:color="auto" w:fill="F9D7D7"/>
            <w:vAlign w:val="center"/>
          </w:tcPr>
          <w:p w14:paraId="5D321046" w14:textId="77777777" w:rsidR="002B060F" w:rsidRPr="002B060F" w:rsidRDefault="002B060F" w:rsidP="003E4331">
            <w:pPr>
              <w:pStyle w:val="TABELATexto"/>
              <w:spacing w:line="240" w:lineRule="auto"/>
              <w:rPr>
                <w:b/>
                <w:bCs w:val="0"/>
              </w:rPr>
            </w:pPr>
            <w:r w:rsidRPr="002B060F">
              <w:rPr>
                <w:b/>
                <w:bCs w:val="0"/>
              </w:rPr>
              <w:t>Sinal</w:t>
            </w:r>
          </w:p>
        </w:tc>
      </w:tr>
      <w:tr w:rsidR="002B060F" w:rsidRPr="002B060F" w14:paraId="127E2E83" w14:textId="77777777" w:rsidTr="00272F28">
        <w:trPr>
          <w:trHeight w:val="514"/>
          <w:jc w:val="center"/>
        </w:trPr>
        <w:tc>
          <w:tcPr>
            <w:tcW w:w="3511" w:type="dxa"/>
            <w:vAlign w:val="center"/>
          </w:tcPr>
          <w:p w14:paraId="7E3535BB" w14:textId="6A15A956" w:rsidR="002B060F" w:rsidRPr="002B060F" w:rsidRDefault="003F595B" w:rsidP="003F595B">
            <w:pPr>
              <w:pStyle w:val="TABELATexto"/>
              <w:spacing w:line="240" w:lineRule="auto"/>
            </w:pPr>
            <m:oMathPara>
              <m:oMath>
                <m:r>
                  <w:rPr>
                    <w:rFonts w:ascii="Cambria Math"/>
                  </w:rPr>
                  <m:t>10</m:t>
                </m:r>
                <m: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3</m:t>
                    </m:r>
                  </m:e>
                </m:d>
              </m:oMath>
            </m:oMathPara>
          </w:p>
        </w:tc>
        <w:tc>
          <w:tcPr>
            <w:tcW w:w="2773" w:type="dxa"/>
            <w:vAlign w:val="center"/>
          </w:tcPr>
          <w:p w14:paraId="5A5B49AF" w14:textId="77777777" w:rsidR="002B060F" w:rsidRPr="002B060F" w:rsidRDefault="002B060F" w:rsidP="003E4331">
            <w:pPr>
              <w:pStyle w:val="TABELATexto"/>
              <w:spacing w:line="240" w:lineRule="auto"/>
            </w:pPr>
          </w:p>
        </w:tc>
        <w:tc>
          <w:tcPr>
            <w:tcW w:w="1895" w:type="dxa"/>
            <w:vAlign w:val="center"/>
          </w:tcPr>
          <w:p w14:paraId="7B269710" w14:textId="77777777" w:rsidR="002B060F" w:rsidRPr="002B060F" w:rsidRDefault="002B060F" w:rsidP="003E4331">
            <w:pPr>
              <w:pStyle w:val="TABELATexto"/>
              <w:spacing w:line="240" w:lineRule="auto"/>
            </w:pPr>
          </w:p>
        </w:tc>
      </w:tr>
      <w:tr w:rsidR="002B060F" w:rsidRPr="002B060F" w14:paraId="22E032D3" w14:textId="77777777" w:rsidTr="00272F28">
        <w:trPr>
          <w:trHeight w:val="501"/>
          <w:jc w:val="center"/>
        </w:trPr>
        <w:tc>
          <w:tcPr>
            <w:tcW w:w="3511" w:type="dxa"/>
            <w:vAlign w:val="center"/>
          </w:tcPr>
          <w:p w14:paraId="0DCB0812" w14:textId="7CF2F07A" w:rsidR="002B060F" w:rsidRPr="002B060F" w:rsidRDefault="003F595B" w:rsidP="003F595B">
            <w:pPr>
              <w:pStyle w:val="TABELATexto"/>
              <w:spacing w:line="240" w:lineRule="auto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12</m:t>
                </m:r>
                <m: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+6</m:t>
                    </m:r>
                  </m:e>
                </m:d>
              </m:oMath>
            </m:oMathPara>
          </w:p>
        </w:tc>
        <w:tc>
          <w:tcPr>
            <w:tcW w:w="2773" w:type="dxa"/>
            <w:vAlign w:val="center"/>
          </w:tcPr>
          <w:p w14:paraId="41016205" w14:textId="77777777" w:rsidR="002B060F" w:rsidRPr="002B060F" w:rsidRDefault="002B060F" w:rsidP="003E4331">
            <w:pPr>
              <w:pStyle w:val="TABELATexto"/>
              <w:spacing w:line="240" w:lineRule="auto"/>
            </w:pPr>
          </w:p>
        </w:tc>
        <w:tc>
          <w:tcPr>
            <w:tcW w:w="1895" w:type="dxa"/>
            <w:vAlign w:val="center"/>
          </w:tcPr>
          <w:p w14:paraId="6D1A3E98" w14:textId="77777777" w:rsidR="002B060F" w:rsidRPr="002B060F" w:rsidRDefault="002B060F" w:rsidP="003E4331">
            <w:pPr>
              <w:pStyle w:val="TABELATexto"/>
              <w:spacing w:line="240" w:lineRule="auto"/>
            </w:pPr>
          </w:p>
        </w:tc>
      </w:tr>
      <w:tr w:rsidR="002B060F" w:rsidRPr="002B060F" w14:paraId="2B0F4FE1" w14:textId="77777777" w:rsidTr="00272F28">
        <w:trPr>
          <w:trHeight w:val="514"/>
          <w:jc w:val="center"/>
        </w:trPr>
        <w:tc>
          <w:tcPr>
            <w:tcW w:w="3511" w:type="dxa"/>
            <w:vAlign w:val="center"/>
          </w:tcPr>
          <w:p w14:paraId="0E0A87D2" w14:textId="1D509056" w:rsidR="002B060F" w:rsidRPr="002B060F" w:rsidRDefault="003F595B" w:rsidP="003F595B">
            <w:pPr>
              <w:pStyle w:val="TABELATexto"/>
              <w:spacing w:line="240" w:lineRule="auto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150</m:t>
                </m:r>
                <m: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500</m:t>
                    </m:r>
                  </m:e>
                </m:d>
              </m:oMath>
            </m:oMathPara>
          </w:p>
        </w:tc>
        <w:tc>
          <w:tcPr>
            <w:tcW w:w="2773" w:type="dxa"/>
            <w:vAlign w:val="center"/>
          </w:tcPr>
          <w:p w14:paraId="45093B7C" w14:textId="77777777" w:rsidR="002B060F" w:rsidRPr="002B060F" w:rsidRDefault="002B060F" w:rsidP="003E4331">
            <w:pPr>
              <w:pStyle w:val="TABELATexto"/>
              <w:spacing w:line="240" w:lineRule="auto"/>
            </w:pPr>
          </w:p>
        </w:tc>
        <w:tc>
          <w:tcPr>
            <w:tcW w:w="1895" w:type="dxa"/>
            <w:vAlign w:val="center"/>
          </w:tcPr>
          <w:p w14:paraId="0E3BE6BB" w14:textId="77777777" w:rsidR="002B060F" w:rsidRPr="002B060F" w:rsidRDefault="002B060F" w:rsidP="003E4331">
            <w:pPr>
              <w:pStyle w:val="TABELATexto"/>
              <w:spacing w:line="240" w:lineRule="auto"/>
            </w:pPr>
          </w:p>
        </w:tc>
      </w:tr>
      <w:tr w:rsidR="002B060F" w:rsidRPr="002B060F" w14:paraId="5427EB31" w14:textId="77777777" w:rsidTr="00272F28">
        <w:trPr>
          <w:trHeight w:val="501"/>
          <w:jc w:val="center"/>
        </w:trPr>
        <w:tc>
          <w:tcPr>
            <w:tcW w:w="3511" w:type="dxa"/>
            <w:vAlign w:val="center"/>
          </w:tcPr>
          <w:p w14:paraId="05782A35" w14:textId="2AD85298" w:rsidR="002B060F" w:rsidRPr="002B060F" w:rsidRDefault="003F595B" w:rsidP="003F595B">
            <w:pPr>
              <w:pStyle w:val="TABELATexto"/>
              <w:spacing w:line="240" w:lineRule="auto"/>
            </w:pPr>
            <m:oMathPara>
              <m:oMath>
                <m:r>
                  <w:rPr>
                    <w:rFonts w:ascii="Cambria Math"/>
                  </w:rPr>
                  <m:t>80</m:t>
                </m:r>
                <m: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+100</m:t>
                    </m:r>
                  </m:e>
                </m:d>
              </m:oMath>
            </m:oMathPara>
          </w:p>
        </w:tc>
        <w:tc>
          <w:tcPr>
            <w:tcW w:w="2773" w:type="dxa"/>
            <w:vAlign w:val="center"/>
          </w:tcPr>
          <w:p w14:paraId="6DF7E0F5" w14:textId="77777777" w:rsidR="002B060F" w:rsidRPr="002B060F" w:rsidRDefault="002B060F" w:rsidP="003E4331">
            <w:pPr>
              <w:pStyle w:val="TABELATexto"/>
              <w:spacing w:line="240" w:lineRule="auto"/>
            </w:pPr>
          </w:p>
        </w:tc>
        <w:tc>
          <w:tcPr>
            <w:tcW w:w="1895" w:type="dxa"/>
            <w:vAlign w:val="center"/>
          </w:tcPr>
          <w:p w14:paraId="597E0F90" w14:textId="77777777" w:rsidR="002B060F" w:rsidRPr="002B060F" w:rsidRDefault="002B060F" w:rsidP="003E4331">
            <w:pPr>
              <w:pStyle w:val="TABELATexto"/>
              <w:spacing w:line="240" w:lineRule="auto"/>
            </w:pPr>
          </w:p>
        </w:tc>
      </w:tr>
      <w:tr w:rsidR="002B060F" w:rsidRPr="002B060F" w14:paraId="390A8BFC" w14:textId="77777777" w:rsidTr="00272F28">
        <w:trPr>
          <w:trHeight w:val="514"/>
          <w:jc w:val="center"/>
        </w:trPr>
        <w:tc>
          <w:tcPr>
            <w:tcW w:w="3511" w:type="dxa"/>
            <w:vAlign w:val="center"/>
          </w:tcPr>
          <w:p w14:paraId="1A769583" w14:textId="2903AE4B" w:rsidR="002B060F" w:rsidRPr="002B060F" w:rsidRDefault="003F595B" w:rsidP="003F595B">
            <w:pPr>
              <w:pStyle w:val="TABELATexto"/>
              <w:spacing w:line="240" w:lineRule="auto"/>
            </w:pPr>
            <m:oMathPara>
              <m:oMath>
                <m:r>
                  <w:rPr>
                    <w:rFonts w:ascii="Cambria Math"/>
                  </w:rPr>
                  <m:t>0</m:t>
                </m:r>
                <m: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123</m:t>
                    </m:r>
                  </m:e>
                </m:d>
              </m:oMath>
            </m:oMathPara>
          </w:p>
        </w:tc>
        <w:tc>
          <w:tcPr>
            <w:tcW w:w="2773" w:type="dxa"/>
            <w:vAlign w:val="center"/>
          </w:tcPr>
          <w:p w14:paraId="52528CD8" w14:textId="77777777" w:rsidR="002B060F" w:rsidRPr="002B060F" w:rsidRDefault="002B060F" w:rsidP="003E4331">
            <w:pPr>
              <w:pStyle w:val="TABELATexto"/>
              <w:spacing w:line="240" w:lineRule="auto"/>
            </w:pPr>
          </w:p>
        </w:tc>
        <w:tc>
          <w:tcPr>
            <w:tcW w:w="1895" w:type="dxa"/>
            <w:vAlign w:val="center"/>
          </w:tcPr>
          <w:p w14:paraId="43F21488" w14:textId="77777777" w:rsidR="002B060F" w:rsidRPr="002B060F" w:rsidRDefault="002B060F" w:rsidP="003E4331">
            <w:pPr>
              <w:pStyle w:val="TABELATexto"/>
              <w:spacing w:line="240" w:lineRule="auto"/>
            </w:pPr>
          </w:p>
        </w:tc>
      </w:tr>
    </w:tbl>
    <w:p w14:paraId="44C749C0" w14:textId="62A0C8C5" w:rsidR="002B060F" w:rsidRPr="002B060F" w:rsidRDefault="002B060F" w:rsidP="002B060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D431F02" wp14:editId="230969B8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C72250" w14:textId="77777777" w:rsidR="002B060F" w:rsidRPr="00086D19" w:rsidRDefault="002B060F" w:rsidP="002B06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D431F02" id="Oval 8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2C72250" w14:textId="77777777" w:rsidR="002B060F" w:rsidRPr="00086D19" w:rsidRDefault="002B060F" w:rsidP="002B06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B060F">
        <w:t>Calcula.</w:t>
      </w:r>
    </w:p>
    <w:p w14:paraId="2C65324D" w14:textId="583F983F" w:rsidR="002B060F" w:rsidRPr="002B060F" w:rsidRDefault="002B060F" w:rsidP="003F595B">
      <w:pPr>
        <w:pStyle w:val="QUESTAO11"/>
      </w:pPr>
      <w:r w:rsidRPr="002B060F">
        <w:rPr>
          <w:b/>
        </w:rPr>
        <w:t>2.1.</w:t>
      </w:r>
      <w:r w:rsidR="003E4331">
        <w:tab/>
      </w:r>
      <m:oMath>
        <m:r>
          <w:rPr>
            <w:rFonts w:ascii="Cambria Math"/>
          </w:rPr>
          <m:t>12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15</m:t>
            </m:r>
          </m:e>
        </m:d>
      </m:oMath>
      <w:r w:rsidRPr="002B060F">
        <w:tab/>
      </w:r>
      <w:r w:rsidRPr="002B060F">
        <w:tab/>
      </w:r>
      <w:r w:rsidRPr="002B060F">
        <w:tab/>
      </w:r>
      <w:r w:rsidRPr="002B060F">
        <w:rPr>
          <w:b/>
        </w:rPr>
        <w:t>2.2.</w:t>
      </w:r>
      <w:r w:rsidRPr="002B060F">
        <w:t xml:space="preserve">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30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15</m:t>
            </m:r>
          </m:e>
        </m:d>
        <m:r>
          <w:rPr>
            <w:rFonts w:ascii="Cambria Math"/>
          </w:rPr>
          <m:t> </m:t>
        </m:r>
      </m:oMath>
      <w:r w:rsidRPr="002B060F">
        <w:tab/>
      </w:r>
      <w:r w:rsidRPr="002B060F">
        <w:tab/>
      </w:r>
      <w:r w:rsidRPr="002B060F">
        <w:rPr>
          <w:b/>
        </w:rPr>
        <w:t>2.3.</w:t>
      </w:r>
      <w:r w:rsidRPr="002B060F">
        <w:t xml:space="preserve">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120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+40</m:t>
            </m:r>
          </m:e>
        </m:d>
      </m:oMath>
    </w:p>
    <w:p w14:paraId="41478EDC" w14:textId="04BDE050" w:rsidR="002B060F" w:rsidRPr="002B060F" w:rsidRDefault="002B060F" w:rsidP="003F595B">
      <w:pPr>
        <w:pStyle w:val="QUESTAO11"/>
      </w:pPr>
      <w:r w:rsidRPr="002B060F">
        <w:rPr>
          <w:b/>
        </w:rPr>
        <w:t>2.4.</w:t>
      </w:r>
      <w:r w:rsidR="003E4331"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10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+10</m:t>
            </m:r>
          </m:e>
        </m:d>
      </m:oMath>
      <w:r w:rsidRPr="002B060F">
        <w:tab/>
      </w:r>
      <w:r w:rsidRPr="002B060F">
        <w:tab/>
      </w:r>
      <w:r w:rsidRPr="002B060F">
        <w:rPr>
          <w:b/>
        </w:rPr>
        <w:t>2.5.</w:t>
      </w:r>
      <w:r w:rsidRPr="002B060F">
        <w:t xml:space="preserve">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50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50</m:t>
            </m:r>
          </m:e>
        </m:d>
      </m:oMath>
      <w:r w:rsidRPr="002B060F">
        <w:tab/>
      </w:r>
      <w:r w:rsidRPr="002B060F">
        <w:tab/>
      </w:r>
      <w:r w:rsidRPr="002B060F">
        <w:rPr>
          <w:b/>
        </w:rPr>
        <w:t>2.6.</w:t>
      </w:r>
      <w:r w:rsidRPr="002B060F">
        <w:t xml:space="preserve">  </w:t>
      </w:r>
      <m:oMath>
        <m:r>
          <w:rPr>
            <w:rFonts w:ascii="Cambria Math"/>
          </w:rPr>
          <m:t>0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105</m:t>
            </m:r>
          </m:e>
        </m:d>
      </m:oMath>
    </w:p>
    <w:p w14:paraId="53F9E393" w14:textId="77777777" w:rsidR="002B060F" w:rsidRPr="00A67C26" w:rsidRDefault="002B060F" w:rsidP="00391F0A">
      <w:pPr>
        <w:pStyle w:val="QuestaoAulaTITULO"/>
        <w:spacing w:before="480"/>
        <w:rPr>
          <w:lang w:val="pt-PT"/>
        </w:rPr>
      </w:pPr>
      <w:r w:rsidRPr="00A67C26">
        <w:rPr>
          <w:lang w:val="pt-PT"/>
        </w:rPr>
        <w:t>Questão-aula 10</w:t>
      </w:r>
    </w:p>
    <w:p w14:paraId="349C6C8C" w14:textId="5924F401" w:rsidR="002B060F" w:rsidRDefault="002B060F" w:rsidP="002B060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4A96B7A" wp14:editId="428CE164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8564C7" w14:textId="77777777" w:rsidR="002B060F" w:rsidRPr="00086D19" w:rsidRDefault="002B060F" w:rsidP="002B060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4A96B7A" id="Oval 9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08564C7" w14:textId="77777777" w:rsidR="002B060F" w:rsidRPr="00086D19" w:rsidRDefault="002B060F" w:rsidP="002B060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B060F">
        <w:t>Considera as temperaturas registadas em cinco cidades, num dia de inverno.</w:t>
      </w:r>
    </w:p>
    <w:p w14:paraId="79B1B1E9" w14:textId="77777777" w:rsidR="002B060F" w:rsidRPr="002B060F" w:rsidRDefault="002B060F" w:rsidP="002B060F">
      <w:pPr>
        <w:pStyle w:val="QUESTAO1"/>
        <w:spacing w:before="0" w:line="240" w:lineRule="auto"/>
      </w:pPr>
    </w:p>
    <w:tbl>
      <w:tblPr>
        <w:tblStyle w:val="TabelacomGrelha"/>
        <w:tblW w:w="0" w:type="auto"/>
        <w:jc w:val="center"/>
        <w:tblBorders>
          <w:top w:val="single" w:sz="4" w:space="0" w:color="DF4C47"/>
          <w:left w:val="single" w:sz="4" w:space="0" w:color="DF4C47"/>
          <w:bottom w:val="single" w:sz="4" w:space="0" w:color="DF4C47"/>
          <w:right w:val="single" w:sz="4" w:space="0" w:color="DF4C47"/>
          <w:insideH w:val="single" w:sz="4" w:space="0" w:color="DF4C47"/>
          <w:insideV w:val="single" w:sz="4" w:space="0" w:color="DF4C47"/>
        </w:tblBorders>
        <w:tblLook w:val="04A0" w:firstRow="1" w:lastRow="0" w:firstColumn="1" w:lastColumn="0" w:noHBand="0" w:noVBand="1"/>
      </w:tblPr>
      <w:tblGrid>
        <w:gridCol w:w="1495"/>
        <w:gridCol w:w="1502"/>
        <w:gridCol w:w="1495"/>
        <w:gridCol w:w="1496"/>
        <w:gridCol w:w="1502"/>
      </w:tblGrid>
      <w:tr w:rsidR="002B060F" w:rsidRPr="002B060F" w14:paraId="61F7703B" w14:textId="77777777" w:rsidTr="00201398">
        <w:trPr>
          <w:jc w:val="center"/>
        </w:trPr>
        <w:tc>
          <w:tcPr>
            <w:tcW w:w="1495" w:type="dxa"/>
            <w:vAlign w:val="center"/>
          </w:tcPr>
          <w:p w14:paraId="6FFD1125" w14:textId="1592EDFD" w:rsidR="002B060F" w:rsidRPr="002B060F" w:rsidRDefault="003F595B" w:rsidP="003F595B">
            <w:pPr>
              <w:pStyle w:val="TABELATexto"/>
              <w:spacing w:line="240" w:lineRule="auto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 xml:space="preserve">5 </m:t>
                </m:r>
                <m:r>
                  <m:rPr>
                    <m:sty m:val="p"/>
                  </m:rPr>
                  <w:rPr>
                    <w:rFonts w:ascii="Cambria Math"/>
                  </w:rPr>
                  <m:t>°</m:t>
                </m:r>
                <m:r>
                  <m:rPr>
                    <m:sty m:val="p"/>
                  </m:rPr>
                  <w:rPr>
                    <w:rFonts w:ascii="Cambria Math"/>
                  </w:rPr>
                  <m:t>C</m:t>
                </m:r>
              </m:oMath>
            </m:oMathPara>
          </w:p>
        </w:tc>
        <w:tc>
          <w:tcPr>
            <w:tcW w:w="1502" w:type="dxa"/>
            <w:vAlign w:val="center"/>
          </w:tcPr>
          <w:p w14:paraId="5A87B3EC" w14:textId="0B8A7B9A" w:rsidR="002B060F" w:rsidRPr="002B060F" w:rsidRDefault="003F595B" w:rsidP="003F595B">
            <w:pPr>
              <w:pStyle w:val="TABELATexto"/>
              <w:spacing w:line="240" w:lineRule="auto"/>
            </w:pPr>
            <m:oMathPara>
              <m:oMath>
                <m:r>
                  <w:rPr>
                    <w:rFonts w:ascii="Cambria Math"/>
                  </w:rPr>
                  <m:t xml:space="preserve">4 </m:t>
                </m:r>
                <m:r>
                  <m:rPr>
                    <m:sty m:val="p"/>
                  </m:rPr>
                  <w:rPr>
                    <w:rFonts w:ascii="Cambria Math"/>
                  </w:rPr>
                  <m:t>°</m:t>
                </m:r>
                <m:r>
                  <m:rPr>
                    <m:sty m:val="p"/>
                  </m:rPr>
                  <w:rPr>
                    <w:rFonts w:ascii="Cambria Math"/>
                  </w:rPr>
                  <m:t>C</m:t>
                </m:r>
              </m:oMath>
            </m:oMathPara>
          </w:p>
        </w:tc>
        <w:tc>
          <w:tcPr>
            <w:tcW w:w="1495" w:type="dxa"/>
            <w:vAlign w:val="center"/>
          </w:tcPr>
          <w:p w14:paraId="230E4BC3" w14:textId="30124267" w:rsidR="002B060F" w:rsidRPr="002B060F" w:rsidRDefault="003F595B" w:rsidP="003F595B">
            <w:pPr>
              <w:pStyle w:val="TABELATexto"/>
              <w:spacing w:line="240" w:lineRule="auto"/>
            </w:pPr>
            <m:oMathPara>
              <m:oMath>
                <m:r>
                  <w:rPr>
                    <w:rFonts w:ascii="Cambria Math"/>
                  </w:rPr>
                  <m:t xml:space="preserve">0 </m:t>
                </m:r>
                <m:r>
                  <m:rPr>
                    <m:sty m:val="p"/>
                  </m:rPr>
                  <w:rPr>
                    <w:rFonts w:ascii="Cambria Math"/>
                  </w:rPr>
                  <m:t>°</m:t>
                </m:r>
                <m:r>
                  <m:rPr>
                    <m:sty m:val="p"/>
                  </m:rPr>
                  <w:rPr>
                    <w:rFonts w:ascii="Cambria Math"/>
                  </w:rPr>
                  <m:t>C</m:t>
                </m:r>
              </m:oMath>
            </m:oMathPara>
          </w:p>
        </w:tc>
        <w:tc>
          <w:tcPr>
            <w:tcW w:w="1496" w:type="dxa"/>
            <w:vAlign w:val="center"/>
          </w:tcPr>
          <w:p w14:paraId="767D484F" w14:textId="2D9AD2EF" w:rsidR="002B060F" w:rsidRPr="002B060F" w:rsidRDefault="003F595B" w:rsidP="003F595B">
            <w:pPr>
              <w:pStyle w:val="TABELATexto"/>
              <w:spacing w:line="240" w:lineRule="auto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 xml:space="preserve">3 </m:t>
                </m:r>
                <m:r>
                  <m:rPr>
                    <m:sty m:val="p"/>
                  </m:rPr>
                  <w:rPr>
                    <w:rFonts w:ascii="Cambria Math"/>
                  </w:rPr>
                  <m:t>°</m:t>
                </m:r>
                <m:r>
                  <m:rPr>
                    <m:sty m:val="p"/>
                  </m:rPr>
                  <w:rPr>
                    <w:rFonts w:ascii="Cambria Math"/>
                  </w:rPr>
                  <m:t>C</m:t>
                </m:r>
              </m:oMath>
            </m:oMathPara>
          </w:p>
        </w:tc>
        <w:tc>
          <w:tcPr>
            <w:tcW w:w="1502" w:type="dxa"/>
            <w:vAlign w:val="center"/>
          </w:tcPr>
          <w:p w14:paraId="3F4C020D" w14:textId="5BAA9D6D" w:rsidR="002B060F" w:rsidRPr="002B060F" w:rsidRDefault="003F595B" w:rsidP="003F595B">
            <w:pPr>
              <w:pStyle w:val="TABELATexto"/>
              <w:spacing w:line="240" w:lineRule="auto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 xml:space="preserve">1 </m:t>
                </m:r>
                <m:r>
                  <m:rPr>
                    <m:sty m:val="p"/>
                  </m:rPr>
                  <w:rPr>
                    <w:rFonts w:ascii="Cambria Math"/>
                  </w:rPr>
                  <m:t>°</m:t>
                </m:r>
                <m:r>
                  <m:rPr>
                    <m:sty m:val="p"/>
                  </m:rPr>
                  <w:rPr>
                    <w:rFonts w:ascii="Cambria Math"/>
                  </w:rPr>
                  <m:t>C</m:t>
                </m:r>
              </m:oMath>
            </m:oMathPara>
          </w:p>
        </w:tc>
      </w:tr>
    </w:tbl>
    <w:p w14:paraId="6C997A85" w14:textId="77777777" w:rsidR="002B060F" w:rsidRPr="002B060F" w:rsidRDefault="002B060F" w:rsidP="002B060F">
      <w:pPr>
        <w:pStyle w:val="QUESTAO1"/>
        <w:tabs>
          <w:tab w:val="clear" w:pos="113"/>
          <w:tab w:val="left" w:pos="1134"/>
        </w:tabs>
        <w:spacing w:before="0" w:line="360" w:lineRule="auto"/>
        <w:ind w:left="284" w:hanging="284"/>
        <w:rPr>
          <w:bCs/>
          <w:color w:val="auto"/>
        </w:rPr>
      </w:pPr>
    </w:p>
    <w:p w14:paraId="56FE4085" w14:textId="77777777" w:rsidR="002B060F" w:rsidRPr="002B060F" w:rsidRDefault="002B060F" w:rsidP="003E4331">
      <w:pPr>
        <w:pStyle w:val="QuestaoTexto"/>
      </w:pPr>
      <w:r w:rsidRPr="002B060F">
        <w:t>Calcula:</w:t>
      </w:r>
    </w:p>
    <w:p w14:paraId="72FE000F" w14:textId="38DF0BD5" w:rsidR="002B060F" w:rsidRPr="002B060F" w:rsidRDefault="002B060F" w:rsidP="003E4331">
      <w:pPr>
        <w:pStyle w:val="QUESTAO11"/>
      </w:pPr>
      <w:r w:rsidRPr="002B060F">
        <w:rPr>
          <w:b/>
        </w:rPr>
        <w:t>1.1.</w:t>
      </w:r>
      <w:r w:rsidR="003E4331">
        <w:rPr>
          <w:b/>
        </w:rPr>
        <w:tab/>
      </w:r>
      <w:r w:rsidRPr="002B060F">
        <w:t>a soma entre a temperatura mais alta e a temperatura mais baixa;</w:t>
      </w:r>
    </w:p>
    <w:p w14:paraId="1555462C" w14:textId="0E516A8C" w:rsidR="002B060F" w:rsidRPr="002B060F" w:rsidRDefault="002B060F" w:rsidP="003E4331">
      <w:pPr>
        <w:pStyle w:val="QUESTAO11"/>
      </w:pPr>
      <w:r w:rsidRPr="002B060F">
        <w:rPr>
          <w:b/>
        </w:rPr>
        <w:t>1.2.</w:t>
      </w:r>
      <w:r w:rsidR="003E4331">
        <w:rPr>
          <w:b/>
        </w:rPr>
        <w:tab/>
      </w:r>
      <w:r w:rsidRPr="002B060F">
        <w:t>a diferença entre a temperatura mais alta e a temperatura mais baixa;</w:t>
      </w:r>
    </w:p>
    <w:p w14:paraId="0371D03E" w14:textId="3AC5C311" w:rsidR="002B060F" w:rsidRPr="002B060F" w:rsidRDefault="002B060F" w:rsidP="003E4331">
      <w:pPr>
        <w:pStyle w:val="QUESTAO11"/>
      </w:pPr>
      <w:r w:rsidRPr="002B060F">
        <w:rPr>
          <w:b/>
        </w:rPr>
        <w:t>1.3.</w:t>
      </w:r>
      <w:r w:rsidR="003E4331">
        <w:rPr>
          <w:b/>
        </w:rPr>
        <w:tab/>
      </w:r>
      <w:r w:rsidRPr="002B060F">
        <w:t>a diferença entre a temperatura mais baixa e a temperatura mais alta.</w:t>
      </w:r>
    </w:p>
    <w:p w14:paraId="20B30749" w14:textId="0BE801AA" w:rsidR="002B060F" w:rsidRPr="002B060F" w:rsidRDefault="003E4331" w:rsidP="003E4331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E94A0EF" wp14:editId="06EEEA49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0CB2AA" w14:textId="77777777" w:rsidR="003E4331" w:rsidRPr="00086D19" w:rsidRDefault="003E4331" w:rsidP="003E433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E94A0EF" id="Oval 10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60CB2AA" w14:textId="77777777" w:rsidR="003E4331" w:rsidRPr="00086D19" w:rsidRDefault="003E4331" w:rsidP="003E433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B060F" w:rsidRPr="002B060F">
        <w:t>Calcula o valor numérico de cada uma das expressões seguintes.</w:t>
      </w:r>
    </w:p>
    <w:p w14:paraId="0F2B488D" w14:textId="3B664DA4" w:rsidR="002B060F" w:rsidRPr="002B060F" w:rsidRDefault="002B060F" w:rsidP="003F595B">
      <w:pPr>
        <w:pStyle w:val="QUESTAO11"/>
      </w:pPr>
      <w:r w:rsidRPr="002B060F">
        <w:rPr>
          <w:b/>
        </w:rPr>
        <w:t>2.1.</w:t>
      </w:r>
      <w:r w:rsidR="003E4331"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</m:e>
        </m:d>
        <m:r>
          <w:rPr>
            <w:rFonts w:ascii="Cambria Math"/>
          </w:rPr>
          <m:t>+6+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</m:e>
        </m:d>
      </m:oMath>
      <w:r w:rsidRPr="002B060F">
        <w:tab/>
      </w:r>
      <w:r w:rsidRPr="002B060F">
        <w:tab/>
      </w:r>
      <w:r w:rsidRPr="002B060F">
        <w:rPr>
          <w:b/>
        </w:rPr>
        <w:t>2.2.</w:t>
      </w:r>
      <w:r w:rsidRPr="002B060F">
        <w:t xml:space="preserve">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/>
          </w:rPr>
          <m:t>-</m:t>
        </m:r>
        <m:r>
          <w:rPr>
            <w:rFonts w:ascii="Cambria Math"/>
          </w:rPr>
          <m:t>3+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e>
        </m:d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e>
        </m:d>
      </m:oMath>
      <w:r w:rsidRPr="002B060F">
        <w:tab/>
      </w:r>
    </w:p>
    <w:p w14:paraId="3AEDA53C" w14:textId="603E1EB6" w:rsidR="002B060F" w:rsidRPr="006123B5" w:rsidRDefault="002B060F" w:rsidP="003F595B">
      <w:pPr>
        <w:pStyle w:val="QUESTAO11"/>
      </w:pPr>
      <w:r w:rsidRPr="002B060F">
        <w:rPr>
          <w:b/>
        </w:rPr>
        <w:t>2.3.</w:t>
      </w:r>
      <w:r w:rsidR="003E4331">
        <w:tab/>
      </w:r>
      <m:oMath>
        <m:r>
          <w:rPr>
            <w:rFonts w:ascii="Cambria Math"/>
          </w:rPr>
          <m:t>7+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+2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4</m:t>
            </m:r>
          </m:e>
        </m:d>
      </m:oMath>
      <w:r w:rsidRPr="002B060F">
        <w:tab/>
      </w:r>
      <w:r w:rsidRPr="002B060F">
        <w:tab/>
      </w:r>
      <w:r w:rsidRPr="002B060F">
        <w:rPr>
          <w:b/>
        </w:rPr>
        <w:t>2.4.</w:t>
      </w:r>
      <w:r w:rsidRPr="002B060F">
        <w:t xml:space="preserve">  </w:t>
      </w:r>
      <m:oMath>
        <m:r>
          <w:rPr>
            <w:rFonts w:ascii="Cambria Math"/>
          </w:rPr>
          <m:t>5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8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+8</m:t>
            </m:r>
          </m:e>
        </m:d>
      </m:oMath>
    </w:p>
    <w:sectPr w:rsidR="002B060F" w:rsidRPr="006123B5" w:rsidSect="00A22A4E">
      <w:headerReference w:type="even" r:id="rId11"/>
      <w:headerReference w:type="default" r:id="rId12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D13FE" w14:textId="77777777" w:rsidR="00D32526" w:rsidRDefault="00D32526" w:rsidP="00D177B5">
      <w:pPr>
        <w:spacing w:after="0" w:line="240" w:lineRule="auto"/>
      </w:pPr>
      <w:r>
        <w:separator/>
      </w:r>
    </w:p>
  </w:endnote>
  <w:endnote w:type="continuationSeparator" w:id="0">
    <w:p w14:paraId="2CCD8317" w14:textId="77777777" w:rsidR="00D32526" w:rsidRDefault="00D3252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54D99" w14:textId="77777777" w:rsidR="00D32526" w:rsidRDefault="00D32526" w:rsidP="00D177B5">
      <w:pPr>
        <w:spacing w:after="0" w:line="240" w:lineRule="auto"/>
      </w:pPr>
      <w:r>
        <w:separator/>
      </w:r>
    </w:p>
  </w:footnote>
  <w:footnote w:type="continuationSeparator" w:id="0">
    <w:p w14:paraId="7501DCE5" w14:textId="77777777" w:rsidR="00D32526" w:rsidRDefault="00D3252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4" type="#_x0000_t75" style="width:16.35pt;height:16.35pt;visibility:visible" o:bullet="t">
        <v:imagedata r:id="rId1" o:title=""/>
      </v:shape>
    </w:pict>
  </w:numPicBullet>
  <w:numPicBullet w:numPicBulletId="1">
    <w:pict>
      <v:shape id="_x0000_i1315" type="#_x0000_t75" style="width:16.35pt;height:16.35pt;visibility:visible" o:bullet="t">
        <v:imagedata r:id="rId2" o:title=""/>
      </v:shape>
    </w:pict>
  </w:numPicBullet>
  <w:numPicBullet w:numPicBulletId="2">
    <w:pict>
      <v:shape id="_x0000_i1316" type="#_x0000_t75" style="width:16.35pt;height:16.3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503A5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2D86A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7423C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8CE93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C2FB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4AC8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C04D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57257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E49A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747B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126382541">
    <w:abstractNumId w:val="14"/>
  </w:num>
  <w:num w:numId="2" w16cid:durableId="327027517">
    <w:abstractNumId w:val="15"/>
  </w:num>
  <w:num w:numId="3" w16cid:durableId="149102929">
    <w:abstractNumId w:val="12"/>
  </w:num>
  <w:num w:numId="4" w16cid:durableId="9729066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9301005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1021088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255699">
    <w:abstractNumId w:val="16"/>
  </w:num>
  <w:num w:numId="8" w16cid:durableId="338042481">
    <w:abstractNumId w:val="13"/>
  </w:num>
  <w:num w:numId="9" w16cid:durableId="848570151">
    <w:abstractNumId w:val="9"/>
  </w:num>
  <w:num w:numId="10" w16cid:durableId="149641693">
    <w:abstractNumId w:val="7"/>
  </w:num>
  <w:num w:numId="11" w16cid:durableId="1044447500">
    <w:abstractNumId w:val="6"/>
  </w:num>
  <w:num w:numId="12" w16cid:durableId="612857204">
    <w:abstractNumId w:val="5"/>
  </w:num>
  <w:num w:numId="13" w16cid:durableId="1719695756">
    <w:abstractNumId w:val="4"/>
  </w:num>
  <w:num w:numId="14" w16cid:durableId="703556284">
    <w:abstractNumId w:val="8"/>
  </w:num>
  <w:num w:numId="15" w16cid:durableId="721446917">
    <w:abstractNumId w:val="3"/>
  </w:num>
  <w:num w:numId="16" w16cid:durableId="299387358">
    <w:abstractNumId w:val="2"/>
  </w:num>
  <w:num w:numId="17" w16cid:durableId="1209143734">
    <w:abstractNumId w:val="1"/>
  </w:num>
  <w:num w:numId="18" w16cid:durableId="187978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87949"/>
    <w:rsid w:val="000A78A5"/>
    <w:rsid w:val="000C37B1"/>
    <w:rsid w:val="000D413C"/>
    <w:rsid w:val="000D739D"/>
    <w:rsid w:val="000E2E80"/>
    <w:rsid w:val="000F1D5F"/>
    <w:rsid w:val="000F3806"/>
    <w:rsid w:val="000F5C16"/>
    <w:rsid w:val="00101ADB"/>
    <w:rsid w:val="00125686"/>
    <w:rsid w:val="00130517"/>
    <w:rsid w:val="00131497"/>
    <w:rsid w:val="00131848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E4CE7"/>
    <w:rsid w:val="00201398"/>
    <w:rsid w:val="00203059"/>
    <w:rsid w:val="002109D0"/>
    <w:rsid w:val="00221223"/>
    <w:rsid w:val="00223CE9"/>
    <w:rsid w:val="00226C3A"/>
    <w:rsid w:val="0023123F"/>
    <w:rsid w:val="00241938"/>
    <w:rsid w:val="00245779"/>
    <w:rsid w:val="0025008B"/>
    <w:rsid w:val="002569B9"/>
    <w:rsid w:val="00266005"/>
    <w:rsid w:val="00271F71"/>
    <w:rsid w:val="00272F28"/>
    <w:rsid w:val="00274E47"/>
    <w:rsid w:val="00295F4C"/>
    <w:rsid w:val="002A1042"/>
    <w:rsid w:val="002B060F"/>
    <w:rsid w:val="002B338B"/>
    <w:rsid w:val="002E6EDD"/>
    <w:rsid w:val="002F41AF"/>
    <w:rsid w:val="0030103E"/>
    <w:rsid w:val="003012AD"/>
    <w:rsid w:val="0030367A"/>
    <w:rsid w:val="00350A6D"/>
    <w:rsid w:val="00360BC9"/>
    <w:rsid w:val="0036406B"/>
    <w:rsid w:val="00365C7C"/>
    <w:rsid w:val="00371CF4"/>
    <w:rsid w:val="00391F0A"/>
    <w:rsid w:val="003949E3"/>
    <w:rsid w:val="003B338A"/>
    <w:rsid w:val="003C3857"/>
    <w:rsid w:val="003D42D1"/>
    <w:rsid w:val="003E2A77"/>
    <w:rsid w:val="003E4331"/>
    <w:rsid w:val="003F595B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6007F1"/>
    <w:rsid w:val="006123B5"/>
    <w:rsid w:val="00616F7F"/>
    <w:rsid w:val="00626873"/>
    <w:rsid w:val="00627293"/>
    <w:rsid w:val="00653546"/>
    <w:rsid w:val="006568A5"/>
    <w:rsid w:val="00682499"/>
    <w:rsid w:val="00693559"/>
    <w:rsid w:val="006A3D4C"/>
    <w:rsid w:val="006A50CF"/>
    <w:rsid w:val="006A59C6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E04ED"/>
    <w:rsid w:val="009E654C"/>
    <w:rsid w:val="009E7F92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67C26"/>
    <w:rsid w:val="00A72A2F"/>
    <w:rsid w:val="00A748EA"/>
    <w:rsid w:val="00A80127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687"/>
    <w:rsid w:val="00BE0AAD"/>
    <w:rsid w:val="00BE18BB"/>
    <w:rsid w:val="00BE6E70"/>
    <w:rsid w:val="00BF5DA5"/>
    <w:rsid w:val="00C04C98"/>
    <w:rsid w:val="00C11B28"/>
    <w:rsid w:val="00C15329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2526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DF1137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40251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A80127"/>
    <w:pPr>
      <w:tabs>
        <w:tab w:val="left" w:pos="113"/>
      </w:tabs>
      <w:spacing w:before="24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A80127"/>
    <w:pPr>
      <w:tabs>
        <w:tab w:val="left" w:pos="113"/>
        <w:tab w:val="left" w:pos="425"/>
      </w:tabs>
      <w:spacing w:before="20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A80127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2B060F"/>
    <w:pPr>
      <w:tabs>
        <w:tab w:val="left" w:pos="1134"/>
      </w:tabs>
      <w:spacing w:before="80" w:after="80" w:line="360" w:lineRule="auto"/>
      <w:jc w:val="center"/>
    </w:pPr>
    <w:rPr>
      <w:bCs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203</TotalTime>
  <Pages>1</Pages>
  <Words>127</Words>
  <Characters>724</Characters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1</dc:title>
  <dc:subject>Dossiê do Professor</dc:subject>
  <dc:creator>MX7 - Porto Editora</dc:creator>
  <cp:lastPrinted>2020-10-14T11:09:00Z</cp:lastPrinted>
  <dcterms:created xsi:type="dcterms:W3CDTF">2022-03-17T09:03:00Z</dcterms:created>
  <dcterms:modified xsi:type="dcterms:W3CDTF">2022-09-22T11:29:00Z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