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46508F04" w:rsidR="00C72BA7" w:rsidRPr="003F1B35" w:rsidRDefault="00B32118" w:rsidP="00162A96">
      <w:pPr>
        <w:pStyle w:val="TITULOFICHAS"/>
        <w:rPr>
          <w:lang w:val="pt-PT"/>
        </w:rPr>
      </w:pPr>
      <w:r w:rsidRPr="003F1B35">
        <w:rPr>
          <w:lang w:val="pt-PT"/>
        </w:rPr>
        <w:t>Questões-aula</w:t>
      </w:r>
      <w:r w:rsidRPr="003F1B35">
        <w:rPr>
          <w:lang w:val="pt-PT"/>
        </w:rPr>
        <w:tab/>
      </w:r>
      <w:r w:rsidR="00EB51DA" w:rsidRPr="003F1B35">
        <w:rPr>
          <w:rStyle w:val="TITULOFICHAS-alinea"/>
          <w:sz w:val="18"/>
          <w:szCs w:val="18"/>
          <w:lang w:val="pt-PT"/>
        </w:rPr>
        <w:t>5. Expressões com parênteses</w:t>
      </w:r>
    </w:p>
    <w:p w14:paraId="364648FF" w14:textId="278C2942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7.º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7.º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02A7C6D9" w14:textId="77777777" w:rsidR="00EB51DA" w:rsidRPr="003F1B35" w:rsidRDefault="00EB51DA" w:rsidP="00EB51DA">
      <w:pPr>
        <w:pStyle w:val="QuestaoAulaTITULO"/>
        <w:rPr>
          <w:lang w:val="pt-PT"/>
        </w:rPr>
      </w:pPr>
      <w:r w:rsidRPr="003F1B35">
        <w:rPr>
          <w:lang w:val="pt-PT"/>
        </w:rPr>
        <w:t>Questão-aula 11</w:t>
      </w:r>
    </w:p>
    <w:p w14:paraId="79841A2B" w14:textId="4883C2BD" w:rsidR="00EB51DA" w:rsidRPr="000D7FB8" w:rsidRDefault="00EB51DA" w:rsidP="00EB51DA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9256B82" wp14:editId="2B9A4DD8">
                <wp:extent cx="216000" cy="216000"/>
                <wp:effectExtent l="0" t="0" r="0" b="0"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305345" w14:textId="77777777" w:rsidR="00EB51DA" w:rsidRPr="00086D19" w:rsidRDefault="00EB51DA" w:rsidP="00EB51DA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9256B82" id="Oval 1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2305345" w14:textId="77777777" w:rsidR="00EB51DA" w:rsidRPr="00086D19" w:rsidRDefault="00EB51DA" w:rsidP="00EB51DA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O Rui, num jogo do </w:t>
      </w:r>
      <w:r w:rsidRPr="00EB51DA">
        <w:t>telemóvel</w:t>
      </w:r>
      <w:r>
        <w:t xml:space="preserve">, sempre que apanha uma estrela ganha </w:t>
      </w:r>
      <w:r w:rsidRPr="000D7FB8">
        <w:t xml:space="preserve">5 pontos e </w:t>
      </w:r>
      <w:r>
        <w:t>de cada vez que</w:t>
      </w:r>
      <w:r w:rsidRPr="000D7FB8">
        <w:t xml:space="preserve"> é </w:t>
      </w:r>
      <w:r>
        <w:t xml:space="preserve">capturado por uma nave perde 15 </w:t>
      </w:r>
      <w:r w:rsidRPr="000D7FB8">
        <w:t>pontos.</w:t>
      </w:r>
    </w:p>
    <w:p w14:paraId="5BECCB53" w14:textId="32160A4F" w:rsidR="00EB51DA" w:rsidRDefault="00EB51DA" w:rsidP="00EB51DA">
      <w:pPr>
        <w:pStyle w:val="QUESTAO11"/>
      </w:pPr>
      <w:r w:rsidRPr="000D7FB8">
        <w:rPr>
          <w:b/>
        </w:rPr>
        <w:t>1.1.</w:t>
      </w:r>
      <w:r>
        <w:rPr>
          <w:b/>
        </w:rPr>
        <w:tab/>
      </w:r>
      <w:r w:rsidRPr="000D7FB8">
        <w:t xml:space="preserve">Escreve uma expressão que traduza a pontuação do </w:t>
      </w:r>
      <w:r>
        <w:t>Rui</w:t>
      </w:r>
      <w:r w:rsidRPr="000D7FB8">
        <w:t xml:space="preserve"> </w:t>
      </w:r>
      <w:r>
        <w:t>quando:</w:t>
      </w:r>
    </w:p>
    <w:p w14:paraId="264108B2" w14:textId="77777777" w:rsidR="00EB51DA" w:rsidRDefault="00EB51DA" w:rsidP="00EB51DA">
      <w:pPr>
        <w:pStyle w:val="QUESTAOAlineaa"/>
      </w:pPr>
      <w:r w:rsidRPr="000D7FB8">
        <w:rPr>
          <w:b/>
        </w:rPr>
        <w:t xml:space="preserve">a) </w:t>
      </w:r>
      <w:r w:rsidRPr="00EB51DA">
        <w:t>apanha</w:t>
      </w:r>
      <w:r>
        <w:t xml:space="preserve"> duas estrelas e é capturado por uma nave;</w:t>
      </w:r>
    </w:p>
    <w:p w14:paraId="27F74A77" w14:textId="77777777" w:rsidR="00EB51DA" w:rsidRDefault="00EB51DA" w:rsidP="00EB51DA">
      <w:pPr>
        <w:pStyle w:val="QUESTAOAlineaa"/>
      </w:pPr>
      <w:r w:rsidRPr="000D7FB8">
        <w:rPr>
          <w:b/>
        </w:rPr>
        <w:t xml:space="preserve">b) </w:t>
      </w:r>
      <w:r>
        <w:t>apanha uma estrela e é capturado por três naves;</w:t>
      </w:r>
    </w:p>
    <w:p w14:paraId="54F07ABD" w14:textId="77777777" w:rsidR="00EB51DA" w:rsidRDefault="00EB51DA" w:rsidP="00EB51DA">
      <w:pPr>
        <w:pStyle w:val="QUESTAOAlineaa"/>
      </w:pPr>
      <w:r>
        <w:rPr>
          <w:b/>
        </w:rPr>
        <w:t xml:space="preserve">c) </w:t>
      </w:r>
      <w:r>
        <w:t>apanha três estrelas e é capturado por duas naves.</w:t>
      </w:r>
    </w:p>
    <w:p w14:paraId="28A197C0" w14:textId="2703D8BB" w:rsidR="00EB51DA" w:rsidRDefault="00EB51DA" w:rsidP="00EB51DA">
      <w:pPr>
        <w:pStyle w:val="QUESTAO11"/>
      </w:pPr>
      <w:r w:rsidRPr="000D7FB8">
        <w:rPr>
          <w:b/>
        </w:rPr>
        <w:t>1.2.</w:t>
      </w:r>
      <w:r>
        <w:rPr>
          <w:b/>
        </w:rPr>
        <w:tab/>
      </w:r>
      <w:r>
        <w:t>C</w:t>
      </w:r>
      <w:r w:rsidRPr="000D7FB8">
        <w:t xml:space="preserve">alcula o </w:t>
      </w:r>
      <w:r>
        <w:t xml:space="preserve">valor de cada uma das expressões obtidas na alínea </w:t>
      </w:r>
      <w:r w:rsidRPr="0004345F">
        <w:rPr>
          <w:b/>
        </w:rPr>
        <w:t>1.1.</w:t>
      </w:r>
    </w:p>
    <w:p w14:paraId="0336C488" w14:textId="5890E574" w:rsidR="00EB51DA" w:rsidRDefault="00EB51DA" w:rsidP="00EB51DA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9BF86AE" wp14:editId="539E9E7F">
                <wp:extent cx="216000" cy="216000"/>
                <wp:effectExtent l="0" t="0" r="0" b="0"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5F7DF5" w14:textId="482F9929" w:rsidR="00EB51DA" w:rsidRPr="00086D19" w:rsidRDefault="00EB51DA" w:rsidP="00EB51DA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9BF86AE" id="Oval 2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95F7DF5" w14:textId="482F9929" w:rsidR="00EB51DA" w:rsidRPr="00086D19" w:rsidRDefault="00EB51DA" w:rsidP="00EB51DA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Determina o valor absoluto da expressão numérica:</w:t>
      </w:r>
    </w:p>
    <w:p w14:paraId="671E486E" w14:textId="0B76C870" w:rsidR="00EB51DA" w:rsidRPr="00EB51DA" w:rsidRDefault="00EB51DA" w:rsidP="003B688D">
      <w:pPr>
        <w:pStyle w:val="MTDisplayEquation"/>
        <w:rPr>
          <w:rFonts w:ascii="Cambria Math" w:hAnsi="Cambria Math"/>
          <w:sz w:val="20"/>
          <w:szCs w:val="20"/>
          <w:oMath/>
        </w:rPr>
      </w:pPr>
      <w:r>
        <w:tab/>
      </w:r>
      <m:oMath>
        <m:r>
          <w:rPr>
            <w:rFonts w:ascii="Cambria Math"/>
          </w:rPr>
          <m:t>1+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5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3</m:t>
            </m:r>
          </m:e>
        </m:d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8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2</m:t>
            </m:r>
          </m:e>
        </m:d>
        <m:r>
          <w:rPr>
            <w:rFonts w:ascii="Cambria Math"/>
          </w:rPr>
          <m:t>-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1</m:t>
            </m:r>
            <m:r>
              <w:rPr>
                <w:rFonts w:ascii="Cambria Math"/>
              </w:rPr>
              <m:t>-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3</m:t>
                </m:r>
              </m:e>
            </m:d>
          </m:e>
        </m:d>
      </m:oMath>
    </w:p>
    <w:p w14:paraId="1CA3CF19" w14:textId="77777777" w:rsidR="00EB51DA" w:rsidRPr="003F1B35" w:rsidRDefault="00EB51DA" w:rsidP="00EB51DA">
      <w:pPr>
        <w:pStyle w:val="QuestaoAulaTITULO"/>
        <w:rPr>
          <w:lang w:val="pt-PT"/>
        </w:rPr>
      </w:pPr>
      <w:r w:rsidRPr="003F1B35">
        <w:rPr>
          <w:lang w:val="pt-PT"/>
        </w:rPr>
        <w:t>Questão-aula 12</w:t>
      </w:r>
    </w:p>
    <w:p w14:paraId="534CAD6D" w14:textId="411C5537" w:rsidR="00EB51DA" w:rsidRPr="00BC11C5" w:rsidRDefault="00EB51DA" w:rsidP="00EB51DA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6FDE6D5" wp14:editId="058D8101">
                <wp:extent cx="216000" cy="216000"/>
                <wp:effectExtent l="0" t="0" r="0" b="0"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034813" w14:textId="77777777" w:rsidR="00EB51DA" w:rsidRPr="00086D19" w:rsidRDefault="00EB51DA" w:rsidP="00EB51DA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6FDE6D5" id="Oval 5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3034813" w14:textId="77777777" w:rsidR="00EB51DA" w:rsidRPr="00086D19" w:rsidRDefault="00EB51DA" w:rsidP="00EB51DA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BC11C5">
        <w:t xml:space="preserve">Determina o número que deves colocar no espaço de modo a obteres igualdades verdadeiras.  </w:t>
      </w:r>
    </w:p>
    <w:p w14:paraId="3FA6030B" w14:textId="2A0D9B50" w:rsidR="00EB51DA" w:rsidRPr="00BC11C5" w:rsidRDefault="00EB51DA" w:rsidP="003B688D">
      <w:pPr>
        <w:pStyle w:val="QUESTAO11"/>
        <w:tabs>
          <w:tab w:val="left" w:pos="4253"/>
        </w:tabs>
        <w:rPr>
          <w:color w:val="auto"/>
        </w:rPr>
      </w:pPr>
      <w:r w:rsidRPr="00BC11C5">
        <w:rPr>
          <w:b/>
          <w:color w:val="auto"/>
        </w:rPr>
        <w:t>1.1.</w:t>
      </w:r>
      <w:r>
        <w:rPr>
          <w:color w:val="auto"/>
        </w:rPr>
        <w:tab/>
      </w:r>
      <m:oMath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5+2</m:t>
            </m:r>
          </m:e>
        </m:d>
        <m:r>
          <w:rPr>
            <w:rFonts w:ascii="Cambria Math"/>
          </w:rPr>
          <m:t>=________+1</m:t>
        </m:r>
      </m:oMath>
      <w:r>
        <w:rPr>
          <w:color w:val="auto"/>
        </w:rPr>
        <w:tab/>
      </w:r>
      <w:r w:rsidRPr="00BC11C5">
        <w:rPr>
          <w:b/>
          <w:color w:val="auto"/>
        </w:rPr>
        <w:t>1.2.</w:t>
      </w:r>
      <w:r w:rsidRPr="00BC11C5">
        <w:rPr>
          <w:color w:val="auto"/>
        </w:rPr>
        <w:t xml:space="preserve"> </w:t>
      </w:r>
      <w:r>
        <w:rPr>
          <w:color w:val="auto"/>
        </w:rPr>
        <w:t xml:space="preserve"> </w:t>
      </w:r>
      <m:oMath>
        <m:r>
          <w:rPr>
            <w:rFonts w:ascii="Cambria Math"/>
          </w:rPr>
          <m:t>-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3+2</m:t>
            </m:r>
          </m:e>
        </m:d>
        <m:r>
          <w:rPr>
            <w:rFonts w:ascii="Cambria Math"/>
          </w:rPr>
          <m:t>=_________</m:t>
        </m:r>
      </m:oMath>
    </w:p>
    <w:p w14:paraId="5ECF8BAB" w14:textId="00C1FEAB" w:rsidR="00EB51DA" w:rsidRDefault="00EB51DA" w:rsidP="003B688D">
      <w:pPr>
        <w:pStyle w:val="QUESTAO11"/>
      </w:pPr>
      <w:r w:rsidRPr="00711F77">
        <w:rPr>
          <w:b/>
        </w:rPr>
        <w:t>1.3.</w:t>
      </w:r>
      <w:r>
        <w:tab/>
      </w:r>
      <m:oMath>
        <m:r>
          <w:rPr>
            <w:rFonts w:ascii="Cambria Math"/>
          </w:rPr>
          <m:t> </m:t>
        </m:r>
        <m:r>
          <w:rPr>
            <w:rFonts w:ascii="Cambria Math"/>
          </w:rPr>
          <m:t>______</m:t>
        </m:r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3+2</m:t>
            </m:r>
          </m:e>
        </m:d>
        <m:r>
          <w:rPr>
            <w:rFonts w:ascii="Cambria Math"/>
          </w:rPr>
          <m:t>=</m:t>
        </m:r>
        <m:r>
          <w:rPr>
            <w:rFonts w:ascii="Cambria Math"/>
          </w:rPr>
          <m:t>-</m:t>
        </m:r>
        <m:r>
          <w:rPr>
            <w:rFonts w:ascii="Cambria Math"/>
          </w:rPr>
          <m:t>3</m:t>
        </m:r>
      </m:oMath>
      <w:r w:rsidRPr="00BC11C5">
        <w:t xml:space="preserve"> </w:t>
      </w:r>
      <w:r>
        <w:tab/>
      </w:r>
      <w:r>
        <w:tab/>
      </w:r>
      <w:r>
        <w:rPr>
          <w:b/>
        </w:rPr>
        <w:t>1.4</w:t>
      </w:r>
      <w:r w:rsidRPr="00711F77">
        <w:rPr>
          <w:b/>
        </w:rPr>
        <w:t>.</w:t>
      </w:r>
      <w:r w:rsidRPr="00BC11C5">
        <w:t xml:space="preserve"> </w:t>
      </w:r>
      <w:r>
        <w:t xml:space="preserve">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 </m:t>
            </m:r>
            <m:r>
              <w:rPr>
                <w:rFonts w:ascii="Cambria Math"/>
              </w:rPr>
              <m:t>5</m:t>
            </m:r>
          </m:e>
        </m:d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____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+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7</m:t>
            </m:r>
          </m:e>
        </m:d>
        <m:r>
          <w:rPr>
            <w:rFonts w:ascii="Cambria Math"/>
          </w:rPr>
          <m:t>=</m:t>
        </m:r>
        <m:r>
          <w:rPr>
            <w:rFonts w:ascii="Cambria Math"/>
          </w:rPr>
          <m:t> </m:t>
        </m:r>
        <m:r>
          <w:rPr>
            <w:rFonts w:ascii="Cambria Math"/>
          </w:rPr>
          <m:t>0</m:t>
        </m:r>
      </m:oMath>
    </w:p>
    <w:p w14:paraId="11DC5731" w14:textId="034BAA77" w:rsidR="00EB51DA" w:rsidRDefault="00EB51DA" w:rsidP="00EB51DA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FCD71B8" wp14:editId="579068D3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ED8D4E" w14:textId="77777777" w:rsidR="00EB51DA" w:rsidRPr="00086D19" w:rsidRDefault="00EB51DA" w:rsidP="00EB51DA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FCD71B8" id="Oval 6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0ED8D4E" w14:textId="77777777" w:rsidR="00EB51DA" w:rsidRPr="00086D19" w:rsidRDefault="00EB51DA" w:rsidP="00EB51DA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Calcula </w:t>
      </w:r>
      <w:r w:rsidRPr="00823B99">
        <w:t xml:space="preserve">o valor </w:t>
      </w:r>
      <w:r w:rsidRPr="00EB51DA">
        <w:t>numérico</w:t>
      </w:r>
      <w:r w:rsidRPr="00823B99">
        <w:t xml:space="preserve"> de cada uma das expressões, depois de desembaraçar de parênteses</w:t>
      </w:r>
      <w:r w:rsidR="007E3596">
        <w:t>.</w:t>
      </w:r>
    </w:p>
    <w:p w14:paraId="4D09AF91" w14:textId="465E4803" w:rsidR="00EB51DA" w:rsidRDefault="00EB51DA" w:rsidP="003B688D">
      <w:pPr>
        <w:pStyle w:val="QUESTAO11"/>
      </w:pPr>
      <w:r w:rsidRPr="00555A53">
        <w:rPr>
          <w:b/>
        </w:rPr>
        <w:t>2.1.</w:t>
      </w:r>
      <w:r>
        <w:rPr>
          <w:b/>
        </w:rPr>
        <w:tab/>
      </w:r>
      <m:oMath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8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5</m:t>
            </m:r>
          </m:e>
        </m:d>
      </m:oMath>
      <w:r>
        <w:tab/>
      </w:r>
      <w:r>
        <w:tab/>
      </w:r>
      <w:r>
        <w:tab/>
      </w:r>
      <w:r>
        <w:tab/>
      </w:r>
      <w:r w:rsidRPr="00555A53">
        <w:rPr>
          <w:b/>
        </w:rPr>
        <w:t>2.2.</w:t>
      </w:r>
      <w:r>
        <w:t xml:space="preserve">  </w:t>
      </w:r>
      <m:oMath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1+3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4</m:t>
            </m:r>
          </m:e>
        </m:d>
        <m:r>
          <w:rPr>
            <w:rFonts w:ascii="Cambria Math"/>
          </w:rPr>
          <m:t> </m:t>
        </m:r>
      </m:oMath>
      <w:r>
        <w:tab/>
      </w:r>
      <w:r>
        <w:tab/>
      </w:r>
    </w:p>
    <w:p w14:paraId="07A1336F" w14:textId="4333109A" w:rsidR="00EB51DA" w:rsidRDefault="00EB51DA" w:rsidP="003B688D">
      <w:pPr>
        <w:pStyle w:val="QUESTAO11"/>
      </w:pPr>
      <w:r w:rsidRPr="007C7911">
        <w:rPr>
          <w:b/>
        </w:rPr>
        <w:t>2.3.</w:t>
      </w:r>
      <w:r>
        <w:rPr>
          <w:b/>
        </w:rPr>
        <w:tab/>
      </w:r>
      <m:oMath>
        <m:r>
          <w:rPr>
            <w:rFonts w:ascii="Cambria Math"/>
          </w:rPr>
          <m:t>6</m:t>
        </m:r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1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7+6</m:t>
            </m:r>
          </m:e>
        </m:d>
      </m:oMath>
      <w:r>
        <w:tab/>
      </w:r>
      <w:r>
        <w:tab/>
      </w:r>
      <w:r>
        <w:tab/>
      </w:r>
      <w:r>
        <w:rPr>
          <w:b/>
        </w:rPr>
        <w:t>2.4</w:t>
      </w:r>
      <w:r w:rsidRPr="00555A53">
        <w:rPr>
          <w:b/>
        </w:rPr>
        <w:t>.</w:t>
      </w:r>
      <w:r>
        <w:t xml:space="preserve"> 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5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</m:t>
            </m:r>
          </m:e>
        </m:d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2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4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10</m:t>
            </m:r>
          </m:e>
        </m:d>
      </m:oMath>
      <w:r>
        <w:tab/>
      </w:r>
    </w:p>
    <w:p w14:paraId="4E3ED010" w14:textId="4B76AEF3" w:rsidR="00EB51DA" w:rsidRDefault="00EB51DA" w:rsidP="003B688D">
      <w:pPr>
        <w:pStyle w:val="QUESTAO11"/>
      </w:pPr>
      <w:r>
        <w:rPr>
          <w:b/>
        </w:rPr>
        <w:t>2.5</w:t>
      </w:r>
      <w:r w:rsidRPr="00555A53">
        <w:rPr>
          <w:b/>
        </w:rPr>
        <w:t>.</w:t>
      </w:r>
      <w:r>
        <w:rPr>
          <w:b/>
        </w:rPr>
        <w:tab/>
      </w:r>
      <m:oMath>
        <m:r>
          <w:rPr>
            <w:rFonts w:ascii="Cambria Math"/>
          </w:rPr>
          <m:t>2+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</m:t>
            </m:r>
            <m:r>
              <w:rPr>
                <w:rFonts w:ascii="Cambria Math"/>
              </w:rPr>
              <m:t>-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5+3</m:t>
                </m:r>
              </m:e>
            </m:d>
          </m:e>
        </m:d>
      </m:oMath>
      <w:r>
        <w:tab/>
      </w:r>
      <w:r>
        <w:tab/>
      </w:r>
      <w:r>
        <w:tab/>
      </w:r>
      <w:r w:rsidRPr="007C7911">
        <w:rPr>
          <w:b/>
        </w:rPr>
        <w:t>2.6.</w:t>
      </w:r>
      <w:r>
        <w:t xml:space="preserve">  </w:t>
      </w:r>
      <m:oMath>
        <m:r>
          <w:rPr>
            <w:rFonts w:ascii="Cambria Math"/>
          </w:rPr>
          <m:t>3</m:t>
        </m:r>
        <m:r>
          <w:rPr>
            <w:rFonts w:ascii="Cambria Math"/>
          </w:rPr>
          <m:t>-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2</m:t>
                </m:r>
              </m:e>
            </m:d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2</m:t>
            </m:r>
          </m:e>
        </m:d>
      </m:oMath>
    </w:p>
    <w:sectPr w:rsidR="00EB51DA" w:rsidSect="00A22A4E">
      <w:headerReference w:type="even" r:id="rId11"/>
      <w:headerReference w:type="default" r:id="rId12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48BC26" w14:textId="77777777" w:rsidR="00A963E2" w:rsidRDefault="00A963E2" w:rsidP="00D177B5">
      <w:pPr>
        <w:spacing w:after="0" w:line="240" w:lineRule="auto"/>
      </w:pPr>
      <w:r>
        <w:separator/>
      </w:r>
    </w:p>
  </w:endnote>
  <w:endnote w:type="continuationSeparator" w:id="0">
    <w:p w14:paraId="581D8793" w14:textId="77777777" w:rsidR="00A963E2" w:rsidRDefault="00A963E2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A96E8" w14:textId="77777777" w:rsidR="00A963E2" w:rsidRDefault="00A963E2" w:rsidP="00D177B5">
      <w:pPr>
        <w:spacing w:after="0" w:line="240" w:lineRule="auto"/>
      </w:pPr>
      <w:r>
        <w:separator/>
      </w:r>
    </w:p>
  </w:footnote>
  <w:footnote w:type="continuationSeparator" w:id="0">
    <w:p w14:paraId="39362585" w14:textId="77777777" w:rsidR="00A963E2" w:rsidRDefault="00A963E2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57" type="#_x0000_t75" style="width:16.8pt;height:16.8pt;visibility:visible" o:bullet="t">
        <v:imagedata r:id="rId1" o:title=""/>
      </v:shape>
    </w:pict>
  </w:numPicBullet>
  <w:numPicBullet w:numPicBulletId="1">
    <w:pict>
      <v:shape id="_x0000_i1258" type="#_x0000_t75" style="width:16.8pt;height:16.8pt;visibility:visible" o:bullet="t">
        <v:imagedata r:id="rId2" o:title=""/>
      </v:shape>
    </w:pict>
  </w:numPicBullet>
  <w:numPicBullet w:numPicBulletId="2">
    <w:pict>
      <v:shape id="_x0000_i1259" type="#_x0000_t75" style="width:16.8pt;height:16.8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F098B57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546EFB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C7E6C6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ECAA2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458986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ED8356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748178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87EE2D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7BACF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A26C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98915327">
    <w:abstractNumId w:val="14"/>
  </w:num>
  <w:num w:numId="2" w16cid:durableId="1402632855">
    <w:abstractNumId w:val="15"/>
  </w:num>
  <w:num w:numId="3" w16cid:durableId="2129159084">
    <w:abstractNumId w:val="12"/>
  </w:num>
  <w:num w:numId="4" w16cid:durableId="50922370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10414019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85698654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92099215">
    <w:abstractNumId w:val="16"/>
  </w:num>
  <w:num w:numId="8" w16cid:durableId="1562060527">
    <w:abstractNumId w:val="13"/>
  </w:num>
  <w:num w:numId="9" w16cid:durableId="1453399545">
    <w:abstractNumId w:val="9"/>
  </w:num>
  <w:num w:numId="10" w16cid:durableId="919288950">
    <w:abstractNumId w:val="7"/>
  </w:num>
  <w:num w:numId="11" w16cid:durableId="244344106">
    <w:abstractNumId w:val="6"/>
  </w:num>
  <w:num w:numId="12" w16cid:durableId="1770588669">
    <w:abstractNumId w:val="5"/>
  </w:num>
  <w:num w:numId="13" w16cid:durableId="2034529452">
    <w:abstractNumId w:val="4"/>
  </w:num>
  <w:num w:numId="14" w16cid:durableId="1516992021">
    <w:abstractNumId w:val="8"/>
  </w:num>
  <w:num w:numId="15" w16cid:durableId="815488883">
    <w:abstractNumId w:val="3"/>
  </w:num>
  <w:num w:numId="16" w16cid:durableId="1875118094">
    <w:abstractNumId w:val="2"/>
  </w:num>
  <w:num w:numId="17" w16cid:durableId="1542592793">
    <w:abstractNumId w:val="1"/>
  </w:num>
  <w:num w:numId="18" w16cid:durableId="1497838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541B6"/>
    <w:rsid w:val="00084847"/>
    <w:rsid w:val="00086D19"/>
    <w:rsid w:val="00087949"/>
    <w:rsid w:val="000A78A5"/>
    <w:rsid w:val="000C37B1"/>
    <w:rsid w:val="000D413C"/>
    <w:rsid w:val="000D739D"/>
    <w:rsid w:val="000F1D5F"/>
    <w:rsid w:val="000F3806"/>
    <w:rsid w:val="000F5C16"/>
    <w:rsid w:val="00101ADB"/>
    <w:rsid w:val="00121B74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1E4CE7"/>
    <w:rsid w:val="00203059"/>
    <w:rsid w:val="002109D0"/>
    <w:rsid w:val="00221223"/>
    <w:rsid w:val="00223CE9"/>
    <w:rsid w:val="0022472A"/>
    <w:rsid w:val="00226C3A"/>
    <w:rsid w:val="0023123F"/>
    <w:rsid w:val="00241938"/>
    <w:rsid w:val="00245779"/>
    <w:rsid w:val="0025008B"/>
    <w:rsid w:val="00256410"/>
    <w:rsid w:val="002569B9"/>
    <w:rsid w:val="00266005"/>
    <w:rsid w:val="00271F71"/>
    <w:rsid w:val="00274E47"/>
    <w:rsid w:val="00295F4C"/>
    <w:rsid w:val="002A1042"/>
    <w:rsid w:val="002B338B"/>
    <w:rsid w:val="002E6EDD"/>
    <w:rsid w:val="002F1ADA"/>
    <w:rsid w:val="002F41AF"/>
    <w:rsid w:val="0030103E"/>
    <w:rsid w:val="003012AD"/>
    <w:rsid w:val="0030367A"/>
    <w:rsid w:val="00350A6D"/>
    <w:rsid w:val="00360BC9"/>
    <w:rsid w:val="0036406B"/>
    <w:rsid w:val="00365C7C"/>
    <w:rsid w:val="00371CF4"/>
    <w:rsid w:val="003949E3"/>
    <w:rsid w:val="003B338A"/>
    <w:rsid w:val="003B688D"/>
    <w:rsid w:val="003D42D1"/>
    <w:rsid w:val="003E2A77"/>
    <w:rsid w:val="003F1B35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676B1"/>
    <w:rsid w:val="00476446"/>
    <w:rsid w:val="00490305"/>
    <w:rsid w:val="00493BAA"/>
    <w:rsid w:val="004A36BB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333E"/>
    <w:rsid w:val="00570BCB"/>
    <w:rsid w:val="005728B7"/>
    <w:rsid w:val="00580C18"/>
    <w:rsid w:val="005912DB"/>
    <w:rsid w:val="00596566"/>
    <w:rsid w:val="005A06B8"/>
    <w:rsid w:val="005D240E"/>
    <w:rsid w:val="005D38D7"/>
    <w:rsid w:val="005D4451"/>
    <w:rsid w:val="005D5FF5"/>
    <w:rsid w:val="005E1CF5"/>
    <w:rsid w:val="006007F1"/>
    <w:rsid w:val="00616F7F"/>
    <w:rsid w:val="00626873"/>
    <w:rsid w:val="00627293"/>
    <w:rsid w:val="00653546"/>
    <w:rsid w:val="006568A5"/>
    <w:rsid w:val="00682499"/>
    <w:rsid w:val="00693559"/>
    <w:rsid w:val="006A3D4C"/>
    <w:rsid w:val="006A50CF"/>
    <w:rsid w:val="006A59C6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313A"/>
    <w:rsid w:val="00794D89"/>
    <w:rsid w:val="007A211C"/>
    <w:rsid w:val="007A4811"/>
    <w:rsid w:val="007A5DAC"/>
    <w:rsid w:val="007B03B3"/>
    <w:rsid w:val="007B1BAC"/>
    <w:rsid w:val="007B66B9"/>
    <w:rsid w:val="007C335B"/>
    <w:rsid w:val="007C5022"/>
    <w:rsid w:val="007D7AD3"/>
    <w:rsid w:val="007E3596"/>
    <w:rsid w:val="007F14DE"/>
    <w:rsid w:val="007F1917"/>
    <w:rsid w:val="00813E36"/>
    <w:rsid w:val="00835C1D"/>
    <w:rsid w:val="00840629"/>
    <w:rsid w:val="008418E3"/>
    <w:rsid w:val="00854FA7"/>
    <w:rsid w:val="00871045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7586"/>
    <w:rsid w:val="00984F46"/>
    <w:rsid w:val="009858A5"/>
    <w:rsid w:val="009A78D9"/>
    <w:rsid w:val="009C2264"/>
    <w:rsid w:val="009C2ABF"/>
    <w:rsid w:val="009E04ED"/>
    <w:rsid w:val="009E654C"/>
    <w:rsid w:val="00A115C4"/>
    <w:rsid w:val="00A128F3"/>
    <w:rsid w:val="00A158CE"/>
    <w:rsid w:val="00A173FF"/>
    <w:rsid w:val="00A22A4E"/>
    <w:rsid w:val="00A25439"/>
    <w:rsid w:val="00A406BD"/>
    <w:rsid w:val="00A448BD"/>
    <w:rsid w:val="00A47644"/>
    <w:rsid w:val="00A6290F"/>
    <w:rsid w:val="00A649F4"/>
    <w:rsid w:val="00A72A2F"/>
    <w:rsid w:val="00A748EA"/>
    <w:rsid w:val="00A91AE6"/>
    <w:rsid w:val="00A963E2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14EE8"/>
    <w:rsid w:val="00B26A56"/>
    <w:rsid w:val="00B32118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C38D8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83D74"/>
    <w:rsid w:val="00D97572"/>
    <w:rsid w:val="00DA1ED6"/>
    <w:rsid w:val="00DA4DE7"/>
    <w:rsid w:val="00DB2ED5"/>
    <w:rsid w:val="00DB4D58"/>
    <w:rsid w:val="00DC43A3"/>
    <w:rsid w:val="00DC5B66"/>
    <w:rsid w:val="00DD6C10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B4909"/>
    <w:rsid w:val="00EB51DA"/>
    <w:rsid w:val="00ED1713"/>
    <w:rsid w:val="00ED30E2"/>
    <w:rsid w:val="00EE0E1E"/>
    <w:rsid w:val="00F007C4"/>
    <w:rsid w:val="00F1013F"/>
    <w:rsid w:val="00F1363F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B5904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162A96"/>
    <w:pPr>
      <w:tabs>
        <w:tab w:val="right" w:pos="9639"/>
      </w:tabs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B14EE8"/>
    <w:pPr>
      <w:autoSpaceDE w:val="0"/>
      <w:autoSpaceDN w:val="0"/>
      <w:adjustRightInd w:val="0"/>
      <w:spacing w:line="276" w:lineRule="auto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22472A"/>
    <w:pPr>
      <w:tabs>
        <w:tab w:val="left" w:pos="113"/>
      </w:tabs>
      <w:spacing w:before="400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22472A"/>
    <w:pPr>
      <w:tabs>
        <w:tab w:val="left" w:pos="113"/>
        <w:tab w:val="left" w:pos="425"/>
      </w:tabs>
      <w:spacing w:before="24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B14EE8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22472A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A128F3"/>
    <w:rPr>
      <w:rFonts w:ascii="Arial" w:hAnsi="Arial"/>
      <w:b w:val="0"/>
      <w:color w:val="000000" w:themeColor="text1"/>
      <w:sz w:val="24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B14EE8"/>
    <w:pPr>
      <w:numPr>
        <w:numId w:val="7"/>
      </w:numPr>
      <w:tabs>
        <w:tab w:val="clear" w:pos="113"/>
        <w:tab w:val="left" w:pos="1134"/>
      </w:tabs>
      <w:spacing w:before="0"/>
      <w:ind w:left="385" w:hanging="357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ABELATexto">
    <w:name w:val="TABELA Texto"/>
    <w:basedOn w:val="Default"/>
    <w:qFormat/>
    <w:rsid w:val="001E4CE7"/>
    <w:pPr>
      <w:tabs>
        <w:tab w:val="left" w:pos="1134"/>
      </w:tabs>
      <w:jc w:val="center"/>
    </w:pPr>
    <w:rPr>
      <w:bCs/>
      <w:color w:val="auto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165</TotalTime>
  <Pages>1</Pages>
  <Words>146</Words>
  <Characters>838</Characters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1</dc:title>
  <dc:subject>Dossiê do Professor</dc:subject>
  <dc:creator>MX7 - Porto Editora</dc:creator>
  <cp:lastPrinted>2020-10-14T11:09:00Z</cp:lastPrinted>
  <dcterms:created xsi:type="dcterms:W3CDTF">2022-03-17T09:03:00Z</dcterms:created>
  <dcterms:modified xsi:type="dcterms:W3CDTF">2022-09-22T11:30:00Z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