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D9168FC" w:rsidR="00C72BA7" w:rsidRPr="00F807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807E7">
        <w:rPr>
          <w:lang w:val="pt-PT"/>
        </w:rPr>
        <w:t>Miniteste</w:t>
      </w:r>
      <w:proofErr w:type="spellEnd"/>
      <w:r w:rsidRPr="00F807E7">
        <w:rPr>
          <w:lang w:val="pt-PT"/>
        </w:rPr>
        <w:t xml:space="preserve"> </w:t>
      </w:r>
      <w:bookmarkEnd w:id="0"/>
      <w:r w:rsidR="00E05F99" w:rsidRPr="00F807E7">
        <w:rPr>
          <w:lang w:val="pt-PT"/>
        </w:rPr>
        <w:t>3</w:t>
      </w:r>
      <w:r w:rsidR="00B32118" w:rsidRPr="00F807E7">
        <w:rPr>
          <w:lang w:val="pt-PT"/>
        </w:rPr>
        <w:tab/>
      </w:r>
      <w:bookmarkStart w:id="1" w:name="_Hlk99640445"/>
      <w:r w:rsidR="00E05F99" w:rsidRPr="00F807E7">
        <w:rPr>
          <w:rStyle w:val="TITULOFICHAS-alinea"/>
          <w:sz w:val="18"/>
          <w:szCs w:val="18"/>
          <w:lang w:val="pt-PT"/>
        </w:rPr>
        <w:t>3</w:t>
      </w:r>
      <w:r w:rsidRPr="00F807E7">
        <w:rPr>
          <w:rStyle w:val="TITULOFICHAS-alinea"/>
          <w:sz w:val="18"/>
          <w:szCs w:val="18"/>
          <w:lang w:val="pt-PT"/>
        </w:rPr>
        <w:t xml:space="preserve">. </w:t>
      </w:r>
      <w:r w:rsidR="00E05F99" w:rsidRPr="00F807E7">
        <w:rPr>
          <w:rStyle w:val="TITULOFICHAS-alinea"/>
          <w:sz w:val="18"/>
          <w:szCs w:val="18"/>
          <w:lang w:val="pt-PT"/>
        </w:rPr>
        <w:t>Adição de</w:t>
      </w:r>
      <w:r w:rsidRPr="00F807E7">
        <w:rPr>
          <w:rStyle w:val="TITULOFICHAS-alinea"/>
          <w:sz w:val="18"/>
          <w:szCs w:val="18"/>
          <w:lang w:val="pt-PT"/>
        </w:rPr>
        <w:t xml:space="preserve"> números inteiros</w:t>
      </w:r>
      <w:bookmarkEnd w:id="1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E5709C" w14:textId="687E46E2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4A4AD2BD" w14:textId="2612D9D2" w:rsidR="00E05F99" w:rsidRDefault="00E05F99" w:rsidP="00E05F99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3B0D94" wp14:editId="4084BAC3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A0AE7B" w14:textId="77777777" w:rsidR="00E05F99" w:rsidRPr="00086D19" w:rsidRDefault="00E05F99" w:rsidP="00E05F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3B0D94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A0AE7B" w14:textId="77777777" w:rsidR="00E05F99" w:rsidRPr="00086D19" w:rsidRDefault="00E05F99" w:rsidP="00E05F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</w:t>
      </w:r>
      <w:r w:rsidRPr="00E05F99">
        <w:t>afirmação</w:t>
      </w:r>
      <w:r>
        <w:t xml:space="preserve"> </w:t>
      </w:r>
      <w:r w:rsidRPr="00651FEE">
        <w:rPr>
          <w:b/>
        </w:rPr>
        <w:t>falsa</w:t>
      </w:r>
      <w:r>
        <w:rPr>
          <w:b/>
        </w:rPr>
        <w:t xml:space="preserve"> </w:t>
      </w:r>
      <w:r w:rsidRPr="008E6A63">
        <w:t>é</w:t>
      </w:r>
      <w:r>
        <w:t>:</w:t>
      </w:r>
    </w:p>
    <w:p w14:paraId="3383680A" w14:textId="04B2C67B" w:rsidR="00E05F99" w:rsidRDefault="00E05F99" w:rsidP="00CF3E49">
      <w:pPr>
        <w:pStyle w:val="QUESTAO11"/>
        <w:tabs>
          <w:tab w:val="left" w:pos="4253"/>
          <w:tab w:val="left" w:pos="4820"/>
        </w:tabs>
      </w:pPr>
      <w:r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>
        <w:tab/>
      </w:r>
      <w:r>
        <w:rPr>
          <w:b/>
        </w:rPr>
        <w:t xml:space="preserve">B)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3+5=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</w:p>
    <w:p w14:paraId="533B2298" w14:textId="22D9E755" w:rsidR="00E05F99" w:rsidRPr="00F04BB5" w:rsidRDefault="00E05F99" w:rsidP="00CF3E49">
      <w:pPr>
        <w:pStyle w:val="QUESTAO11"/>
        <w:tabs>
          <w:tab w:val="left" w:pos="4253"/>
        </w:tabs>
      </w:pPr>
      <w:r>
        <w:rPr>
          <w:b/>
        </w:rPr>
        <w:t xml:space="preserve">(C)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4+4=0</m:t>
        </m:r>
      </m:oMath>
      <w:r>
        <w:tab/>
      </w:r>
      <w:r>
        <w:rPr>
          <w:b/>
        </w:rPr>
        <w:t xml:space="preserve">(D)  </w:t>
      </w:r>
      <m:oMath>
        <m:r>
          <w:rPr>
            <w:rFonts w:ascii="Cambria Math"/>
          </w:rPr>
          <m:t>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235F5E3D" w14:textId="27C17F5F" w:rsidR="00E05F99" w:rsidRPr="00F04BB5" w:rsidRDefault="00E05F99" w:rsidP="00CF3E4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1194018" wp14:editId="70BCCBBB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C328D8" w14:textId="69EF2D5B" w:rsidR="00E05F99" w:rsidRPr="00086D19" w:rsidRDefault="00E05F99" w:rsidP="00E05F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194018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FC328D8" w14:textId="69EF2D5B" w:rsidR="00E05F99" w:rsidRPr="00086D19" w:rsidRDefault="00E05F99" w:rsidP="00E05F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soma do valor absoluto de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>
        <w:t xml:space="preserve"> com o simétrico de 5 é:</w:t>
      </w:r>
    </w:p>
    <w:p w14:paraId="1CAF1E02" w14:textId="60945176" w:rsidR="00E05F99" w:rsidRPr="00E05F99" w:rsidRDefault="00E05F99" w:rsidP="00CF3E49">
      <w:pPr>
        <w:pStyle w:val="QUESTAO11"/>
        <w:tabs>
          <w:tab w:val="left" w:pos="4253"/>
          <w:tab w:val="left" w:pos="4820"/>
        </w:tabs>
        <w:rPr>
          <w:b/>
        </w:rPr>
      </w:pPr>
      <w:r w:rsidRPr="00E05F99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9</m:t>
        </m:r>
      </m:oMath>
      <w:r w:rsidRPr="00E05F99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051EF006" w14:textId="69672518" w:rsidR="00E05F99" w:rsidRPr="00E05F99" w:rsidRDefault="00E05F99" w:rsidP="00E05F99">
      <w:pPr>
        <w:pStyle w:val="QUESTAO11"/>
        <w:tabs>
          <w:tab w:val="left" w:pos="4253"/>
          <w:tab w:val="left" w:pos="4820"/>
        </w:tabs>
        <w:rPr>
          <w:b/>
        </w:rPr>
      </w:pPr>
      <w:r w:rsidRPr="00E05F99">
        <w:rPr>
          <w:b/>
        </w:rPr>
        <w:t xml:space="preserve">(C)  </w:t>
      </w:r>
      <w:r>
        <w:t>1</w:t>
      </w:r>
      <w:r>
        <w:tab/>
      </w:r>
      <w:r>
        <w:tab/>
      </w:r>
      <w:r w:rsidRPr="00E05F99">
        <w:rPr>
          <w:b/>
        </w:rPr>
        <w:t xml:space="preserve">(D)  </w:t>
      </w:r>
      <w:r>
        <w:t>9</w:t>
      </w:r>
    </w:p>
    <w:p w14:paraId="5DDFDF61" w14:textId="7738A58A" w:rsidR="00E05F99" w:rsidRDefault="00E05F99" w:rsidP="00CF3E49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0335EE" wp14:editId="0838A5AF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ABB652" w14:textId="2171C179" w:rsidR="00E05F99" w:rsidRPr="00086D19" w:rsidRDefault="00E05F99" w:rsidP="00E05F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0335EE" id="Oval 1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9ABB652" w14:textId="2171C179" w:rsidR="00E05F99" w:rsidRPr="00086D19" w:rsidRDefault="00E05F99" w:rsidP="00E05F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</w:t>
      </w:r>
      <w:r w:rsidRPr="00E05F99">
        <w:t>expressão</w:t>
      </w:r>
      <w: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3+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     </m:t>
            </m:r>
          </m:e>
        </m:borderBox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  <w:r>
        <w:t xml:space="preserve"> o </w:t>
      </w:r>
      <w:r w:rsidRPr="00E05F99">
        <w:t>número</w:t>
      </w:r>
      <w:r>
        <w:t xml:space="preserve"> em falta é:</w:t>
      </w:r>
    </w:p>
    <w:p w14:paraId="65CA8B8A" w14:textId="665C4460" w:rsidR="00E05F99" w:rsidRPr="00E05F99" w:rsidRDefault="00E05F99" w:rsidP="00CF3E49">
      <w:pPr>
        <w:pStyle w:val="QUESTAO11"/>
        <w:tabs>
          <w:tab w:val="left" w:pos="4253"/>
          <w:tab w:val="left" w:pos="4820"/>
        </w:tabs>
        <w:rPr>
          <w:b/>
        </w:rPr>
      </w:pPr>
      <w:r w:rsidRPr="00E05F99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11</m:t>
        </m:r>
      </m:oMath>
      <w:r w:rsidRPr="00E05F99">
        <w:rPr>
          <w:b/>
        </w:rPr>
        <w:tab/>
        <w:t xml:space="preserve">(B)  </w:t>
      </w:r>
      <w:r>
        <w:t>11</w:t>
      </w:r>
    </w:p>
    <w:p w14:paraId="26582D0A" w14:textId="528622DD" w:rsidR="00E05F99" w:rsidRPr="00E05F99" w:rsidRDefault="00E05F99" w:rsidP="00CF3E49">
      <w:pPr>
        <w:pStyle w:val="QUESTAO11"/>
        <w:tabs>
          <w:tab w:val="left" w:pos="4253"/>
          <w:tab w:val="left" w:pos="4820"/>
        </w:tabs>
        <w:rPr>
          <w:b/>
        </w:rPr>
      </w:pPr>
      <w:r w:rsidRPr="00E05F99">
        <w:rPr>
          <w:b/>
        </w:rPr>
        <w:t xml:space="preserve">(C)  </w:t>
      </w:r>
      <m:oMath>
        <m:r>
          <m:rPr>
            <m:sty m:val="bi"/>
          </m:rPr>
          <w:rPr>
            <w:rFonts w:ascii="Cambria Math"/>
          </w:rPr>
          <m:t>-</m:t>
        </m:r>
        <m:r>
          <m:rPr>
            <m:sty m:val="bi"/>
          </m:rPr>
          <w:rPr>
            <w:rFonts w:ascii="Cambria Math"/>
          </w:rPr>
          <m:t>5</m:t>
        </m:r>
      </m:oMath>
      <w:r>
        <w:tab/>
      </w:r>
      <w:r w:rsidRPr="00E05F99">
        <w:rPr>
          <w:b/>
        </w:rPr>
        <w:t xml:space="preserve">(D)  </w:t>
      </w:r>
      <w:r>
        <w:t>5</w:t>
      </w:r>
    </w:p>
    <w:p w14:paraId="4B89D74C" w14:textId="7F39210E" w:rsidR="00E05F99" w:rsidRDefault="00E05F99" w:rsidP="00E05F9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26AA57" wp14:editId="5B61D22D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63795" w14:textId="00E78E1D" w:rsidR="00E05F99" w:rsidRPr="00086D19" w:rsidRDefault="00E05F99" w:rsidP="00E05F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26AA57" id="Oval 1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BB63795" w14:textId="00E78E1D" w:rsidR="00E05F99" w:rsidRPr="00086D19" w:rsidRDefault="00E05F99" w:rsidP="00E05F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Um elevador está parado 4 andares abaixo do piso zero. Subiu até ao piso sete.</w:t>
      </w:r>
    </w:p>
    <w:p w14:paraId="02156C62" w14:textId="77777777" w:rsidR="00E05F99" w:rsidRPr="006054FD" w:rsidRDefault="00E05F99" w:rsidP="00E05F99">
      <w:pPr>
        <w:pStyle w:val="QuestaoTexto"/>
      </w:pPr>
      <w:r w:rsidRPr="006054FD">
        <w:t>Quantos andares subiu o elevador?</w:t>
      </w:r>
    </w:p>
    <w:p w14:paraId="0AEBA30D" w14:textId="4AF0FBD0" w:rsidR="00E05F99" w:rsidRPr="00E05F99" w:rsidRDefault="00E05F99" w:rsidP="00E05F99">
      <w:pPr>
        <w:pStyle w:val="QUESTAO11"/>
        <w:tabs>
          <w:tab w:val="left" w:pos="4253"/>
          <w:tab w:val="left" w:pos="4820"/>
        </w:tabs>
        <w:rPr>
          <w:b/>
        </w:rPr>
      </w:pPr>
      <w:r w:rsidRPr="00E05F99">
        <w:rPr>
          <w:b/>
        </w:rPr>
        <w:t xml:space="preserve">(A)  </w:t>
      </w:r>
      <w:r w:rsidRPr="00E05F99">
        <w:rPr>
          <w:bCs w:val="0"/>
        </w:rPr>
        <w:t>4</w:t>
      </w:r>
      <w:r>
        <w:rPr>
          <w:b/>
        </w:rPr>
        <w:tab/>
      </w:r>
      <w:r>
        <w:rPr>
          <w:b/>
        </w:rPr>
        <w:tab/>
      </w:r>
      <w:r w:rsidRPr="00E05F99">
        <w:rPr>
          <w:b/>
        </w:rPr>
        <w:t xml:space="preserve">(B)  </w:t>
      </w:r>
      <w:r w:rsidRPr="00E05F99">
        <w:rPr>
          <w:bCs w:val="0"/>
        </w:rPr>
        <w:t>7</w:t>
      </w:r>
    </w:p>
    <w:p w14:paraId="0CDAED17" w14:textId="4BDE80D0" w:rsidR="00E05F99" w:rsidRPr="00E05F99" w:rsidRDefault="00E05F99" w:rsidP="00E05F99">
      <w:pPr>
        <w:pStyle w:val="QUESTAO11"/>
        <w:tabs>
          <w:tab w:val="left" w:pos="4253"/>
          <w:tab w:val="left" w:pos="4820"/>
        </w:tabs>
        <w:rPr>
          <w:bCs w:val="0"/>
        </w:rPr>
      </w:pPr>
      <w:r w:rsidRPr="00E05F99">
        <w:rPr>
          <w:b/>
        </w:rPr>
        <w:t xml:space="preserve">(C)  </w:t>
      </w:r>
      <w:r w:rsidRPr="00E05F99">
        <w:rPr>
          <w:bCs w:val="0"/>
        </w:rPr>
        <w:t>10</w:t>
      </w:r>
      <w:r>
        <w:rPr>
          <w:b/>
        </w:rPr>
        <w:tab/>
      </w:r>
      <w:r w:rsidRPr="00E05F99">
        <w:rPr>
          <w:b/>
        </w:rPr>
        <w:t xml:space="preserve">(D) </w:t>
      </w:r>
      <w:r>
        <w:rPr>
          <w:b/>
        </w:rPr>
        <w:t xml:space="preserve"> </w:t>
      </w:r>
      <w:r>
        <w:rPr>
          <w:bCs w:val="0"/>
        </w:rPr>
        <w:t>11</w:t>
      </w:r>
    </w:p>
    <w:p w14:paraId="60C9AE0D" w14:textId="1808CFE1" w:rsidR="00E05F99" w:rsidRDefault="00E05F99" w:rsidP="006B6662">
      <w:pPr>
        <w:pStyle w:val="QUESTAO1"/>
        <w:spacing w:after="1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EC0CFE" wp14:editId="4DBB6C66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B60742" w14:textId="1FD82084" w:rsidR="00E05F99" w:rsidRPr="00086D19" w:rsidRDefault="00E05F99" w:rsidP="00E05F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EC0CFE" id="Oval 1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B60742" w14:textId="1FD82084" w:rsidR="00E05F99" w:rsidRPr="00086D19" w:rsidRDefault="00E05F99" w:rsidP="00E05F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96967">
        <w:t xml:space="preserve">Considera a reta </w:t>
      </w:r>
      <w:r w:rsidRPr="00E05F99">
        <w:t>numérica</w:t>
      </w:r>
      <w:r w:rsidRPr="00396967">
        <w:t xml:space="preserve"> e os </w:t>
      </w:r>
      <w:r>
        <w:t xml:space="preserve">pontos </w:t>
      </w:r>
      <w:r w:rsidRPr="006054FD">
        <w:rPr>
          <w:i/>
        </w:rPr>
        <w:t>A</w:t>
      </w:r>
      <w:r>
        <w:t xml:space="preserve">, </w:t>
      </w:r>
      <w:r w:rsidRPr="006054FD">
        <w:rPr>
          <w:i/>
        </w:rPr>
        <w:t>B</w:t>
      </w:r>
      <w:r>
        <w:t xml:space="preserve"> e </w:t>
      </w:r>
      <w:r w:rsidRPr="006054FD">
        <w:rPr>
          <w:i/>
        </w:rPr>
        <w:t>C</w:t>
      </w:r>
      <w:r w:rsidRPr="00396967">
        <w:t xml:space="preserve"> representados.</w:t>
      </w:r>
    </w:p>
    <w:p w14:paraId="3426FFCA" w14:textId="77777777" w:rsidR="00E05F99" w:rsidRDefault="00E05F99" w:rsidP="00E05F99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993" w:hanging="993"/>
        <w:jc w:val="center"/>
        <w:rPr>
          <w:b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AF6359C" wp14:editId="1204966A">
            <wp:extent cx="2869200" cy="3636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3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FC4C5" w14:textId="688CF238" w:rsidR="00E05F99" w:rsidRDefault="00E05F99" w:rsidP="00E05F99">
      <w:pPr>
        <w:pStyle w:val="QuestaoTexto"/>
      </w:pPr>
      <w:r>
        <w:t xml:space="preserve">A soma das abcissas dos pontos </w:t>
      </w:r>
      <w:r w:rsidRPr="006054FD">
        <w:rPr>
          <w:i/>
        </w:rPr>
        <w:t>A</w:t>
      </w:r>
      <w:r>
        <w:t xml:space="preserve">, </w:t>
      </w:r>
      <w:r w:rsidRPr="006054FD">
        <w:rPr>
          <w:i/>
        </w:rPr>
        <w:t>B</w:t>
      </w:r>
      <w:r>
        <w:rPr>
          <w:i/>
        </w:rPr>
        <w:t xml:space="preserve"> </w:t>
      </w:r>
      <w:r>
        <w:t xml:space="preserve">e </w:t>
      </w:r>
      <w:r w:rsidRPr="006054FD">
        <w:rPr>
          <w:i/>
        </w:rPr>
        <w:t>C</w:t>
      </w:r>
      <w:r>
        <w:rPr>
          <w:i/>
        </w:rPr>
        <w:t xml:space="preserve"> </w:t>
      </w:r>
      <w:r>
        <w:t>é:</w:t>
      </w:r>
    </w:p>
    <w:p w14:paraId="5E9C91FB" w14:textId="016E2618" w:rsidR="00E05F99" w:rsidRPr="00E05F99" w:rsidRDefault="00E05F99" w:rsidP="00CF3E49">
      <w:pPr>
        <w:pStyle w:val="QUESTAO11"/>
        <w:tabs>
          <w:tab w:val="left" w:pos="4253"/>
          <w:tab w:val="left" w:pos="4820"/>
        </w:tabs>
        <w:rPr>
          <w:b/>
        </w:rPr>
      </w:pPr>
      <w:r w:rsidRPr="00E05F99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9</m:t>
        </m:r>
      </m:oMath>
      <w:r w:rsidRPr="00E05F99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379930E9" w14:textId="47A2EF04" w:rsidR="00E05F99" w:rsidRPr="00E05F99" w:rsidRDefault="00E05F99" w:rsidP="00CF3E49">
      <w:pPr>
        <w:pStyle w:val="QUESTAO11"/>
        <w:tabs>
          <w:tab w:val="left" w:pos="4253"/>
          <w:tab w:val="left" w:pos="4820"/>
        </w:tabs>
        <w:rPr>
          <w:bCs w:val="0"/>
        </w:rPr>
      </w:pPr>
      <w:r w:rsidRPr="00E05F99">
        <w:rPr>
          <w:b/>
        </w:rPr>
        <w:t xml:space="preserve">(C)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E05F99">
        <w:rPr>
          <w:b/>
        </w:rPr>
        <w:tab/>
        <w:t xml:space="preserve">(D) </w:t>
      </w:r>
      <w:r>
        <w:rPr>
          <w:b/>
        </w:rPr>
        <w:t xml:space="preserve"> </w:t>
      </w:r>
      <w:r>
        <w:rPr>
          <w:bCs w:val="0"/>
        </w:rPr>
        <w:t>1</w:t>
      </w:r>
    </w:p>
    <w:sectPr w:rsidR="00E05F99" w:rsidRPr="00E05F99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0D7D0" w14:textId="77777777" w:rsidR="00900B13" w:rsidRDefault="00900B13" w:rsidP="00D177B5">
      <w:pPr>
        <w:spacing w:after="0" w:line="240" w:lineRule="auto"/>
      </w:pPr>
      <w:r>
        <w:separator/>
      </w:r>
    </w:p>
  </w:endnote>
  <w:endnote w:type="continuationSeparator" w:id="0">
    <w:p w14:paraId="00927A63" w14:textId="77777777" w:rsidR="00900B13" w:rsidRDefault="00900B1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2CEB3" w14:textId="77777777" w:rsidR="00900B13" w:rsidRDefault="00900B13" w:rsidP="00D177B5">
      <w:pPr>
        <w:spacing w:after="0" w:line="240" w:lineRule="auto"/>
      </w:pPr>
      <w:r>
        <w:separator/>
      </w:r>
    </w:p>
  </w:footnote>
  <w:footnote w:type="continuationSeparator" w:id="0">
    <w:p w14:paraId="39B5866C" w14:textId="77777777" w:rsidR="00900B13" w:rsidRDefault="00900B1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65pt;height:16.65pt;visibility:visible" o:bullet="t">
        <v:imagedata r:id="rId1" o:title=""/>
      </v:shape>
    </w:pict>
  </w:numPicBullet>
  <w:numPicBullet w:numPicBulletId="1">
    <w:pict>
      <v:shape id="_x0000_i1201" type="#_x0000_t75" style="width:16.65pt;height:16.65pt;visibility:visible" o:bullet="t">
        <v:imagedata r:id="rId2" o:title=""/>
      </v:shape>
    </w:pict>
  </w:numPicBullet>
  <w:numPicBullet w:numPicBulletId="2">
    <w:pict>
      <v:shape id="_x0000_i1202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C3041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9AA2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8A5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14EE9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0C09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A884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56EA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3AD4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22C3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32BC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68003215">
    <w:abstractNumId w:val="14"/>
  </w:num>
  <w:num w:numId="2" w16cid:durableId="1114055081">
    <w:abstractNumId w:val="15"/>
  </w:num>
  <w:num w:numId="3" w16cid:durableId="2117869582">
    <w:abstractNumId w:val="12"/>
  </w:num>
  <w:num w:numId="4" w16cid:durableId="14490057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352443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456821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0076124">
    <w:abstractNumId w:val="16"/>
  </w:num>
  <w:num w:numId="8" w16cid:durableId="550196903">
    <w:abstractNumId w:val="13"/>
  </w:num>
  <w:num w:numId="9" w16cid:durableId="1372264154">
    <w:abstractNumId w:val="9"/>
  </w:num>
  <w:num w:numId="10" w16cid:durableId="620838637">
    <w:abstractNumId w:val="7"/>
  </w:num>
  <w:num w:numId="11" w16cid:durableId="380130401">
    <w:abstractNumId w:val="6"/>
  </w:num>
  <w:num w:numId="12" w16cid:durableId="710417374">
    <w:abstractNumId w:val="5"/>
  </w:num>
  <w:num w:numId="13" w16cid:durableId="70976322">
    <w:abstractNumId w:val="4"/>
  </w:num>
  <w:num w:numId="14" w16cid:durableId="510295721">
    <w:abstractNumId w:val="8"/>
  </w:num>
  <w:num w:numId="15" w16cid:durableId="196361069">
    <w:abstractNumId w:val="3"/>
  </w:num>
  <w:num w:numId="16" w16cid:durableId="1010718743">
    <w:abstractNumId w:val="2"/>
  </w:num>
  <w:num w:numId="17" w16cid:durableId="2106996440">
    <w:abstractNumId w:val="1"/>
  </w:num>
  <w:num w:numId="18" w16cid:durableId="85716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73B38"/>
    <w:rsid w:val="00084847"/>
    <w:rsid w:val="00086D19"/>
    <w:rsid w:val="00087949"/>
    <w:rsid w:val="000A78A5"/>
    <w:rsid w:val="000C37B1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3FDB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F71"/>
    <w:rsid w:val="00274E47"/>
    <w:rsid w:val="00295F4C"/>
    <w:rsid w:val="002A1042"/>
    <w:rsid w:val="002B338B"/>
    <w:rsid w:val="002E6EDD"/>
    <w:rsid w:val="002F1ADA"/>
    <w:rsid w:val="002F41AF"/>
    <w:rsid w:val="0030103E"/>
    <w:rsid w:val="003012AD"/>
    <w:rsid w:val="0030367A"/>
    <w:rsid w:val="00306B65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3F7536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1F70"/>
    <w:rsid w:val="004A36BB"/>
    <w:rsid w:val="004A4F24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14805"/>
    <w:rsid w:val="0052168E"/>
    <w:rsid w:val="00552529"/>
    <w:rsid w:val="005608BA"/>
    <w:rsid w:val="00560EC5"/>
    <w:rsid w:val="0056333E"/>
    <w:rsid w:val="00570BCB"/>
    <w:rsid w:val="005728B7"/>
    <w:rsid w:val="00580C18"/>
    <w:rsid w:val="00586E5D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B6662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0B13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6680D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CF3E49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05F99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07A3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07E7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210</TotalTime>
  <Pages>1</Pages>
  <Words>86</Words>
  <Characters>495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