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955F6D4" w:rsidR="00C72BA7" w:rsidRPr="004B15C0" w:rsidRDefault="004B15C0" w:rsidP="00162A96">
      <w:pPr>
        <w:pStyle w:val="TITULOFICHAS"/>
        <w:rPr>
          <w:rStyle w:val="TITULOFICHAS-alinea"/>
        </w:rPr>
      </w:pPr>
      <w:bookmarkStart w:id="0" w:name="_Hlk99640434"/>
      <w:proofErr w:type="spellStart"/>
      <w:r w:rsidRPr="00063BBF">
        <w:rPr>
          <w:lang w:val="pt-PT"/>
        </w:rPr>
        <w:t>Miniteste</w:t>
      </w:r>
      <w:proofErr w:type="spellEnd"/>
      <w:r w:rsidRPr="00063BBF">
        <w:rPr>
          <w:lang w:val="pt-PT"/>
        </w:rPr>
        <w:t xml:space="preserve"> </w:t>
      </w:r>
      <w:bookmarkEnd w:id="0"/>
      <w:r w:rsidR="00FF3AA8" w:rsidRPr="00063BBF">
        <w:rPr>
          <w:lang w:val="pt-PT"/>
        </w:rPr>
        <w:t>4</w:t>
      </w:r>
      <w:r w:rsidR="00B32118" w:rsidRPr="00063BBF">
        <w:rPr>
          <w:lang w:val="pt-PT"/>
        </w:rPr>
        <w:tab/>
      </w:r>
      <w:r w:rsidR="00FF3AA8" w:rsidRPr="00063BBF">
        <w:rPr>
          <w:rStyle w:val="TITULOFICHAS-alinea"/>
          <w:sz w:val="18"/>
          <w:szCs w:val="18"/>
          <w:lang w:val="pt-PT"/>
        </w:rPr>
        <w:t xml:space="preserve">4. Subtração de números inteiros. </w:t>
      </w:r>
      <w:proofErr w:type="spellStart"/>
      <w:r w:rsidR="00FF3AA8" w:rsidRPr="00063BBF">
        <w:rPr>
          <w:rStyle w:val="TITULOFICHAS-alinea"/>
          <w:sz w:val="18"/>
          <w:szCs w:val="18"/>
        </w:rPr>
        <w:t>Adição</w:t>
      </w:r>
      <w:proofErr w:type="spellEnd"/>
      <w:r w:rsidR="00FF3AA8" w:rsidRPr="00063BBF">
        <w:rPr>
          <w:rStyle w:val="TITULOFICHAS-alinea"/>
          <w:sz w:val="18"/>
          <w:szCs w:val="18"/>
        </w:rPr>
        <w:t xml:space="preserve"> </w:t>
      </w:r>
      <w:proofErr w:type="spellStart"/>
      <w:r w:rsidR="00FF3AA8" w:rsidRPr="00063BBF">
        <w:rPr>
          <w:rStyle w:val="TITULOFICHAS-alinea"/>
          <w:sz w:val="18"/>
          <w:szCs w:val="18"/>
        </w:rPr>
        <w:t>algébrica</w:t>
      </w:r>
      <w:proofErr w:type="spellEnd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E5709C" w14:textId="7E7D1AF2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6BC56CD3" w14:textId="09FBD88D" w:rsidR="00FF3AA8" w:rsidRPr="00B85600" w:rsidRDefault="00FF3AA8" w:rsidP="00DB156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0A64270" wp14:editId="254F7963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A38DC" w14:textId="77777777" w:rsidR="00FF3AA8" w:rsidRPr="00086D19" w:rsidRDefault="00FF3AA8" w:rsidP="00FF3AA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A64270" id="Oval 1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61A38DC" w14:textId="77777777" w:rsidR="00FF3AA8" w:rsidRPr="00086D19" w:rsidRDefault="00FF3AA8" w:rsidP="00FF3AA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Os valores </w:t>
      </w:r>
      <w:r w:rsidRPr="00FF3AA8">
        <w:t>das</w:t>
      </w:r>
      <w:r>
        <w:t xml:space="preserve"> subtrações </w:t>
      </w:r>
      <m:oMath>
        <m:r>
          <w:rPr>
            <w:rFonts w:ascii="Cambria Math"/>
          </w:rPr>
          <m:t>15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  <w:r>
        <w:t xml:space="preserve">  e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+7</m:t>
            </m:r>
          </m:e>
        </m:d>
      </m:oMath>
      <w:r>
        <w:t xml:space="preserve"> são, respetivamente, iguais a:</w:t>
      </w:r>
    </w:p>
    <w:p w14:paraId="0FECDE28" w14:textId="10A8206E" w:rsidR="00FF3AA8" w:rsidRPr="00427169" w:rsidRDefault="00FF3AA8" w:rsidP="00DB1560">
      <w:pPr>
        <w:pStyle w:val="QUESTAO11"/>
        <w:tabs>
          <w:tab w:val="left" w:pos="4253"/>
          <w:tab w:val="left" w:pos="4820"/>
        </w:tabs>
        <w:rPr>
          <w:bCs w:val="0"/>
        </w:rPr>
      </w:pPr>
      <w:r w:rsidRPr="00FF3AA8">
        <w:rPr>
          <w:b/>
        </w:rPr>
        <w:t xml:space="preserve">(A)  </w:t>
      </w:r>
      <w:r w:rsidRPr="00427169">
        <w:rPr>
          <w:bCs w:val="0"/>
        </w:rPr>
        <w:t xml:space="preserve">10 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19</m:t>
        </m:r>
      </m:oMath>
      <w:r w:rsidRPr="00FF3AA8">
        <w:rPr>
          <w:b/>
        </w:rPr>
        <w:tab/>
        <w:t xml:space="preserve">(B)  </w:t>
      </w:r>
      <w:r w:rsidRPr="00427169">
        <w:rPr>
          <w:bCs w:val="0"/>
        </w:rPr>
        <w:t xml:space="preserve">20 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</w:p>
    <w:p w14:paraId="0D134F9E" w14:textId="50BC95EE" w:rsidR="00FF3AA8" w:rsidRPr="00FF3AA8" w:rsidRDefault="00FF3AA8" w:rsidP="00DB1560">
      <w:pPr>
        <w:pStyle w:val="QUESTAO11"/>
        <w:tabs>
          <w:tab w:val="left" w:pos="4253"/>
          <w:tab w:val="left" w:pos="4820"/>
        </w:tabs>
        <w:rPr>
          <w:b/>
        </w:rPr>
      </w:pPr>
      <w:r w:rsidRPr="00FF3AA8">
        <w:rPr>
          <w:b/>
        </w:rPr>
        <w:t xml:space="preserve">(C)  </w:t>
      </w:r>
      <w:r w:rsidRPr="00FF3AA8">
        <w:rPr>
          <w:bCs w:val="0"/>
        </w:rPr>
        <w:t xml:space="preserve">20 e </w:t>
      </w:r>
      <w:r>
        <w:rPr>
          <w:bCs w:val="0"/>
        </w:rPr>
        <w:t>19</w:t>
      </w:r>
      <w:r w:rsidRPr="00FF3AA8">
        <w:rPr>
          <w:b/>
        </w:rPr>
        <w:tab/>
        <w:t xml:space="preserve">(D)  </w:t>
      </w:r>
      <w:r w:rsidRPr="00427169">
        <w:rPr>
          <w:bCs w:val="0"/>
        </w:rPr>
        <w:t xml:space="preserve">20 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19</m:t>
        </m:r>
      </m:oMath>
    </w:p>
    <w:p w14:paraId="56ADCCB0" w14:textId="0FE1CF4C" w:rsidR="00FF3AA8" w:rsidRPr="00F04BB5" w:rsidRDefault="00FF3AA8" w:rsidP="00DB156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25FC6B1" wp14:editId="5F566717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EEA2E" w14:textId="77777777" w:rsidR="00FF3AA8" w:rsidRPr="00086D19" w:rsidRDefault="00FF3AA8" w:rsidP="00FF3AA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5FC6B1" id="Oval 2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56EEA2E" w14:textId="77777777" w:rsidR="00FF3AA8" w:rsidRPr="00086D19" w:rsidRDefault="00FF3AA8" w:rsidP="00FF3AA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número em falta na igualdade  </w:t>
      </w:r>
      <m:oMath>
        <m:r>
          <w:rPr>
            <w:rFonts w:ascii="Cambria Math"/>
          </w:rPr>
          <m:t>10</m:t>
        </m:r>
        <m:r>
          <w:rPr>
            <w:rFonts w:ascii="Cambria Math"/>
          </w:rPr>
          <m:t>-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nor/>
              </m:rPr>
              <w:rPr>
                <w:rFonts w:ascii="Cambria Math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/>
                      </w:rPr>
                      <m:t xml:space="preserve"> </m:t>
                    </m:r>
                  </m:e>
                  <m:sub/>
                </m:sSub>
              </m:e>
              <m:sup/>
            </m:sSup>
            <m:r>
              <m:rPr>
                <m:nor/>
              </m:rPr>
              <w:rPr>
                <w:rFonts w:ascii="Cambria Math"/>
              </w:rPr>
              <m:t xml:space="preserve">    </m:t>
            </m:r>
          </m:e>
        </m:borderBox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>
        <w:t xml:space="preserve">  é:</w:t>
      </w:r>
    </w:p>
    <w:p w14:paraId="64926CED" w14:textId="7E136BAE" w:rsidR="00FF3AA8" w:rsidRPr="00FF3AA8" w:rsidRDefault="00FF3AA8" w:rsidP="00DB1560">
      <w:pPr>
        <w:pStyle w:val="QUESTAO11"/>
        <w:tabs>
          <w:tab w:val="left" w:pos="4253"/>
          <w:tab w:val="left" w:pos="4820"/>
        </w:tabs>
        <w:rPr>
          <w:b/>
        </w:rPr>
      </w:pPr>
      <w:r w:rsidRPr="00FF3AA8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18</m:t>
        </m:r>
      </m:oMath>
      <w:r w:rsidRPr="00FF3AA8">
        <w:rPr>
          <w:b/>
        </w:rPr>
        <w:tab/>
        <w:t xml:space="preserve">(B)  </w:t>
      </w:r>
      <w:r w:rsidRPr="00FF3AA8">
        <w:rPr>
          <w:bCs w:val="0"/>
        </w:rPr>
        <w:t>2</w:t>
      </w:r>
    </w:p>
    <w:p w14:paraId="6069BD00" w14:textId="6B08B927" w:rsidR="00FF3AA8" w:rsidRPr="00FF3AA8" w:rsidRDefault="00FF3AA8" w:rsidP="00DB1560">
      <w:pPr>
        <w:pStyle w:val="QUESTAO11"/>
        <w:tabs>
          <w:tab w:val="left" w:pos="4253"/>
          <w:tab w:val="left" w:pos="4820"/>
        </w:tabs>
        <w:rPr>
          <w:b/>
        </w:rPr>
      </w:pPr>
      <w:r w:rsidRPr="00FF3AA8">
        <w:rPr>
          <w:b/>
        </w:rPr>
        <w:t xml:space="preserve">(C)  </w:t>
      </w:r>
      <m:oMath>
        <m:r>
          <m:rPr>
            <m:sty m:val="bi"/>
          </m:rPr>
          <w:rPr>
            <w:rFonts w:ascii="Cambria Math"/>
          </w:rPr>
          <m:t>-</m:t>
        </m:r>
        <m:r>
          <w:rPr>
            <w:rFonts w:ascii="Cambria Math"/>
          </w:rPr>
          <m:t>12</m:t>
        </m:r>
      </m:oMath>
      <w:r w:rsidRPr="00FF3AA8">
        <w:rPr>
          <w:b/>
        </w:rPr>
        <w:tab/>
        <w:t xml:space="preserve">(D)  </w:t>
      </w:r>
      <w:r w:rsidRPr="00FF3AA8">
        <w:rPr>
          <w:bCs w:val="0"/>
        </w:rPr>
        <w:t>18</w:t>
      </w:r>
    </w:p>
    <w:p w14:paraId="222E2F25" w14:textId="23CA42EE" w:rsidR="00FF3AA8" w:rsidRDefault="00FF3AA8" w:rsidP="00DB1560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1B775DF" wp14:editId="7631ABD9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C10A4" w14:textId="77777777" w:rsidR="00FF3AA8" w:rsidRPr="00086D19" w:rsidRDefault="00FF3AA8" w:rsidP="00FF3AA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1B775DF" id="Oval 2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EC10A4" w14:textId="77777777" w:rsidR="00FF3AA8" w:rsidRPr="00086D19" w:rsidRDefault="00FF3AA8" w:rsidP="00FF3AA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valor absoluto da expressão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</m:oMath>
      <w:r>
        <w:t xml:space="preserve"> é:</w:t>
      </w:r>
    </w:p>
    <w:p w14:paraId="60D35C2E" w14:textId="3E8C35DC" w:rsidR="00FF3AA8" w:rsidRPr="00427169" w:rsidRDefault="00FF3AA8" w:rsidP="00DB1560">
      <w:pPr>
        <w:pStyle w:val="QUESTAO11"/>
        <w:tabs>
          <w:tab w:val="left" w:pos="4253"/>
          <w:tab w:val="left" w:pos="4820"/>
        </w:tabs>
        <w:rPr>
          <w:bCs w:val="0"/>
        </w:rPr>
      </w:pPr>
      <w:r w:rsidRPr="00FF3AA8">
        <w:rPr>
          <w:b/>
        </w:rPr>
        <w:t xml:space="preserve">(A) </w:t>
      </w:r>
      <w:r w:rsidRPr="00427169">
        <w:rPr>
          <w:bCs w:val="0"/>
        </w:rP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9</m:t>
        </m:r>
      </m:oMath>
      <w:r w:rsidRPr="00FF3AA8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</w:p>
    <w:p w14:paraId="27844454" w14:textId="7A374769" w:rsidR="00FF3AA8" w:rsidRPr="00FF3AA8" w:rsidRDefault="00FF3AA8" w:rsidP="00FF3AA8">
      <w:pPr>
        <w:pStyle w:val="QUESTAO11"/>
        <w:tabs>
          <w:tab w:val="left" w:pos="4253"/>
          <w:tab w:val="left" w:pos="4820"/>
        </w:tabs>
        <w:rPr>
          <w:b/>
        </w:rPr>
      </w:pPr>
      <w:r w:rsidRPr="00FF3AA8">
        <w:rPr>
          <w:b/>
        </w:rPr>
        <w:t xml:space="preserve">(C)  </w:t>
      </w:r>
      <w:r w:rsidRPr="00FF3AA8">
        <w:rPr>
          <w:bCs w:val="0"/>
        </w:rPr>
        <w:t>5</w:t>
      </w:r>
      <w:r w:rsidRPr="00FF3AA8">
        <w:rPr>
          <w:b/>
        </w:rPr>
        <w:tab/>
      </w:r>
      <w:r w:rsidRPr="00FF3AA8">
        <w:rPr>
          <w:b/>
        </w:rPr>
        <w:tab/>
        <w:t xml:space="preserve">(D)  </w:t>
      </w:r>
      <w:r w:rsidRPr="00FF3AA8">
        <w:rPr>
          <w:bCs w:val="0"/>
        </w:rPr>
        <w:t>9</w:t>
      </w:r>
    </w:p>
    <w:p w14:paraId="1ED558F9" w14:textId="1EC800B1" w:rsidR="00FF3AA8" w:rsidRPr="00526551" w:rsidRDefault="00F93E54" w:rsidP="00DB156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8217F4" wp14:editId="43DDBDE9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CFB8C" w14:textId="77777777" w:rsidR="00F93E54" w:rsidRPr="00086D19" w:rsidRDefault="00F93E54" w:rsidP="00F93E5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8217F4" id="Oval 2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0CFB8C" w14:textId="77777777" w:rsidR="00F93E54" w:rsidRPr="00086D19" w:rsidRDefault="00F93E54" w:rsidP="00F93E5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F3AA8">
        <w:t xml:space="preserve">O valor da </w:t>
      </w:r>
      <w:r w:rsidR="00FF3AA8" w:rsidRPr="00F93E54">
        <w:t>expressão</w:t>
      </w:r>
      <w:r w:rsidR="00FF3AA8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+1</m:t>
            </m:r>
          </m:e>
        </m:d>
      </m:oMath>
      <w:r w:rsidR="00FF3AA8">
        <w:t xml:space="preserve"> é:</w:t>
      </w:r>
    </w:p>
    <w:p w14:paraId="79C2FE1A" w14:textId="10438680" w:rsidR="00FF3AA8" w:rsidRPr="00F93E54" w:rsidRDefault="00FF3AA8" w:rsidP="00DB1560">
      <w:pPr>
        <w:pStyle w:val="QUESTAO11"/>
        <w:tabs>
          <w:tab w:val="left" w:pos="4253"/>
          <w:tab w:val="left" w:pos="4820"/>
        </w:tabs>
        <w:rPr>
          <w:b/>
        </w:rPr>
      </w:pPr>
      <w:r w:rsidRPr="00F93E54">
        <w:rPr>
          <w:b/>
        </w:rPr>
        <w:t xml:space="preserve">(A) </w:t>
      </w:r>
      <w:r w:rsidRPr="00427169">
        <w:rPr>
          <w:bCs w:val="0"/>
        </w:rPr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F93E54">
        <w:rPr>
          <w:b/>
        </w:rPr>
        <w:tab/>
        <w:t xml:space="preserve">(B)  </w:t>
      </w:r>
      <w:r w:rsidR="00F93E54" w:rsidRPr="00F93E54">
        <w:rPr>
          <w:bCs w:val="0"/>
        </w:rPr>
        <w:t>0</w:t>
      </w:r>
    </w:p>
    <w:p w14:paraId="489B2DBF" w14:textId="19A71243" w:rsidR="00FF3AA8" w:rsidRPr="00F93E54" w:rsidRDefault="00FF3AA8" w:rsidP="00F93E54">
      <w:pPr>
        <w:pStyle w:val="QUESTAO11"/>
        <w:tabs>
          <w:tab w:val="left" w:pos="4253"/>
          <w:tab w:val="left" w:pos="4820"/>
        </w:tabs>
        <w:rPr>
          <w:b/>
        </w:rPr>
      </w:pPr>
      <w:r w:rsidRPr="00F93E54">
        <w:rPr>
          <w:b/>
        </w:rPr>
        <w:t xml:space="preserve">(C)  </w:t>
      </w:r>
      <w:r w:rsidR="00F93E54" w:rsidRPr="00F93E54">
        <w:rPr>
          <w:bCs w:val="0"/>
        </w:rPr>
        <w:t>1</w:t>
      </w:r>
      <w:r w:rsidR="00F93E54">
        <w:rPr>
          <w:b/>
        </w:rPr>
        <w:tab/>
      </w:r>
      <w:r w:rsidRPr="00F93E54">
        <w:rPr>
          <w:b/>
        </w:rPr>
        <w:tab/>
        <w:t xml:space="preserve">(D) </w:t>
      </w:r>
      <w:r w:rsidR="00F93E54">
        <w:rPr>
          <w:b/>
        </w:rPr>
        <w:t xml:space="preserve"> </w:t>
      </w:r>
      <w:r w:rsidR="00F93E54" w:rsidRPr="00F93E54">
        <w:rPr>
          <w:bCs w:val="0"/>
        </w:rPr>
        <w:t>2</w:t>
      </w:r>
    </w:p>
    <w:p w14:paraId="4573D505" w14:textId="05623063" w:rsidR="00FF3AA8" w:rsidRDefault="00F93E54" w:rsidP="00A73382">
      <w:pPr>
        <w:pStyle w:val="QUESTAO1"/>
        <w:spacing w:after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55B8B8C" wp14:editId="359A3016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53232" w14:textId="09F4CD2B" w:rsidR="00F93E54" w:rsidRPr="00086D19" w:rsidRDefault="00F93E54" w:rsidP="00F93E5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55B8B8C" id="Oval 2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B53232" w14:textId="09F4CD2B" w:rsidR="00F93E54" w:rsidRPr="00086D19" w:rsidRDefault="00F93E54" w:rsidP="00F93E5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F3AA8" w:rsidRPr="00F049E4">
        <w:t>Considera</w:t>
      </w:r>
      <w:r w:rsidR="00FF3AA8" w:rsidRPr="00396967">
        <w:t xml:space="preserve"> </w:t>
      </w:r>
      <w:r w:rsidR="00FF3AA8">
        <w:t xml:space="preserve">os números </w:t>
      </w:r>
      <w:r w:rsidR="00FF3AA8" w:rsidRPr="00F93E54">
        <w:t>representados</w:t>
      </w:r>
      <w:r w:rsidR="00FF3AA8">
        <w:t xml:space="preserve"> nos retângulos.</w:t>
      </w:r>
    </w:p>
    <w:p w14:paraId="07BFF56A" w14:textId="35F7137A" w:rsidR="00FF3AA8" w:rsidRDefault="00A73382" w:rsidP="00A8081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993" w:hanging="993"/>
        <w:jc w:val="center"/>
        <w:rPr>
          <w:sz w:val="24"/>
          <w:szCs w:val="24"/>
        </w:rPr>
      </w:pPr>
      <w:r w:rsidRPr="00F049E4">
        <w:rPr>
          <w:noProof/>
          <w:lang w:eastAsia="pt-PT"/>
        </w:rPr>
        <mc:AlternateContent>
          <mc:Choice Requires="wpg">
            <w:drawing>
              <wp:inline distT="0" distB="0" distL="0" distR="0" wp14:anchorId="1C46523C" wp14:editId="2BABDDD6">
                <wp:extent cx="505435" cy="333955"/>
                <wp:effectExtent l="57150" t="19050" r="66675" b="85725"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35" cy="333955"/>
                          <a:chOff x="0" y="0"/>
                          <a:chExt cx="505435" cy="333955"/>
                        </a:xfrm>
                      </wpg:grpSpPr>
                      <wps:wsp>
                        <wps:cNvPr id="14" name="Moldura 14"/>
                        <wps:cNvSpPr/>
                        <wps:spPr>
                          <a:xfrm>
                            <a:off x="0" y="0"/>
                            <a:ext cx="504825" cy="323850"/>
                          </a:xfrm>
                          <a:prstGeom prst="fram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7B79B9" w14:textId="77777777" w:rsidR="00FF3AA8" w:rsidRDefault="00FF3AA8" w:rsidP="00FF3AA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26" y="28521"/>
                            <a:ext cx="486409" cy="305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F8A8C" w14:textId="592D848C" w:rsidR="00FF3AA8" w:rsidRDefault="00287173" w:rsidP="00FF3AA8">
                              <w:r w:rsidRPr="00F93E54">
                                <w:rPr>
                                  <w:b/>
                                  <w:position w:val="-4"/>
                                </w:rPr>
                                <w:object w:dxaOrig="470" w:dyaOrig="290" w14:anchorId="2DF2D251">
                                  <v:shape id="_x0000_i1029" type="#_x0000_t75" style="width:23.65pt;height:14.5pt">
                                    <v:imagedata r:id="rId11" o:title=""/>
                                  </v:shape>
                                  <o:OLEObject Type="Embed" ProgID="Equation.DSMT4" ShapeID="_x0000_i1029" DrawAspect="Content" ObjectID="_1725356209" r:id="rId12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46523C" id="Grupo 3" o:spid="_x0000_s1032" style="width:39.8pt;height:26.3pt;mso-position-horizontal-relative:char;mso-position-vertical-relative:line" coordsize="505435,333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">
                <v:shape id="Moldura 14" o:spid="_x0000_s1033" style="position:absolute;width:504825;height:323850;visibility:visible;mso-wrap-style:square;v-text-anchor:middle" coordsize="504825,3238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" adj="-11796480,,5400" path="m,l504825,r,323850l,323850,,xm40481,40481r,242888l464344,283369r,-242888l40481,40481xe" fillcolor="#4f81bd [3204]" strokecolor="#4579b8 [3044]">
                  <v:fill color2="#a7bfde [1620]" rotate="t" angle="180" focus="100%" type="gradient">
                    <o:fill v:ext="view" type="gradientUnscaled"/>
                  </v:fill>
                  <v:stroke joinstyle="miter"/>
                  <v:shadow on="t" color="black" opacity="22937f" origin=",.5" offset="0,.63889mm"/>
                  <v:formulas/>
                  <v:path arrowok="t" o:connecttype="custom" o:connectlocs="0,0;504825,0;504825,323850;0,323850;0,0;40481,40481;40481,283369;464344,283369;464344,40481;40481,40481" o:connectangles="0,0,0,0,0,0,0,0,0,0" textboxrect="0,0,504825,323850"/>
                  <v:textbox>
                    <w:txbxContent>
                      <w:p w14:paraId="737B79B9" w14:textId="77777777" w:rsidR="00FF3AA8" w:rsidRDefault="00FF3AA8" w:rsidP="00FF3AA8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4" type="#_x0000_t202" style="position:absolute;left:19026;top:28521;width:486409;height:305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013F8A8C" w14:textId="592D848C" w:rsidR="00FF3AA8" w:rsidRDefault="00287173" w:rsidP="00FF3AA8">
                        <w:r w:rsidRPr="00F93E54">
                          <w:rPr>
                            <w:b/>
                            <w:position w:val="-4"/>
                          </w:rPr>
                          <w:object w:dxaOrig="470" w:dyaOrig="290" w14:anchorId="2DF2D251">
                            <v:shape id="_x0000_i1029" type="#_x0000_t75" style="width:23.65pt;height:14.5pt">
                              <v:imagedata r:id="rId11" o:title=""/>
                            </v:shape>
                            <o:OLEObject Type="Embed" ProgID="Equation.DSMT4" ShapeID="_x0000_i1029" DrawAspect="Content" ObjectID="_1725356209" r:id="rId13"/>
                          </w:objec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A80816">
        <w:rPr>
          <w:sz w:val="24"/>
          <w:szCs w:val="24"/>
        </w:rPr>
        <w:t xml:space="preserve">         </w:t>
      </w:r>
      <w:r w:rsidR="00A80816" w:rsidRPr="00F049E4">
        <w:rPr>
          <w:noProof/>
          <w:lang w:eastAsia="pt-PT"/>
        </w:rPr>
        <mc:AlternateContent>
          <mc:Choice Requires="wpg">
            <w:drawing>
              <wp:inline distT="0" distB="0" distL="0" distR="0" wp14:anchorId="77F5EC14" wp14:editId="306EB639">
                <wp:extent cx="504825" cy="333375"/>
                <wp:effectExtent l="57150" t="19050" r="85725" b="85725"/>
                <wp:docPr id="16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825" cy="333375"/>
                          <a:chOff x="0" y="0"/>
                          <a:chExt cx="504825" cy="333375"/>
                        </a:xfrm>
                      </wpg:grpSpPr>
                      <wps:wsp>
                        <wps:cNvPr id="17" name="Moldura 17"/>
                        <wps:cNvSpPr/>
                        <wps:spPr>
                          <a:xfrm>
                            <a:off x="0" y="0"/>
                            <a:ext cx="504825" cy="323850"/>
                          </a:xfrm>
                          <a:prstGeom prst="fram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7DC4FB" w14:textId="77777777" w:rsidR="00A80816" w:rsidRDefault="00A80816" w:rsidP="00A8081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28575"/>
                            <a:ext cx="4857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FAD44F" w14:textId="77777777" w:rsidR="00A80816" w:rsidRDefault="00A80816" w:rsidP="00A80816">
                              <w:r>
                                <w:t xml:space="preserve">  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5EC14" id="Grupo 5" o:spid="_x0000_s1035" style="width:39.75pt;height:26.25pt;mso-position-horizontal-relative:char;mso-position-vertical-relative:line" coordsize="50482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">
                <v:shape id="Moldura 17" o:spid="_x0000_s1036" style="position:absolute;width:504825;height:323850;visibility:visible;mso-wrap-style:square;v-text-anchor:middle" coordsize="504825,3238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" adj="-11796480,,5400" path="m,l504825,r,323850l,323850,,xm40481,40481r,242888l464344,283369r,-242888l40481,40481xe" fillcolor="#4f81bd [3204]" strokecolor="#4579b8 [3044]">
                  <v:fill color2="#a7bfde [1620]" rotate="t" angle="180" focus="100%" type="gradient">
                    <o:fill v:ext="view" type="gradientUnscaled"/>
                  </v:fill>
                  <v:stroke joinstyle="miter"/>
                  <v:shadow on="t" color="black" opacity="22937f" origin=",.5" offset="0,.63889mm"/>
                  <v:formulas/>
                  <v:path arrowok="t" o:connecttype="custom" o:connectlocs="0,0;504825,0;504825,323850;0,323850;0,0;40481,40481;40481,283369;464344,283369;464344,40481;40481,40481" o:connectangles="0,0,0,0,0,0,0,0,0,0" textboxrect="0,0,504825,323850"/>
                  <v:textbox>
                    <w:txbxContent>
                      <w:p w14:paraId="7D7DC4FB" w14:textId="77777777" w:rsidR="00A80816" w:rsidRDefault="00A80816" w:rsidP="00A80816">
                        <w:pPr>
                          <w:jc w:val="center"/>
                        </w:pPr>
                      </w:p>
                    </w:txbxContent>
                  </v:textbox>
                </v:shape>
                <v:shape id="Caixa de Texto 2" o:spid="_x0000_s1037" type="#_x0000_t202" style="position:absolute;left:19050;top:28575;width:485775;height:30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5CFAD44F" w14:textId="77777777" w:rsidR="00A80816" w:rsidRDefault="00A80816" w:rsidP="00A80816">
                        <w:r>
                          <w:t xml:space="preserve">   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8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A80816">
        <w:rPr>
          <w:sz w:val="24"/>
          <w:szCs w:val="24"/>
        </w:rPr>
        <w:t xml:space="preserve">         </w:t>
      </w:r>
      <w:r w:rsidR="00F93E54" w:rsidRPr="00F049E4">
        <w:rPr>
          <w:noProof/>
          <w:lang w:eastAsia="pt-PT"/>
        </w:rPr>
        <mc:AlternateContent>
          <mc:Choice Requires="wpg">
            <w:drawing>
              <wp:inline distT="0" distB="0" distL="0" distR="0" wp14:anchorId="4AEEA606" wp14:editId="2ED56260">
                <wp:extent cx="504825" cy="333375"/>
                <wp:effectExtent l="57150" t="19050" r="85725" b="85725"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825" cy="333375"/>
                          <a:chOff x="0" y="0"/>
                          <a:chExt cx="504825" cy="333375"/>
                        </a:xfrm>
                      </wpg:grpSpPr>
                      <wps:wsp>
                        <wps:cNvPr id="12" name="Moldura 12"/>
                        <wps:cNvSpPr/>
                        <wps:spPr>
                          <a:xfrm>
                            <a:off x="0" y="0"/>
                            <a:ext cx="504825" cy="323850"/>
                          </a:xfrm>
                          <a:prstGeom prst="fram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517907" w14:textId="77777777" w:rsidR="00FF3AA8" w:rsidRDefault="00FF3AA8" w:rsidP="00FF3AA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28575"/>
                            <a:ext cx="48577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6C93F4" w14:textId="043BC5A4" w:rsidR="00FF3AA8" w:rsidRPr="00063BBF" w:rsidRDefault="00FF3AA8" w:rsidP="00FF3AA8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</w:t>
                              </w:r>
                              <w:r w:rsidR="00063BBF">
                                <w:t xml:space="preserve"> </w:t>
                              </w:r>
                              <w:r>
                                <w:t xml:space="preserve"> </w:t>
                              </w:r>
                              <w:r w:rsidR="00063BBF" w:rsidRPr="00063BBF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EEA606" id="Grupo 11" o:spid="_x0000_s1038" style="width:39.75pt;height:26.25pt;mso-position-horizontal-relative:char;mso-position-vertical-relative:line" coordsize="50482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">
                <v:shape id="Moldura 12" o:spid="_x0000_s1039" style="position:absolute;width:504825;height:323850;visibility:visible;mso-wrap-style:square;v-text-anchor:middle" coordsize="504825,3238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" adj="-11796480,,5400" path="m,l504825,r,323850l,323850,,xm40481,40481r,242888l464344,283369r,-242888l40481,40481xe" fillcolor="#4f81bd [3204]" strokecolor="#4579b8 [3044]">
                  <v:fill color2="#a7bfde [1620]" rotate="t" angle="180" focus="100%" type="gradient">
                    <o:fill v:ext="view" type="gradientUnscaled"/>
                  </v:fill>
                  <v:stroke joinstyle="miter"/>
                  <v:shadow on="t" color="black" opacity="22937f" origin=",.5" offset="0,.63889mm"/>
                  <v:formulas/>
                  <v:path arrowok="t" o:connecttype="custom" o:connectlocs="0,0;504825,0;504825,323850;0,323850;0,0;40481,40481;40481,283369;464344,283369;464344,40481;40481,40481" o:connectangles="0,0,0,0,0,0,0,0,0,0" textboxrect="0,0,504825,323850"/>
                  <v:textbox>
                    <w:txbxContent>
                      <w:p w14:paraId="7A517907" w14:textId="77777777" w:rsidR="00FF3AA8" w:rsidRDefault="00FF3AA8" w:rsidP="00FF3AA8">
                        <w:pPr>
                          <w:jc w:val="center"/>
                        </w:pPr>
                      </w:p>
                    </w:txbxContent>
                  </v:textbox>
                </v:shape>
                <v:shape id="Caixa de Texto 2" o:spid="_x0000_s1040" type="#_x0000_t202" style="position:absolute;left:19050;top:28575;width:485775;height:30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1D6C93F4" w14:textId="043BC5A4" w:rsidR="00FF3AA8" w:rsidRPr="00063BBF" w:rsidRDefault="00FF3AA8" w:rsidP="00FF3AA8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t xml:space="preserve"> </w:t>
                        </w:r>
                        <w:r w:rsidR="00063BBF">
                          <w:t xml:space="preserve"> </w:t>
                        </w:r>
                        <w:r>
                          <w:t xml:space="preserve"> </w:t>
                        </w:r>
                        <w:r w:rsidR="00063BBF" w:rsidRPr="00063BBF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A80816">
        <w:rPr>
          <w:sz w:val="24"/>
          <w:szCs w:val="24"/>
        </w:rPr>
        <w:t xml:space="preserve">         </w:t>
      </w:r>
      <w:r w:rsidR="00F93E54" w:rsidRPr="00F049E4">
        <w:rPr>
          <w:noProof/>
          <w:lang w:eastAsia="pt-PT"/>
        </w:rPr>
        <mc:AlternateContent>
          <mc:Choice Requires="wpg">
            <w:drawing>
              <wp:inline distT="0" distB="0" distL="0" distR="0" wp14:anchorId="5AD677D7" wp14:editId="567A100A">
                <wp:extent cx="505459" cy="334009"/>
                <wp:effectExtent l="57150" t="19050" r="66675" b="85725"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59" cy="334009"/>
                          <a:chOff x="0" y="0"/>
                          <a:chExt cx="505459" cy="334009"/>
                        </a:xfrm>
                      </wpg:grpSpPr>
                      <wps:wsp>
                        <wps:cNvPr id="9" name="Moldura 9"/>
                        <wps:cNvSpPr/>
                        <wps:spPr>
                          <a:xfrm>
                            <a:off x="0" y="0"/>
                            <a:ext cx="504825" cy="323850"/>
                          </a:xfrm>
                          <a:prstGeom prst="fram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C30058" w14:textId="77777777" w:rsidR="00FF3AA8" w:rsidRDefault="00FF3AA8" w:rsidP="00FF3AA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28575"/>
                            <a:ext cx="486409" cy="3054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E62C44" w14:textId="02E08525" w:rsidR="00FF3AA8" w:rsidRDefault="00063BBF" w:rsidP="00FF3AA8">
                              <w:r w:rsidRPr="00063BBF">
                                <w:rPr>
                                  <w:b/>
                                  <w:position w:val="-6"/>
                                </w:rPr>
                                <w:object w:dxaOrig="480" w:dyaOrig="300" w14:anchorId="5057C551">
                                  <v:shape id="_x0000_i1031" type="#_x0000_t75" style="width:24.2pt;height:15.05pt">
                                    <v:imagedata r:id="rId14" o:title=""/>
                                  </v:shape>
                                  <o:OLEObject Type="Embed" ProgID="Equation.DSMT4" ShapeID="_x0000_i1031" DrawAspect="Content" ObjectID="_1725356210" r:id="rId15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D677D7" id="Grupo 8" o:spid="_x0000_s1041" style="width:39.8pt;height:26.3pt;mso-position-horizontal-relative:char;mso-position-vertical-relative:line" coordsize="505459,33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">
                <v:shape id="Moldura 9" o:spid="_x0000_s1042" style="position:absolute;width:504825;height:323850;visibility:visible;mso-wrap-style:square;v-text-anchor:middle" coordsize="504825,3238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" adj="-11796480,,5400" path="m,l504825,r,323850l,323850,,xm40481,40481r,242888l464344,283369r,-242888l40481,40481xe" fillcolor="#4f81bd [3204]" strokecolor="#4579b8 [3044]">
                  <v:fill color2="#a7bfde [1620]" rotate="t" angle="180" focus="100%" type="gradient">
                    <o:fill v:ext="view" type="gradientUnscaled"/>
                  </v:fill>
                  <v:stroke joinstyle="miter"/>
                  <v:shadow on="t" color="black" opacity="22937f" origin=",.5" offset="0,.63889mm"/>
                  <v:formulas/>
                  <v:path arrowok="t" o:connecttype="custom" o:connectlocs="0,0;504825,0;504825,323850;0,323850;0,0;40481,40481;40481,283369;464344,283369;464344,40481;40481,40481" o:connectangles="0,0,0,0,0,0,0,0,0,0" textboxrect="0,0,504825,323850"/>
                  <v:textbox>
                    <w:txbxContent>
                      <w:p w14:paraId="58C30058" w14:textId="77777777" w:rsidR="00FF3AA8" w:rsidRDefault="00FF3AA8" w:rsidP="00FF3AA8">
                        <w:pPr>
                          <w:jc w:val="center"/>
                        </w:pPr>
                      </w:p>
                    </w:txbxContent>
                  </v:textbox>
                </v:shape>
                <v:shape id="Caixa de Texto 2" o:spid="_x0000_s1043" type="#_x0000_t202" style="position:absolute;left:19050;top:28575;width:486409;height:305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3EE62C44" w14:textId="02E08525" w:rsidR="00FF3AA8" w:rsidRDefault="00063BBF" w:rsidP="00FF3AA8">
                        <w:r w:rsidRPr="00063BBF">
                          <w:rPr>
                            <w:b/>
                            <w:position w:val="-6"/>
                          </w:rPr>
                          <w:object w:dxaOrig="480" w:dyaOrig="300" w14:anchorId="5057C551">
                            <v:shape id="_x0000_i1031" type="#_x0000_t75" style="width:24.2pt;height:15.05pt">
                              <v:imagedata r:id="rId14" o:title=""/>
                            </v:shape>
                            <o:OLEObject Type="Embed" ProgID="Equation.DSMT4" ShapeID="_x0000_i1031" DrawAspect="Content" ObjectID="_1725356210" r:id="rId16"/>
                          </w:objec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3699C1" w14:textId="5361D26A" w:rsidR="00FF3AA8" w:rsidRDefault="00FF3AA8" w:rsidP="00F93E54">
      <w:pPr>
        <w:pStyle w:val="QuestaoTexto"/>
      </w:pPr>
      <w:r>
        <w:t>Se calcularmos as diferenças entre dois destes números, qual é o menor resultado que podemos obter?</w:t>
      </w:r>
    </w:p>
    <w:p w14:paraId="4BB56E6F" w14:textId="3E112B9C" w:rsidR="00FF3AA8" w:rsidRPr="00427169" w:rsidRDefault="00FF3AA8" w:rsidP="00DB1560">
      <w:pPr>
        <w:pStyle w:val="QUESTAO11"/>
        <w:tabs>
          <w:tab w:val="left" w:pos="4253"/>
          <w:tab w:val="left" w:pos="4820"/>
        </w:tabs>
        <w:rPr>
          <w:bCs w:val="0"/>
        </w:rPr>
      </w:pPr>
      <w:r w:rsidRPr="00F93E54">
        <w:rPr>
          <w:b/>
        </w:rPr>
        <w:t xml:space="preserve">(A)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22</m:t>
        </m:r>
      </m:oMath>
      <w:r w:rsidRPr="00F93E54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20</m:t>
        </m:r>
      </m:oMath>
    </w:p>
    <w:p w14:paraId="0A67F680" w14:textId="6FE621C6" w:rsidR="00FF3AA8" w:rsidRDefault="00FF3AA8" w:rsidP="00DB1560">
      <w:pPr>
        <w:pStyle w:val="QUESTAO11"/>
        <w:tabs>
          <w:tab w:val="left" w:pos="4253"/>
          <w:tab w:val="left" w:pos="4820"/>
        </w:tabs>
        <w:rPr>
          <w:b/>
        </w:rPr>
      </w:pPr>
      <w:r w:rsidRPr="00F93E54">
        <w:rPr>
          <w:b/>
        </w:rPr>
        <w:t xml:space="preserve">(C)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18</m:t>
        </m:r>
      </m:oMath>
      <w:r w:rsidRPr="00F93E54">
        <w:rPr>
          <w:b/>
        </w:rPr>
        <w:tab/>
        <w:t xml:space="preserve">(D)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16</m:t>
        </m:r>
      </m:oMath>
    </w:p>
    <w:sectPr w:rsidR="00FF3AA8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53DF5" w14:textId="77777777" w:rsidR="0043514C" w:rsidRDefault="0043514C" w:rsidP="00D177B5">
      <w:pPr>
        <w:spacing w:after="0" w:line="240" w:lineRule="auto"/>
      </w:pPr>
      <w:r>
        <w:separator/>
      </w:r>
    </w:p>
  </w:endnote>
  <w:endnote w:type="continuationSeparator" w:id="0">
    <w:p w14:paraId="122B53A1" w14:textId="77777777" w:rsidR="0043514C" w:rsidRDefault="0043514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A420A" w14:textId="77777777" w:rsidR="0043514C" w:rsidRDefault="0043514C" w:rsidP="00D177B5">
      <w:pPr>
        <w:spacing w:after="0" w:line="240" w:lineRule="auto"/>
      </w:pPr>
      <w:r>
        <w:separator/>
      </w:r>
    </w:p>
  </w:footnote>
  <w:footnote w:type="continuationSeparator" w:id="0">
    <w:p w14:paraId="5D7EDC53" w14:textId="77777777" w:rsidR="0043514C" w:rsidRDefault="0043514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8" type="#_x0000_t75" style="width:16.65pt;height:16.65pt;visibility:visible" o:bullet="t">
        <v:imagedata r:id="rId1" o:title=""/>
      </v:shape>
    </w:pict>
  </w:numPicBullet>
  <w:numPicBullet w:numPicBulletId="1">
    <w:pict>
      <v:shape id="_x0000_i1429" type="#_x0000_t75" style="width:16.65pt;height:16.65pt;visibility:visible" o:bullet="t">
        <v:imagedata r:id="rId2" o:title=""/>
      </v:shape>
    </w:pict>
  </w:numPicBullet>
  <w:numPicBullet w:numPicBulletId="2">
    <w:pict>
      <v:shape id="_x0000_i1430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C3CED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7262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C0BC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7C9E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63A76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18E6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58B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54C7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D83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F8B3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487480131">
    <w:abstractNumId w:val="14"/>
  </w:num>
  <w:num w:numId="2" w16cid:durableId="1635410596">
    <w:abstractNumId w:val="15"/>
  </w:num>
  <w:num w:numId="3" w16cid:durableId="1259872140">
    <w:abstractNumId w:val="12"/>
  </w:num>
  <w:num w:numId="4" w16cid:durableId="11220717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775471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969626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0810564">
    <w:abstractNumId w:val="16"/>
  </w:num>
  <w:num w:numId="8" w16cid:durableId="150294102">
    <w:abstractNumId w:val="13"/>
  </w:num>
  <w:num w:numId="9" w16cid:durableId="268851560">
    <w:abstractNumId w:val="9"/>
  </w:num>
  <w:num w:numId="10" w16cid:durableId="388187784">
    <w:abstractNumId w:val="7"/>
  </w:num>
  <w:num w:numId="11" w16cid:durableId="280499919">
    <w:abstractNumId w:val="6"/>
  </w:num>
  <w:num w:numId="12" w16cid:durableId="1541242467">
    <w:abstractNumId w:val="5"/>
  </w:num>
  <w:num w:numId="13" w16cid:durableId="1591499981">
    <w:abstractNumId w:val="4"/>
  </w:num>
  <w:num w:numId="14" w16cid:durableId="1858302505">
    <w:abstractNumId w:val="8"/>
  </w:num>
  <w:num w:numId="15" w16cid:durableId="234096291">
    <w:abstractNumId w:val="3"/>
  </w:num>
  <w:num w:numId="16" w16cid:durableId="1299531328">
    <w:abstractNumId w:val="2"/>
  </w:num>
  <w:num w:numId="17" w16cid:durableId="802188314">
    <w:abstractNumId w:val="1"/>
  </w:num>
  <w:num w:numId="18" w16cid:durableId="200481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63BBF"/>
    <w:rsid w:val="00084847"/>
    <w:rsid w:val="00086D19"/>
    <w:rsid w:val="00087949"/>
    <w:rsid w:val="000A78A5"/>
    <w:rsid w:val="000C37B1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F71"/>
    <w:rsid w:val="00274E47"/>
    <w:rsid w:val="00286F30"/>
    <w:rsid w:val="00287173"/>
    <w:rsid w:val="00295F4C"/>
    <w:rsid w:val="002A1042"/>
    <w:rsid w:val="002A7443"/>
    <w:rsid w:val="002B338B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27C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169"/>
    <w:rsid w:val="0042777D"/>
    <w:rsid w:val="00433136"/>
    <w:rsid w:val="0043514C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067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1525"/>
    <w:rsid w:val="006007F1"/>
    <w:rsid w:val="00610D77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3382"/>
    <w:rsid w:val="00A748EA"/>
    <w:rsid w:val="00A80816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12D8"/>
    <w:rsid w:val="00D62E7B"/>
    <w:rsid w:val="00D7603C"/>
    <w:rsid w:val="00D82537"/>
    <w:rsid w:val="00D97572"/>
    <w:rsid w:val="00DA4DE7"/>
    <w:rsid w:val="00DB1560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93E54"/>
    <w:rsid w:val="00FA19DC"/>
    <w:rsid w:val="00FB3A45"/>
    <w:rsid w:val="00FC157B"/>
    <w:rsid w:val="00FC23DC"/>
    <w:rsid w:val="00FC5AF9"/>
    <w:rsid w:val="00FD2F52"/>
    <w:rsid w:val="00FE3C2F"/>
    <w:rsid w:val="00FE5902"/>
    <w:rsid w:val="00FF3A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2.bin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5" Type="http://schemas.openxmlformats.org/officeDocument/2006/relationships/numbering" Target="numbering.xml"/><Relationship Id="rId15" Type="http://schemas.openxmlformats.org/officeDocument/2006/relationships/oleObject" Target="embeddings/oleObject3.bin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213</TotalTime>
  <Pages>1</Pages>
  <Words>100</Words>
  <Characters>571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