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26AB8C9" w:rsidR="00C72BA7" w:rsidRPr="004B15C0" w:rsidRDefault="004B15C0" w:rsidP="00162A96">
      <w:pPr>
        <w:pStyle w:val="TITULOFICHAS"/>
        <w:rPr>
          <w:rStyle w:val="TITULOFICHAS-alinea"/>
        </w:rPr>
      </w:pPr>
      <w:bookmarkStart w:id="0" w:name="_Hlk99640434"/>
      <w:proofErr w:type="spellStart"/>
      <w:r w:rsidRPr="004B15C0">
        <w:t>Miniteste</w:t>
      </w:r>
      <w:proofErr w:type="spellEnd"/>
      <w:r w:rsidRPr="004B15C0">
        <w:t xml:space="preserve"> </w:t>
      </w:r>
      <w:bookmarkEnd w:id="0"/>
      <w:r w:rsidR="00F67D7F">
        <w:t>5</w:t>
      </w:r>
      <w:r w:rsidR="00B32118">
        <w:tab/>
      </w:r>
      <w:r w:rsidR="00F67D7F" w:rsidRPr="000A2CBF">
        <w:rPr>
          <w:rStyle w:val="TITULOFICHAS-alinea"/>
          <w:sz w:val="18"/>
          <w:szCs w:val="18"/>
        </w:rPr>
        <w:t xml:space="preserve">5. </w:t>
      </w:r>
      <w:proofErr w:type="spellStart"/>
      <w:r w:rsidR="00F67D7F" w:rsidRPr="000A2CBF">
        <w:rPr>
          <w:rStyle w:val="TITULOFICHAS-alinea"/>
          <w:sz w:val="18"/>
          <w:szCs w:val="18"/>
        </w:rPr>
        <w:t>Expressões</w:t>
      </w:r>
      <w:proofErr w:type="spellEnd"/>
      <w:r w:rsidR="00F67D7F" w:rsidRPr="000A2CBF">
        <w:rPr>
          <w:rStyle w:val="TITULOFICHAS-alinea"/>
          <w:sz w:val="18"/>
          <w:szCs w:val="18"/>
        </w:rPr>
        <w:t xml:space="preserve"> com </w:t>
      </w:r>
      <w:proofErr w:type="spellStart"/>
      <w:r w:rsidR="00F67D7F" w:rsidRPr="000A2CBF">
        <w:rPr>
          <w:rStyle w:val="TITULOFICHAS-alinea"/>
          <w:sz w:val="18"/>
          <w:szCs w:val="18"/>
        </w:rPr>
        <w:t>parênteses</w:t>
      </w:r>
      <w:proofErr w:type="spellEnd"/>
    </w:p>
    <w:p w14:paraId="364648FF" w14:textId="4881B84D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E5709C" w14:textId="233FC0E7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546CC3D1" w14:textId="3C53AF0E" w:rsidR="00F67D7F" w:rsidRDefault="00F67D7F" w:rsidP="00D93CA4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E8DEF5" wp14:editId="2CBE1474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9AC35" w14:textId="77777777" w:rsidR="00F67D7F" w:rsidRPr="00086D19" w:rsidRDefault="00F67D7F" w:rsidP="00F67D7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E8DEF5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C59AC35" w14:textId="77777777" w:rsidR="00F67D7F" w:rsidRPr="00086D19" w:rsidRDefault="00F67D7F" w:rsidP="00F67D7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das </w:t>
      </w:r>
      <w:r w:rsidRPr="00F67D7F">
        <w:t>seguintes</w:t>
      </w:r>
      <w:r>
        <w:t xml:space="preserve"> expressões tem valor numérico igual a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>
        <w:t>.</w:t>
      </w:r>
    </w:p>
    <w:p w14:paraId="6BA114E5" w14:textId="19FF93CB" w:rsidR="00F67D7F" w:rsidRPr="00F67D7F" w:rsidRDefault="00F67D7F" w:rsidP="00D93CA4">
      <w:pPr>
        <w:pStyle w:val="QUESTAO11"/>
        <w:tabs>
          <w:tab w:val="left" w:pos="4253"/>
          <w:tab w:val="left" w:pos="4820"/>
        </w:tabs>
        <w:rPr>
          <w:b/>
        </w:rPr>
      </w:pPr>
      <w:r w:rsidRPr="00F67D7F">
        <w:rPr>
          <w:b/>
        </w:rPr>
        <w:t xml:space="preserve">(A)  </w:t>
      </w:r>
      <m:oMath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3+5</m:t>
            </m:r>
          </m:e>
        </m:d>
      </m:oMath>
      <w:r w:rsidRPr="00F67D7F">
        <w:rPr>
          <w:b/>
        </w:rPr>
        <w:tab/>
        <w:t xml:space="preserve">(B)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</m:oMath>
    </w:p>
    <w:p w14:paraId="1DAB8B95" w14:textId="1D80D376" w:rsidR="00F67D7F" w:rsidRPr="00F67D7F" w:rsidRDefault="00F67D7F" w:rsidP="00D93CA4">
      <w:pPr>
        <w:pStyle w:val="QUESTAO11"/>
        <w:tabs>
          <w:tab w:val="left" w:pos="4253"/>
          <w:tab w:val="left" w:pos="4820"/>
        </w:tabs>
        <w:rPr>
          <w:b/>
        </w:rPr>
      </w:pPr>
      <w:r w:rsidRPr="00F67D7F">
        <w:rPr>
          <w:b/>
        </w:rPr>
        <w:t xml:space="preserve">(C)  </w:t>
      </w:r>
      <m:oMath>
        <m:r>
          <w:rPr>
            <w:rFonts w:ascii="Cambria Math"/>
          </w:rPr>
          <m:t>10</m:t>
        </m:r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</m:t>
                </m:r>
              </m:e>
            </m:d>
          </m:e>
        </m:d>
      </m:oMath>
      <w:r w:rsidRPr="00F67D7F">
        <w:rPr>
          <w:b/>
        </w:rPr>
        <w:tab/>
        <w:t xml:space="preserve">(D)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4+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5+2</m:t>
            </m:r>
          </m:e>
        </m:d>
        <m:r>
          <w:rPr>
            <w:rFonts w:asci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</w:p>
    <w:p w14:paraId="502B3A7F" w14:textId="038A3DB7" w:rsidR="00F67D7F" w:rsidRPr="00F04BB5" w:rsidRDefault="00F67D7F" w:rsidP="00F67D7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96E36D2" wp14:editId="443A0FF9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CC9F8" w14:textId="0E1F3F52" w:rsidR="00F67D7F" w:rsidRPr="00086D19" w:rsidRDefault="00F67D7F" w:rsidP="00F67D7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6E36D2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CCC9F8" w14:textId="0E1F3F52" w:rsidR="00F67D7F" w:rsidRPr="00086D19" w:rsidRDefault="00F67D7F" w:rsidP="00F67D7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é a expressão que tem maior </w:t>
      </w:r>
      <w:r w:rsidRPr="00F67D7F">
        <w:t>valor</w:t>
      </w:r>
      <w:r>
        <w:t xml:space="preserve"> absoluto?</w:t>
      </w:r>
    </w:p>
    <w:p w14:paraId="25700403" w14:textId="1896655D" w:rsidR="00F67D7F" w:rsidRPr="00F67D7F" w:rsidRDefault="00F67D7F" w:rsidP="00D93CA4">
      <w:pPr>
        <w:pStyle w:val="QUESTAO11"/>
        <w:tabs>
          <w:tab w:val="left" w:pos="4253"/>
          <w:tab w:val="left" w:pos="4820"/>
        </w:tabs>
        <w:rPr>
          <w:b/>
        </w:rPr>
      </w:pPr>
      <w:r w:rsidRPr="00F67D7F">
        <w:rPr>
          <w:b/>
        </w:rPr>
        <w:t xml:space="preserve">(A)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5+15</m:t>
            </m:r>
          </m:e>
        </m:d>
      </m:oMath>
      <w:r w:rsidRPr="00F67D7F">
        <w:rPr>
          <w:b/>
        </w:rPr>
        <w:tab/>
        <w:t xml:space="preserve">(B)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15</m:t>
            </m:r>
          </m:e>
        </m:d>
      </m:oMath>
    </w:p>
    <w:p w14:paraId="5556B3D1" w14:textId="0A3B480F" w:rsidR="00F67D7F" w:rsidRPr="00F67D7F" w:rsidRDefault="00F67D7F" w:rsidP="00D93CA4">
      <w:pPr>
        <w:pStyle w:val="QUESTAO11"/>
        <w:tabs>
          <w:tab w:val="left" w:pos="4253"/>
          <w:tab w:val="left" w:pos="4820"/>
        </w:tabs>
        <w:rPr>
          <w:b/>
        </w:rPr>
      </w:pPr>
      <w:r w:rsidRPr="00F67D7F">
        <w:rPr>
          <w:b/>
        </w:rPr>
        <w:t xml:space="preserve">(C)  </w:t>
      </w:r>
      <m:oMath>
        <m:r>
          <w:rPr>
            <w:rFonts w:ascii="Cambria Math"/>
          </w:rPr>
          <m:t>5+</m:t>
        </m:r>
        <m:d>
          <m:dPr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10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15</m:t>
            </m:r>
          </m:e>
        </m:d>
      </m:oMath>
      <w:r w:rsidRPr="00F67D7F">
        <w:rPr>
          <w:b/>
        </w:rPr>
        <w:tab/>
        <w:t xml:space="preserve">(D)  </w:t>
      </w:r>
      <m:oMath>
        <m:r>
          <w:rPr>
            <w:rFonts w:ascii="Cambria Math"/>
          </w:rPr>
          <m:t>15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bCs w:val="0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10+4</m:t>
            </m:r>
          </m:e>
        </m:d>
      </m:oMath>
    </w:p>
    <w:p w14:paraId="18D15AE1" w14:textId="0D624A6E" w:rsidR="00F67D7F" w:rsidRDefault="00F67D7F" w:rsidP="00F67D7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ECE22D3" wp14:editId="151AA95C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D6D63" w14:textId="3A4BC1D5" w:rsidR="00F67D7F" w:rsidRPr="00086D19" w:rsidRDefault="00F67D7F" w:rsidP="00F67D7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CE22D3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68D6D63" w14:textId="3A4BC1D5" w:rsidR="00F67D7F" w:rsidRPr="00086D19" w:rsidRDefault="00F67D7F" w:rsidP="00F67D7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as </w:t>
      </w:r>
      <w:r w:rsidRPr="00F67D7F">
        <w:t>expressões</w:t>
      </w:r>
      <w:r>
        <w:t xml:space="preserve"> numéricas.</w:t>
      </w:r>
    </w:p>
    <w:p w14:paraId="32981CEA" w14:textId="254137BB" w:rsidR="00F67D7F" w:rsidRDefault="00F67D7F" w:rsidP="00D93CA4">
      <w:pPr>
        <w:pStyle w:val="QUESTAO11"/>
        <w:rPr>
          <w:sz w:val="24"/>
          <w:szCs w:val="24"/>
        </w:rPr>
      </w:pPr>
      <w:r>
        <w:rPr>
          <w:b/>
          <w:sz w:val="24"/>
          <w:szCs w:val="24"/>
        </w:rPr>
        <w:t>I)</w:t>
      </w:r>
      <w:r w:rsidRPr="00F67D7F">
        <w:rPr>
          <w:b/>
          <w:bCs w:val="0"/>
          <w:sz w:val="24"/>
          <w:szCs w:val="24"/>
        </w:rPr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7</m:t>
            </m:r>
          </m:e>
        </m:d>
      </m:oMath>
    </w:p>
    <w:p w14:paraId="109A192C" w14:textId="004DE7D7" w:rsidR="00F67D7F" w:rsidRDefault="00F67D7F" w:rsidP="00D93CA4">
      <w:pPr>
        <w:pStyle w:val="QUESTAO11"/>
        <w:rPr>
          <w:sz w:val="24"/>
          <w:szCs w:val="24"/>
        </w:rPr>
      </w:pPr>
      <w:r>
        <w:rPr>
          <w:b/>
          <w:sz w:val="24"/>
          <w:szCs w:val="24"/>
        </w:rPr>
        <w:t>II)</w:t>
      </w:r>
      <w:r w:rsidRPr="00F67D7F">
        <w:rPr>
          <w:b/>
          <w:bCs w:val="0"/>
          <w:sz w:val="24"/>
          <w:szCs w:val="24"/>
        </w:rPr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3+7</m:t>
            </m:r>
          </m:e>
        </m:d>
      </m:oMath>
    </w:p>
    <w:p w14:paraId="02C47080" w14:textId="17BDC603" w:rsidR="00F67D7F" w:rsidRDefault="00F67D7F" w:rsidP="00D93CA4">
      <w:pPr>
        <w:pStyle w:val="QUESTAO11"/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III)</w:t>
      </w:r>
      <w:r w:rsidRPr="00F67D7F">
        <w:rPr>
          <w:b/>
          <w:bCs w:val="0"/>
          <w:sz w:val="24"/>
          <w:szCs w:val="24"/>
        </w:rPr>
        <w:t xml:space="preserve">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3+4</m:t>
            </m:r>
          </m:e>
        </m:d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451C84DD" w14:textId="77777777" w:rsidR="00F67D7F" w:rsidRDefault="00F67D7F" w:rsidP="00F67D7F">
      <w:pPr>
        <w:pStyle w:val="QuestaoTexto"/>
        <w:rPr>
          <w:b/>
        </w:rPr>
      </w:pPr>
      <w:r>
        <w:t>Relativamente ao valor numérico de cada uma das expressões, podemos afirmar que:</w:t>
      </w:r>
    </w:p>
    <w:p w14:paraId="7221EC20" w14:textId="117AA89E" w:rsidR="00F67D7F" w:rsidRPr="00B80CFA" w:rsidRDefault="00F67D7F" w:rsidP="00D93CA4">
      <w:pPr>
        <w:pStyle w:val="QUESTAO11"/>
        <w:tabs>
          <w:tab w:val="left" w:pos="4253"/>
          <w:tab w:val="left" w:pos="4820"/>
        </w:tabs>
        <w:rPr>
          <w:bCs w:val="0"/>
        </w:rPr>
      </w:pPr>
      <w:r w:rsidRPr="00F67D7F">
        <w:rPr>
          <w:b/>
        </w:rPr>
        <w:t xml:space="preserve">(A)  </w:t>
      </w:r>
      <m:oMath>
        <m:r>
          <w:rPr>
            <w:rFonts w:ascii="Cambria Math"/>
          </w:rPr>
          <m:t>I&gt;II&gt;III</m:t>
        </m:r>
      </m:oMath>
      <w:r w:rsidRPr="00F67D7F">
        <w:rPr>
          <w:b/>
        </w:rPr>
        <w:tab/>
        <w:t xml:space="preserve">(B) </w:t>
      </w:r>
      <w:r w:rsidRPr="00B80CFA">
        <w:rPr>
          <w:bCs w:val="0"/>
        </w:rPr>
        <w:t xml:space="preserve"> </w:t>
      </w:r>
      <m:oMath>
        <m:r>
          <w:rPr>
            <w:rFonts w:ascii="Cambria Math"/>
          </w:rPr>
          <m:t>I&lt;II&lt;III</m:t>
        </m:r>
      </m:oMath>
    </w:p>
    <w:p w14:paraId="1A6C704D" w14:textId="779CFC14" w:rsidR="00F67D7F" w:rsidRPr="00F67D7F" w:rsidRDefault="00F67D7F" w:rsidP="00D93CA4">
      <w:pPr>
        <w:pStyle w:val="QUESTAO11"/>
        <w:tabs>
          <w:tab w:val="left" w:pos="4253"/>
          <w:tab w:val="left" w:pos="4820"/>
        </w:tabs>
        <w:rPr>
          <w:b/>
        </w:rPr>
      </w:pPr>
      <w:r w:rsidRPr="00F67D7F">
        <w:rPr>
          <w:b/>
        </w:rPr>
        <w:t xml:space="preserve">(C)  </w:t>
      </w:r>
      <m:oMath>
        <m:r>
          <w:rPr>
            <w:rFonts w:ascii="Cambria Math"/>
          </w:rPr>
          <m:t>I&gt;III&gt;II</m:t>
        </m:r>
      </m:oMath>
      <w:r w:rsidRPr="00F67D7F">
        <w:rPr>
          <w:b/>
        </w:rPr>
        <w:tab/>
        <w:t xml:space="preserve">(D)  </w:t>
      </w:r>
      <m:oMath>
        <m:r>
          <w:rPr>
            <w:rFonts w:ascii="Cambria Math"/>
          </w:rPr>
          <m:t>III&lt;I&lt;II</m:t>
        </m:r>
      </m:oMath>
    </w:p>
    <w:p w14:paraId="6E23B487" w14:textId="3173CA96" w:rsidR="00F67D7F" w:rsidRDefault="00F67D7F" w:rsidP="00A91596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E226F1" wp14:editId="1AFCC338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0C7D48" w14:textId="5FA85D8F" w:rsidR="00F67D7F" w:rsidRPr="00086D19" w:rsidRDefault="00F67D7F" w:rsidP="00F67D7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E226F1" id="Oval 1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F0C7D48" w14:textId="5FA85D8F" w:rsidR="00F67D7F" w:rsidRPr="00086D19" w:rsidRDefault="00F67D7F" w:rsidP="00F67D7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96967">
        <w:t xml:space="preserve">Considera a reta </w:t>
      </w:r>
      <w:r w:rsidRPr="00F67D7F">
        <w:t>numérica</w:t>
      </w:r>
      <w:r w:rsidRPr="00396967">
        <w:t xml:space="preserve"> e os pontos </w:t>
      </w:r>
      <w:r w:rsidRPr="00301DCB">
        <w:rPr>
          <w:i/>
        </w:rPr>
        <w:t>A</w:t>
      </w:r>
      <w:r>
        <w:rPr>
          <w:i/>
        </w:rPr>
        <w:t xml:space="preserve"> </w:t>
      </w:r>
      <w:r>
        <w:t xml:space="preserve">e </w:t>
      </w:r>
      <w:r w:rsidRPr="00301DCB">
        <w:rPr>
          <w:i/>
        </w:rPr>
        <w:t>B</w:t>
      </w:r>
      <w:r>
        <w:t xml:space="preserve"> assinalados.</w:t>
      </w:r>
    </w:p>
    <w:p w14:paraId="6AD18CF6" w14:textId="77777777" w:rsidR="00F67D7F" w:rsidRDefault="00F67D7F" w:rsidP="00F67D7F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993" w:hanging="993"/>
        <w:jc w:val="center"/>
        <w:rPr>
          <w:b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C2F1E31" wp14:editId="363D123C">
            <wp:extent cx="4348800" cy="5148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800" cy="51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19A531" w14:textId="0EE50AAC" w:rsidR="00F67D7F" w:rsidRPr="00396967" w:rsidRDefault="00F67D7F" w:rsidP="00F67D7F">
      <w:pPr>
        <w:pStyle w:val="QuestaoTexto"/>
      </w:pPr>
      <w:r>
        <w:t xml:space="preserve">A distância entre os pontos </w:t>
      </w:r>
      <w:r w:rsidRPr="00F67D7F">
        <w:rPr>
          <w:i/>
          <w:iCs/>
        </w:rPr>
        <w:t>A</w:t>
      </w:r>
      <w:r w:rsidRPr="00396967">
        <w:t xml:space="preserve"> </w:t>
      </w:r>
      <w:r>
        <w:t xml:space="preserve">e </w:t>
      </w:r>
      <w:r w:rsidRPr="00F67D7F">
        <w:rPr>
          <w:i/>
          <w:iCs/>
        </w:rPr>
        <w:t>B</w:t>
      </w:r>
      <w:r>
        <w:t xml:space="preserve"> é igual a</w:t>
      </w:r>
      <w:r w:rsidRPr="00396967">
        <w:t>:</w:t>
      </w:r>
    </w:p>
    <w:p w14:paraId="66E30AF6" w14:textId="2AEB74AB" w:rsidR="00F67D7F" w:rsidRPr="00F67D7F" w:rsidRDefault="00F67D7F" w:rsidP="00F67D7F">
      <w:pPr>
        <w:pStyle w:val="QUESTAO11"/>
        <w:tabs>
          <w:tab w:val="left" w:pos="4253"/>
          <w:tab w:val="left" w:pos="4820"/>
        </w:tabs>
        <w:rPr>
          <w:b/>
        </w:rPr>
      </w:pPr>
      <w:r w:rsidRPr="00F67D7F">
        <w:rPr>
          <w:b/>
        </w:rPr>
        <w:t xml:space="preserve">(A)  </w:t>
      </w:r>
      <w:r w:rsidRPr="00F67D7F">
        <w:rPr>
          <w:bCs w:val="0"/>
        </w:rPr>
        <w:t>8</w:t>
      </w:r>
      <w:r>
        <w:rPr>
          <w:b/>
        </w:rPr>
        <w:tab/>
      </w:r>
      <w:r w:rsidRPr="00F67D7F">
        <w:rPr>
          <w:b/>
        </w:rPr>
        <w:tab/>
        <w:t xml:space="preserve">(B)  </w:t>
      </w:r>
      <w:r w:rsidRPr="00F67D7F">
        <w:rPr>
          <w:bCs w:val="0"/>
        </w:rPr>
        <w:t>9</w:t>
      </w:r>
    </w:p>
    <w:p w14:paraId="2F28681E" w14:textId="2E8904E8" w:rsidR="00F67D7F" w:rsidRPr="00F67D7F" w:rsidRDefault="00F67D7F" w:rsidP="00F67D7F">
      <w:pPr>
        <w:pStyle w:val="QUESTAO11"/>
        <w:tabs>
          <w:tab w:val="left" w:pos="4253"/>
          <w:tab w:val="left" w:pos="4820"/>
        </w:tabs>
        <w:rPr>
          <w:b/>
        </w:rPr>
      </w:pPr>
      <w:r w:rsidRPr="00F67D7F">
        <w:rPr>
          <w:b/>
        </w:rPr>
        <w:t xml:space="preserve">(C)  </w:t>
      </w:r>
      <w:r w:rsidRPr="00F67D7F">
        <w:rPr>
          <w:bCs w:val="0"/>
        </w:rPr>
        <w:t>10</w:t>
      </w:r>
      <w:r w:rsidRPr="00F67D7F">
        <w:rPr>
          <w:b/>
        </w:rPr>
        <w:tab/>
        <w:t xml:space="preserve">(D) </w:t>
      </w:r>
      <w:r>
        <w:rPr>
          <w:b/>
        </w:rPr>
        <w:t xml:space="preserve"> </w:t>
      </w:r>
      <w:r w:rsidRPr="00F67D7F">
        <w:rPr>
          <w:bCs w:val="0"/>
        </w:rPr>
        <w:t>11</w:t>
      </w:r>
    </w:p>
    <w:sectPr w:rsidR="00F67D7F" w:rsidRPr="00F67D7F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31EB8" w14:textId="77777777" w:rsidR="00F50AF2" w:rsidRDefault="00F50AF2" w:rsidP="00D177B5">
      <w:pPr>
        <w:spacing w:after="0" w:line="240" w:lineRule="auto"/>
      </w:pPr>
      <w:r>
        <w:separator/>
      </w:r>
    </w:p>
  </w:endnote>
  <w:endnote w:type="continuationSeparator" w:id="0">
    <w:p w14:paraId="3BC0AFD5" w14:textId="77777777" w:rsidR="00F50AF2" w:rsidRDefault="00F50AF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EA976" w14:textId="77777777" w:rsidR="00F50AF2" w:rsidRDefault="00F50AF2" w:rsidP="00D177B5">
      <w:pPr>
        <w:spacing w:after="0" w:line="240" w:lineRule="auto"/>
      </w:pPr>
      <w:r>
        <w:separator/>
      </w:r>
    </w:p>
  </w:footnote>
  <w:footnote w:type="continuationSeparator" w:id="0">
    <w:p w14:paraId="5AE36375" w14:textId="77777777" w:rsidR="00F50AF2" w:rsidRDefault="00F50AF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1" type="#_x0000_t75" style="width:16.65pt;height:16.65pt;visibility:visible" o:bullet="t">
        <v:imagedata r:id="rId1" o:title=""/>
      </v:shape>
    </w:pict>
  </w:numPicBullet>
  <w:numPicBullet w:numPicBulletId="1">
    <w:pict>
      <v:shape id="_x0000_i1372" type="#_x0000_t75" style="width:16.65pt;height:16.65pt;visibility:visible" o:bullet="t">
        <v:imagedata r:id="rId2" o:title=""/>
      </v:shape>
    </w:pict>
  </w:numPicBullet>
  <w:numPicBullet w:numPicBulletId="2">
    <w:pict>
      <v:shape id="_x0000_i1373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7024F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BC67F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AE52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F382B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9278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1A04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601D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5C6F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E4F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C06F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112167017">
    <w:abstractNumId w:val="14"/>
  </w:num>
  <w:num w:numId="2" w16cid:durableId="702512762">
    <w:abstractNumId w:val="15"/>
  </w:num>
  <w:num w:numId="3" w16cid:durableId="651568250">
    <w:abstractNumId w:val="12"/>
  </w:num>
  <w:num w:numId="4" w16cid:durableId="7950263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304787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937727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5476338">
    <w:abstractNumId w:val="16"/>
  </w:num>
  <w:num w:numId="8" w16cid:durableId="688289436">
    <w:abstractNumId w:val="13"/>
  </w:num>
  <w:num w:numId="9" w16cid:durableId="474026697">
    <w:abstractNumId w:val="9"/>
  </w:num>
  <w:num w:numId="10" w16cid:durableId="870608424">
    <w:abstractNumId w:val="7"/>
  </w:num>
  <w:num w:numId="11" w16cid:durableId="440102143">
    <w:abstractNumId w:val="6"/>
  </w:num>
  <w:num w:numId="12" w16cid:durableId="600114581">
    <w:abstractNumId w:val="5"/>
  </w:num>
  <w:num w:numId="13" w16cid:durableId="1342776584">
    <w:abstractNumId w:val="4"/>
  </w:num>
  <w:num w:numId="14" w16cid:durableId="724184536">
    <w:abstractNumId w:val="8"/>
  </w:num>
  <w:num w:numId="15" w16cid:durableId="396975882">
    <w:abstractNumId w:val="3"/>
  </w:num>
  <w:num w:numId="16" w16cid:durableId="92215669">
    <w:abstractNumId w:val="2"/>
  </w:num>
  <w:num w:numId="17" w16cid:durableId="226914683">
    <w:abstractNumId w:val="1"/>
  </w:num>
  <w:num w:numId="18" w16cid:durableId="157700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7887"/>
    <w:rsid w:val="00026F67"/>
    <w:rsid w:val="000541B6"/>
    <w:rsid w:val="00084847"/>
    <w:rsid w:val="00086D19"/>
    <w:rsid w:val="00087949"/>
    <w:rsid w:val="000A2CBF"/>
    <w:rsid w:val="000A78A5"/>
    <w:rsid w:val="000C37B1"/>
    <w:rsid w:val="000C6245"/>
    <w:rsid w:val="000D413C"/>
    <w:rsid w:val="000D739D"/>
    <w:rsid w:val="000E7CD2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1F71"/>
    <w:rsid w:val="00274E47"/>
    <w:rsid w:val="00295F4C"/>
    <w:rsid w:val="002A1042"/>
    <w:rsid w:val="002B0DE7"/>
    <w:rsid w:val="002B338B"/>
    <w:rsid w:val="002E6EDD"/>
    <w:rsid w:val="002F1ADA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7681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079E3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84BD6"/>
    <w:rsid w:val="008C3EF7"/>
    <w:rsid w:val="008C50B1"/>
    <w:rsid w:val="008E2813"/>
    <w:rsid w:val="008F3880"/>
    <w:rsid w:val="0090122B"/>
    <w:rsid w:val="0090282A"/>
    <w:rsid w:val="00904DE7"/>
    <w:rsid w:val="009132C1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32AD6"/>
    <w:rsid w:val="00A406BD"/>
    <w:rsid w:val="00A448BD"/>
    <w:rsid w:val="00A47644"/>
    <w:rsid w:val="00A6290F"/>
    <w:rsid w:val="00A649F4"/>
    <w:rsid w:val="00A72A2F"/>
    <w:rsid w:val="00A748EA"/>
    <w:rsid w:val="00A91596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0CFA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3CA4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0AF2"/>
    <w:rsid w:val="00F55EB4"/>
    <w:rsid w:val="00F57443"/>
    <w:rsid w:val="00F5791C"/>
    <w:rsid w:val="00F657A6"/>
    <w:rsid w:val="00F67D7F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207</TotalTime>
  <Pages>1</Pages>
  <Words>100</Words>
  <Characters>570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