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095E5828" w:rsidR="00C72BA7" w:rsidRPr="004B15C0" w:rsidRDefault="00571DB0" w:rsidP="00571DB0">
      <w:pPr>
        <w:pStyle w:val="TITULOFICHAS"/>
        <w:rPr>
          <w:rStyle w:val="TITULOFICHAS-alinea"/>
        </w:rPr>
      </w:pPr>
      <w:r w:rsidRPr="00571DB0">
        <w:t>Teste de</w:t>
      </w:r>
      <w:r w:rsidR="00F339DC" w:rsidRPr="00571DB0">
        <w:t xml:space="preserve"> </w:t>
      </w:r>
      <w:proofErr w:type="spellStart"/>
      <w:r w:rsidR="00F339DC" w:rsidRPr="00571DB0">
        <w:t>A</w:t>
      </w:r>
      <w:r w:rsidRPr="00571DB0">
        <w:t>valiação</w:t>
      </w:r>
      <w:proofErr w:type="spellEnd"/>
    </w:p>
    <w:p w14:paraId="364648FF" w14:textId="4881B84D" w:rsidR="00A448BD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3BEE817B" w14:textId="02B1D056" w:rsidR="00571DB0" w:rsidRDefault="00571DB0" w:rsidP="00571DB0">
      <w:pPr>
        <w:pStyle w:val="QUESTAO1"/>
        <w:rPr>
          <w:b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A923361" wp14:editId="55C9FCA9">
                <wp:extent cx="216000" cy="216000"/>
                <wp:effectExtent l="0" t="0" r="0" b="0"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A5C7F1" w14:textId="23C327C3" w:rsidR="00571DB0" w:rsidRPr="00086D19" w:rsidRDefault="00571DB0" w:rsidP="00571DB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A923361" id="Oval 19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9A5C7F1" w14:textId="23C327C3" w:rsidR="00571DB0" w:rsidRPr="00086D19" w:rsidRDefault="00571DB0" w:rsidP="00571DB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3B0662">
        <w:t>Qual d</w:t>
      </w:r>
      <w:r>
        <w:t xml:space="preserve">os </w:t>
      </w:r>
      <w:r w:rsidRPr="00571DB0">
        <w:t>seguintes</w:t>
      </w:r>
      <w:r>
        <w:t xml:space="preserve"> conjuntos é formado apenas por números inteiros não positivos?</w:t>
      </w:r>
    </w:p>
    <w:p w14:paraId="47EA279F" w14:textId="5EC3CC16" w:rsidR="00571DB0" w:rsidRPr="00571DB0" w:rsidRDefault="00571DB0" w:rsidP="009D3E81">
      <w:pPr>
        <w:pStyle w:val="QUESTAO11"/>
        <w:tabs>
          <w:tab w:val="left" w:pos="4253"/>
          <w:tab w:val="left" w:pos="4820"/>
        </w:tabs>
        <w:rPr>
          <w:b/>
        </w:rPr>
      </w:pPr>
      <w:r w:rsidRPr="00571DB0">
        <w:rPr>
          <w:b/>
        </w:rPr>
        <w:t xml:space="preserve">(A) 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</m:t>
            </m:r>
            <m:r>
              <m:rPr>
                <m:nor/>
              </m:rPr>
              <w:rPr>
                <w:rFonts w:ascii="Cambria Math"/>
              </w:rPr>
              <m:t xml:space="preserve"> ,  </m:t>
            </m:r>
            <m:r>
              <m:rPr>
                <m:sty m:val="p"/>
              </m:rPr>
              <w:rPr>
                <w:rFonts w:ascii="Cambria Math"/>
              </w:rPr>
              <m:t>-</m:t>
            </m:r>
            <m:r>
              <m:rPr>
                <m:sty m:val="p"/>
              </m:rPr>
              <w:rPr>
                <w:rFonts w:ascii="Cambria Math"/>
              </w:rPr>
              <m:t>1</m:t>
            </m:r>
            <m:r>
              <m:rPr>
                <m:nor/>
              </m:rPr>
              <w:rPr>
                <w:rFonts w:ascii="Cambria Math"/>
              </w:rPr>
              <m:t xml:space="preserve"> ,  </m:t>
            </m:r>
            <m:r>
              <m:rPr>
                <m:sty m:val="p"/>
              </m:rPr>
              <w:rPr>
                <w:rFonts w:ascii="Cambria Math"/>
              </w:rPr>
              <m:t>0</m:t>
            </m:r>
            <m:r>
              <m:rPr>
                <m:nor/>
              </m:rPr>
              <w:rPr>
                <w:rFonts w:ascii="Cambria Math"/>
              </w:rPr>
              <m:t xml:space="preserve"> ,  </m:t>
            </m:r>
            <m:r>
              <m:rPr>
                <m:sty m:val="p"/>
              </m:rPr>
              <w:rPr>
                <w:rFonts w:ascii="Cambria Math"/>
              </w:rPr>
              <m:t>4</m:t>
            </m:r>
            <m:ctrlPr>
              <w:rPr>
                <w:rFonts w:ascii="Cambria Math" w:hAnsi="Cambria Math"/>
              </w:rPr>
            </m:ctrlPr>
          </m:e>
        </m:d>
      </m:oMath>
      <w:r w:rsidRPr="00571DB0">
        <w:rPr>
          <w:b/>
        </w:rPr>
        <w:tab/>
        <w:t xml:space="preserve">(B) 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5</m:t>
            </m:r>
            <m:r>
              <m:rPr>
                <m:nor/>
              </m:rPr>
              <w:rPr>
                <w:rFonts w:ascii="Cambria Math"/>
              </w:rPr>
              <m:t xml:space="preserve"> ,  </m:t>
            </m:r>
            <m:r>
              <m:rPr>
                <m:sty m:val="p"/>
              </m:rPr>
              <w:rPr>
                <w:rFonts w:ascii="Cambria Math"/>
              </w:rPr>
              <m:t>-</m:t>
            </m:r>
            <m:r>
              <m:rPr>
                <m:sty m:val="p"/>
              </m:rPr>
              <w:rPr>
                <w:rFonts w:ascii="Cambria Math"/>
              </w:rPr>
              <m:t>3</m:t>
            </m:r>
            <m:r>
              <m:rPr>
                <m:nor/>
              </m:rPr>
              <w:rPr>
                <w:rFonts w:ascii="Cambria Math"/>
              </w:rPr>
              <m:t xml:space="preserve"> ,  </m:t>
            </m:r>
            <m:r>
              <m:rPr>
                <m:sty m:val="p"/>
              </m:rPr>
              <w:rPr>
                <w:rFonts w:ascii="Cambria Math"/>
              </w:rPr>
              <m:t>-</m:t>
            </m:r>
            <m:r>
              <m:rPr>
                <m:sty m:val="p"/>
              </m:rPr>
              <w:rPr>
                <w:rFonts w:ascii="Cambria Math"/>
              </w:rPr>
              <m:t>2</m:t>
            </m:r>
            <m:r>
              <m:rPr>
                <m:nor/>
              </m:rPr>
              <w:rPr>
                <w:rFonts w:ascii="Cambria Math"/>
              </w:rPr>
              <m:t xml:space="preserve"> ,  </m:t>
            </m:r>
            <m:r>
              <m:rPr>
                <m:sty m:val="p"/>
              </m:rPr>
              <w:rPr>
                <w:rFonts w:ascii="Cambria Math"/>
              </w:rPr>
              <m:t>-</m:t>
            </m:r>
            <m:r>
              <m:rPr>
                <m:sty m:val="p"/>
              </m:rPr>
              <w:rPr>
                <w:rFonts w:ascii="Cambria Math"/>
              </w:rPr>
              <m:t>1</m:t>
            </m:r>
            <m:ctrlPr>
              <w:rPr>
                <w:rFonts w:ascii="Cambria Math" w:hAnsi="Cambria Math"/>
              </w:rPr>
            </m:ctrlPr>
          </m:e>
        </m:d>
      </m:oMath>
    </w:p>
    <w:p w14:paraId="570D8606" w14:textId="40638019" w:rsidR="00571DB0" w:rsidRPr="00571DB0" w:rsidRDefault="00571DB0" w:rsidP="009D3E81">
      <w:pPr>
        <w:pStyle w:val="QUESTAO11"/>
        <w:tabs>
          <w:tab w:val="left" w:pos="4253"/>
          <w:tab w:val="left" w:pos="4820"/>
        </w:tabs>
        <w:rPr>
          <w:b/>
        </w:rPr>
      </w:pPr>
      <w:r w:rsidRPr="00571DB0">
        <w:rPr>
          <w:b/>
        </w:rPr>
        <w:t xml:space="preserve">(C) 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</m:t>
            </m:r>
            <m:r>
              <m:rPr>
                <m:nor/>
              </m:rPr>
              <w:rPr>
                <w:rFonts w:ascii="Cambria Math"/>
              </w:rPr>
              <m:t xml:space="preserve"> ,  </m:t>
            </m:r>
            <m:r>
              <m:rPr>
                <m:sty m:val="p"/>
              </m:rPr>
              <w:rPr>
                <w:rFonts w:ascii="Cambria Math"/>
              </w:rPr>
              <m:t>-</m:t>
            </m:r>
            <m:r>
              <m:rPr>
                <m:sty m:val="p"/>
              </m:rPr>
              <w:rPr>
                <w:rFonts w:ascii="Cambria Math"/>
              </w:rPr>
              <m:t>2</m:t>
            </m:r>
            <m:r>
              <m:rPr>
                <m:nor/>
              </m:rPr>
              <w:rPr>
                <w:rFonts w:ascii="Cambria Math"/>
              </w:rPr>
              <m:t xml:space="preserve"> ,  </m:t>
            </m:r>
            <m:r>
              <m:rPr>
                <m:sty m:val="p"/>
              </m:rP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1</m:t>
                </m:r>
              </m:num>
              <m:den>
                <m:r>
                  <w:rPr>
                    <w:rFonts w:ascii="Cambria Math"/>
                  </w:rPr>
                  <m:t>2</m:t>
                </m:r>
              </m:den>
            </m:f>
            <m:r>
              <m:rPr>
                <m:nor/>
              </m:rPr>
              <w:rPr>
                <w:rFonts w:ascii="Cambria Math"/>
              </w:rPr>
              <m:t xml:space="preserve"> ,  </m:t>
            </m:r>
            <m:r>
              <m:rPr>
                <m:sty m:val="p"/>
              </m:rPr>
              <w:rPr>
                <w:rFonts w:ascii="Cambria Math"/>
              </w:rPr>
              <m:t>0</m:t>
            </m:r>
            <m:ctrlPr>
              <w:rPr>
                <w:rFonts w:ascii="Cambria Math" w:hAnsi="Cambria Math"/>
              </w:rPr>
            </m:ctrlPr>
          </m:e>
        </m:d>
      </m:oMath>
      <w:r w:rsidRPr="00571DB0">
        <w:rPr>
          <w:b/>
        </w:rPr>
        <w:tab/>
        <w:t xml:space="preserve">(D) 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0</m:t>
            </m:r>
            <m:r>
              <m:rPr>
                <m:nor/>
              </m:rPr>
              <w:rPr>
                <w:rFonts w:ascii="Cambria Math"/>
              </w:rPr>
              <m:t xml:space="preserve"> ,  </m:t>
            </m:r>
            <m:r>
              <m:rPr>
                <m:sty m:val="p"/>
              </m:rPr>
              <w:rPr>
                <w:rFonts w:ascii="Cambria Math"/>
              </w:rPr>
              <m:t>1</m:t>
            </m:r>
            <m:r>
              <m:rPr>
                <m:nor/>
              </m:rPr>
              <w:rPr>
                <w:rFonts w:ascii="Cambria Math"/>
              </w:rPr>
              <m:t xml:space="preserve"> ,  </m:t>
            </m:r>
            <m:r>
              <m:rPr>
                <m:sty m:val="p"/>
              </m:rPr>
              <w:rPr>
                <w:rFonts w:ascii="Cambria Math"/>
              </w:rPr>
              <m:t>5</m:t>
            </m:r>
            <m:r>
              <m:rPr>
                <m:nor/>
              </m:rPr>
              <w:rPr>
                <w:rFonts w:ascii="Cambria Math"/>
              </w:rPr>
              <m:t xml:space="preserve"> ,  </m:t>
            </m:r>
            <m:r>
              <m:rPr>
                <m:sty m:val="p"/>
              </m:rPr>
              <w:rPr>
                <w:rFonts w:ascii="Cambria Math"/>
              </w:rPr>
              <m:t>12</m:t>
            </m:r>
            <m:ctrlPr>
              <w:rPr>
                <w:rFonts w:ascii="Cambria Math" w:hAnsi="Cambria Math"/>
              </w:rPr>
            </m:ctrlPr>
          </m:e>
        </m:d>
      </m:oMath>
    </w:p>
    <w:p w14:paraId="48F0494C" w14:textId="57644D3E" w:rsidR="00571DB0" w:rsidRDefault="00571DB0" w:rsidP="00571DB0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DF42634" wp14:editId="5A6A7B32">
                <wp:extent cx="216000" cy="216000"/>
                <wp:effectExtent l="0" t="0" r="0" b="0"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FE6F84" w14:textId="57B66E58" w:rsidR="00571DB0" w:rsidRPr="00086D19" w:rsidRDefault="00571DB0" w:rsidP="00571DB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DF42634" id="Oval 20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FFE6F84" w14:textId="57B66E58" w:rsidR="00571DB0" w:rsidRPr="00086D19" w:rsidRDefault="00571DB0" w:rsidP="00571DB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Qual das</w:t>
      </w:r>
      <w:r w:rsidRPr="00C47BB8">
        <w:t xml:space="preserve"> seguintes </w:t>
      </w:r>
      <w:r w:rsidRPr="00571DB0">
        <w:t>opções</w:t>
      </w:r>
      <w:r>
        <w:t xml:space="preserve"> é verdadeira?</w:t>
      </w:r>
    </w:p>
    <w:p w14:paraId="4538D555" w14:textId="4678F340" w:rsidR="00571DB0" w:rsidRPr="00571DB0" w:rsidRDefault="00571DB0" w:rsidP="009D3E81">
      <w:pPr>
        <w:pStyle w:val="QUESTAO11"/>
        <w:tabs>
          <w:tab w:val="left" w:pos="4253"/>
          <w:tab w:val="left" w:pos="4820"/>
        </w:tabs>
        <w:rPr>
          <w:b/>
        </w:rPr>
      </w:pPr>
      <w:r w:rsidRPr="00571DB0">
        <w:rPr>
          <w:b/>
        </w:rPr>
        <w:t xml:space="preserve">(A) 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1&lt;</m:t>
        </m:r>
        <m:r>
          <w:rPr>
            <w:rFonts w:ascii="Cambria Math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</m:t>
            </m:r>
          </m:e>
        </m:d>
      </m:oMath>
      <w:r w:rsidRPr="00571DB0">
        <w:rPr>
          <w:b/>
        </w:rPr>
        <w:tab/>
        <w:t xml:space="preserve">(B)  </w:t>
      </w:r>
      <m:oMath>
        <m:r>
          <w:rPr>
            <w:rFonts w:ascii="Cambria Math"/>
          </w:rPr>
          <m:t>3&gt;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7</m:t>
            </m:r>
          </m:e>
        </m:d>
      </m:oMath>
    </w:p>
    <w:p w14:paraId="305CE6DC" w14:textId="0C73101A" w:rsidR="00571DB0" w:rsidRPr="00571DB0" w:rsidRDefault="00571DB0" w:rsidP="009D3E81">
      <w:pPr>
        <w:pStyle w:val="QUESTAO11"/>
        <w:tabs>
          <w:tab w:val="left" w:pos="4253"/>
          <w:tab w:val="left" w:pos="4820"/>
        </w:tabs>
        <w:rPr>
          <w:b/>
        </w:rPr>
      </w:pPr>
      <w:r w:rsidRPr="00571DB0">
        <w:rPr>
          <w:b/>
        </w:rPr>
        <w:t xml:space="preserve">(C)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4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7</m:t>
            </m:r>
          </m:e>
        </m:d>
        <m:r>
          <w:rPr>
            <w:rFonts w:ascii="Cambria Math"/>
          </w:rPr>
          <m:t>&lt;4</m:t>
        </m:r>
      </m:oMath>
      <w:r w:rsidRPr="00571DB0">
        <w:rPr>
          <w:b/>
        </w:rPr>
        <w:tab/>
        <w:t xml:space="preserve">(D)  </w:t>
      </w:r>
      <m:oMath>
        <m:r>
          <w:rPr>
            <w:rFonts w:ascii="Cambria Math"/>
          </w:rPr>
          <m:t>-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1</m:t>
            </m:r>
            <m:r>
              <w:rPr>
                <w:rFonts w:ascii="Cambria Math"/>
              </w:rPr>
              <m:t>-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2+5</m:t>
                </m:r>
              </m:e>
            </m:d>
          </m:e>
        </m:d>
        <m:r>
          <m:rPr>
            <m:scr m:val="double-struck"/>
          </m:rPr>
          <w:rPr>
            <w:rFonts w:ascii="Cambria Math" w:hAnsi="Cambria Math" w:cs="Cambria Math"/>
          </w:rPr>
          <m:t>∈N</m:t>
        </m:r>
      </m:oMath>
    </w:p>
    <w:p w14:paraId="701AD2F1" w14:textId="06B91543" w:rsidR="00571DB0" w:rsidRPr="00AF2A20" w:rsidRDefault="00571DB0" w:rsidP="00571DB0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5715CF2" wp14:editId="69076CD4">
                <wp:extent cx="216000" cy="216000"/>
                <wp:effectExtent l="0" t="0" r="0" b="0"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ECC27E" w14:textId="2346889D" w:rsidR="00571DB0" w:rsidRPr="00086D19" w:rsidRDefault="00571DB0" w:rsidP="00571DB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5715CF2" id="Oval 21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DECC27E" w14:textId="2346889D" w:rsidR="00571DB0" w:rsidRPr="00086D19" w:rsidRDefault="00571DB0" w:rsidP="00571DB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Em q</w:t>
      </w:r>
      <w:r w:rsidRPr="00AF2A20">
        <w:t xml:space="preserve">ual </w:t>
      </w:r>
      <w:r w:rsidRPr="00571DB0">
        <w:t>das</w:t>
      </w:r>
      <w:r w:rsidRPr="00AF2A20">
        <w:t xml:space="preserve"> </w:t>
      </w:r>
      <w:r>
        <w:t>opções seguintes estão representados dois números simétricos</w:t>
      </w:r>
      <w:r w:rsidRPr="00AF2A20">
        <w:t>?</w:t>
      </w:r>
    </w:p>
    <w:p w14:paraId="501B5492" w14:textId="4EE260EA" w:rsidR="00571DB0" w:rsidRPr="00571DB0" w:rsidRDefault="00571DB0" w:rsidP="009D3E81">
      <w:pPr>
        <w:pStyle w:val="QUESTAO11"/>
        <w:tabs>
          <w:tab w:val="left" w:pos="4253"/>
          <w:tab w:val="left" w:pos="4820"/>
        </w:tabs>
        <w:rPr>
          <w:b/>
        </w:rPr>
      </w:pPr>
      <w:r w:rsidRPr="00571DB0">
        <w:rPr>
          <w:b/>
        </w:rPr>
        <w:t xml:space="preserve">(A) 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3+7</m:t>
        </m:r>
      </m:oMath>
      <w:r w:rsidRPr="00571DB0">
        <w:rPr>
          <w:bCs w:val="0"/>
        </w:rPr>
        <w:t xml:space="preserve">  e 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  <m:r>
          <w:rPr>
            <w:rFonts w:ascii="Cambria Math"/>
          </w:rPr>
          <m:t>-</m:t>
        </m:r>
        <m:r>
          <w:rPr>
            <w:rFonts w:ascii="Cambria Math"/>
          </w:rPr>
          <m:t>7</m:t>
        </m:r>
      </m:oMath>
      <w:r w:rsidRPr="00571DB0">
        <w:rPr>
          <w:b/>
        </w:rPr>
        <w:tab/>
        <w:t xml:space="preserve">(B)  </w:t>
      </w:r>
      <m:oMath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5</m:t>
            </m:r>
          </m:e>
        </m:d>
      </m:oMath>
      <w:r w:rsidRPr="00571DB0">
        <w:rPr>
          <w:bCs w:val="0"/>
        </w:rPr>
        <w:t xml:space="preserve">  e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</m:t>
            </m:r>
          </m:e>
        </m:d>
      </m:oMath>
    </w:p>
    <w:p w14:paraId="438849F8" w14:textId="4744925F" w:rsidR="00571DB0" w:rsidRPr="00571DB0" w:rsidRDefault="00571DB0" w:rsidP="009D3E81">
      <w:pPr>
        <w:pStyle w:val="QUESTAO11"/>
        <w:tabs>
          <w:tab w:val="left" w:pos="4253"/>
          <w:tab w:val="left" w:pos="4820"/>
        </w:tabs>
        <w:rPr>
          <w:b/>
        </w:rPr>
      </w:pPr>
      <w:r w:rsidRPr="00571DB0">
        <w:rPr>
          <w:b/>
        </w:rPr>
        <w:t xml:space="preserve">(C) 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6</m:t>
            </m:r>
          </m:e>
        </m:d>
      </m:oMath>
      <w:r w:rsidRPr="00571DB0">
        <w:rPr>
          <w:bCs w:val="0"/>
        </w:rPr>
        <w:t xml:space="preserve">  e  </w:t>
      </w:r>
      <m:oMath>
        <m:r>
          <w:rPr>
            <w:rFonts w:ascii="Cambria Math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</m:t>
            </m:r>
          </m:e>
        </m:d>
      </m:oMath>
      <w:r w:rsidRPr="00571DB0">
        <w:rPr>
          <w:b/>
        </w:rPr>
        <w:tab/>
        <w:t>(D)</w:t>
      </w:r>
      <w:r w:rsidRPr="00436363">
        <w:rPr>
          <w:b/>
        </w:rPr>
        <w:t xml:space="preserve">  </w:t>
      </w:r>
      <m:oMath>
        <m:r>
          <w:rPr>
            <w:rFonts w:ascii="Cambria Math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5</m:t>
            </m:r>
          </m:e>
        </m:d>
      </m:oMath>
      <w:r w:rsidRPr="00571DB0">
        <w:rPr>
          <w:bCs w:val="0"/>
        </w:rPr>
        <w:t xml:space="preserve">  e  </w:t>
      </w:r>
      <m:oMath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1+6</m:t>
            </m:r>
          </m:e>
        </m:d>
      </m:oMath>
    </w:p>
    <w:p w14:paraId="01CE405B" w14:textId="3BBCB56E" w:rsidR="00571DB0" w:rsidRPr="00682499" w:rsidRDefault="00571DB0" w:rsidP="00436363">
      <w:pPr>
        <w:pStyle w:val="QUESTAO1"/>
      </w:pPr>
      <w:r w:rsidRPr="00682499">
        <w:rPr>
          <w:noProof/>
          <w:lang w:eastAsia="pt-PT"/>
        </w:rPr>
        <w:drawing>
          <wp:anchor distT="0" distB="0" distL="114300" distR="114300" simplePos="0" relativeHeight="251658240" behindDoc="0" locked="0" layoutInCell="1" allowOverlap="1" wp14:anchorId="09225D33" wp14:editId="0E324F26">
            <wp:simplePos x="0" y="0"/>
            <wp:positionH relativeFrom="column">
              <wp:posOffset>4250690</wp:posOffset>
            </wp:positionH>
            <wp:positionV relativeFrom="paragraph">
              <wp:posOffset>114300</wp:posOffset>
            </wp:positionV>
            <wp:extent cx="1828800" cy="1752600"/>
            <wp:effectExtent l="0" t="0" r="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752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6363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1892184" wp14:editId="3B131A61">
                <wp:extent cx="216000" cy="216000"/>
                <wp:effectExtent l="0" t="0" r="0" b="0"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42CDD1" w14:textId="4642A299" w:rsidR="00436363" w:rsidRPr="00086D19" w:rsidRDefault="00436363" w:rsidP="0043636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1892184" id="Oval 22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142CDD1" w14:textId="4642A299" w:rsidR="00436363" w:rsidRPr="00086D19" w:rsidRDefault="00436363" w:rsidP="0043636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36363" w:rsidRPr="004E7A84">
        <w:tab/>
      </w:r>
      <w:r w:rsidRPr="00682499">
        <w:t xml:space="preserve">Observa o esquema </w:t>
      </w:r>
      <w:r w:rsidRPr="00436363">
        <w:t>ao</w:t>
      </w:r>
      <w:r w:rsidRPr="00682499">
        <w:t xml:space="preserve"> lado.</w:t>
      </w:r>
    </w:p>
    <w:p w14:paraId="60879C01" w14:textId="4817DB0B" w:rsidR="00571DB0" w:rsidRPr="00682499" w:rsidRDefault="00571DB0" w:rsidP="00436363">
      <w:pPr>
        <w:pStyle w:val="QuestaoTexto"/>
      </w:pPr>
      <w:r w:rsidRPr="00682499">
        <w:t>Qual das afirmações é verdadeira?</w:t>
      </w:r>
    </w:p>
    <w:p w14:paraId="29B82C77" w14:textId="4EAE9A2A" w:rsidR="00571DB0" w:rsidRPr="00436363" w:rsidRDefault="00571DB0" w:rsidP="009D3E81">
      <w:pPr>
        <w:pStyle w:val="QUESTAO11"/>
        <w:tabs>
          <w:tab w:val="left" w:pos="4253"/>
          <w:tab w:val="left" w:pos="4820"/>
        </w:tabs>
        <w:rPr>
          <w:b/>
        </w:rPr>
      </w:pPr>
      <w:r w:rsidRPr="00436363">
        <w:rPr>
          <w:b/>
        </w:rPr>
        <w:t xml:space="preserve">(A)  </w:t>
      </w:r>
      <m:oMath>
        <m:r>
          <w:rPr>
            <w:rFonts w:ascii="Cambria Math"/>
          </w:rPr>
          <m:t>a=12</m:t>
        </m:r>
      </m:oMath>
      <w:r w:rsidRPr="00436363">
        <w:rPr>
          <w:b/>
        </w:rPr>
        <w:tab/>
        <w:t>(B)</w:t>
      </w:r>
      <w:r w:rsidRPr="00436363">
        <w:rPr>
          <w:b/>
        </w:rPr>
        <w:tab/>
      </w:r>
      <m:oMath>
        <m:r>
          <w:rPr>
            <w:rFonts w:ascii="Cambria Math"/>
          </w:rPr>
          <m:t>b=</m:t>
        </m:r>
        <m:r>
          <w:rPr>
            <w:rFonts w:ascii="Cambria Math"/>
          </w:rPr>
          <m:t>-</m:t>
        </m:r>
        <m:r>
          <w:rPr>
            <w:rFonts w:ascii="Cambria Math"/>
          </w:rPr>
          <m:t>20</m:t>
        </m:r>
      </m:oMath>
    </w:p>
    <w:p w14:paraId="198E8B61" w14:textId="42B70B4C" w:rsidR="00571DB0" w:rsidRPr="00436363" w:rsidRDefault="00571DB0" w:rsidP="009D3E81">
      <w:pPr>
        <w:pStyle w:val="QUESTAO11"/>
        <w:tabs>
          <w:tab w:val="left" w:pos="4253"/>
          <w:tab w:val="left" w:pos="4820"/>
        </w:tabs>
        <w:rPr>
          <w:b/>
        </w:rPr>
      </w:pPr>
      <w:r w:rsidRPr="00436363">
        <w:rPr>
          <w:b/>
        </w:rPr>
        <w:t xml:space="preserve">(C)  </w:t>
      </w:r>
      <m:oMath>
        <m:r>
          <w:rPr>
            <w:rFonts w:ascii="Cambria Math"/>
          </w:rPr>
          <m:t>c=14</m:t>
        </m:r>
      </m:oMath>
      <w:r w:rsidRPr="00436363">
        <w:rPr>
          <w:b/>
        </w:rPr>
        <w:tab/>
        <w:t>(D)</w:t>
      </w:r>
      <w:r w:rsidRPr="00436363">
        <w:rPr>
          <w:b/>
        </w:rPr>
        <w:tab/>
      </w:r>
      <m:oMath>
        <m:r>
          <w:rPr>
            <w:rFonts w:ascii="Cambria Math"/>
          </w:rPr>
          <m:t>d=</m:t>
        </m:r>
        <m:r>
          <w:rPr>
            <w:rFonts w:ascii="Cambria Math"/>
          </w:rPr>
          <m:t>-</m:t>
        </m:r>
        <m:r>
          <w:rPr>
            <w:rFonts w:ascii="Cambria Math"/>
          </w:rPr>
          <m:t>28</m:t>
        </m:r>
      </m:oMath>
    </w:p>
    <w:p w14:paraId="013A3043" w14:textId="7FADE31C" w:rsidR="00571DB0" w:rsidRDefault="00436363" w:rsidP="00436363">
      <w:pPr>
        <w:pStyle w:val="QUESTAO1"/>
        <w:rPr>
          <w:b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73B34B1" wp14:editId="66E7D034">
                <wp:extent cx="216000" cy="216000"/>
                <wp:effectExtent l="0" t="0" r="0" b="0"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02AC2D" w14:textId="349F6B4F" w:rsidR="00436363" w:rsidRPr="00086D19" w:rsidRDefault="00436363" w:rsidP="0043636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73B34B1" id="Oval 24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A02AC2D" w14:textId="349F6B4F" w:rsidR="00436363" w:rsidRPr="00086D19" w:rsidRDefault="00436363" w:rsidP="0043636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571DB0" w:rsidRPr="00682499">
        <w:t xml:space="preserve">Considera a reta numérica e o ponto </w:t>
      </w:r>
      <w:r w:rsidR="00571DB0" w:rsidRPr="00436363">
        <w:rPr>
          <w:i/>
          <w:iCs/>
        </w:rPr>
        <w:t>A</w:t>
      </w:r>
      <w:r w:rsidR="00571DB0" w:rsidRPr="00682499">
        <w:t xml:space="preserve"> </w:t>
      </w:r>
      <w:r w:rsidR="00571DB0" w:rsidRPr="00436363">
        <w:t>representado</w:t>
      </w:r>
      <w:r w:rsidR="00571DB0" w:rsidRPr="00682499">
        <w:t>.</w:t>
      </w:r>
    </w:p>
    <w:p w14:paraId="305A1D2F" w14:textId="0D09AF19" w:rsidR="00571DB0" w:rsidRPr="00436363" w:rsidRDefault="00436363" w:rsidP="00571DB0">
      <w:pPr>
        <w:pStyle w:val="QUESTAO1"/>
        <w:tabs>
          <w:tab w:val="clear" w:pos="113"/>
          <w:tab w:val="left" w:pos="851"/>
          <w:tab w:val="left" w:pos="1560"/>
          <w:tab w:val="left" w:pos="2127"/>
          <w:tab w:val="left" w:pos="2835"/>
          <w:tab w:val="left" w:pos="3402"/>
          <w:tab w:val="left" w:pos="4111"/>
          <w:tab w:val="left" w:pos="4678"/>
        </w:tabs>
        <w:spacing w:before="0" w:afterLines="60" w:after="144"/>
        <w:ind w:left="284" w:hanging="284"/>
        <w:rPr>
          <w:bCs/>
          <w:sz w:val="24"/>
          <w:szCs w:val="24"/>
        </w:rPr>
      </w:pPr>
      <w:r w:rsidRPr="00436363">
        <w:rPr>
          <w:bCs/>
          <w:noProof/>
          <w:lang w:eastAsia="pt-PT"/>
        </w:rPr>
        <w:drawing>
          <wp:anchor distT="0" distB="0" distL="114300" distR="114300" simplePos="0" relativeHeight="251659264" behindDoc="1" locked="0" layoutInCell="1" allowOverlap="1" wp14:anchorId="6752706F" wp14:editId="662B5A57">
            <wp:simplePos x="0" y="0"/>
            <wp:positionH relativeFrom="column">
              <wp:posOffset>986790</wp:posOffset>
            </wp:positionH>
            <wp:positionV relativeFrom="paragraph">
              <wp:posOffset>90170</wp:posOffset>
            </wp:positionV>
            <wp:extent cx="2998800" cy="540000"/>
            <wp:effectExtent l="0" t="0" r="0" b="0"/>
            <wp:wrapTight wrapText="bothSides">
              <wp:wrapPolygon edited="0">
                <wp:start x="0" y="0"/>
                <wp:lineTo x="0" y="20584"/>
                <wp:lineTo x="21408" y="20584"/>
                <wp:lineTo x="21408" y="0"/>
                <wp:lineTo x="0" y="0"/>
              </wp:wrapPolygon>
            </wp:wrapTight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800" cy="5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1E5950" w14:textId="77777777" w:rsidR="00571DB0" w:rsidRPr="00436363" w:rsidRDefault="00571DB0" w:rsidP="00571DB0">
      <w:pPr>
        <w:pStyle w:val="QUESTAO1"/>
        <w:tabs>
          <w:tab w:val="clear" w:pos="113"/>
          <w:tab w:val="left" w:pos="851"/>
          <w:tab w:val="left" w:pos="1560"/>
          <w:tab w:val="left" w:pos="2127"/>
          <w:tab w:val="left" w:pos="2835"/>
          <w:tab w:val="left" w:pos="3402"/>
          <w:tab w:val="left" w:pos="4111"/>
          <w:tab w:val="left" w:pos="4678"/>
        </w:tabs>
        <w:spacing w:before="0" w:afterLines="60" w:after="144"/>
        <w:ind w:firstLine="0"/>
        <w:rPr>
          <w:bCs/>
          <w:sz w:val="24"/>
          <w:szCs w:val="24"/>
        </w:rPr>
      </w:pPr>
    </w:p>
    <w:p w14:paraId="03550AC0" w14:textId="77777777" w:rsidR="00571DB0" w:rsidRDefault="00571DB0" w:rsidP="00571DB0">
      <w:pPr>
        <w:pStyle w:val="QUESTAO1"/>
        <w:tabs>
          <w:tab w:val="clear" w:pos="113"/>
          <w:tab w:val="left" w:pos="851"/>
          <w:tab w:val="left" w:pos="1560"/>
          <w:tab w:val="left" w:pos="2127"/>
          <w:tab w:val="left" w:pos="2835"/>
          <w:tab w:val="left" w:pos="3402"/>
          <w:tab w:val="left" w:pos="4111"/>
          <w:tab w:val="left" w:pos="4678"/>
        </w:tabs>
        <w:spacing w:before="0" w:afterLines="60" w:after="144"/>
        <w:ind w:firstLine="0"/>
        <w:rPr>
          <w:sz w:val="24"/>
          <w:szCs w:val="24"/>
        </w:rPr>
      </w:pPr>
    </w:p>
    <w:p w14:paraId="708A17D0" w14:textId="7D1AE011" w:rsidR="00571DB0" w:rsidRPr="00AF2A20" w:rsidRDefault="00571DB0" w:rsidP="00436363">
      <w:pPr>
        <w:pStyle w:val="QuestaoTexto"/>
      </w:pPr>
      <w:r>
        <w:t>Q</w:t>
      </w:r>
      <w:r w:rsidRPr="00AF2A20">
        <w:t xml:space="preserve">ual das expressões </w:t>
      </w:r>
      <w:r>
        <w:t xml:space="preserve">seguintes tem valor numérico igual à abcissa de </w:t>
      </w:r>
      <w:r w:rsidRPr="00436363">
        <w:rPr>
          <w:i/>
          <w:iCs/>
        </w:rPr>
        <w:t>A</w:t>
      </w:r>
      <w:r w:rsidRPr="00AF2A20">
        <w:t>?</w:t>
      </w:r>
    </w:p>
    <w:p w14:paraId="7CC087A0" w14:textId="5AC4D891" w:rsidR="00571DB0" w:rsidRPr="00436363" w:rsidRDefault="00571DB0" w:rsidP="009D3E81">
      <w:pPr>
        <w:pStyle w:val="QUESTAO11"/>
        <w:tabs>
          <w:tab w:val="left" w:pos="4253"/>
          <w:tab w:val="left" w:pos="4820"/>
        </w:tabs>
        <w:rPr>
          <w:b/>
        </w:rPr>
      </w:pPr>
      <w:r w:rsidRPr="00436363">
        <w:rPr>
          <w:b/>
        </w:rPr>
        <w:t xml:space="preserve">(A)  </w:t>
      </w:r>
      <m:oMath>
        <m:r>
          <w:rPr>
            <w:rFonts w:ascii="Cambria Math"/>
          </w:rPr>
          <m:t>2</m:t>
        </m:r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  <m:r>
          <w:rPr>
            <w:rFonts w:ascii="Cambria Math"/>
          </w:rPr>
          <m:t>-</m:t>
        </m:r>
        <m:r>
          <w:rPr>
            <w:rFonts w:ascii="Cambria Math"/>
          </w:rPr>
          <m:t>4</m:t>
        </m:r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</m:oMath>
      <w:r w:rsidRPr="00436363">
        <w:rPr>
          <w:b/>
        </w:rPr>
        <w:tab/>
        <w:t>(B)</w:t>
      </w:r>
      <w:r w:rsidRPr="00436363">
        <w:rPr>
          <w:b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5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2+1</m:t>
            </m:r>
          </m:e>
        </m:d>
      </m:oMath>
    </w:p>
    <w:p w14:paraId="0120046F" w14:textId="22890E2A" w:rsidR="00571DB0" w:rsidRDefault="00571DB0" w:rsidP="009D3E81">
      <w:pPr>
        <w:pStyle w:val="QUESTAO11"/>
        <w:tabs>
          <w:tab w:val="left" w:pos="4253"/>
          <w:tab w:val="left" w:pos="4820"/>
        </w:tabs>
      </w:pPr>
      <w:r w:rsidRPr="00436363">
        <w:rPr>
          <w:b/>
        </w:rPr>
        <w:t xml:space="preserve">(C)  </w:t>
      </w:r>
      <m:oMath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</m:t>
            </m:r>
          </m:e>
        </m:d>
        <m:r>
          <w:rPr>
            <w:rFonts w:ascii="Cambria Math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</m:t>
            </m:r>
          </m:e>
        </m:d>
        <m:r>
          <w:rPr>
            <w:rFonts w:ascii="Cambria Math"/>
          </w:rPr>
          <m:t>-</m:t>
        </m:r>
        <m:r>
          <w:rPr>
            <w:rFonts w:ascii="Cambria Math"/>
          </w:rPr>
          <m:t>4</m:t>
        </m:r>
      </m:oMath>
      <w:r w:rsidRPr="00436363">
        <w:rPr>
          <w:b/>
        </w:rPr>
        <w:tab/>
        <w:t>(D)</w:t>
      </w:r>
      <w:r w:rsidRPr="00436363">
        <w:rPr>
          <w:b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7+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5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10</m:t>
            </m:r>
          </m:e>
        </m:d>
        <m:r>
          <w:rPr>
            <w:rFonts w:ascii="Cambria Math"/>
          </w:rPr>
          <m:t>+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8</m:t>
            </m:r>
          </m:e>
        </m:d>
      </m:oMath>
    </w:p>
    <w:p w14:paraId="7EF129C9" w14:textId="04DCFDA2" w:rsidR="00C72088" w:rsidRDefault="00C72088" w:rsidP="009D3E81">
      <w:pPr>
        <w:pStyle w:val="QUESTAO11"/>
        <w:tabs>
          <w:tab w:val="left" w:pos="4253"/>
          <w:tab w:val="left" w:pos="4820"/>
        </w:tabs>
        <w:rPr>
          <w:b/>
        </w:rPr>
      </w:pPr>
    </w:p>
    <w:p w14:paraId="2CFADBD6" w14:textId="2ED06C1F" w:rsidR="00C72088" w:rsidRDefault="00C72088" w:rsidP="009D3E81">
      <w:pPr>
        <w:pStyle w:val="QUESTAO11"/>
        <w:tabs>
          <w:tab w:val="left" w:pos="4253"/>
          <w:tab w:val="left" w:pos="4820"/>
        </w:tabs>
        <w:rPr>
          <w:b/>
        </w:rPr>
      </w:pPr>
    </w:p>
    <w:p w14:paraId="0CD0B0C4" w14:textId="77777777" w:rsidR="00C72088" w:rsidRPr="00436363" w:rsidRDefault="00C72088" w:rsidP="009D3E81">
      <w:pPr>
        <w:pStyle w:val="QUESTAO11"/>
        <w:tabs>
          <w:tab w:val="left" w:pos="4253"/>
          <w:tab w:val="left" w:pos="4820"/>
        </w:tabs>
        <w:rPr>
          <w:b/>
        </w:rPr>
      </w:pPr>
    </w:p>
    <w:p w14:paraId="4E49A903" w14:textId="02828692" w:rsidR="00571DB0" w:rsidRDefault="00436363" w:rsidP="009D3E81">
      <w:pPr>
        <w:pStyle w:val="QUESTAO1"/>
        <w:rPr>
          <w:bCs/>
        </w:rPr>
      </w:pPr>
      <w:r w:rsidRPr="00E4687D">
        <w:rPr>
          <w:noProof/>
          <w:position w:val="-8"/>
        </w:rPr>
        <w:lastRenderedPageBreak/>
        <mc:AlternateContent>
          <mc:Choice Requires="wps">
            <w:drawing>
              <wp:inline distT="0" distB="0" distL="0" distR="0" wp14:anchorId="1752515E" wp14:editId="2835BAB0">
                <wp:extent cx="216000" cy="216000"/>
                <wp:effectExtent l="0" t="0" r="0" b="0"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25D05D" w14:textId="18C728D8" w:rsidR="00436363" w:rsidRPr="00086D19" w:rsidRDefault="00436363" w:rsidP="0043636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752515E" id="Oval 25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IUL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C7Kklw3Ux8fAAvRzE728Nfgz70RMjyLgoOD/&#10;x+FPD3hoC13FYZA4ayD8eO2d7JG/qOWsw8GrePy+E0FxZr84ZDZN6SiEUdiMgtu1K0BCzHCteJlF&#10;dAjJjqIO0D7jTlhSFFQJJzFWxWUK42WV+gWAW0Wq5TKb4TR6ke7c2ksCp74SM58OzyL4gcEJqX8P&#10;41C+YHFvS54OlrsE2mSKn/o4dBwnOVNn2Dq0Kn69Z6vTb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sUCFC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025D05D" w14:textId="18C728D8" w:rsidR="00436363" w:rsidRPr="00086D19" w:rsidRDefault="00436363" w:rsidP="0043636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571DB0">
        <w:rPr>
          <w:bCs/>
        </w:rPr>
        <w:t xml:space="preserve">Completa </w:t>
      </w:r>
      <w:r w:rsidR="00571DB0" w:rsidRPr="00436363">
        <w:t>com</w:t>
      </w:r>
      <w:r w:rsidR="00571DB0" w:rsidRPr="0072293B">
        <w:rPr>
          <w:bCs/>
        </w:rPr>
        <w:t xml:space="preserve"> os símbolos</w:t>
      </w:r>
      <w:r w:rsidR="00C72088">
        <w:rPr>
          <w:bCs/>
        </w:rPr>
        <w:t xml:space="preserve"> </w:t>
      </w:r>
      <w:r w:rsidR="00571DB0" w:rsidRPr="0072293B">
        <w:rPr>
          <w:bCs/>
        </w:rPr>
        <w:t xml:space="preserve"> </w:t>
      </w:r>
      <m:oMath>
        <m:r>
          <w:rPr>
            <w:rFonts w:ascii="Cambria Math" w:hAnsi="Cambria Math"/>
          </w:rPr>
          <m:t>∈</m:t>
        </m:r>
        <m:r>
          <w:rPr>
            <w:rFonts w:ascii="Cambria Math" w:hAnsi="Cambria Math"/>
          </w:rPr>
          <m:t xml:space="preserve"> </m:t>
        </m:r>
      </m:oMath>
      <w:r w:rsidR="00571DB0" w:rsidRPr="0072293B">
        <w:t xml:space="preserve">, </w:t>
      </w:r>
      <w:r w:rsidR="00C72088">
        <w:t xml:space="preserve"> </w:t>
      </w:r>
      <m:oMath>
        <m:r>
          <w:rPr>
            <w:rFonts w:ascii="Cambria Math" w:hAnsi="Cambria Math"/>
          </w:rPr>
          <m:t>∉</m:t>
        </m:r>
        <m:r>
          <w:rPr>
            <w:rFonts w:ascii="Cambria Math" w:hAnsi="Cambria Math"/>
          </w:rPr>
          <m:t xml:space="preserve"> </m:t>
        </m:r>
      </m:oMath>
      <w:r w:rsidR="00571DB0" w:rsidRPr="0072293B">
        <w:t>,</w:t>
      </w:r>
      <w:r w:rsidR="00C72088">
        <w:t xml:space="preserve"> </w:t>
      </w:r>
      <w:r w:rsidR="00571DB0" w:rsidRPr="0072293B">
        <w:t xml:space="preserve"> </w:t>
      </w:r>
      <m:oMath>
        <m:r>
          <w:rPr>
            <w:rFonts w:ascii="Cambria Math" w:hAnsi="Cambria Math"/>
          </w:rPr>
          <m:t>&gt;</m:t>
        </m:r>
        <m:r>
          <w:rPr>
            <w:rFonts w:ascii="Cambria Math" w:hAnsi="Cambria Math"/>
          </w:rPr>
          <m:t xml:space="preserve"> </m:t>
        </m:r>
      </m:oMath>
      <w:r>
        <w:t>,</w:t>
      </w:r>
      <w:r w:rsidR="00C72088">
        <w:t xml:space="preserve"> </w:t>
      </w:r>
      <w:r>
        <w:t xml:space="preserve"> </w:t>
      </w:r>
      <m:oMath>
        <m:r>
          <w:rPr>
            <w:rFonts w:ascii="Cambria Math" w:hAnsi="Cambria Math"/>
          </w:rPr>
          <m:t>&lt;</m:t>
        </m:r>
      </m:oMath>
      <w:r w:rsidR="00C72088">
        <w:t xml:space="preserve"> </w:t>
      </w:r>
      <w:r w:rsidR="00571DB0" w:rsidRPr="0072293B">
        <w:t xml:space="preserve"> ou</w:t>
      </w:r>
      <w:r w:rsidR="00C72088">
        <w:t xml:space="preserve"> </w:t>
      </w:r>
      <w:r w:rsidR="00571DB0" w:rsidRPr="0072293B">
        <w:t xml:space="preserve"> </w:t>
      </w:r>
      <m:oMath>
        <m:r>
          <w:rPr>
            <w:rFonts w:ascii="Cambria Math"/>
          </w:rPr>
          <m:t>=</m:t>
        </m:r>
      </m:oMath>
      <w:r w:rsidR="00571DB0" w:rsidRPr="0072293B">
        <w:t xml:space="preserve"> </w:t>
      </w:r>
      <w:r w:rsidR="00C72088">
        <w:t xml:space="preserve"> </w:t>
      </w:r>
      <w:r w:rsidR="00571DB0" w:rsidRPr="0072293B">
        <w:t>de modo a obteres afirmações verdadeiras.</w:t>
      </w:r>
    </w:p>
    <w:p w14:paraId="7AE5A929" w14:textId="65305977" w:rsidR="00571DB0" w:rsidRPr="00436363" w:rsidRDefault="00571DB0" w:rsidP="009D3E81">
      <w:pPr>
        <w:pStyle w:val="QUESTAO11"/>
        <w:tabs>
          <w:tab w:val="left" w:pos="3686"/>
          <w:tab w:val="left" w:pos="6804"/>
        </w:tabs>
      </w:pPr>
      <w:r w:rsidRPr="00436363">
        <w:rPr>
          <w:b/>
        </w:rPr>
        <w:t>6.1.</w:t>
      </w:r>
      <w:r w:rsidRPr="00436363"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15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m:rPr>
            <m:scr m:val="double-struck"/>
          </m:rPr>
          <w:rPr>
            <w:rFonts w:ascii="Cambria Math" w:hAnsi="Cambria Math"/>
          </w:rPr>
          <m:t> _________   N</m:t>
        </m:r>
      </m:oMath>
      <w:r w:rsidRPr="00436363">
        <w:tab/>
      </w:r>
      <w:r w:rsidRPr="00436363">
        <w:rPr>
          <w:b/>
        </w:rPr>
        <w:t>6.2.</w:t>
      </w:r>
      <w:r w:rsidRPr="00436363">
        <w:t xml:space="preserve">  </w:t>
      </w:r>
      <m:oMath>
        <m:r>
          <w:rPr>
            <w:rFonts w:ascii="Cambria Math" w:hAnsi="Cambria Math"/>
          </w:rPr>
          <m:t>-5  ______  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-6</m:t>
            </m:r>
          </m:e>
        </m:d>
      </m:oMath>
      <w:r w:rsidRPr="00436363">
        <w:tab/>
      </w:r>
      <w:r w:rsidRPr="00436363">
        <w:rPr>
          <w:b/>
        </w:rPr>
        <w:t>6.3.</w:t>
      </w:r>
      <w:r w:rsidRPr="00436363">
        <w:t xml:space="preserve">  </w:t>
      </w:r>
      <m:oMath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</m:t>
            </m:r>
          </m:e>
        </m:d>
        <m:r>
          <w:rPr>
            <w:rFonts w:ascii="Cambria Math"/>
          </w:rPr>
          <m:t> </m:t>
        </m:r>
        <m:r>
          <w:rPr>
            <w:rFonts w:ascii="Cambria Math"/>
          </w:rPr>
          <m:t>_________</m:t>
        </m:r>
        <m:r>
          <w:rPr>
            <w:rFonts w:ascii="Cambria Math"/>
          </w:rPr>
          <m:t>   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Cambria Math"/>
              </w:rPr>
              <m:t>Z</m:t>
            </m:r>
          </m:e>
          <m:sup>
            <m:r>
              <w:rPr>
                <w:rFonts w:ascii="Cambria Math"/>
              </w:rPr>
              <m:t>-</m:t>
            </m:r>
          </m:sup>
        </m:sSup>
      </m:oMath>
    </w:p>
    <w:p w14:paraId="57977843" w14:textId="7CD94408" w:rsidR="00571DB0" w:rsidRPr="00436363" w:rsidRDefault="00571DB0" w:rsidP="009D3E81">
      <w:pPr>
        <w:pStyle w:val="QUESTAO11"/>
        <w:tabs>
          <w:tab w:val="left" w:pos="3686"/>
          <w:tab w:val="left" w:pos="6804"/>
        </w:tabs>
      </w:pPr>
      <w:r w:rsidRPr="00436363">
        <w:rPr>
          <w:b/>
        </w:rPr>
        <w:t>6.4.</w:t>
      </w:r>
      <w:r w:rsidRPr="00436363">
        <w:t xml:space="preserve">  </w:t>
      </w:r>
      <m:oMath>
        <m:r>
          <w:rPr>
            <w:rFonts w:ascii="Cambria Math" w:hAnsi="Cambria Math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-7</m:t>
            </m:r>
          </m:e>
        </m:d>
        <m:r>
          <w:rPr>
            <w:rFonts w:ascii="Cambria Math" w:hAnsi="Cambria Math"/>
          </w:rPr>
          <m:t> _________  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m:rPr>
                <m:scr m:val="double-struck"/>
              </m:rP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-</m:t>
            </m:r>
          </m:sup>
        </m:sSubSup>
        <m:r>
          <w:rPr>
            <w:rFonts w:ascii="Cambria Math" w:hAnsi="Cambria Math"/>
          </w:rPr>
          <m:t> </m:t>
        </m:r>
      </m:oMath>
      <w:r w:rsidRPr="00436363">
        <w:tab/>
      </w:r>
      <w:r w:rsidRPr="00436363">
        <w:rPr>
          <w:b/>
        </w:rPr>
        <w:t>6.5.</w:t>
      </w:r>
      <w:r w:rsidRPr="00436363">
        <w:t xml:space="preserve">  </w:t>
      </w:r>
      <m:oMath>
        <m:r>
          <w:rPr>
            <w:rFonts w:ascii="Cambria Math" w:hAnsi="Cambria Math"/>
          </w:rPr>
          <m:t>-7 _______  -10</m:t>
        </m:r>
      </m:oMath>
      <w:r w:rsidRPr="00436363">
        <w:tab/>
      </w:r>
      <w:r w:rsidRPr="00436363">
        <w:rPr>
          <w:b/>
        </w:rPr>
        <w:t>6.6.</w:t>
      </w:r>
      <w:r w:rsidRPr="00436363">
        <w:t xml:space="preserve">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</m:t>
            </m:r>
          </m:e>
        </m:d>
        <m:r>
          <w:rPr>
            <w:rFonts w:ascii="Cambria Math"/>
          </w:rPr>
          <m:t> </m:t>
        </m:r>
        <m:r>
          <w:rPr>
            <w:rFonts w:ascii="Cambria Math"/>
          </w:rPr>
          <m:t>_______</m:t>
        </m:r>
        <m:r>
          <w:rPr>
            <w:rFonts w:ascii="Cambria Math"/>
          </w:rPr>
          <m:t>  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</m:t>
            </m:r>
          </m:e>
        </m:d>
      </m:oMath>
    </w:p>
    <w:p w14:paraId="7CF7DD64" w14:textId="7C249DA8" w:rsidR="00571DB0" w:rsidRPr="00E857AC" w:rsidRDefault="002A0C5A" w:rsidP="002A0C5A">
      <w:pPr>
        <w:pStyle w:val="QUESTAO1"/>
        <w:rPr>
          <w:b/>
          <w:noProof/>
          <w:lang w:eastAsia="pt-PT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FFC7FE3" wp14:editId="3047A7D0">
                <wp:extent cx="216000" cy="216000"/>
                <wp:effectExtent l="0" t="0" r="0" b="0"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EB0F9C" w14:textId="38684D08" w:rsidR="002A0C5A" w:rsidRPr="00086D19" w:rsidRDefault="002A0C5A" w:rsidP="002A0C5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FFC7FE3" id="Oval 32" o:sp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1PqvY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9EB0F9C" w14:textId="38684D08" w:rsidR="002A0C5A" w:rsidRPr="00086D19" w:rsidRDefault="002A0C5A" w:rsidP="002A0C5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571DB0" w:rsidRPr="00426607">
        <w:rPr>
          <w:noProof/>
          <w:lang w:eastAsia="pt-PT"/>
        </w:rPr>
        <w:t>Na figura está representada uma reta numérica na qual foram assinalados alguns pontos.</w:t>
      </w:r>
      <w:r w:rsidR="00571DB0" w:rsidRPr="00426607">
        <w:rPr>
          <w:b/>
          <w:noProof/>
          <w:lang w:eastAsia="pt-PT"/>
        </w:rPr>
        <w:t xml:space="preserve"> </w:t>
      </w:r>
    </w:p>
    <w:p w14:paraId="2638A43A" w14:textId="47B01E8E" w:rsidR="002A0C5A" w:rsidRDefault="002A0C5A" w:rsidP="00F339DC">
      <w:pPr>
        <w:spacing w:before="80" w:after="80" w:line="360" w:lineRule="auto"/>
        <w:jc w:val="center"/>
        <w:rPr>
          <w:rFonts w:ascii="Arial" w:hAnsi="Arial" w:cs="Arial"/>
          <w:noProof/>
          <w:sz w:val="24"/>
          <w:szCs w:val="24"/>
          <w:lang w:eastAsia="pt-PT"/>
        </w:rPr>
      </w:pPr>
      <w:r>
        <w:rPr>
          <w:noProof/>
          <w:lang w:eastAsia="pt-PT"/>
        </w:rPr>
        <w:drawing>
          <wp:inline distT="0" distB="0" distL="0" distR="0" wp14:anchorId="64FC5200" wp14:editId="3EE59288">
            <wp:extent cx="2898000" cy="3672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000" cy="36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003291" w14:textId="78A8FD8A" w:rsidR="00571DB0" w:rsidRPr="00426607" w:rsidRDefault="00571DB0" w:rsidP="009D3E81">
      <w:pPr>
        <w:pStyle w:val="QuestaoTexto"/>
        <w:rPr>
          <w:noProof/>
          <w:lang w:eastAsia="pt-PT"/>
        </w:rPr>
      </w:pPr>
      <w:r w:rsidRPr="00426607">
        <w:rPr>
          <w:noProof/>
          <w:lang w:eastAsia="pt-PT"/>
        </w:rPr>
        <w:t>O</w:t>
      </w:r>
      <w:r>
        <w:rPr>
          <w:noProof/>
          <w:lang w:eastAsia="pt-PT"/>
        </w:rPr>
        <w:t xml:space="preserve"> ponto </w:t>
      </w:r>
      <w:r w:rsidR="002A0C5A">
        <w:rPr>
          <w:noProof/>
          <w:lang w:eastAsia="pt-PT"/>
        </w:rPr>
        <w:t xml:space="preserve"> </w:t>
      </w:r>
      <w:r w:rsidRPr="002A0C5A">
        <w:rPr>
          <w:i/>
          <w:iCs/>
          <w:noProof/>
          <w:lang w:eastAsia="pt-PT"/>
        </w:rPr>
        <w:t>A</w:t>
      </w:r>
      <w:r w:rsidR="002A0C5A">
        <w:rPr>
          <w:noProof/>
          <w:lang w:eastAsia="pt-PT"/>
        </w:rPr>
        <w:t xml:space="preserve"> </w:t>
      </w:r>
      <w:r>
        <w:rPr>
          <w:noProof/>
          <w:lang w:eastAsia="pt-PT"/>
        </w:rPr>
        <w:t xml:space="preserve"> tem abcissa</w:t>
      </w:r>
      <w:r w:rsidR="002A0C5A">
        <w:rPr>
          <w:noProof/>
          <w:lang w:eastAsia="pt-PT"/>
        </w:rPr>
        <w:t xml:space="preserve">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1+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</m:t>
            </m:r>
          </m:e>
        </m:d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5</m:t>
            </m:r>
          </m:e>
        </m:d>
      </m:oMath>
      <w:r>
        <w:rPr>
          <w:noProof/>
          <w:lang w:eastAsia="pt-PT"/>
        </w:rPr>
        <w:t>.</w:t>
      </w:r>
    </w:p>
    <w:p w14:paraId="2BA0ADA8" w14:textId="2B56E5E2" w:rsidR="00571DB0" w:rsidRPr="00426607" w:rsidRDefault="00571DB0" w:rsidP="002A0C5A">
      <w:pPr>
        <w:pStyle w:val="QUESTAO11"/>
        <w:rPr>
          <w:noProof/>
          <w:lang w:eastAsia="pt-PT"/>
        </w:rPr>
      </w:pPr>
      <w:r>
        <w:rPr>
          <w:b/>
          <w:noProof/>
          <w:lang w:eastAsia="pt-PT"/>
        </w:rPr>
        <w:t>7</w:t>
      </w:r>
      <w:r w:rsidRPr="00426607">
        <w:rPr>
          <w:b/>
          <w:noProof/>
          <w:lang w:eastAsia="pt-PT"/>
        </w:rPr>
        <w:t>.1</w:t>
      </w:r>
      <w:r w:rsidR="00F339DC">
        <w:rPr>
          <w:b/>
          <w:noProof/>
          <w:lang w:eastAsia="pt-PT"/>
        </w:rPr>
        <w:t>.</w:t>
      </w:r>
      <w:r w:rsidR="002A0C5A">
        <w:rPr>
          <w:b/>
          <w:noProof/>
          <w:lang w:eastAsia="pt-PT"/>
        </w:rPr>
        <w:tab/>
      </w:r>
      <w:r w:rsidRPr="00426607">
        <w:rPr>
          <w:noProof/>
          <w:lang w:eastAsia="pt-PT"/>
        </w:rPr>
        <w:t xml:space="preserve">Qual é </w:t>
      </w:r>
      <w:r>
        <w:rPr>
          <w:noProof/>
          <w:lang w:eastAsia="pt-PT"/>
        </w:rPr>
        <w:t xml:space="preserve">a abcissa do ponto </w:t>
      </w:r>
      <w:r w:rsidRPr="002A0C5A">
        <w:rPr>
          <w:i/>
          <w:iCs/>
          <w:noProof/>
          <w:lang w:eastAsia="pt-PT"/>
        </w:rPr>
        <w:t>C</w:t>
      </w:r>
      <w:r w:rsidRPr="00426607">
        <w:rPr>
          <w:noProof/>
          <w:lang w:eastAsia="pt-PT"/>
        </w:rPr>
        <w:t>?</w:t>
      </w:r>
    </w:p>
    <w:p w14:paraId="4E32DCB9" w14:textId="3FBDE3B2" w:rsidR="00571DB0" w:rsidRPr="00426607" w:rsidRDefault="00571DB0" w:rsidP="002A0C5A">
      <w:pPr>
        <w:pStyle w:val="QUESTAO11"/>
        <w:rPr>
          <w:noProof/>
          <w:lang w:eastAsia="pt-PT"/>
        </w:rPr>
      </w:pPr>
      <w:r>
        <w:rPr>
          <w:b/>
          <w:noProof/>
          <w:lang w:eastAsia="pt-PT"/>
        </w:rPr>
        <w:t>7</w:t>
      </w:r>
      <w:r w:rsidRPr="00426607">
        <w:rPr>
          <w:b/>
          <w:noProof/>
          <w:lang w:eastAsia="pt-PT"/>
        </w:rPr>
        <w:t>.2</w:t>
      </w:r>
      <w:r w:rsidR="00F339DC">
        <w:rPr>
          <w:b/>
          <w:noProof/>
          <w:lang w:eastAsia="pt-PT"/>
        </w:rPr>
        <w:t>.</w:t>
      </w:r>
      <w:r w:rsidR="002A0C5A">
        <w:rPr>
          <w:noProof/>
          <w:lang w:eastAsia="pt-PT"/>
        </w:rPr>
        <w:tab/>
      </w:r>
      <w:r w:rsidRPr="00426607">
        <w:rPr>
          <w:noProof/>
          <w:lang w:eastAsia="pt-PT"/>
        </w:rPr>
        <w:t xml:space="preserve">Os pontos </w:t>
      </w:r>
      <w:r>
        <w:rPr>
          <w:i/>
          <w:iCs/>
          <w:noProof/>
          <w:lang w:eastAsia="pt-PT"/>
        </w:rPr>
        <w:t>B</w:t>
      </w:r>
      <w:r w:rsidRPr="00426607">
        <w:rPr>
          <w:noProof/>
          <w:lang w:eastAsia="pt-PT"/>
        </w:rPr>
        <w:t xml:space="preserve"> e</w:t>
      </w:r>
      <w:r w:rsidR="002A0C5A">
        <w:rPr>
          <w:noProof/>
          <w:lang w:eastAsia="pt-PT"/>
        </w:rPr>
        <w:t xml:space="preserve"> </w:t>
      </w:r>
      <w:r w:rsidRPr="00426607">
        <w:rPr>
          <w:i/>
          <w:iCs/>
          <w:noProof/>
          <w:lang w:eastAsia="pt-PT"/>
        </w:rPr>
        <w:t>D</w:t>
      </w:r>
      <w:r w:rsidR="002A0C5A">
        <w:rPr>
          <w:i/>
          <w:iCs/>
          <w:noProof/>
          <w:lang w:eastAsia="pt-PT"/>
        </w:rPr>
        <w:t xml:space="preserve"> </w:t>
      </w:r>
      <w:r w:rsidRPr="00426607">
        <w:rPr>
          <w:noProof/>
          <w:lang w:eastAsia="pt-PT"/>
        </w:rPr>
        <w:t xml:space="preserve"> estão </w:t>
      </w:r>
      <w:r>
        <w:rPr>
          <w:noProof/>
          <w:lang w:eastAsia="pt-PT"/>
        </w:rPr>
        <w:t>à mesma</w:t>
      </w:r>
      <w:r w:rsidRPr="00426607">
        <w:rPr>
          <w:noProof/>
          <w:lang w:eastAsia="pt-PT"/>
        </w:rPr>
        <w:t xml:space="preserve"> distância da origem. Identifica o número que cada um representa.</w:t>
      </w:r>
    </w:p>
    <w:p w14:paraId="104A851E" w14:textId="72D50046" w:rsidR="00571DB0" w:rsidRPr="00426607" w:rsidRDefault="00571DB0" w:rsidP="002A0C5A">
      <w:pPr>
        <w:pStyle w:val="QUESTAO11"/>
        <w:rPr>
          <w:noProof/>
          <w:lang w:eastAsia="pt-PT"/>
        </w:rPr>
      </w:pPr>
      <w:r>
        <w:rPr>
          <w:b/>
          <w:noProof/>
          <w:lang w:eastAsia="pt-PT"/>
        </w:rPr>
        <w:t>7</w:t>
      </w:r>
      <w:r w:rsidRPr="00426607">
        <w:rPr>
          <w:b/>
          <w:noProof/>
          <w:lang w:eastAsia="pt-PT"/>
        </w:rPr>
        <w:t>.3</w:t>
      </w:r>
      <w:r w:rsidR="00F339DC">
        <w:rPr>
          <w:b/>
          <w:noProof/>
          <w:lang w:eastAsia="pt-PT"/>
        </w:rPr>
        <w:t>.</w:t>
      </w:r>
      <w:r w:rsidR="002A0C5A">
        <w:rPr>
          <w:noProof/>
          <w:lang w:eastAsia="pt-PT"/>
        </w:rPr>
        <w:tab/>
      </w:r>
      <w:r>
        <w:rPr>
          <w:noProof/>
          <w:lang w:eastAsia="pt-PT"/>
        </w:rPr>
        <w:t>Determina a distância do ponto</w:t>
      </w:r>
      <w:r w:rsidR="002A0C5A">
        <w:rPr>
          <w:noProof/>
          <w:lang w:eastAsia="pt-PT"/>
        </w:rPr>
        <w:t xml:space="preserve"> </w:t>
      </w:r>
      <w:r w:rsidRPr="002A0C5A">
        <w:rPr>
          <w:i/>
          <w:iCs/>
          <w:noProof/>
          <w:lang w:eastAsia="pt-PT"/>
        </w:rPr>
        <w:t>B</w:t>
      </w:r>
      <w:r>
        <w:rPr>
          <w:noProof/>
          <w:lang w:eastAsia="pt-PT"/>
        </w:rPr>
        <w:t xml:space="preserve"> ao ponto </w:t>
      </w:r>
      <w:r w:rsidRPr="002A0C5A">
        <w:rPr>
          <w:i/>
          <w:iCs/>
          <w:noProof/>
          <w:lang w:eastAsia="pt-PT"/>
        </w:rPr>
        <w:t>C</w:t>
      </w:r>
      <w:r>
        <w:rPr>
          <w:noProof/>
          <w:lang w:eastAsia="pt-PT"/>
        </w:rPr>
        <w:t>.</w:t>
      </w:r>
    </w:p>
    <w:p w14:paraId="0A59AA71" w14:textId="46769E46" w:rsidR="00571DB0" w:rsidRDefault="002A0C5A" w:rsidP="00C2327F">
      <w:pPr>
        <w:pStyle w:val="QUESTAO1"/>
        <w:spacing w:after="12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FA2BF11" wp14:editId="6817EB99">
                <wp:extent cx="216000" cy="216000"/>
                <wp:effectExtent l="0" t="0" r="0" b="0"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503C4C" w14:textId="133F5AD1" w:rsidR="002A0C5A" w:rsidRPr="00086D19" w:rsidRDefault="002A0C5A" w:rsidP="002A0C5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FA2BF11" id="Oval 33" o:sp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LxLfgIAAGM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1PxOVnSywbq40NgAfq5iV7eGPyZtyKmBxFwUPD/&#10;4/Cnezy0ha7iMEicNRB+vPZO9shf1HLW4eBVPH7fiaA4s18cMpumdBTCKGxGwe3aNSAhZrhWvMwi&#10;OoRkR1EHaJ9xJ6woCqqEkxir4jKF8bJO/QLArSLVapXNcBq9SLfu0UsCp74SM58OzyL4gcEJqX8H&#10;41C+YHFvS54OVrsE2mSKn/o4dBwnOVNn2Dq0Kn69Z6vTblz+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BAS8S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5503C4C" w14:textId="133F5AD1" w:rsidR="002A0C5A" w:rsidRPr="00086D19" w:rsidRDefault="002A0C5A" w:rsidP="002A0C5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8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571DB0">
        <w:t>O André tem cinco bolas numeradas, como mostra a figura abaixo.</w:t>
      </w:r>
    </w:p>
    <w:p w14:paraId="2248350C" w14:textId="60816556" w:rsidR="00A260B1" w:rsidRDefault="00A260B1" w:rsidP="00C2327F">
      <w:pPr>
        <w:pStyle w:val="QUESTAO1"/>
        <w:tabs>
          <w:tab w:val="clear" w:pos="113"/>
          <w:tab w:val="left" w:pos="1134"/>
        </w:tabs>
        <w:spacing w:before="0" w:after="160" w:line="360" w:lineRule="auto"/>
        <w:ind w:left="284" w:hanging="284"/>
        <w:jc w:val="center"/>
        <w:rPr>
          <w:bCs/>
          <w:color w:val="auto"/>
          <w:sz w:val="24"/>
          <w:szCs w:val="24"/>
        </w:rPr>
      </w:pPr>
      <w:r>
        <w:rPr>
          <w:bCs/>
          <w:noProof/>
          <w:color w:val="auto"/>
          <w:sz w:val="24"/>
          <w:szCs w:val="24"/>
        </w:rPr>
        <w:drawing>
          <wp:inline distT="0" distB="0" distL="0" distR="0" wp14:anchorId="5F197E6A" wp14:editId="78B64D28">
            <wp:extent cx="3243600" cy="608400"/>
            <wp:effectExtent l="0" t="0" r="0" b="127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43600" cy="60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38E88" w14:textId="5B077E4C" w:rsidR="00571DB0" w:rsidRDefault="00571DB0" w:rsidP="002A0C5A">
      <w:pPr>
        <w:pStyle w:val="QUESTAO11"/>
      </w:pPr>
      <w:r>
        <w:rPr>
          <w:b/>
        </w:rPr>
        <w:t>8</w:t>
      </w:r>
      <w:r w:rsidRPr="00886CA0">
        <w:rPr>
          <w:b/>
        </w:rPr>
        <w:t>.1.</w:t>
      </w:r>
      <w:r w:rsidR="002A0C5A">
        <w:rPr>
          <w:b/>
        </w:rPr>
        <w:tab/>
      </w:r>
      <w:r>
        <w:t>O André escolhe uma bola. Qual é o maior número que pode obter?</w:t>
      </w:r>
    </w:p>
    <w:p w14:paraId="4D1FFCEE" w14:textId="116047BE" w:rsidR="00571DB0" w:rsidRDefault="00571DB0" w:rsidP="002A0C5A">
      <w:pPr>
        <w:pStyle w:val="QUESTAO11"/>
      </w:pPr>
      <w:r>
        <w:rPr>
          <w:b/>
        </w:rPr>
        <w:t>8</w:t>
      </w:r>
      <w:r w:rsidRPr="00886CA0">
        <w:rPr>
          <w:b/>
        </w:rPr>
        <w:t>.2.</w:t>
      </w:r>
      <w:r w:rsidR="002A0C5A">
        <w:rPr>
          <w:b/>
        </w:rPr>
        <w:tab/>
      </w:r>
      <w:r>
        <w:t>Dispõe os números das bolas por ordem crescente.</w:t>
      </w:r>
    </w:p>
    <w:p w14:paraId="5F37044F" w14:textId="59AA2880" w:rsidR="00571DB0" w:rsidRDefault="00571DB0" w:rsidP="002A0C5A">
      <w:pPr>
        <w:pStyle w:val="QUESTAO11"/>
      </w:pPr>
      <w:r>
        <w:rPr>
          <w:b/>
        </w:rPr>
        <w:t>8</w:t>
      </w:r>
      <w:r w:rsidRPr="00E857AC">
        <w:rPr>
          <w:b/>
        </w:rPr>
        <w:t>.3.</w:t>
      </w:r>
      <w:r w:rsidR="002A0C5A">
        <w:tab/>
      </w:r>
      <w:r>
        <w:t>Identifica dois números simétricos representados nas bolas.</w:t>
      </w:r>
    </w:p>
    <w:p w14:paraId="5CAD4056" w14:textId="175B70C5" w:rsidR="00571DB0" w:rsidRPr="00880862" w:rsidRDefault="00571DB0" w:rsidP="002A0C5A">
      <w:pPr>
        <w:pStyle w:val="QUESTAO11"/>
      </w:pPr>
      <w:r>
        <w:rPr>
          <w:b/>
        </w:rPr>
        <w:t>8</w:t>
      </w:r>
      <w:r w:rsidRPr="00E857AC">
        <w:rPr>
          <w:b/>
        </w:rPr>
        <w:t>.4.</w:t>
      </w:r>
      <w:r w:rsidR="002A0C5A">
        <w:tab/>
      </w:r>
      <w:r>
        <w:t>Calcula a soma dos números indicados nas bolas.</w:t>
      </w:r>
    </w:p>
    <w:p w14:paraId="32C194AA" w14:textId="4CBCD390" w:rsidR="00571DB0" w:rsidRDefault="002A0C5A" w:rsidP="002A0C5A">
      <w:pPr>
        <w:pStyle w:val="QUESTAO1"/>
        <w:rPr>
          <w:b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725FF3F" wp14:editId="2AABCB6A">
                <wp:extent cx="216000" cy="216000"/>
                <wp:effectExtent l="0" t="0" r="0" b="0"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7BDE76" w14:textId="670EAC68" w:rsidR="002A0C5A" w:rsidRPr="00086D19" w:rsidRDefault="002A0C5A" w:rsidP="002A0C5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725FF3F" id="Oval 34" o:sp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pYhfwIAAGM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1Pxz2RJL2uoD/eBBejnJnp5bfBn3oiY7kXAQcH/&#10;j8Of7vDQFvYVh0HirIHw47V3skf+opazPQ5exeP3rQiKM/vVIbNpSkchjMJ6FNy2XQESYoZrxcss&#10;okNIdhR1gPYZd8KSoqBKOImxKi5TGC+r1C8A3CpSLZfZDKfRi3TjHr0kcOorMfOpexbBDwxOSP1b&#10;GIfyBYt7W/J0sNwm0CZT/NjHoeM4yZk6w9ahVfHrPVsdd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GG+liF/AgAAYw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17BDE76" w14:textId="670EAC68" w:rsidR="002A0C5A" w:rsidRPr="00086D19" w:rsidRDefault="002A0C5A" w:rsidP="002A0C5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9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571DB0" w:rsidRPr="00AA2A7C">
        <w:t>Uma lebre e uma tartaruga fizeram uma corrida. Considera as expressões numéricas que representam a distância percorrida por cada um dos animais</w:t>
      </w:r>
      <w:r w:rsidR="00571DB0">
        <w:t>, no tempo disponível para a corrida</w:t>
      </w:r>
      <w:r w:rsidR="00571DB0" w:rsidRPr="00AA2A7C">
        <w:t>.</w:t>
      </w:r>
    </w:p>
    <w:p w14:paraId="2E513802" w14:textId="030D275D" w:rsidR="002A0C5A" w:rsidRDefault="00A260B1" w:rsidP="00C2327F">
      <w:pPr>
        <w:pStyle w:val="QUESTAO1"/>
        <w:tabs>
          <w:tab w:val="clear" w:pos="113"/>
          <w:tab w:val="left" w:pos="4536"/>
        </w:tabs>
        <w:spacing w:before="120" w:afterLines="60" w:after="144"/>
        <w:ind w:left="284" w:hanging="284"/>
        <w:jc w:val="center"/>
        <w:rPr>
          <w:sz w:val="22"/>
          <w:szCs w:val="22"/>
        </w:rPr>
      </w:pPr>
      <w:r>
        <w:rPr>
          <w:noProof/>
          <w:lang w:eastAsia="pt-PT"/>
        </w:rPr>
        <w:drawing>
          <wp:inline distT="0" distB="0" distL="0" distR="0" wp14:anchorId="5CE37FE9" wp14:editId="0551B9F0">
            <wp:extent cx="4186487" cy="1628775"/>
            <wp:effectExtent l="0" t="0" r="508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m 18"/>
                    <pic:cNvPicPr/>
                  </pic:nvPicPr>
                  <pic:blipFill rotWithShape="1">
                    <a:blip r:embed="rId15"/>
                    <a:srcRect t="6491"/>
                    <a:stretch/>
                  </pic:blipFill>
                  <pic:spPr bwMode="auto">
                    <a:xfrm>
                      <a:off x="0" y="0"/>
                      <a:ext cx="4215706" cy="1640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303307" w14:textId="77777777" w:rsidR="00571DB0" w:rsidRPr="00AD73B0" w:rsidRDefault="00571DB0" w:rsidP="002A0C5A">
      <w:pPr>
        <w:pStyle w:val="QuestaoTexto"/>
      </w:pPr>
      <w:r w:rsidRPr="00AA2A7C">
        <w:t>Determina a distância</w:t>
      </w:r>
      <w:r>
        <w:t>, em metros,</w:t>
      </w:r>
      <w:r w:rsidRPr="00AA2A7C">
        <w:t xml:space="preserve"> entre a lebre e a tartaruga, no final da corrida.</w:t>
      </w:r>
    </w:p>
    <w:sectPr w:rsidR="00571DB0" w:rsidRPr="00AD73B0" w:rsidSect="00A22A4E">
      <w:headerReference w:type="even" r:id="rId16"/>
      <w:headerReference w:type="default" r:id="rId17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EFCC7" w14:textId="77777777" w:rsidR="007C1FC2" w:rsidRDefault="007C1FC2" w:rsidP="00D177B5">
      <w:pPr>
        <w:spacing w:after="0" w:line="240" w:lineRule="auto"/>
      </w:pPr>
      <w:r>
        <w:separator/>
      </w:r>
    </w:p>
  </w:endnote>
  <w:endnote w:type="continuationSeparator" w:id="0">
    <w:p w14:paraId="055209FD" w14:textId="77777777" w:rsidR="007C1FC2" w:rsidRDefault="007C1FC2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CD82B" w14:textId="77777777" w:rsidR="007C1FC2" w:rsidRDefault="007C1FC2" w:rsidP="00D177B5">
      <w:pPr>
        <w:spacing w:after="0" w:line="240" w:lineRule="auto"/>
      </w:pPr>
      <w:r>
        <w:separator/>
      </w:r>
    </w:p>
  </w:footnote>
  <w:footnote w:type="continuationSeparator" w:id="0">
    <w:p w14:paraId="6B3ABF0E" w14:textId="77777777" w:rsidR="007C1FC2" w:rsidRDefault="007C1FC2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0" type="#_x0000_t75" style="width:16.65pt;height:16.65pt;visibility:visible" o:bullet="t">
        <v:imagedata r:id="rId1" o:title=""/>
      </v:shape>
    </w:pict>
  </w:numPicBullet>
  <w:numPicBullet w:numPicBulletId="1">
    <w:pict>
      <v:shape id="_x0000_i1201" type="#_x0000_t75" style="width:16.65pt;height:16.65pt;visibility:visible" o:bullet="t">
        <v:imagedata r:id="rId2" o:title=""/>
      </v:shape>
    </w:pict>
  </w:numPicBullet>
  <w:numPicBullet w:numPicBulletId="2">
    <w:pict>
      <v:shape id="_x0000_i1202" type="#_x0000_t75" style="width:16.65pt;height:16.6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360A96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0C56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C7ED3A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D8441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CE4D7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A38E0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1F4AD9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789D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4D0F2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7FEA0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597443292">
    <w:abstractNumId w:val="14"/>
  </w:num>
  <w:num w:numId="2" w16cid:durableId="1105005857">
    <w:abstractNumId w:val="15"/>
  </w:num>
  <w:num w:numId="3" w16cid:durableId="976377487">
    <w:abstractNumId w:val="12"/>
  </w:num>
  <w:num w:numId="4" w16cid:durableId="19384371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06997293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6630754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77003757">
    <w:abstractNumId w:val="16"/>
  </w:num>
  <w:num w:numId="8" w16cid:durableId="440027310">
    <w:abstractNumId w:val="13"/>
  </w:num>
  <w:num w:numId="9" w16cid:durableId="1125468097">
    <w:abstractNumId w:val="9"/>
  </w:num>
  <w:num w:numId="10" w16cid:durableId="938487758">
    <w:abstractNumId w:val="7"/>
  </w:num>
  <w:num w:numId="11" w16cid:durableId="1563756239">
    <w:abstractNumId w:val="6"/>
  </w:num>
  <w:num w:numId="12" w16cid:durableId="878083875">
    <w:abstractNumId w:val="5"/>
  </w:num>
  <w:num w:numId="13" w16cid:durableId="1270309360">
    <w:abstractNumId w:val="4"/>
  </w:num>
  <w:num w:numId="14" w16cid:durableId="1938059257">
    <w:abstractNumId w:val="8"/>
  </w:num>
  <w:num w:numId="15" w16cid:durableId="1154369672">
    <w:abstractNumId w:val="3"/>
  </w:num>
  <w:num w:numId="16" w16cid:durableId="606348372">
    <w:abstractNumId w:val="2"/>
  </w:num>
  <w:num w:numId="17" w16cid:durableId="490605272">
    <w:abstractNumId w:val="1"/>
  </w:num>
  <w:num w:numId="18" w16cid:durableId="573659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541B6"/>
    <w:rsid w:val="00084847"/>
    <w:rsid w:val="00086D19"/>
    <w:rsid w:val="00087949"/>
    <w:rsid w:val="000A78A5"/>
    <w:rsid w:val="000C37B1"/>
    <w:rsid w:val="000C3CE6"/>
    <w:rsid w:val="000C6245"/>
    <w:rsid w:val="000D413C"/>
    <w:rsid w:val="000D739D"/>
    <w:rsid w:val="000F1D5F"/>
    <w:rsid w:val="000F3806"/>
    <w:rsid w:val="000F5C16"/>
    <w:rsid w:val="00101ADB"/>
    <w:rsid w:val="00125686"/>
    <w:rsid w:val="00130517"/>
    <w:rsid w:val="00131497"/>
    <w:rsid w:val="001425BC"/>
    <w:rsid w:val="00142E0F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1E4CE7"/>
    <w:rsid w:val="00203059"/>
    <w:rsid w:val="002109D0"/>
    <w:rsid w:val="00221223"/>
    <w:rsid w:val="00223CE9"/>
    <w:rsid w:val="0022472A"/>
    <w:rsid w:val="00226C3A"/>
    <w:rsid w:val="0023123F"/>
    <w:rsid w:val="00241938"/>
    <w:rsid w:val="00245779"/>
    <w:rsid w:val="0025008B"/>
    <w:rsid w:val="002519FE"/>
    <w:rsid w:val="002569B9"/>
    <w:rsid w:val="00266005"/>
    <w:rsid w:val="00271F71"/>
    <w:rsid w:val="00274E47"/>
    <w:rsid w:val="00295F4C"/>
    <w:rsid w:val="002A0C5A"/>
    <w:rsid w:val="002A1042"/>
    <w:rsid w:val="002B338B"/>
    <w:rsid w:val="002E6EDD"/>
    <w:rsid w:val="002F1ADA"/>
    <w:rsid w:val="002F41AF"/>
    <w:rsid w:val="0030103E"/>
    <w:rsid w:val="003012AD"/>
    <w:rsid w:val="0030367A"/>
    <w:rsid w:val="00350A6D"/>
    <w:rsid w:val="00360BC9"/>
    <w:rsid w:val="0036406B"/>
    <w:rsid w:val="00365C7C"/>
    <w:rsid w:val="00371CF4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36363"/>
    <w:rsid w:val="0044282D"/>
    <w:rsid w:val="004453EA"/>
    <w:rsid w:val="00445942"/>
    <w:rsid w:val="004602AB"/>
    <w:rsid w:val="004676B1"/>
    <w:rsid w:val="00476446"/>
    <w:rsid w:val="00490305"/>
    <w:rsid w:val="00493BAA"/>
    <w:rsid w:val="004A36BB"/>
    <w:rsid w:val="004B15C0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1DB0"/>
    <w:rsid w:val="005728B7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6007F1"/>
    <w:rsid w:val="00616F7F"/>
    <w:rsid w:val="00626873"/>
    <w:rsid w:val="00627293"/>
    <w:rsid w:val="00653546"/>
    <w:rsid w:val="006568A5"/>
    <w:rsid w:val="00682499"/>
    <w:rsid w:val="00693559"/>
    <w:rsid w:val="006A3D4C"/>
    <w:rsid w:val="006A50CF"/>
    <w:rsid w:val="006A59C6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76F98"/>
    <w:rsid w:val="00787FD3"/>
    <w:rsid w:val="00790F61"/>
    <w:rsid w:val="0079313A"/>
    <w:rsid w:val="00794D89"/>
    <w:rsid w:val="007A211C"/>
    <w:rsid w:val="007A4811"/>
    <w:rsid w:val="007A5DAC"/>
    <w:rsid w:val="007B03B3"/>
    <w:rsid w:val="007B1BAC"/>
    <w:rsid w:val="007B66B9"/>
    <w:rsid w:val="007C1FC2"/>
    <w:rsid w:val="007C335B"/>
    <w:rsid w:val="007C5022"/>
    <w:rsid w:val="007D7AD3"/>
    <w:rsid w:val="007F14DE"/>
    <w:rsid w:val="007F1917"/>
    <w:rsid w:val="00813E36"/>
    <w:rsid w:val="00835C1D"/>
    <w:rsid w:val="00840629"/>
    <w:rsid w:val="008418E3"/>
    <w:rsid w:val="00854FA7"/>
    <w:rsid w:val="00871045"/>
    <w:rsid w:val="00884BD6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7586"/>
    <w:rsid w:val="00984F46"/>
    <w:rsid w:val="009858A5"/>
    <w:rsid w:val="009C2264"/>
    <w:rsid w:val="009C2ABF"/>
    <w:rsid w:val="009D3E81"/>
    <w:rsid w:val="009D561F"/>
    <w:rsid w:val="009E04ED"/>
    <w:rsid w:val="009E654C"/>
    <w:rsid w:val="00A115C4"/>
    <w:rsid w:val="00A128F3"/>
    <w:rsid w:val="00A158CE"/>
    <w:rsid w:val="00A173FF"/>
    <w:rsid w:val="00A22A4E"/>
    <w:rsid w:val="00A25439"/>
    <w:rsid w:val="00A260B1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6B9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14EE8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C38D8"/>
    <w:rsid w:val="00BE0AAD"/>
    <w:rsid w:val="00BE18BB"/>
    <w:rsid w:val="00BE6E70"/>
    <w:rsid w:val="00BF5DA5"/>
    <w:rsid w:val="00C04C98"/>
    <w:rsid w:val="00C11B28"/>
    <w:rsid w:val="00C2303C"/>
    <w:rsid w:val="00C2327F"/>
    <w:rsid w:val="00C23320"/>
    <w:rsid w:val="00C274FC"/>
    <w:rsid w:val="00C34871"/>
    <w:rsid w:val="00C410BD"/>
    <w:rsid w:val="00C615BE"/>
    <w:rsid w:val="00C63363"/>
    <w:rsid w:val="00C72088"/>
    <w:rsid w:val="00C72BA7"/>
    <w:rsid w:val="00C74234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06DDC"/>
    <w:rsid w:val="00D177B5"/>
    <w:rsid w:val="00D37324"/>
    <w:rsid w:val="00D50060"/>
    <w:rsid w:val="00D50BC3"/>
    <w:rsid w:val="00D57C37"/>
    <w:rsid w:val="00D62E7B"/>
    <w:rsid w:val="00D7603C"/>
    <w:rsid w:val="00D82537"/>
    <w:rsid w:val="00D97572"/>
    <w:rsid w:val="00DA4DE7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F007C4"/>
    <w:rsid w:val="00F1013F"/>
    <w:rsid w:val="00F1363F"/>
    <w:rsid w:val="00F339DC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D5A8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B14EE8"/>
    <w:pPr>
      <w:autoSpaceDE w:val="0"/>
      <w:autoSpaceDN w:val="0"/>
      <w:adjustRightInd w:val="0"/>
      <w:spacing w:line="276" w:lineRule="auto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22472A"/>
    <w:pPr>
      <w:tabs>
        <w:tab w:val="left" w:pos="113"/>
      </w:tabs>
      <w:spacing w:before="400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22472A"/>
    <w:pPr>
      <w:tabs>
        <w:tab w:val="left" w:pos="113"/>
        <w:tab w:val="left" w:pos="425"/>
      </w:tabs>
      <w:spacing w:before="24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B14EE8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22472A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B14EE8"/>
    <w:pPr>
      <w:numPr>
        <w:numId w:val="7"/>
      </w:numPr>
      <w:tabs>
        <w:tab w:val="clear" w:pos="113"/>
        <w:tab w:val="left" w:pos="1134"/>
      </w:tabs>
      <w:spacing w:before="0"/>
      <w:ind w:left="385" w:hanging="357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ABELATexto">
    <w:name w:val="TABELA Texto"/>
    <w:basedOn w:val="Default"/>
    <w:qFormat/>
    <w:rsid w:val="001E4CE7"/>
    <w:pPr>
      <w:tabs>
        <w:tab w:val="left" w:pos="1134"/>
      </w:tabs>
      <w:jc w:val="center"/>
    </w:pPr>
    <w:rPr>
      <w:bCs/>
      <w:color w:val="auto"/>
      <w:sz w:val="20"/>
    </w:rPr>
  </w:style>
  <w:style w:type="paragraph" w:customStyle="1" w:styleId="EstiloQUESTAO19ptNegritoItlicoCor6">
    <w:name w:val="Estilo QUESTAO 1 + 9 pt Negrito Itálico Cor 6"/>
    <w:basedOn w:val="QUESTAO1"/>
    <w:rsid w:val="004B15C0"/>
    <w:rPr>
      <w:b/>
      <w:bCs/>
      <w:i/>
      <w:iCs/>
      <w:color w:val="984806" w:themeColor="accent6" w:themeShade="8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image" Target="media/image8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234</TotalTime>
  <Pages>2</Pages>
  <Words>289</Words>
  <Characters>1648</Characters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1</dc:title>
  <dc:subject>Dossiê do Professor</dc:subject>
  <dc:creator>MX7 - Porto Editora</dc:creator>
  <cp:lastPrinted>2020-10-14T11:09:00Z</cp:lastPrinted>
  <dcterms:created xsi:type="dcterms:W3CDTF">2022-03-17T09:03:00Z</dcterms:created>
  <dcterms:modified xsi:type="dcterms:W3CDTF">2022-09-22T11:55:00Z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