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8F8E352" w:rsidR="00C72BA7" w:rsidRPr="004B15C0" w:rsidRDefault="006C2C0F" w:rsidP="00162A96">
      <w:pPr>
        <w:pStyle w:val="TITULOFICHAS"/>
        <w:rPr>
          <w:rStyle w:val="TITULOFICHAS-alinea"/>
        </w:rPr>
      </w:pPr>
      <w:proofErr w:type="spellStart"/>
      <w:r w:rsidRPr="006C2C0F">
        <w:t>Ficha</w:t>
      </w:r>
      <w:proofErr w:type="spellEnd"/>
      <w:r w:rsidRPr="006C2C0F">
        <w:t xml:space="preserve"> de </w:t>
      </w:r>
      <w:proofErr w:type="spellStart"/>
      <w:r w:rsidRPr="006C2C0F">
        <w:t>desenvolvimento</w:t>
      </w:r>
      <w:proofErr w:type="spellEnd"/>
    </w:p>
    <w:p w14:paraId="364648FF" w14:textId="5ECC5F8B" w:rsidR="00A448BD" w:rsidRDefault="006F1321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0DFC541" wp14:editId="0DCA2460">
            <wp:simplePos x="0" y="0"/>
            <wp:positionH relativeFrom="column">
              <wp:posOffset>4234682</wp:posOffset>
            </wp:positionH>
            <wp:positionV relativeFrom="paragraph">
              <wp:posOffset>675492</wp:posOffset>
            </wp:positionV>
            <wp:extent cx="2360560" cy="2377440"/>
            <wp:effectExtent l="0" t="0" r="1905" b="381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1818" cy="2378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8BD"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3BAA55C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F325F7C" w14:textId="0E72A263" w:rsidR="006C2C0F" w:rsidRDefault="006C2C0F" w:rsidP="006C2C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0616C3" wp14:editId="6DA43431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4ED4A" w14:textId="77777777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0616C3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AA4ED4A" w14:textId="77777777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5092E">
        <w:t xml:space="preserve">A arca congeladora da casa do Sr. Pereira sofreu uma avaria, </w:t>
      </w:r>
      <w:r>
        <w:br/>
      </w:r>
      <w:r w:rsidRPr="00D5092E">
        <w:t xml:space="preserve">o que faz com que a temperatura, no seu interior, não se mantenha </w:t>
      </w:r>
      <w:r>
        <w:br/>
      </w:r>
      <w:r w:rsidRPr="00D5092E">
        <w:t>constante.</w:t>
      </w:r>
      <w:r>
        <w:t xml:space="preserve"> A tabela seguinte apresenta as temperaturas registadas</w:t>
      </w:r>
      <w:r>
        <w:br/>
        <w:t xml:space="preserve">pelo Sr. Pereira, em </w:t>
      </w:r>
      <w:proofErr w:type="spellStart"/>
      <w:r>
        <w:t>ºC</w:t>
      </w:r>
      <w:proofErr w:type="spellEnd"/>
      <w:r>
        <w:t xml:space="preserve">, </w:t>
      </w:r>
      <w:r w:rsidRPr="006C2C0F">
        <w:t>em algumas horas do dia.</w:t>
      </w:r>
    </w:p>
    <w:p w14:paraId="1973B9AB" w14:textId="77777777" w:rsidR="006C2C0F" w:rsidRPr="006C2C0F" w:rsidRDefault="006C2C0F" w:rsidP="006C2C0F">
      <w:pPr>
        <w:pStyle w:val="QuestaoTexto"/>
      </w:pPr>
    </w:p>
    <w:tbl>
      <w:tblPr>
        <w:tblStyle w:val="TabelacomGrelha"/>
        <w:tblW w:w="5864" w:type="dxa"/>
        <w:tblInd w:w="56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92"/>
        <w:gridCol w:w="662"/>
        <w:gridCol w:w="662"/>
        <w:gridCol w:w="662"/>
        <w:gridCol w:w="662"/>
        <w:gridCol w:w="662"/>
        <w:gridCol w:w="662"/>
      </w:tblGrid>
      <w:tr w:rsidR="006C2C0F" w14:paraId="315C0B45" w14:textId="77777777" w:rsidTr="000407C6">
        <w:trPr>
          <w:trHeight w:val="350"/>
        </w:trPr>
        <w:tc>
          <w:tcPr>
            <w:tcW w:w="1893" w:type="dxa"/>
            <w:shd w:val="clear" w:color="auto" w:fill="F9D7D7"/>
            <w:vAlign w:val="center"/>
          </w:tcPr>
          <w:p w14:paraId="4A8610D5" w14:textId="77777777" w:rsidR="006C2C0F" w:rsidRPr="00D5092E" w:rsidRDefault="006C2C0F" w:rsidP="006C2C0F">
            <w:pPr>
              <w:pStyle w:val="TABELATexto"/>
            </w:pPr>
            <w:r w:rsidRPr="00D5092E">
              <w:t>Hora</w:t>
            </w:r>
          </w:p>
        </w:tc>
        <w:tc>
          <w:tcPr>
            <w:tcW w:w="0" w:type="auto"/>
            <w:vAlign w:val="center"/>
          </w:tcPr>
          <w:p w14:paraId="14408DBA" w14:textId="77777777" w:rsidR="006C2C0F" w:rsidRPr="00030AF3" w:rsidRDefault="006C2C0F" w:rsidP="006C2C0F">
            <w:pPr>
              <w:pStyle w:val="TABELATexto"/>
            </w:pPr>
            <w:r w:rsidRPr="00030AF3">
              <w:t>10</w:t>
            </w:r>
          </w:p>
        </w:tc>
        <w:tc>
          <w:tcPr>
            <w:tcW w:w="0" w:type="auto"/>
            <w:vAlign w:val="center"/>
          </w:tcPr>
          <w:p w14:paraId="0B89E3F4" w14:textId="77777777" w:rsidR="006C2C0F" w:rsidRPr="00030AF3" w:rsidRDefault="006C2C0F" w:rsidP="006C2C0F">
            <w:pPr>
              <w:pStyle w:val="TABELATexto"/>
            </w:pPr>
            <w:r w:rsidRPr="00030AF3">
              <w:t>11</w:t>
            </w:r>
          </w:p>
        </w:tc>
        <w:tc>
          <w:tcPr>
            <w:tcW w:w="0" w:type="auto"/>
            <w:vAlign w:val="center"/>
          </w:tcPr>
          <w:p w14:paraId="43FAB0C7" w14:textId="77777777" w:rsidR="006C2C0F" w:rsidRPr="00030AF3" w:rsidRDefault="006C2C0F" w:rsidP="006C2C0F">
            <w:pPr>
              <w:pStyle w:val="TABELATexto"/>
            </w:pPr>
            <w:r w:rsidRPr="00030AF3">
              <w:t>12</w:t>
            </w:r>
          </w:p>
        </w:tc>
        <w:tc>
          <w:tcPr>
            <w:tcW w:w="0" w:type="auto"/>
            <w:vAlign w:val="center"/>
          </w:tcPr>
          <w:p w14:paraId="035C916C" w14:textId="77777777" w:rsidR="006C2C0F" w:rsidRPr="00030AF3" w:rsidRDefault="006C2C0F" w:rsidP="006C2C0F">
            <w:pPr>
              <w:pStyle w:val="TABELATexto"/>
            </w:pPr>
            <w:r w:rsidRPr="00030AF3">
              <w:t>15</w:t>
            </w:r>
          </w:p>
        </w:tc>
        <w:tc>
          <w:tcPr>
            <w:tcW w:w="0" w:type="auto"/>
            <w:vAlign w:val="center"/>
          </w:tcPr>
          <w:p w14:paraId="11438885" w14:textId="77777777" w:rsidR="006C2C0F" w:rsidRPr="00030AF3" w:rsidRDefault="006C2C0F" w:rsidP="006C2C0F">
            <w:pPr>
              <w:pStyle w:val="TABELATexto"/>
            </w:pPr>
            <w:r w:rsidRPr="00030AF3">
              <w:t>18</w:t>
            </w:r>
          </w:p>
        </w:tc>
        <w:tc>
          <w:tcPr>
            <w:tcW w:w="0" w:type="auto"/>
            <w:vAlign w:val="center"/>
          </w:tcPr>
          <w:p w14:paraId="66D91734" w14:textId="77777777" w:rsidR="006C2C0F" w:rsidRPr="00030AF3" w:rsidRDefault="006C2C0F" w:rsidP="006C2C0F">
            <w:pPr>
              <w:pStyle w:val="TABELATexto"/>
            </w:pPr>
            <w:r w:rsidRPr="00030AF3">
              <w:t>20</w:t>
            </w:r>
          </w:p>
        </w:tc>
      </w:tr>
      <w:tr w:rsidR="006C2C0F" w:rsidRPr="006C2C0F" w14:paraId="4D947DC4" w14:textId="77777777" w:rsidTr="000407C6">
        <w:trPr>
          <w:trHeight w:val="399"/>
        </w:trPr>
        <w:tc>
          <w:tcPr>
            <w:tcW w:w="1893" w:type="dxa"/>
            <w:shd w:val="clear" w:color="auto" w:fill="F9D7D7"/>
            <w:vAlign w:val="center"/>
          </w:tcPr>
          <w:p w14:paraId="332926B1" w14:textId="3E401383" w:rsidR="006C2C0F" w:rsidRPr="006C2C0F" w:rsidRDefault="006C2C0F" w:rsidP="006C2C0F">
            <w:pPr>
              <w:pStyle w:val="TABELATexto"/>
              <w:rPr>
                <w:szCs w:val="20"/>
              </w:rPr>
            </w:pPr>
            <w:r w:rsidRPr="006C2C0F">
              <w:rPr>
                <w:szCs w:val="20"/>
              </w:rPr>
              <w:t>Temperatura (</w:t>
            </w:r>
            <w:r>
              <w:rPr>
                <w:szCs w:val="20"/>
              </w:rPr>
              <w:t xml:space="preserve"> </w:t>
            </w:r>
            <w:proofErr w:type="spellStart"/>
            <w:r w:rsidRPr="006C2C0F">
              <w:rPr>
                <w:szCs w:val="20"/>
              </w:rPr>
              <w:t>ºC</w:t>
            </w:r>
            <w:proofErr w:type="spellEnd"/>
            <w:r>
              <w:rPr>
                <w:szCs w:val="20"/>
              </w:rPr>
              <w:t xml:space="preserve"> </w:t>
            </w:r>
            <w:r w:rsidRPr="006C2C0F">
              <w:rPr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4CBE18DC" w14:textId="7C6BE5C2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33CC917B" w14:textId="10BA19A2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9F5E231" w14:textId="736D6E6A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78F348B7" w14:textId="7A62B9FC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2839894C" w14:textId="776FB6E5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54E2FB" w14:textId="3555A266" w:rsidR="006C2C0F" w:rsidRPr="006C2C0F" w:rsidRDefault="00E72BEF" w:rsidP="00E72BEF">
            <w:pPr>
              <w:pStyle w:val="TABELATexto"/>
              <w:tabs>
                <w:tab w:val="clear" w:pos="1134"/>
              </w:tabs>
              <w:rPr>
                <w:szCs w:val="20"/>
              </w:rPr>
            </w:pPr>
            <m:oMathPara>
              <m:oMath>
                <m:r>
                  <w:rPr>
                    <w:rFonts w:ascii="Cambria Math"/>
                    <w:szCs w:val="20"/>
                  </w:rPr>
                  <m:t>-</m:t>
                </m:r>
                <m:r>
                  <w:rPr>
                    <w:rFonts w:ascii="Cambria Math"/>
                    <w:szCs w:val="20"/>
                  </w:rPr>
                  <m:t>17</m:t>
                </m:r>
              </m:oMath>
            </m:oMathPara>
          </w:p>
        </w:tc>
      </w:tr>
    </w:tbl>
    <w:p w14:paraId="0B558AB0" w14:textId="10290C5C" w:rsidR="006C2C0F" w:rsidRDefault="006C2C0F" w:rsidP="006C2C0F">
      <w:pPr>
        <w:pStyle w:val="QUESTAO11"/>
      </w:pPr>
      <w:r w:rsidRPr="00030AF3">
        <w:rPr>
          <w:b/>
        </w:rPr>
        <w:t>1.1.</w:t>
      </w:r>
      <w:r>
        <w:rPr>
          <w:b/>
        </w:rPr>
        <w:tab/>
      </w:r>
      <w:r>
        <w:t>Indica a que horas se verificou a temperatura mais baixa. E a mais alta?</w:t>
      </w:r>
    </w:p>
    <w:p w14:paraId="6BB63C9B" w14:textId="7E89EE7B" w:rsidR="006C2C0F" w:rsidRDefault="006C2C0F" w:rsidP="006C2C0F">
      <w:pPr>
        <w:pStyle w:val="QUESTAO11"/>
      </w:pPr>
      <w:r w:rsidRPr="00030AF3">
        <w:rPr>
          <w:b/>
        </w:rPr>
        <w:t>1.2.</w:t>
      </w:r>
      <w:r>
        <w:rPr>
          <w:b/>
        </w:rPr>
        <w:tab/>
      </w:r>
      <w:r>
        <w:t>Coloca as temperaturas por ordem crescente.</w:t>
      </w:r>
    </w:p>
    <w:p w14:paraId="493FE8C4" w14:textId="0CD80CC8" w:rsidR="006C2C0F" w:rsidRDefault="006C2C0F" w:rsidP="000844D9">
      <w:pPr>
        <w:pStyle w:val="QUESTAO11"/>
        <w:spacing w:line="240" w:lineRule="auto"/>
      </w:pPr>
      <w:r w:rsidRPr="00030AF3">
        <w:rPr>
          <w:b/>
        </w:rPr>
        <w:t>1.3.</w:t>
      </w:r>
      <w:r>
        <w:rPr>
          <w:b/>
        </w:rPr>
        <w:tab/>
      </w:r>
      <w:r>
        <w:t>Determina a diferença entre a temperatura mais alta e a temperatura mais baixa, registadas pelo Sr. Pereira.</w:t>
      </w:r>
    </w:p>
    <w:p w14:paraId="0578E9E2" w14:textId="78892D5A" w:rsidR="006C2C0F" w:rsidRDefault="006C2C0F" w:rsidP="006C2C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19DDAD8" wp14:editId="5FE161C4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C05D35" w14:textId="6470791D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9DDAD8" id="Oval 1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C05D35" w14:textId="6470791D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Escreve os números inteiros:</w:t>
      </w:r>
    </w:p>
    <w:p w14:paraId="0AB12772" w14:textId="497E28BB" w:rsidR="006C2C0F" w:rsidRDefault="006C2C0F" w:rsidP="00E72BEF">
      <w:pPr>
        <w:pStyle w:val="QUESTAO11"/>
      </w:pPr>
      <w:r w:rsidRPr="007F20A4">
        <w:rPr>
          <w:b/>
        </w:rPr>
        <w:t>2.1.</w:t>
      </w:r>
      <w:r>
        <w:rPr>
          <w:b/>
        </w:rPr>
        <w:tab/>
      </w:r>
      <w:r>
        <w:t xml:space="preserve">maiores do que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</m:oMath>
      <w:r>
        <w:t xml:space="preserve"> e menores do que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t>;</w:t>
      </w:r>
    </w:p>
    <w:p w14:paraId="4942F790" w14:textId="07E46F0C" w:rsidR="006C2C0F" w:rsidRDefault="006C2C0F" w:rsidP="006C2C0F">
      <w:pPr>
        <w:pStyle w:val="QUESTAO11"/>
      </w:pPr>
      <w:r w:rsidRPr="007F20A4">
        <w:rPr>
          <w:b/>
        </w:rPr>
        <w:t>2.2.</w:t>
      </w:r>
      <w:r>
        <w:rPr>
          <w:b/>
        </w:rPr>
        <w:tab/>
      </w:r>
      <w:r>
        <w:t>menores ou iguais a 6 e não negativos;</w:t>
      </w:r>
    </w:p>
    <w:p w14:paraId="29201D2A" w14:textId="41E952C6" w:rsidR="006C2C0F" w:rsidRDefault="006C2C0F" w:rsidP="006C2C0F">
      <w:pPr>
        <w:pStyle w:val="QUESTAO11"/>
      </w:pPr>
      <w:r w:rsidRPr="007F20A4">
        <w:rPr>
          <w:b/>
        </w:rPr>
        <w:t>2.3.</w:t>
      </w:r>
      <w:r>
        <w:rPr>
          <w:b/>
        </w:rPr>
        <w:tab/>
      </w:r>
      <w:r>
        <w:t>com valor absoluto menor do que 4;</w:t>
      </w:r>
    </w:p>
    <w:p w14:paraId="500BA388" w14:textId="7847138C" w:rsidR="006C2C0F" w:rsidRDefault="006C2C0F" w:rsidP="006C2C0F">
      <w:pPr>
        <w:pStyle w:val="QUESTAO11"/>
      </w:pPr>
      <w:r w:rsidRPr="007F20A4">
        <w:rPr>
          <w:b/>
        </w:rPr>
        <w:t>2.4.</w:t>
      </w:r>
      <w:r>
        <w:rPr>
          <w:b/>
        </w:rPr>
        <w:tab/>
      </w:r>
      <w:r>
        <w:t>negativos e com valor absoluto menor ou igual a 6.</w:t>
      </w:r>
    </w:p>
    <w:p w14:paraId="736760EB" w14:textId="18B0193F" w:rsidR="006C2C0F" w:rsidRDefault="006C2C0F" w:rsidP="006C2C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C546ED" wp14:editId="493EBF0C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1AB9D" w14:textId="7573B71D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C546ED" id="Oval 1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61AB9D" w14:textId="7573B71D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Calcula o valor de cada uma das expressões seguintes.</w:t>
      </w:r>
    </w:p>
    <w:p w14:paraId="5FFDFD7F" w14:textId="50757F72" w:rsidR="006C2C0F" w:rsidRDefault="006C2C0F" w:rsidP="00E72BEF">
      <w:pPr>
        <w:pStyle w:val="QUESTAO11"/>
        <w:tabs>
          <w:tab w:val="left" w:pos="4253"/>
          <w:tab w:val="left" w:pos="4820"/>
        </w:tabs>
      </w:pPr>
      <w:r w:rsidRPr="00C76C40">
        <w:rPr>
          <w:b/>
        </w:rPr>
        <w:t>3.1.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+5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+12</m:t>
            </m:r>
          </m:e>
        </m:d>
      </m:oMath>
      <w:r>
        <w:tab/>
      </w:r>
      <w:r w:rsidRPr="00C76C40">
        <w:rPr>
          <w:b/>
        </w:rPr>
        <w:t>3.2.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+28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17</m:t>
            </m:r>
          </m:e>
        </m:d>
      </m:oMath>
    </w:p>
    <w:p w14:paraId="2DF2E128" w14:textId="13F6AFE5" w:rsidR="006C2C0F" w:rsidRDefault="006C2C0F" w:rsidP="00E72BEF">
      <w:pPr>
        <w:pStyle w:val="QUESTAO11"/>
        <w:tabs>
          <w:tab w:val="left" w:pos="4253"/>
          <w:tab w:val="left" w:pos="4820"/>
        </w:tabs>
      </w:pPr>
      <w:r w:rsidRPr="00C76C40">
        <w:rPr>
          <w:b/>
        </w:rPr>
        <w:t>3.3.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56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+32</m:t>
            </m:r>
          </m:e>
        </m:d>
      </m:oMath>
      <w:r>
        <w:tab/>
      </w:r>
      <w:r w:rsidRPr="00C76C40">
        <w:rPr>
          <w:b/>
        </w:rPr>
        <w:t>3.4.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18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23</m:t>
            </m:r>
          </m:e>
        </m:d>
      </m:oMath>
    </w:p>
    <w:p w14:paraId="59B48436" w14:textId="4B836D3F" w:rsidR="006C2C0F" w:rsidRDefault="006C2C0F" w:rsidP="00E72BEF">
      <w:pPr>
        <w:pStyle w:val="QUESTAO11"/>
        <w:tabs>
          <w:tab w:val="left" w:pos="4253"/>
          <w:tab w:val="left" w:pos="4820"/>
        </w:tabs>
      </w:pPr>
      <w:r w:rsidRPr="00C76C40">
        <w:rPr>
          <w:b/>
        </w:rPr>
        <w:t>3.5.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+85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+66</m:t>
            </m:r>
          </m:e>
        </m:d>
      </m:oMath>
      <w:r>
        <w:tab/>
      </w:r>
      <w:r w:rsidRPr="00C76C40">
        <w:rPr>
          <w:b/>
        </w:rPr>
        <w:t>3.6.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+33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22</m:t>
            </m:r>
          </m:e>
        </m:d>
      </m:oMath>
    </w:p>
    <w:p w14:paraId="7D40ECCC" w14:textId="363FDE9D" w:rsidR="006C2C0F" w:rsidRDefault="006C2C0F" w:rsidP="00E72BEF">
      <w:pPr>
        <w:pStyle w:val="QUESTAO11"/>
        <w:tabs>
          <w:tab w:val="left" w:pos="4253"/>
          <w:tab w:val="left" w:pos="4820"/>
        </w:tabs>
        <w:spacing w:line="240" w:lineRule="auto"/>
      </w:pPr>
      <w:r w:rsidRPr="00C76C40">
        <w:rPr>
          <w:b/>
        </w:rPr>
        <w:t>3.7.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125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+215</m:t>
            </m:r>
          </m:e>
        </m:d>
      </m:oMath>
      <w:r>
        <w:tab/>
      </w:r>
      <w:r w:rsidRPr="00C76C40">
        <w:rPr>
          <w:b/>
        </w:rPr>
        <w:t>3.8.</w:t>
      </w:r>
      <w:r>
        <w:rPr>
          <w:b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123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321</m:t>
            </m:r>
          </m:e>
        </m:d>
      </m:oMath>
    </w:p>
    <w:p w14:paraId="496FA006" w14:textId="56ADBA33" w:rsidR="006C2C0F" w:rsidRDefault="006C2C0F" w:rsidP="00E72BEF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A307B5" wp14:editId="676B942D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0DAF4" w14:textId="68C4C958" w:rsidR="006C2C0F" w:rsidRPr="00086D19" w:rsidRDefault="006C2C0F" w:rsidP="006C2C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A307B5" id="Oval 2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E0DAF4" w14:textId="68C4C958" w:rsidR="006C2C0F" w:rsidRPr="00086D19" w:rsidRDefault="006C2C0F" w:rsidP="006C2C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Completa com os sinais </w:t>
      </w:r>
      <m:oMath>
        <m:r>
          <w:rPr>
            <w:rFonts w:ascii="Cambria Math"/>
          </w:rPr>
          <m:t>&gt;</m:t>
        </m:r>
      </m:oMath>
      <w:r>
        <w:t xml:space="preserve">, </w:t>
      </w:r>
      <m:oMath>
        <m:r>
          <w:rPr>
            <w:rFonts w:ascii="Cambria Math"/>
          </w:rPr>
          <m:t>&lt;</m:t>
        </m:r>
      </m:oMath>
      <w:r>
        <w:t xml:space="preserve"> ou </w:t>
      </w:r>
      <m:oMath>
        <m:r>
          <w:rPr>
            <w:rFonts w:ascii="Cambria Math"/>
          </w:rPr>
          <m:t>=</m:t>
        </m:r>
      </m:oMath>
      <w:r>
        <w:t>.</w:t>
      </w:r>
    </w:p>
    <w:p w14:paraId="5A5AD2C1" w14:textId="24004A0C" w:rsidR="006C2C0F" w:rsidRPr="006C2C0F" w:rsidRDefault="006C2C0F" w:rsidP="00E72BEF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4</w:t>
      </w:r>
      <w:r w:rsidRPr="00FE761C">
        <w:rPr>
          <w:b/>
        </w:rPr>
        <w:t>.1.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 xml:space="preserve">12 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</w:rPr>
              <m:t xml:space="preserve">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r>
          <w:rPr>
            <w:rFonts w:ascii="Cambria Math"/>
          </w:rPr>
          <m:t>13</m:t>
        </m:r>
      </m:oMath>
      <w:r w:rsidRPr="006C2C0F">
        <w:rPr>
          <w:b/>
        </w:rPr>
        <w:tab/>
      </w:r>
      <w:r>
        <w:rPr>
          <w:b/>
        </w:rPr>
        <w:t>4</w:t>
      </w:r>
      <w:r w:rsidRPr="00FE761C">
        <w:rPr>
          <w:b/>
        </w:rPr>
        <w:t>.2.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 xml:space="preserve">5 </m:t>
        </m:r>
        <m:borderBox>
          <m:borderBoxPr>
            <m:ctrlPr>
              <w:rPr>
                <w:rFonts w:ascii="Cambria Math" w:hAnsi="Cambria Math"/>
                <w:bCs w:val="0"/>
              </w:rPr>
            </m:ctrlPr>
          </m:borderBoxPr>
          <m:e>
            <m:r>
              <m:rPr>
                <m:nor/>
              </m:rPr>
              <w:rPr>
                <w:rFonts w:ascii="Cambria Math"/>
                <w:bCs w:val="0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Cs w:val="0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  <w:bCs w:val="0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  <w:bCs w:val="0"/>
              </w:rPr>
              <m:t xml:space="preserve">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</w:p>
    <w:p w14:paraId="69542860" w14:textId="592C17B8" w:rsidR="006C2C0F" w:rsidRPr="006C2C0F" w:rsidRDefault="006C2C0F" w:rsidP="00E72BEF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4</w:t>
      </w:r>
      <w:r w:rsidRPr="00FE761C">
        <w:rPr>
          <w:b/>
        </w:rPr>
        <w:t>.3.</w:t>
      </w:r>
      <w:r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15</m:t>
            </m:r>
          </m:e>
        </m:d>
        <m:r>
          <m:rPr>
            <m:nor/>
          </m:rPr>
          <w:rPr>
            <w:rFonts w:ascii="Cambria Math"/>
            <w:bCs w:val="0"/>
          </w:rPr>
          <m:t xml:space="preserve">  </m:t>
        </m:r>
        <m:borderBox>
          <m:borderBoxPr>
            <m:ctrlPr>
              <w:rPr>
                <w:rFonts w:ascii="Cambria Math" w:hAnsi="Cambria Math"/>
                <w:bCs w:val="0"/>
              </w:rPr>
            </m:ctrlPr>
          </m:borderBoxPr>
          <m:e>
            <m:r>
              <m:rPr>
                <m:nor/>
              </m:rPr>
              <w:rPr>
                <w:rFonts w:ascii="Cambria Math"/>
                <w:bCs w:val="0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Cs w:val="0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  <w:bCs w:val="0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  <w:bCs w:val="0"/>
              </w:rPr>
              <m:t xml:space="preserve">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15</m:t>
            </m:r>
          </m:e>
        </m:d>
      </m:oMath>
      <w:r w:rsidRPr="006C2C0F">
        <w:rPr>
          <w:b/>
        </w:rPr>
        <w:tab/>
      </w:r>
      <w:r>
        <w:rPr>
          <w:b/>
        </w:rPr>
        <w:t>4</w:t>
      </w:r>
      <w:r w:rsidRPr="00FE761C">
        <w:rPr>
          <w:b/>
        </w:rPr>
        <w:t>.4.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  <m:r>
          <m:rPr>
            <m:nor/>
          </m:rPr>
          <w:rPr>
            <w:rFonts w:ascii="Cambria Math"/>
            <w:bCs w:val="0"/>
          </w:rPr>
          <m:t xml:space="preserve">  </m:t>
        </m:r>
        <m:borderBox>
          <m:borderBoxPr>
            <m:ctrlPr>
              <w:rPr>
                <w:rFonts w:ascii="Cambria Math" w:hAnsi="Cambria Math"/>
                <w:bCs w:val="0"/>
              </w:rPr>
            </m:ctrlPr>
          </m:borderBoxPr>
          <m:e>
            <m:r>
              <m:rPr>
                <m:nor/>
              </m:rPr>
              <w:rPr>
                <w:rFonts w:ascii="Cambria Math"/>
                <w:bCs w:val="0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Cs w:val="0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  <w:bCs w:val="0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  <w:bCs w:val="0"/>
              </w:rPr>
              <m:t xml:space="preserve">    </m:t>
            </m:r>
          </m:e>
        </m:borderBox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+12</m:t>
            </m:r>
          </m:e>
        </m:d>
      </m:oMath>
    </w:p>
    <w:p w14:paraId="5C9DEB27" w14:textId="0C7DA90C" w:rsidR="006C2C0F" w:rsidRPr="006C2C0F" w:rsidRDefault="006C2C0F" w:rsidP="00E72BEF">
      <w:pPr>
        <w:pStyle w:val="QUESTAO11"/>
        <w:tabs>
          <w:tab w:val="left" w:pos="4253"/>
          <w:tab w:val="left" w:pos="4820"/>
        </w:tabs>
        <w:rPr>
          <w:b/>
        </w:rPr>
      </w:pPr>
      <w:r w:rsidRPr="006C2C0F">
        <w:rPr>
          <w:b/>
        </w:rPr>
        <w:t>4.5.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m:rPr>
            <m:nor/>
          </m:rPr>
          <w:rPr>
            <w:rFonts w:ascii="Cambria Math"/>
            <w:bCs w:val="0"/>
          </w:rPr>
          <m:t xml:space="preserve">  </m:t>
        </m:r>
        <m:borderBox>
          <m:borderBoxPr>
            <m:ctrlPr>
              <w:rPr>
                <w:rFonts w:ascii="Cambria Math" w:hAnsi="Cambria Math"/>
                <w:bCs w:val="0"/>
              </w:rPr>
            </m:ctrlPr>
          </m:borderBoxPr>
          <m:e>
            <m:r>
              <m:rPr>
                <m:nor/>
              </m:rPr>
              <w:rPr>
                <w:rFonts w:ascii="Cambria Math"/>
                <w:bCs w:val="0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Cs w:val="0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  <w:bCs w:val="0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  <w:bCs w:val="0"/>
              </w:rPr>
              <m:t xml:space="preserve">    </m:t>
            </m:r>
          </m:e>
        </m:borderBox>
        <m:r>
          <m:rPr>
            <m:nor/>
          </m:rPr>
          <w:rPr>
            <w:rFonts w:ascii="Cambria Math"/>
            <w:bCs w:val="0"/>
          </w:rPr>
          <m:t xml:space="preserve">  0</m:t>
        </m:r>
      </m:oMath>
      <w:r w:rsidRPr="006C2C0F">
        <w:rPr>
          <w:b/>
        </w:rPr>
        <w:tab/>
        <w:t>4.6.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  <m:r>
          <m:rPr>
            <m:nor/>
          </m:rPr>
          <w:rPr>
            <w:rFonts w:ascii="Cambria Math"/>
            <w:bCs w:val="0"/>
          </w:rPr>
          <m:t xml:space="preserve">  </m:t>
        </m:r>
        <m:borderBox>
          <m:borderBoxPr>
            <m:ctrlPr>
              <w:rPr>
                <w:rFonts w:ascii="Cambria Math" w:hAnsi="Cambria Math"/>
                <w:bCs w:val="0"/>
              </w:rPr>
            </m:ctrlPr>
          </m:borderBoxPr>
          <m:e>
            <m:r>
              <m:rPr>
                <m:nor/>
              </m:rPr>
              <w:rPr>
                <w:rFonts w:ascii="Cambria Math"/>
                <w:bCs w:val="0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Cs w:val="0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bCs w:val="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  <w:bCs w:val="0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  <w:bCs w:val="0"/>
              </w:rPr>
              <m:t xml:space="preserve">    </m:t>
            </m:r>
          </m:e>
        </m:borderBox>
        <m:r>
          <m:rPr>
            <m:nor/>
          </m:rPr>
          <w:rPr>
            <w:rFonts w:ascii="Cambria Math"/>
            <w:bCs w:val="0"/>
          </w:rPr>
          <m:t xml:space="preserve">  </m:t>
        </m:r>
        <m:r>
          <m:rPr>
            <m:sty m:val="p"/>
          </m:rP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</m:oMath>
    </w:p>
    <w:p w14:paraId="5A924D77" w14:textId="09678AC0" w:rsidR="006C2C0F" w:rsidRPr="000B39A5" w:rsidRDefault="006C2C0F" w:rsidP="00E62244">
      <w:pPr>
        <w:pStyle w:val="QUESTAO1"/>
        <w:rPr>
          <w:bCs/>
          <w:color w:val="auto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0C3AE479" wp14:editId="2BDB7901">
            <wp:simplePos x="0" y="0"/>
            <wp:positionH relativeFrom="column">
              <wp:posOffset>3161739</wp:posOffset>
            </wp:positionH>
            <wp:positionV relativeFrom="paragraph">
              <wp:posOffset>-1169758</wp:posOffset>
            </wp:positionV>
            <wp:extent cx="4555385" cy="2849526"/>
            <wp:effectExtent l="0" t="0" r="0" b="825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385" cy="2849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244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5A7570" wp14:editId="57580029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980A7" w14:textId="4F28E07A" w:rsidR="00E62244" w:rsidRPr="00086D19" w:rsidRDefault="00E62244" w:rsidP="00E622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5A7570" id="Oval 2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0980A7" w14:textId="4F28E07A" w:rsidR="00E62244" w:rsidRPr="00086D19" w:rsidRDefault="00E62244" w:rsidP="00E622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62244" w:rsidRPr="004E7A84">
        <w:tab/>
      </w:r>
      <w:r>
        <w:t xml:space="preserve">Uma </w:t>
      </w:r>
      <w:r w:rsidRPr="00E62244">
        <w:t>escola</w:t>
      </w:r>
      <w:r>
        <w:t xml:space="preserve">, </w:t>
      </w:r>
      <w:r w:rsidRPr="000B39A5">
        <w:t>no âmbito do Desporto Escolar</w:t>
      </w:r>
      <w:r>
        <w:t xml:space="preserve">, realizou </w:t>
      </w:r>
      <w:r w:rsidR="00E62244">
        <w:br/>
      </w:r>
      <w:r>
        <w:t>uma prova de atletismo</w:t>
      </w:r>
      <w:r w:rsidRPr="000B39A5">
        <w:t>.</w:t>
      </w:r>
      <w:r>
        <w:t xml:space="preserve"> </w:t>
      </w:r>
    </w:p>
    <w:p w14:paraId="42A92793" w14:textId="72ECF3FF" w:rsidR="006C2C0F" w:rsidRPr="00E62244" w:rsidRDefault="006C2C0F" w:rsidP="00E62244">
      <w:pPr>
        <w:pStyle w:val="QuestaoTexto"/>
      </w:pPr>
      <w:r w:rsidRPr="00E62244">
        <w:t xml:space="preserve">O número de voltas ao campo desportivo, </w:t>
      </w:r>
      <w:r w:rsidR="00E62244">
        <w:br/>
      </w:r>
      <w:r w:rsidRPr="00E62244">
        <w:t xml:space="preserve">obtidas por quatro alunos da escola estão </w:t>
      </w:r>
      <w:r w:rsidR="00164A36">
        <w:br/>
      </w:r>
      <w:r w:rsidRPr="00E62244">
        <w:t>registadas na tabela abaixo.</w:t>
      </w:r>
    </w:p>
    <w:tbl>
      <w:tblPr>
        <w:tblStyle w:val="TabelacomGrelha"/>
        <w:tblpPr w:leftFromText="141" w:rightFromText="141" w:vertAnchor="page" w:horzAnchor="page" w:tblpX="1571" w:tblpY="2961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56"/>
        <w:gridCol w:w="4111"/>
      </w:tblGrid>
      <w:tr w:rsidR="00164A36" w:rsidRPr="00164A36" w14:paraId="1B947E31" w14:textId="77777777" w:rsidTr="000407C6">
        <w:trPr>
          <w:trHeight w:val="374"/>
        </w:trPr>
        <w:tc>
          <w:tcPr>
            <w:tcW w:w="1456" w:type="dxa"/>
            <w:shd w:val="clear" w:color="auto" w:fill="F9D7D7"/>
            <w:vAlign w:val="center"/>
          </w:tcPr>
          <w:p w14:paraId="57A2774D" w14:textId="77777777" w:rsidR="00164A36" w:rsidRPr="00164A36" w:rsidRDefault="00164A36" w:rsidP="00164A36">
            <w:pPr>
              <w:pStyle w:val="TABELATexto"/>
            </w:pPr>
            <w:r w:rsidRPr="00164A36">
              <w:t>Aluno</w:t>
            </w:r>
          </w:p>
        </w:tc>
        <w:tc>
          <w:tcPr>
            <w:tcW w:w="4111" w:type="dxa"/>
            <w:shd w:val="clear" w:color="auto" w:fill="F9D7D7"/>
            <w:vAlign w:val="center"/>
          </w:tcPr>
          <w:p w14:paraId="0EC7A1BD" w14:textId="77777777" w:rsidR="00164A36" w:rsidRPr="00164A36" w:rsidRDefault="00164A36" w:rsidP="00164A36">
            <w:pPr>
              <w:pStyle w:val="TABELATexto"/>
            </w:pPr>
            <w:r w:rsidRPr="00164A36">
              <w:t>Número de voltas</w:t>
            </w:r>
          </w:p>
        </w:tc>
      </w:tr>
      <w:tr w:rsidR="00164A36" w:rsidRPr="00164A36" w14:paraId="46B375E7" w14:textId="77777777" w:rsidTr="000407C6">
        <w:trPr>
          <w:trHeight w:val="392"/>
        </w:trPr>
        <w:tc>
          <w:tcPr>
            <w:tcW w:w="1456" w:type="dxa"/>
            <w:vAlign w:val="center"/>
          </w:tcPr>
          <w:p w14:paraId="2AB9EFEC" w14:textId="77777777" w:rsidR="00164A36" w:rsidRPr="00164A36" w:rsidRDefault="00164A36" w:rsidP="00164A36">
            <w:pPr>
              <w:pStyle w:val="TABELATexto"/>
            </w:pPr>
            <w:r w:rsidRPr="00164A36">
              <w:t>João</w:t>
            </w:r>
          </w:p>
        </w:tc>
        <w:tc>
          <w:tcPr>
            <w:tcW w:w="4111" w:type="dxa"/>
            <w:vAlign w:val="center"/>
          </w:tcPr>
          <w:p w14:paraId="3A360D92" w14:textId="7F6E9652" w:rsidR="00164A36" w:rsidRPr="00164A36" w:rsidRDefault="00E72BEF" w:rsidP="00E72BEF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5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7+8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3+12</m:t>
                </m:r>
              </m:oMath>
            </m:oMathPara>
          </w:p>
        </w:tc>
      </w:tr>
      <w:tr w:rsidR="00164A36" w:rsidRPr="00164A36" w14:paraId="51B5BC78" w14:textId="77777777" w:rsidTr="000407C6">
        <w:trPr>
          <w:trHeight w:val="374"/>
        </w:trPr>
        <w:tc>
          <w:tcPr>
            <w:tcW w:w="1456" w:type="dxa"/>
            <w:vAlign w:val="center"/>
          </w:tcPr>
          <w:p w14:paraId="6DBEECEA" w14:textId="77777777" w:rsidR="00164A36" w:rsidRPr="00164A36" w:rsidRDefault="00164A36" w:rsidP="00164A36">
            <w:pPr>
              <w:pStyle w:val="TABELATexto"/>
            </w:pPr>
            <w:r w:rsidRPr="00164A36">
              <w:t>Diogo</w:t>
            </w:r>
          </w:p>
        </w:tc>
        <w:tc>
          <w:tcPr>
            <w:tcW w:w="4111" w:type="dxa"/>
            <w:vAlign w:val="center"/>
          </w:tcPr>
          <w:p w14:paraId="5093D095" w14:textId="64707012" w:rsidR="00164A36" w:rsidRPr="00164A36" w:rsidRDefault="00E72BEF" w:rsidP="00E72BEF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5</m:t>
                    </m:r>
                  </m:e>
                </m:d>
                <m:r>
                  <w:rPr>
                    <w:rFonts w:ascii="Cambria Math"/>
                  </w:rPr>
                  <m:t>+15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7</m:t>
                    </m:r>
                  </m:e>
                </m:d>
              </m:oMath>
            </m:oMathPara>
          </w:p>
        </w:tc>
      </w:tr>
      <w:tr w:rsidR="00164A36" w:rsidRPr="00164A36" w14:paraId="5C956D63" w14:textId="77777777" w:rsidTr="000407C6">
        <w:trPr>
          <w:trHeight w:val="374"/>
        </w:trPr>
        <w:tc>
          <w:tcPr>
            <w:tcW w:w="1456" w:type="dxa"/>
            <w:vAlign w:val="center"/>
          </w:tcPr>
          <w:p w14:paraId="440C275A" w14:textId="77777777" w:rsidR="00164A36" w:rsidRPr="00164A36" w:rsidRDefault="00164A36" w:rsidP="00164A36">
            <w:pPr>
              <w:pStyle w:val="TABELATexto"/>
            </w:pPr>
            <w:r w:rsidRPr="00164A36">
              <w:t>Sara</w:t>
            </w:r>
          </w:p>
        </w:tc>
        <w:tc>
          <w:tcPr>
            <w:tcW w:w="4111" w:type="dxa"/>
            <w:vAlign w:val="center"/>
          </w:tcPr>
          <w:p w14:paraId="214E86C8" w14:textId="06B512F8" w:rsidR="00164A36" w:rsidRPr="00164A36" w:rsidRDefault="00E72BEF" w:rsidP="00E72BEF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7+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18</m:t>
                    </m:r>
                  </m:e>
                </m:d>
                <m:r>
                  <w:rPr>
                    <w:rFonts w:asci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e>
                </m:d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2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e>
                </m:d>
              </m:oMath>
            </m:oMathPara>
          </w:p>
        </w:tc>
      </w:tr>
      <w:tr w:rsidR="00164A36" w:rsidRPr="00164A36" w14:paraId="05251287" w14:textId="77777777" w:rsidTr="000407C6">
        <w:trPr>
          <w:trHeight w:val="392"/>
        </w:trPr>
        <w:tc>
          <w:tcPr>
            <w:tcW w:w="1456" w:type="dxa"/>
            <w:vAlign w:val="center"/>
          </w:tcPr>
          <w:p w14:paraId="6B925AC9" w14:textId="77777777" w:rsidR="00164A36" w:rsidRPr="00164A36" w:rsidRDefault="00164A36" w:rsidP="00164A36">
            <w:pPr>
              <w:pStyle w:val="TABELATexto"/>
            </w:pPr>
            <w:r w:rsidRPr="00164A36">
              <w:t>Leonor</w:t>
            </w:r>
          </w:p>
        </w:tc>
        <w:tc>
          <w:tcPr>
            <w:tcW w:w="4111" w:type="dxa"/>
            <w:vAlign w:val="center"/>
          </w:tcPr>
          <w:p w14:paraId="68B1B978" w14:textId="01DB06E7" w:rsidR="00164A36" w:rsidRPr="00164A36" w:rsidRDefault="00E72BEF" w:rsidP="00E72BEF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8</m:t>
                    </m:r>
                  </m:e>
                </m:d>
                <m:r>
                  <w:rPr>
                    <w:rFonts w:ascii="Cambria Math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25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6</m:t>
                    </m:r>
                  </m:e>
                </m:d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10+5</m:t>
                    </m:r>
                  </m:e>
                </m:d>
              </m:oMath>
            </m:oMathPara>
          </w:p>
        </w:tc>
      </w:tr>
    </w:tbl>
    <w:p w14:paraId="6E601964" w14:textId="5A64FFC4" w:rsidR="006C2C0F" w:rsidRPr="00E62244" w:rsidRDefault="006C2C0F" w:rsidP="00E62244">
      <w:pPr>
        <w:spacing w:after="0" w:line="360" w:lineRule="auto"/>
        <w:ind w:right="-631"/>
        <w:jc w:val="both"/>
        <w:rPr>
          <w:rFonts w:ascii="Arial" w:hAnsi="Arial" w:cs="Arial"/>
          <w:sz w:val="24"/>
          <w:szCs w:val="24"/>
        </w:rPr>
      </w:pPr>
    </w:p>
    <w:p w14:paraId="59D0F74D" w14:textId="77777777" w:rsidR="006C2C0F" w:rsidRDefault="006C2C0F" w:rsidP="006C2C0F">
      <w:pPr>
        <w:spacing w:after="0" w:line="360" w:lineRule="auto"/>
        <w:ind w:right="-631" w:firstLine="567"/>
        <w:jc w:val="both"/>
        <w:rPr>
          <w:rFonts w:ascii="Arial" w:hAnsi="Arial" w:cs="Arial"/>
          <w:sz w:val="24"/>
          <w:szCs w:val="24"/>
        </w:rPr>
      </w:pPr>
    </w:p>
    <w:p w14:paraId="40AC196B" w14:textId="3810F872" w:rsidR="006C2C0F" w:rsidRDefault="006C2C0F" w:rsidP="006C2C0F">
      <w:pPr>
        <w:spacing w:after="0" w:line="360" w:lineRule="auto"/>
        <w:ind w:right="-631" w:firstLine="567"/>
        <w:jc w:val="both"/>
        <w:rPr>
          <w:rFonts w:ascii="Arial" w:hAnsi="Arial" w:cs="Arial"/>
          <w:sz w:val="24"/>
          <w:szCs w:val="24"/>
        </w:rPr>
      </w:pPr>
    </w:p>
    <w:p w14:paraId="7E17F245" w14:textId="46F4C7A6" w:rsidR="00E62244" w:rsidRDefault="00E62244" w:rsidP="006C2C0F">
      <w:pPr>
        <w:spacing w:after="0" w:line="360" w:lineRule="auto"/>
        <w:ind w:right="-631" w:firstLine="567"/>
        <w:jc w:val="both"/>
        <w:rPr>
          <w:rFonts w:ascii="Arial" w:hAnsi="Arial" w:cs="Arial"/>
          <w:sz w:val="24"/>
          <w:szCs w:val="24"/>
        </w:rPr>
      </w:pPr>
    </w:p>
    <w:p w14:paraId="379C055F" w14:textId="7786CDB9" w:rsidR="00164A36" w:rsidRDefault="00164A36" w:rsidP="006C2C0F">
      <w:pPr>
        <w:spacing w:after="0" w:line="360" w:lineRule="auto"/>
        <w:ind w:right="-631" w:firstLine="567"/>
        <w:jc w:val="both"/>
        <w:rPr>
          <w:rFonts w:ascii="Arial" w:hAnsi="Arial" w:cs="Arial"/>
          <w:sz w:val="24"/>
          <w:szCs w:val="24"/>
        </w:rPr>
      </w:pPr>
    </w:p>
    <w:p w14:paraId="098F259A" w14:textId="77777777" w:rsidR="00164A36" w:rsidRDefault="00164A36" w:rsidP="006C2C0F">
      <w:pPr>
        <w:spacing w:after="0" w:line="360" w:lineRule="auto"/>
        <w:ind w:right="-631" w:firstLine="567"/>
        <w:jc w:val="both"/>
        <w:rPr>
          <w:rFonts w:ascii="Arial" w:hAnsi="Arial" w:cs="Arial"/>
          <w:sz w:val="24"/>
          <w:szCs w:val="24"/>
        </w:rPr>
      </w:pPr>
    </w:p>
    <w:p w14:paraId="4995C710" w14:textId="77777777" w:rsidR="006C2C0F" w:rsidRPr="000F5D7F" w:rsidRDefault="006C2C0F" w:rsidP="00E62244">
      <w:pPr>
        <w:pStyle w:val="QuestaoTexto"/>
      </w:pPr>
      <w:r w:rsidRPr="000F5D7F">
        <w:t xml:space="preserve">Qual foi o </w:t>
      </w:r>
      <w:r>
        <w:t>aluno</w:t>
      </w:r>
      <w:r w:rsidRPr="000F5D7F">
        <w:t xml:space="preserve"> </w:t>
      </w:r>
      <w:r>
        <w:t>que correu o maior número de voltas</w:t>
      </w:r>
      <w:r w:rsidRPr="000F5D7F">
        <w:t>?</w:t>
      </w:r>
    </w:p>
    <w:p w14:paraId="120293F2" w14:textId="75EBCF73" w:rsidR="006C2C0F" w:rsidRDefault="006C2C0F" w:rsidP="00E62244">
      <w:pPr>
        <w:pStyle w:val="QuestaoTexto"/>
      </w:pPr>
      <w:r w:rsidRPr="000F5D7F">
        <w:t>Mostra como chegaste à tua resposta</w:t>
      </w:r>
      <w:r>
        <w:t>.</w:t>
      </w:r>
    </w:p>
    <w:p w14:paraId="07F26A4F" w14:textId="728273C6" w:rsidR="006C2C0F" w:rsidRDefault="006F1321" w:rsidP="00E62244">
      <w:pPr>
        <w:pStyle w:val="QUESTAO1"/>
        <w:rPr>
          <w:b/>
        </w:rPr>
      </w:pPr>
      <w:r w:rsidRPr="00D54B8F">
        <w:rPr>
          <w:noProof/>
        </w:rPr>
        <w:drawing>
          <wp:anchor distT="0" distB="0" distL="114300" distR="114300" simplePos="0" relativeHeight="251659264" behindDoc="0" locked="0" layoutInCell="1" allowOverlap="1" wp14:anchorId="3C097BC5" wp14:editId="69AA3D86">
            <wp:simplePos x="0" y="0"/>
            <wp:positionH relativeFrom="column">
              <wp:posOffset>4098925</wp:posOffset>
            </wp:positionH>
            <wp:positionV relativeFrom="paragraph">
              <wp:posOffset>89535</wp:posOffset>
            </wp:positionV>
            <wp:extent cx="2040255" cy="2647315"/>
            <wp:effectExtent l="0" t="0" r="0" b="635"/>
            <wp:wrapThrough wrapText="bothSides">
              <wp:wrapPolygon edited="0">
                <wp:start x="0" y="0"/>
                <wp:lineTo x="0" y="21450"/>
                <wp:lineTo x="21378" y="21450"/>
                <wp:lineTo x="21378" y="0"/>
                <wp:lineTo x="0" y="0"/>
              </wp:wrapPolygon>
            </wp:wrapThrough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244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E75734" wp14:editId="74090907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5824A" w14:textId="03DFB185" w:rsidR="00E62244" w:rsidRPr="00086D19" w:rsidRDefault="00E62244" w:rsidP="00E6224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E75734" id="Oval 22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B5824A" w14:textId="03DFB185" w:rsidR="00E62244" w:rsidRPr="00086D19" w:rsidRDefault="00E62244" w:rsidP="00E6224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62244" w:rsidRPr="004E7A84">
        <w:tab/>
      </w:r>
      <w:r w:rsidR="006C2C0F" w:rsidRPr="00DE6FDC">
        <w:t>Observa o esquema d</w:t>
      </w:r>
      <w:r w:rsidR="006C2C0F">
        <w:t>o elevador de um centro</w:t>
      </w:r>
      <w:r w:rsidR="006C2C0F" w:rsidRPr="00DE6FDC">
        <w:t xml:space="preserve"> comercial e </w:t>
      </w:r>
      <w:r w:rsidR="006C2C0F">
        <w:t>resolve cada um dos problemas apresentados</w:t>
      </w:r>
      <w:r w:rsidR="006C2C0F" w:rsidRPr="00DE6FDC">
        <w:t>.</w:t>
      </w:r>
    </w:p>
    <w:p w14:paraId="79E4FF6F" w14:textId="384B3949" w:rsidR="006C2C0F" w:rsidRDefault="006C2C0F" w:rsidP="00E72BEF">
      <w:pPr>
        <w:pStyle w:val="QUESTAO11"/>
      </w:pPr>
      <w:r>
        <w:rPr>
          <w:b/>
        </w:rPr>
        <w:t>6</w:t>
      </w:r>
      <w:r w:rsidRPr="001F2FDE">
        <w:rPr>
          <w:b/>
        </w:rPr>
        <w:t>.1.</w:t>
      </w:r>
      <w:r w:rsidR="00E62244">
        <w:tab/>
      </w:r>
      <w:r>
        <w:t xml:space="preserve">A Ana estacionou o carro no piso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t xml:space="preserve"> e subiu cinco pisos para chegar ao seu local de trabalho. </w:t>
      </w:r>
    </w:p>
    <w:p w14:paraId="61284201" w14:textId="77777777" w:rsidR="006C2C0F" w:rsidRDefault="006C2C0F" w:rsidP="00E62244">
      <w:pPr>
        <w:pStyle w:val="QUESTAO11Texto"/>
      </w:pPr>
      <w:r>
        <w:t>Em que piso trabalha a Ana?</w:t>
      </w:r>
    </w:p>
    <w:p w14:paraId="607903CB" w14:textId="78502AA7" w:rsidR="006C2C0F" w:rsidRDefault="006C2C0F" w:rsidP="00E72BEF">
      <w:pPr>
        <w:pStyle w:val="QUESTAO11"/>
      </w:pPr>
      <w:r>
        <w:rPr>
          <w:b/>
        </w:rPr>
        <w:t>6</w:t>
      </w:r>
      <w:r w:rsidRPr="001F2FDE">
        <w:rPr>
          <w:b/>
        </w:rPr>
        <w:t>.2.</w:t>
      </w:r>
      <w:r w:rsidR="005E2F6C">
        <w:rPr>
          <w:b/>
        </w:rPr>
        <w:tab/>
      </w:r>
      <w:r>
        <w:t>O José trabalha no piso 4</w:t>
      </w:r>
      <w:r w:rsidR="005E2F6C">
        <w:t xml:space="preserve"> </w:t>
      </w:r>
      <w:r>
        <w:t>e guarda a sua bicicleta no piso</w:t>
      </w:r>
      <w:r w:rsidR="005E2F6C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>
        <w:t>.</w:t>
      </w:r>
    </w:p>
    <w:p w14:paraId="1D935E03" w14:textId="1D9066D8" w:rsidR="006C2C0F" w:rsidRDefault="006C2C0F" w:rsidP="005E2F6C">
      <w:pPr>
        <w:pStyle w:val="QUESTAO11Texto"/>
      </w:pPr>
      <w:r>
        <w:t xml:space="preserve">Quantos pisos tem </w:t>
      </w:r>
      <w:r w:rsidR="002703DA">
        <w:t>o José</w:t>
      </w:r>
      <w:r w:rsidR="002703DA">
        <w:t xml:space="preserve"> </w:t>
      </w:r>
      <w:r>
        <w:t>de descer para ir buscar a bicicleta?</w:t>
      </w:r>
    </w:p>
    <w:p w14:paraId="398A55B5" w14:textId="46D25D1B" w:rsidR="006C2C0F" w:rsidRDefault="006C2C0F" w:rsidP="005E2F6C">
      <w:pPr>
        <w:pStyle w:val="QUESTAO11"/>
      </w:pPr>
      <w:r>
        <w:rPr>
          <w:b/>
        </w:rPr>
        <w:t>6</w:t>
      </w:r>
      <w:r w:rsidRPr="001F2FDE">
        <w:rPr>
          <w:b/>
        </w:rPr>
        <w:t>.3.</w:t>
      </w:r>
      <w:r>
        <w:t xml:space="preserve">  A Rita está no quinto piso, desce </w:t>
      </w:r>
      <w:r w:rsidR="005E2F6C">
        <w:t xml:space="preserve"> </w:t>
      </w:r>
      <w:r>
        <w:t xml:space="preserve">6 </w:t>
      </w:r>
      <w:r w:rsidR="005E2F6C">
        <w:t xml:space="preserve"> </w:t>
      </w:r>
      <w:r>
        <w:t>pisos e, em seguida, sobe</w:t>
      </w:r>
      <w:r w:rsidR="005E2F6C">
        <w:t xml:space="preserve"> </w:t>
      </w:r>
      <w:r>
        <w:t xml:space="preserve">4 pisos para se encontrar com uma amiga. </w:t>
      </w:r>
    </w:p>
    <w:p w14:paraId="0B06D893" w14:textId="77777777" w:rsidR="006C2C0F" w:rsidRDefault="006C2C0F" w:rsidP="005E2F6C">
      <w:pPr>
        <w:pStyle w:val="QUESTAO11Texto"/>
      </w:pPr>
      <w:r>
        <w:t>Em que piso está a amiga da Rita?</w:t>
      </w:r>
    </w:p>
    <w:p w14:paraId="20AF2E62" w14:textId="3DFC95E2" w:rsidR="006C2C0F" w:rsidRDefault="005E2F6C" w:rsidP="00F1064A">
      <w:pPr>
        <w:pStyle w:val="QUESTAO1"/>
        <w:spacing w:after="16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3F7A59" wp14:editId="30458266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003DE" w14:textId="310F847A" w:rsidR="005E2F6C" w:rsidRPr="00086D19" w:rsidRDefault="005E2F6C" w:rsidP="005E2F6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3F7A59" id="Oval 2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D003DE" w14:textId="310F847A" w:rsidR="005E2F6C" w:rsidRPr="00086D19" w:rsidRDefault="005E2F6C" w:rsidP="005E2F6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C2C0F">
        <w:t>Marca na reta numérica os pontos</w:t>
      </w:r>
      <w:r>
        <w:t xml:space="preserve"> </w:t>
      </w:r>
      <w:r w:rsidR="006C2C0F" w:rsidRPr="005E2F6C">
        <w:rPr>
          <w:i/>
          <w:iCs/>
        </w:rPr>
        <w:t>A</w:t>
      </w:r>
      <w:r w:rsidR="006C2C0F">
        <w:t xml:space="preserve">, </w:t>
      </w:r>
      <w:r w:rsidR="006C2C0F" w:rsidRPr="005E2F6C">
        <w:rPr>
          <w:i/>
          <w:iCs/>
        </w:rPr>
        <w:t>B</w:t>
      </w:r>
      <w:r w:rsidR="006C2C0F">
        <w:t xml:space="preserve">, </w:t>
      </w:r>
      <w:r w:rsidR="006C2C0F" w:rsidRPr="005E2F6C">
        <w:rPr>
          <w:i/>
          <w:iCs/>
        </w:rPr>
        <w:t>C</w:t>
      </w:r>
      <w:r>
        <w:t xml:space="preserve"> </w:t>
      </w:r>
      <w:r w:rsidR="006C2C0F">
        <w:t xml:space="preserve">e </w:t>
      </w:r>
      <w:r w:rsidR="006C2C0F" w:rsidRPr="005E2F6C">
        <w:rPr>
          <w:i/>
          <w:iCs/>
        </w:rPr>
        <w:t>D</w:t>
      </w:r>
      <w:r>
        <w:t xml:space="preserve"> </w:t>
      </w:r>
      <w:r w:rsidR="006C2C0F" w:rsidRPr="005E2F6C">
        <w:t>cujas</w:t>
      </w:r>
      <w:r w:rsidR="006C2C0F">
        <w:t xml:space="preserve"> abcissas são:</w:t>
      </w:r>
    </w:p>
    <w:p w14:paraId="7B933B2B" w14:textId="6E12184F" w:rsidR="006C2C0F" w:rsidRDefault="00E72BEF" w:rsidP="00E72BEF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426" w:firstLine="0"/>
        <w:rPr>
          <w:bCs/>
          <w:sz w:val="24"/>
          <w:szCs w:val="24"/>
        </w:rPr>
      </w:pP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 xml:space="preserve"> → </m:t>
        </m:r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-1</m:t>
        </m:r>
      </m:oMath>
      <w:r w:rsidR="006C2C0F">
        <w:rPr>
          <w:bCs/>
          <w:sz w:val="24"/>
          <w:szCs w:val="24"/>
        </w:rPr>
        <w:t xml:space="preserve"> </w:t>
      </w:r>
      <w:r w:rsidR="005E2F6C">
        <w:rPr>
          <w:bCs/>
          <w:sz w:val="24"/>
          <w:szCs w:val="24"/>
        </w:rPr>
        <w:t xml:space="preserve"> </w:t>
      </w:r>
      <w:r w:rsidR="006C2C0F">
        <w:rPr>
          <w:bCs/>
          <w:sz w:val="24"/>
          <w:szCs w:val="24"/>
        </w:rPr>
        <w:t xml:space="preserve">;  </w:t>
      </w:r>
      <w:r w:rsidR="005E2F6C">
        <w:rPr>
          <w:bCs/>
          <w:sz w:val="24"/>
          <w:szCs w:val="24"/>
        </w:rPr>
        <w:t xml:space="preserve"> </w:t>
      </w:r>
      <w:r w:rsidR="006C2C0F">
        <w:rPr>
          <w:bCs/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-4+7</m:t>
            </m:r>
          </m:e>
        </m:d>
      </m:oMath>
      <w:r w:rsidR="006C2C0F">
        <w:rPr>
          <w:bCs/>
          <w:sz w:val="24"/>
          <w:szCs w:val="24"/>
        </w:rPr>
        <w:t xml:space="preserve"> </w:t>
      </w:r>
      <w:r w:rsidR="005E2F6C">
        <w:rPr>
          <w:bCs/>
          <w:sz w:val="24"/>
          <w:szCs w:val="24"/>
        </w:rPr>
        <w:t xml:space="preserve"> </w:t>
      </w:r>
      <w:r w:rsidR="006C2C0F">
        <w:rPr>
          <w:bCs/>
          <w:sz w:val="24"/>
          <w:szCs w:val="24"/>
        </w:rPr>
        <w:t xml:space="preserve">; </w:t>
      </w:r>
      <w:r w:rsidR="005E2F6C">
        <w:rPr>
          <w:bCs/>
          <w:sz w:val="24"/>
          <w:szCs w:val="24"/>
        </w:rPr>
        <w:t xml:space="preserve"> </w:t>
      </w:r>
      <w:r w:rsidR="006C2C0F">
        <w:rPr>
          <w:bCs/>
          <w:sz w:val="24"/>
          <w:szCs w:val="24"/>
        </w:rPr>
        <w:t xml:space="preserve">  </w:t>
      </w:r>
      <m:oMath>
        <m:r>
          <w:rPr>
            <w:rFonts w:ascii="Cambria Math" w:hAnsi="Cambria Math"/>
          </w:rPr>
          <m:t>C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-3+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2-5</m:t>
            </m:r>
          </m:e>
        </m:d>
      </m:oMath>
      <w:r w:rsidR="006C2C0F">
        <w:rPr>
          <w:bCs/>
          <w:sz w:val="24"/>
          <w:szCs w:val="24"/>
        </w:rPr>
        <w:t xml:space="preserve">  </w:t>
      </w:r>
      <w:r w:rsidR="006C2C0F" w:rsidRPr="000844D9">
        <w:rPr>
          <w:bCs/>
        </w:rPr>
        <w:t>e</w:t>
      </w:r>
      <w:r w:rsidR="006C2C0F">
        <w:rPr>
          <w:bCs/>
          <w:sz w:val="24"/>
          <w:szCs w:val="24"/>
        </w:rPr>
        <w:t xml:space="preserve"> </w:t>
      </w:r>
      <w:r w:rsidR="000844D9">
        <w:rPr>
          <w:bCs/>
          <w:sz w:val="24"/>
          <w:szCs w:val="24"/>
        </w:rPr>
        <w:t xml:space="preserve"> </w:t>
      </w:r>
      <w:r w:rsidR="005E2F6C">
        <w:rPr>
          <w:bCs/>
          <w:sz w:val="24"/>
          <w:szCs w:val="24"/>
        </w:rPr>
        <w:t xml:space="preserve"> </w:t>
      </w:r>
      <m:oMath>
        <m:r>
          <w:rPr>
            <w:rFonts w:ascii="Cambria Math"/>
          </w:rPr>
          <m:t>D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 w:hAnsi="Cambria Math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</w:p>
    <w:p w14:paraId="5A51CB18" w14:textId="77777777" w:rsidR="006C2C0F" w:rsidRDefault="006C2C0F" w:rsidP="006F132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426" w:firstLine="0"/>
        <w:jc w:val="center"/>
        <w:rPr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2A321098" wp14:editId="6E2E64FD">
            <wp:extent cx="2883600" cy="277200"/>
            <wp:effectExtent l="0" t="0" r="0" b="889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600" cy="2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935E8" w14:textId="6479C114" w:rsidR="006C2C0F" w:rsidRDefault="005E2F6C" w:rsidP="005E2F6C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F1089D" wp14:editId="12E43B8A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D1C03F" w14:textId="47098436" w:rsidR="005E2F6C" w:rsidRPr="00086D19" w:rsidRDefault="005E2F6C" w:rsidP="005E2F6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F1089D" id="Oval 2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D1C03F" w14:textId="47098436" w:rsidR="005E2F6C" w:rsidRPr="00086D19" w:rsidRDefault="005E2F6C" w:rsidP="005E2F6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C2C0F" w:rsidRPr="00271A83">
        <w:t xml:space="preserve">Calcula o valor </w:t>
      </w:r>
      <w:r w:rsidR="006C2C0F">
        <w:t>numérico das expressões</w:t>
      </w:r>
      <w:r w:rsidR="006C2C0F" w:rsidRPr="00271A83">
        <w:t xml:space="preserve"> seguintes.</w:t>
      </w:r>
    </w:p>
    <w:p w14:paraId="23C5C51F" w14:textId="6D628E14" w:rsidR="006C2C0F" w:rsidRPr="005E2F6C" w:rsidRDefault="006C2C0F" w:rsidP="00E72BEF">
      <w:pPr>
        <w:pStyle w:val="QUESTAO11"/>
        <w:tabs>
          <w:tab w:val="left" w:pos="4253"/>
          <w:tab w:val="left" w:pos="4820"/>
        </w:tabs>
        <w:rPr>
          <w:b/>
        </w:rPr>
      </w:pPr>
      <w:r w:rsidRPr="005E2F6C">
        <w:rPr>
          <w:b/>
        </w:rPr>
        <w:t>8.1.</w:t>
      </w:r>
      <w:r w:rsidR="005E2F6C">
        <w:rPr>
          <w:b/>
        </w:rPr>
        <w:tab/>
      </w:r>
      <m:oMath>
        <m:r>
          <w:rPr>
            <w:rFonts w:ascii="Cambria Math" w:hAnsi="Cambria Math"/>
          </w:rPr>
          <m:t>-5+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hAnsi="Cambria Math"/>
          </w:rPr>
          <m:t>-6-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-12</m:t>
            </m:r>
          </m:e>
        </m:d>
      </m:oMath>
      <w:r w:rsidRPr="005E2F6C">
        <w:rPr>
          <w:b/>
        </w:rPr>
        <w:tab/>
        <w:t>8.2.</w:t>
      </w:r>
      <w:r w:rsidR="005E2F6C">
        <w:rPr>
          <w:b/>
        </w:rPr>
        <w:tab/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-</m:t>
        </m:r>
        <m:r>
          <w:rPr>
            <w:rFonts w:ascii="Cambria Math"/>
          </w:rPr>
          <m:t>8+12</m:t>
        </m:r>
        <m:r>
          <w:rPr>
            <w:rFonts w:ascii="Cambria Math"/>
          </w:rPr>
          <m:t>-</m:t>
        </m:r>
        <m:r>
          <w:rPr>
            <w:rFonts w:ascii="Cambria Math"/>
          </w:rPr>
          <m:t>20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7+4</m:t>
        </m:r>
      </m:oMath>
    </w:p>
    <w:p w14:paraId="752806CF" w14:textId="2A7130EC" w:rsidR="006C2C0F" w:rsidRPr="005E2F6C" w:rsidRDefault="006C2C0F" w:rsidP="00E72BEF">
      <w:pPr>
        <w:pStyle w:val="QUESTAO11"/>
        <w:tabs>
          <w:tab w:val="left" w:pos="4253"/>
          <w:tab w:val="left" w:pos="4820"/>
        </w:tabs>
        <w:rPr>
          <w:b/>
        </w:rPr>
      </w:pPr>
      <w:r w:rsidRPr="005E2F6C">
        <w:rPr>
          <w:b/>
        </w:rPr>
        <w:t>8.3.</w:t>
      </w:r>
      <w:r w:rsidR="005E2F6C">
        <w:rPr>
          <w:b/>
        </w:rPr>
        <w:tab/>
      </w:r>
      <m:oMath>
        <m:r>
          <w:rPr>
            <w:rFonts w:ascii="Cambria Math" w:hAnsi="Cambria Math"/>
          </w:rPr>
          <m:t>-15+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12-40</m:t>
            </m:r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17-23</m:t>
            </m:r>
          </m:e>
        </m:d>
      </m:oMath>
      <w:r w:rsidRPr="005E2F6C">
        <w:rPr>
          <w:b/>
        </w:rPr>
        <w:tab/>
        <w:t>8.4.</w:t>
      </w:r>
      <w:r w:rsidR="005E2F6C"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25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15</m:t>
                </m:r>
              </m:e>
            </m:d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21</m:t>
            </m:r>
          </m:e>
        </m:d>
      </m:oMath>
    </w:p>
    <w:sectPr w:rsidR="006C2C0F" w:rsidRPr="005E2F6C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001E6" w14:textId="77777777" w:rsidR="00923D82" w:rsidRDefault="00923D82" w:rsidP="00D177B5">
      <w:pPr>
        <w:spacing w:after="0" w:line="240" w:lineRule="auto"/>
      </w:pPr>
      <w:r>
        <w:separator/>
      </w:r>
    </w:p>
  </w:endnote>
  <w:endnote w:type="continuationSeparator" w:id="0">
    <w:p w14:paraId="63FF2560" w14:textId="77777777" w:rsidR="00923D82" w:rsidRDefault="00923D8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20AD0" w14:textId="77777777" w:rsidR="00923D82" w:rsidRDefault="00923D82" w:rsidP="00D177B5">
      <w:pPr>
        <w:spacing w:after="0" w:line="240" w:lineRule="auto"/>
      </w:pPr>
      <w:r>
        <w:separator/>
      </w:r>
    </w:p>
  </w:footnote>
  <w:footnote w:type="continuationSeparator" w:id="0">
    <w:p w14:paraId="28E7930F" w14:textId="77777777" w:rsidR="00923D82" w:rsidRDefault="00923D8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1" type="#_x0000_t75" style="width:16.65pt;height:16.65pt;visibility:visible" o:bullet="t">
        <v:imagedata r:id="rId1" o:title=""/>
      </v:shape>
    </w:pict>
  </w:numPicBullet>
  <w:numPicBullet w:numPicBulletId="1">
    <w:pict>
      <v:shape id="_x0000_i1372" type="#_x0000_t75" style="width:16.65pt;height:16.65pt;visibility:visible" o:bullet="t">
        <v:imagedata r:id="rId2" o:title=""/>
      </v:shape>
    </w:pict>
  </w:numPicBullet>
  <w:numPicBullet w:numPicBulletId="2">
    <w:pict>
      <v:shape id="_x0000_i1373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2C033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808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D0D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9019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78CD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E404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F099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C23F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E4A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8E7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31278516">
    <w:abstractNumId w:val="14"/>
  </w:num>
  <w:num w:numId="2" w16cid:durableId="1063025997">
    <w:abstractNumId w:val="15"/>
  </w:num>
  <w:num w:numId="3" w16cid:durableId="130248891">
    <w:abstractNumId w:val="12"/>
  </w:num>
  <w:num w:numId="4" w16cid:durableId="1651514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6574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096210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3271970">
    <w:abstractNumId w:val="16"/>
  </w:num>
  <w:num w:numId="8" w16cid:durableId="1209955786">
    <w:abstractNumId w:val="13"/>
  </w:num>
  <w:num w:numId="9" w16cid:durableId="904948079">
    <w:abstractNumId w:val="9"/>
  </w:num>
  <w:num w:numId="10" w16cid:durableId="715933283">
    <w:abstractNumId w:val="7"/>
  </w:num>
  <w:num w:numId="11" w16cid:durableId="1679962518">
    <w:abstractNumId w:val="6"/>
  </w:num>
  <w:num w:numId="12" w16cid:durableId="810290422">
    <w:abstractNumId w:val="5"/>
  </w:num>
  <w:num w:numId="13" w16cid:durableId="1810706506">
    <w:abstractNumId w:val="4"/>
  </w:num>
  <w:num w:numId="14" w16cid:durableId="1721511620">
    <w:abstractNumId w:val="8"/>
  </w:num>
  <w:num w:numId="15" w16cid:durableId="1275599399">
    <w:abstractNumId w:val="3"/>
  </w:num>
  <w:num w:numId="16" w16cid:durableId="954674236">
    <w:abstractNumId w:val="2"/>
  </w:num>
  <w:num w:numId="17" w16cid:durableId="174685939">
    <w:abstractNumId w:val="1"/>
  </w:num>
  <w:num w:numId="18" w16cid:durableId="183672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07C6"/>
    <w:rsid w:val="000541B6"/>
    <w:rsid w:val="000844D9"/>
    <w:rsid w:val="00084847"/>
    <w:rsid w:val="00086D19"/>
    <w:rsid w:val="00087949"/>
    <w:rsid w:val="000A78A5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64A36"/>
    <w:rsid w:val="00174392"/>
    <w:rsid w:val="00182809"/>
    <w:rsid w:val="001849CD"/>
    <w:rsid w:val="001959D8"/>
    <w:rsid w:val="001A7745"/>
    <w:rsid w:val="001C5DAF"/>
    <w:rsid w:val="001C7A1B"/>
    <w:rsid w:val="001E4CE7"/>
    <w:rsid w:val="001F0CD8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03DA"/>
    <w:rsid w:val="00271F71"/>
    <w:rsid w:val="00274E47"/>
    <w:rsid w:val="00295F4C"/>
    <w:rsid w:val="002A1042"/>
    <w:rsid w:val="002B338B"/>
    <w:rsid w:val="002E6EDD"/>
    <w:rsid w:val="002F1ADA"/>
    <w:rsid w:val="002F41AF"/>
    <w:rsid w:val="0030103E"/>
    <w:rsid w:val="003012AD"/>
    <w:rsid w:val="0030367A"/>
    <w:rsid w:val="00335DAB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5333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E2F6C"/>
    <w:rsid w:val="006007F1"/>
    <w:rsid w:val="00616F7F"/>
    <w:rsid w:val="00626873"/>
    <w:rsid w:val="00627293"/>
    <w:rsid w:val="0063038D"/>
    <w:rsid w:val="00653546"/>
    <w:rsid w:val="006568A5"/>
    <w:rsid w:val="00682499"/>
    <w:rsid w:val="00693559"/>
    <w:rsid w:val="006A3D4C"/>
    <w:rsid w:val="006A50CF"/>
    <w:rsid w:val="006A59C6"/>
    <w:rsid w:val="006C2C0F"/>
    <w:rsid w:val="006C3C18"/>
    <w:rsid w:val="006D3A39"/>
    <w:rsid w:val="006D4D88"/>
    <w:rsid w:val="006E72C0"/>
    <w:rsid w:val="006F1321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C2B2F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3D82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82518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2139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B7024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62244"/>
    <w:rsid w:val="00E70E42"/>
    <w:rsid w:val="00E72BEF"/>
    <w:rsid w:val="00E755D9"/>
    <w:rsid w:val="00E828DF"/>
    <w:rsid w:val="00E857AC"/>
    <w:rsid w:val="00E941C7"/>
    <w:rsid w:val="00EB4909"/>
    <w:rsid w:val="00ED1713"/>
    <w:rsid w:val="00ED30E2"/>
    <w:rsid w:val="00ED458D"/>
    <w:rsid w:val="00EE0E1E"/>
    <w:rsid w:val="00F007C4"/>
    <w:rsid w:val="00F1013F"/>
    <w:rsid w:val="00F1064A"/>
    <w:rsid w:val="00F1363F"/>
    <w:rsid w:val="00F35C8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64A36"/>
    <w:pPr>
      <w:tabs>
        <w:tab w:val="left" w:pos="113"/>
      </w:tabs>
      <w:spacing w:before="36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164A36"/>
    <w:pPr>
      <w:tabs>
        <w:tab w:val="left" w:pos="113"/>
        <w:tab w:val="left" w:pos="425"/>
      </w:tabs>
      <w:spacing w:before="240" w:line="264" w:lineRule="auto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64A3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E62244"/>
    <w:pPr>
      <w:tabs>
        <w:tab w:val="left" w:pos="1134"/>
      </w:tabs>
      <w:spacing w:line="240" w:lineRule="auto"/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QUESTAO11Texto">
    <w:name w:val="QUESTAO 1.1. Texto"/>
    <w:basedOn w:val="QUESTAO11"/>
    <w:qFormat/>
    <w:rsid w:val="005E2F6C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259</TotalTime>
  <Pages>2</Pages>
  <Words>361</Words>
  <Characters>2064</Characters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