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7FA6034" w:rsidR="00C72BA7" w:rsidRDefault="00B32118" w:rsidP="00162A96">
      <w:pPr>
        <w:pStyle w:val="TITULOFICHAS"/>
      </w:pPr>
      <w:r>
        <w:t>Questões-aula</w:t>
      </w:r>
      <w:r>
        <w:tab/>
      </w:r>
      <w:r w:rsidR="009C54C0" w:rsidRPr="009C54C0">
        <w:rPr>
          <w:rStyle w:val="TITULOFICHAS-alinea"/>
        </w:rPr>
        <w:t xml:space="preserve">1. </w:t>
      </w:r>
      <w:r w:rsidR="003F5C31">
        <w:rPr>
          <w:rStyle w:val="TITULOFICHAS-alinea"/>
        </w:rPr>
        <w:t xml:space="preserve"> </w:t>
      </w:r>
      <w:r w:rsidR="009C54C0" w:rsidRPr="009C54C0">
        <w:rPr>
          <w:rStyle w:val="TITULOFICHAS-alinea"/>
        </w:rPr>
        <w:t>Números racionais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9ECC40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552212C" w14:textId="29A84EE5" w:rsidR="009C03DC" w:rsidRPr="006E2588" w:rsidRDefault="003E0186" w:rsidP="009C03DC">
      <w:pPr>
        <w:pStyle w:val="QuestaoAulaTITULO"/>
        <w:rPr>
          <w:lang w:val="pt-PT"/>
        </w:rPr>
      </w:pPr>
      <w:r w:rsidRPr="004E6E7B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183C7C46" wp14:editId="21A4A03B">
            <wp:simplePos x="0" y="0"/>
            <wp:positionH relativeFrom="column">
              <wp:posOffset>3442335</wp:posOffset>
            </wp:positionH>
            <wp:positionV relativeFrom="paragraph">
              <wp:posOffset>518853</wp:posOffset>
            </wp:positionV>
            <wp:extent cx="2597862" cy="2304000"/>
            <wp:effectExtent l="0" t="0" r="0" b="1270"/>
            <wp:wrapThrough wrapText="bothSides">
              <wp:wrapPolygon edited="0">
                <wp:start x="0" y="0"/>
                <wp:lineTo x="0" y="21433"/>
                <wp:lineTo x="21384" y="21433"/>
                <wp:lineTo x="21384" y="0"/>
                <wp:lineTo x="0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862" cy="23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3DC" w:rsidRPr="006E2588">
        <w:rPr>
          <w:lang w:val="pt-PT"/>
        </w:rPr>
        <w:t>Questão-aula 1</w:t>
      </w:r>
    </w:p>
    <w:p w14:paraId="5ACF55A5" w14:textId="57FD6DC8" w:rsidR="009C03DC" w:rsidRPr="004E6E7B" w:rsidRDefault="009C03DC" w:rsidP="009C03D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9D7AD1" wp14:editId="59252399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F74AA4" w14:textId="77777777" w:rsidR="009C03DC" w:rsidRPr="00086D19" w:rsidRDefault="009C03DC" w:rsidP="009C03D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9D7AD1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CF74AA4" w14:textId="77777777" w:rsidR="009C03DC" w:rsidRPr="00086D19" w:rsidRDefault="009C03DC" w:rsidP="009C03D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E6E7B">
        <w:t xml:space="preserve">Observa os números racionais representados na figura ao lado. </w:t>
      </w:r>
      <w:r w:rsidRPr="009C03DC">
        <w:t>Indica</w:t>
      </w:r>
      <w:r w:rsidRPr="004E6E7B">
        <w:t>:</w:t>
      </w:r>
    </w:p>
    <w:p w14:paraId="5F1591C7" w14:textId="1A7D6CE4" w:rsidR="009C03DC" w:rsidRPr="004E6E7B" w:rsidRDefault="009C03DC" w:rsidP="009057B0">
      <w:pPr>
        <w:pStyle w:val="QUESTAO11"/>
      </w:pPr>
      <w:r w:rsidRPr="002848F2">
        <w:rPr>
          <w:b/>
        </w:rPr>
        <w:t>1.1.</w:t>
      </w:r>
      <w:r>
        <w:tab/>
      </w:r>
      <w:r w:rsidRPr="004E6E7B">
        <w:t xml:space="preserve">os que </w:t>
      </w:r>
      <w:r w:rsidRPr="003E0186">
        <w:t>pertencem</w:t>
      </w:r>
      <w:r w:rsidRPr="004E6E7B">
        <w:t xml:space="preserve"> a</w:t>
      </w:r>
      <w:r w:rsidR="00BC5848">
        <w:t xml:space="preserve"> </w:t>
      </w:r>
      <w:r w:rsidRPr="004E6E7B">
        <w:t xml:space="preserve"> </w:t>
      </w:r>
      <m:oMath>
        <m:r>
          <m:rPr>
            <m:scr m:val="double-struck"/>
          </m:rPr>
          <w:rPr>
            <w:rFonts w:ascii="Cambria Math" w:hAnsi="Cambria Math" w:cs="Cambria Math"/>
          </w:rPr>
          <m:t>N</m:t>
        </m:r>
      </m:oMath>
      <w:r w:rsidR="00BC5848">
        <w:t xml:space="preserve"> </w:t>
      </w:r>
      <w:r w:rsidR="001536F4">
        <w:t>;</w:t>
      </w:r>
    </w:p>
    <w:p w14:paraId="59865C47" w14:textId="58C73427" w:rsidR="009C03DC" w:rsidRPr="004E6E7B" w:rsidRDefault="009C03DC" w:rsidP="009057B0">
      <w:pPr>
        <w:pStyle w:val="QUESTAO11"/>
      </w:pPr>
      <w:r w:rsidRPr="002848F2">
        <w:rPr>
          <w:b/>
        </w:rPr>
        <w:t>1.2.</w:t>
      </w:r>
      <w:r>
        <w:tab/>
      </w:r>
      <w:r w:rsidRPr="004E6E7B">
        <w:t xml:space="preserve">os </w:t>
      </w:r>
      <w:r w:rsidRPr="009C03DC">
        <w:t>que</w:t>
      </w:r>
      <w:r w:rsidRPr="004E6E7B">
        <w:t xml:space="preserve"> </w:t>
      </w:r>
      <w:r w:rsidRPr="009C03DC">
        <w:t>pertencem</w:t>
      </w:r>
      <w:r w:rsidRPr="004E6E7B">
        <w:t xml:space="preserve"> a</w:t>
      </w:r>
      <w:r w:rsidR="00BC5848">
        <w:t xml:space="preserve"> </w:t>
      </w:r>
      <w:r w:rsidRPr="004E6E7B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b>
            <m:r>
              <w:rPr>
                <w:rFonts w:ascii="Cambria Math"/>
              </w:rPr>
              <m:t>0</m:t>
            </m:r>
          </m:sub>
          <m:sup>
            <m:r>
              <w:rPr>
                <w:rFonts w:ascii="Cambria Math"/>
              </w:rPr>
              <m:t>+</m:t>
            </m:r>
          </m:sup>
        </m:sSubSup>
      </m:oMath>
      <w:r w:rsidR="00BC5848">
        <w:t xml:space="preserve"> </w:t>
      </w:r>
      <w:r w:rsidR="001536F4">
        <w:t>;</w:t>
      </w:r>
    </w:p>
    <w:p w14:paraId="128EF998" w14:textId="13B88EC0" w:rsidR="009C03DC" w:rsidRPr="004E6E7B" w:rsidRDefault="009C03DC" w:rsidP="009C03DC">
      <w:pPr>
        <w:pStyle w:val="QUESTAO11"/>
      </w:pPr>
      <w:r w:rsidRPr="002848F2">
        <w:rPr>
          <w:b/>
        </w:rPr>
        <w:t>1.</w:t>
      </w:r>
      <w:r>
        <w:rPr>
          <w:b/>
        </w:rPr>
        <w:t>3</w:t>
      </w:r>
      <w:r w:rsidRPr="002848F2">
        <w:rPr>
          <w:b/>
        </w:rPr>
        <w:t>.</w:t>
      </w:r>
      <w:r>
        <w:tab/>
      </w:r>
      <w:r w:rsidRPr="004E6E7B">
        <w:t>os números inteiros negativos</w:t>
      </w:r>
      <w:r w:rsidR="001536F4">
        <w:t>;</w:t>
      </w:r>
    </w:p>
    <w:p w14:paraId="120A01FB" w14:textId="6D28A763" w:rsidR="009C03DC" w:rsidRPr="004E6E7B" w:rsidRDefault="00312428" w:rsidP="009057B0">
      <w:pPr>
        <w:pStyle w:val="QUESTAO11"/>
      </w:pPr>
      <w:r w:rsidRPr="002848F2">
        <w:rPr>
          <w:b/>
        </w:rPr>
        <w:t>1.</w:t>
      </w:r>
      <w:r>
        <w:rPr>
          <w:b/>
        </w:rPr>
        <w:t>4</w:t>
      </w:r>
      <w:r w:rsidRPr="002848F2">
        <w:rPr>
          <w:b/>
        </w:rPr>
        <w:t>.</w:t>
      </w:r>
      <w:r>
        <w:tab/>
      </w:r>
      <w:r w:rsidR="009C03DC" w:rsidRPr="004E6E7B">
        <w:t>os que pertencem a</w:t>
      </w:r>
      <w:r w:rsidR="00BC5848">
        <w:t xml:space="preserve"> </w:t>
      </w:r>
      <w:r w:rsidR="009C03DC" w:rsidRPr="004E6E7B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b>
            <m:r>
              <w:rPr>
                <w:rFonts w:ascii="Cambria Math"/>
              </w:rPr>
              <m:t>0</m:t>
            </m:r>
          </m:sub>
          <m:sup>
            <m:r>
              <w:rPr>
                <w:rFonts w:ascii="Cambria Math"/>
              </w:rPr>
              <m:t>+</m:t>
            </m:r>
          </m:sup>
        </m:sSubSup>
      </m:oMath>
      <w:r w:rsidR="00BC5848">
        <w:t xml:space="preserve"> </w:t>
      </w:r>
      <w:r w:rsidR="001536F4">
        <w:t>;</w:t>
      </w:r>
    </w:p>
    <w:p w14:paraId="24FAB1C8" w14:textId="4BAA7E65" w:rsidR="009C03DC" w:rsidRPr="004E6E7B" w:rsidRDefault="00312428" w:rsidP="009057B0">
      <w:pPr>
        <w:pStyle w:val="QUESTAO11"/>
      </w:pPr>
      <w:r w:rsidRPr="002848F2">
        <w:rPr>
          <w:b/>
        </w:rPr>
        <w:t>1.</w:t>
      </w:r>
      <w:r>
        <w:rPr>
          <w:b/>
        </w:rPr>
        <w:t>5</w:t>
      </w:r>
      <w:r w:rsidRPr="002848F2">
        <w:rPr>
          <w:b/>
        </w:rPr>
        <w:t>.</w:t>
      </w:r>
      <w:r>
        <w:tab/>
      </w:r>
      <w:r w:rsidR="009C03DC" w:rsidRPr="004E6E7B">
        <w:t>os que pertencem a</w:t>
      </w:r>
      <w:r w:rsidR="00BC5848">
        <w:t xml:space="preserve"> </w:t>
      </w:r>
      <w:r w:rsidR="009C03DC" w:rsidRPr="004E6E7B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b/>
          <m:sup>
            <m:r>
              <w:rPr>
                <w:rFonts w:ascii="Cambria Math"/>
              </w:rPr>
              <m:t>-</m:t>
            </m:r>
          </m:sup>
        </m:sSubSup>
      </m:oMath>
      <w:r w:rsidR="00BC5848">
        <w:t xml:space="preserve"> </w:t>
      </w:r>
      <w:r w:rsidR="009C03DC" w:rsidRPr="004E6E7B">
        <w:t>.</w:t>
      </w:r>
    </w:p>
    <w:p w14:paraId="00146B8E" w14:textId="509A729A" w:rsidR="009C03DC" w:rsidRPr="00312428" w:rsidRDefault="00312428" w:rsidP="009057B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77D3B7" wp14:editId="2DB637E6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6E63CC" w14:textId="11C05775" w:rsidR="00312428" w:rsidRPr="00086D19" w:rsidRDefault="00312428" w:rsidP="003124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77D3B7" id="Oval 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6E63CC" w14:textId="11C05775" w:rsidR="00312428" w:rsidRPr="00086D19" w:rsidRDefault="00312428" w:rsidP="003124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03DC" w:rsidRPr="00312428">
        <w:t xml:space="preserve">Utiliza um dos símbolos </w:t>
      </w:r>
      <w:r w:rsidR="00BC5848">
        <w:t xml:space="preserve"> </w:t>
      </w:r>
      <m:oMath>
        <m:r>
          <w:rPr>
            <w:rFonts w:ascii="Cambria Math" w:hAnsi="Cambria Math" w:cs="Cambria Math"/>
          </w:rPr>
          <m:t>∈</m:t>
        </m:r>
        <m:r>
          <w:rPr>
            <w:rFonts w:ascii="Cambria Math" w:hAnsi="Cambria Math" w:cs="Cambria Math"/>
          </w:rPr>
          <m:t xml:space="preserve"> </m:t>
        </m:r>
      </m:oMath>
      <w:r w:rsidR="009C03DC" w:rsidRPr="00312428">
        <w:t>,</w:t>
      </w:r>
      <w:r w:rsidR="00BC5848">
        <w:t xml:space="preserve"> </w:t>
      </w:r>
      <w:r w:rsidR="009C03DC" w:rsidRPr="00312428">
        <w:t xml:space="preserve"> </w:t>
      </w:r>
      <m:oMath>
        <m:r>
          <w:rPr>
            <w:rFonts w:ascii="Cambria Math" w:hAnsi="Cambria Math" w:cs="Cambria Math"/>
          </w:rPr>
          <m:t>∉</m:t>
        </m:r>
      </m:oMath>
      <w:r w:rsidR="00BC5848">
        <w:t xml:space="preserve"> </w:t>
      </w:r>
      <w:r w:rsidR="009C03DC" w:rsidRPr="00312428">
        <w:t xml:space="preserve">, </w:t>
      </w:r>
      <w:r w:rsidR="00BC5848">
        <w:t xml:space="preserve"> </w:t>
      </w:r>
      <m:oMath>
        <m:r>
          <w:rPr>
            <w:rFonts w:ascii="Cambria Math" w:hAnsi="Cambria Math" w:cs="Cambria Math"/>
          </w:rPr>
          <m:t>⊂</m:t>
        </m:r>
      </m:oMath>
      <w:r w:rsidR="00BC5848">
        <w:t xml:space="preserve"> </w:t>
      </w:r>
      <w:r w:rsidR="009C03DC" w:rsidRPr="00312428">
        <w:t xml:space="preserve"> ou</w:t>
      </w:r>
      <w:r w:rsidR="00BC5848">
        <w:t xml:space="preserve"> </w:t>
      </w:r>
      <w:r w:rsidR="009C03DC" w:rsidRPr="00312428">
        <w:t xml:space="preserve"> </w:t>
      </w:r>
      <m:oMath>
        <m:r>
          <w:rPr>
            <w:rFonts w:ascii="Cambria Math" w:hAnsi="Cambria Math" w:cs="Cambria Math"/>
          </w:rPr>
          <m:t>⊃</m:t>
        </m:r>
      </m:oMath>
      <w:r w:rsidR="00BC5848">
        <w:t xml:space="preserve"> </w:t>
      </w:r>
      <w:r w:rsidR="009C03DC" w:rsidRPr="00312428">
        <w:t xml:space="preserve"> de modo a obteres afirmações verdadeiras.</w:t>
      </w:r>
    </w:p>
    <w:p w14:paraId="2A6EE30E" w14:textId="77B54172" w:rsidR="009C03DC" w:rsidRPr="00312428" w:rsidRDefault="009C03DC" w:rsidP="009057B0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312428">
        <w:rPr>
          <w:b/>
        </w:rPr>
        <w:t>2.1.</w:t>
      </w:r>
      <w:r w:rsidRPr="00312428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 xml:space="preserve">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p>
            <m:r>
              <w:rPr>
                <w:rFonts w:ascii="Cambria Math"/>
              </w:rPr>
              <m:t>+</m:t>
            </m:r>
          </m:sup>
        </m:sSup>
      </m:oMath>
      <w:r w:rsidRPr="00312428">
        <w:tab/>
      </w:r>
      <w:r w:rsidRPr="00312428">
        <w:rPr>
          <w:b/>
        </w:rPr>
        <w:t>2.2.</w:t>
      </w:r>
      <w:r w:rsidRPr="00312428">
        <w:rPr>
          <w:b/>
        </w:rPr>
        <w:tab/>
      </w:r>
      <m:oMath>
        <m:r>
          <w:rPr>
            <w:rFonts w:ascii="Cambria Math"/>
          </w:rPr>
          <m:t xml:space="preserve">0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r>
          <m:rPr>
            <m:scr m:val="double-struck"/>
          </m:rPr>
          <w:rPr>
            <w:rFonts w:ascii="Cambria Math" w:hAnsi="Cambria Math" w:cs="Cambria Math"/>
          </w:rPr>
          <m:t>Z</m:t>
        </m:r>
      </m:oMath>
      <w:r w:rsidRPr="00312428">
        <w:tab/>
      </w:r>
      <w:r w:rsidRPr="00312428">
        <w:rPr>
          <w:b/>
        </w:rPr>
        <w:t>2.3.</w:t>
      </w:r>
      <w:r w:rsidRPr="00312428"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 xml:space="preserve">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p>
            <m:r>
              <w:rPr>
                <w:rFonts w:ascii="Cambria Math"/>
              </w:rPr>
              <m:t>-</m:t>
            </m:r>
          </m:sup>
        </m:sSup>
      </m:oMath>
      <w:r w:rsidRPr="00312428">
        <w:tab/>
      </w:r>
      <w:r w:rsidRPr="00312428">
        <w:rPr>
          <w:b/>
        </w:rPr>
        <w:t>2.4.</w:t>
      </w:r>
      <w:r w:rsidRPr="00312428"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  <m:r>
          <w:rPr>
            <w:rFonts w:ascii="Cambria Math"/>
          </w:rPr>
          <m:t xml:space="preserve">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p>
            <m:r>
              <w:rPr>
                <w:rFonts w:ascii="Cambria Math"/>
              </w:rPr>
              <m:t>+</m:t>
            </m:r>
          </m:sup>
        </m:sSup>
      </m:oMath>
    </w:p>
    <w:p w14:paraId="7B0959F7" w14:textId="78E46AB4" w:rsidR="009C03DC" w:rsidRPr="00312428" w:rsidRDefault="009C03DC" w:rsidP="009057B0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312428">
        <w:rPr>
          <w:b/>
        </w:rPr>
        <w:t>2.5.</w:t>
      </w:r>
      <w:r w:rsidRPr="00312428"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 xml:space="preserve">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r>
          <m:rPr>
            <m:scr m:val="double-struck"/>
          </m:rPr>
          <w:rPr>
            <w:rFonts w:ascii="Cambria Math" w:hAnsi="Cambria Math" w:cs="Cambria Math"/>
          </w:rPr>
          <m:t>N</m:t>
        </m:r>
      </m:oMath>
      <w:r w:rsidRPr="00312428">
        <w:tab/>
      </w:r>
      <w:r w:rsidRPr="00312428">
        <w:rPr>
          <w:b/>
        </w:rPr>
        <w:t>2.6.</w:t>
      </w:r>
      <w:r w:rsidRPr="00312428">
        <w:rPr>
          <w:b/>
        </w:rPr>
        <w:tab/>
      </w:r>
      <m:oMath>
        <m:r>
          <m:rPr>
            <m:scr m:val="double-struck"/>
          </m:rPr>
          <w:rPr>
            <w:rFonts w:ascii="Cambria Math" w:hAnsi="Cambria Math" w:cs="Cambria Math"/>
          </w:rPr>
          <m:t>Q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r>
          <m:rPr>
            <m:scr m:val="double-struck"/>
          </m:rPr>
          <w:rPr>
            <w:rFonts w:ascii="Cambria Math" w:hAnsi="Cambria Math" w:cs="Cambria Math"/>
          </w:rPr>
          <m:t>Z</m:t>
        </m:r>
      </m:oMath>
      <w:r w:rsidRPr="00312428">
        <w:tab/>
      </w:r>
      <w:r w:rsidRPr="00312428">
        <w:rPr>
          <w:b/>
        </w:rPr>
        <w:t>2.7.</w:t>
      </w:r>
      <w:r w:rsidRPr="00312428">
        <w:rPr>
          <w:b/>
        </w:rPr>
        <w:tab/>
      </w:r>
      <m:oMath>
        <m:r>
          <m:rPr>
            <m:scr m:val="double-struck"/>
          </m:rPr>
          <w:rPr>
            <w:rFonts w:ascii="Cambria Math" w:hAnsi="Cambria Math" w:cs="Cambria Math"/>
          </w:rPr>
          <m:t>N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r>
          <m:rPr>
            <m:scr m:val="double-struck"/>
          </m:rPr>
          <w:rPr>
            <w:rFonts w:ascii="Cambria Math" w:hAnsi="Cambria Math" w:cs="Cambria Math"/>
          </w:rPr>
          <m:t>Z</m:t>
        </m:r>
      </m:oMath>
      <w:r w:rsidRPr="00312428">
        <w:tab/>
      </w:r>
      <w:r w:rsidRPr="00312428">
        <w:rPr>
          <w:b/>
        </w:rPr>
        <w:t>2.8.</w:t>
      </w:r>
      <w:r w:rsidR="00DA5AC1">
        <w:rPr>
          <w:b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ctrlPr>
              <w:rPr>
                <w:rFonts w:ascii="Cambria Math" w:hAnsi="Cambria Math"/>
              </w:rPr>
            </m:ctrlPr>
          </m:e>
        </m:d>
        <m:r>
          <w:rPr>
            <w:rFonts w:ascii="Cambria Math"/>
          </w:rPr>
          <m:t xml:space="preserve"> 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 </m:t>
        </m:r>
        <m:r>
          <m:rPr>
            <m:scr m:val="double-struck"/>
          </m:rPr>
          <w:rPr>
            <w:rFonts w:ascii="Cambria Math" w:hAnsi="Cambria Math" w:cs="Cambria Math"/>
          </w:rPr>
          <m:t>Z</m:t>
        </m:r>
      </m:oMath>
    </w:p>
    <w:p w14:paraId="2A07E203" w14:textId="77777777" w:rsidR="009C03DC" w:rsidRPr="006E2588" w:rsidRDefault="009C03DC" w:rsidP="00DA5AC1">
      <w:pPr>
        <w:pStyle w:val="QuestaoAulaTITULO"/>
        <w:rPr>
          <w:lang w:val="pt-PT"/>
        </w:rPr>
      </w:pPr>
      <w:r w:rsidRPr="006E2588">
        <w:rPr>
          <w:lang w:val="pt-PT"/>
        </w:rPr>
        <w:t>Questão-aula 2</w:t>
      </w:r>
    </w:p>
    <w:p w14:paraId="0B766163" w14:textId="6214785A" w:rsidR="009C03DC" w:rsidRPr="00DA5AC1" w:rsidRDefault="00DA5AC1" w:rsidP="00DA5AC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4ED702" wp14:editId="051D988E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1E49FA" w14:textId="77777777" w:rsidR="00DA5AC1" w:rsidRPr="00086D19" w:rsidRDefault="00DA5AC1" w:rsidP="00DA5AC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4ED702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1E49FA" w14:textId="77777777" w:rsidR="00DA5AC1" w:rsidRPr="00086D19" w:rsidRDefault="00DA5AC1" w:rsidP="00DA5AC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03DC" w:rsidRPr="00DA5AC1">
        <w:t>Indica um valor arredondado de:</w:t>
      </w:r>
    </w:p>
    <w:p w14:paraId="5782D3B4" w14:textId="4D9C13CB" w:rsidR="009C03DC" w:rsidRPr="00EE18A6" w:rsidRDefault="00EE18A6" w:rsidP="009057B0">
      <w:pPr>
        <w:pStyle w:val="QUESTAO11"/>
        <w:tabs>
          <w:tab w:val="left" w:pos="3261"/>
          <w:tab w:val="left" w:pos="3828"/>
          <w:tab w:val="left" w:pos="6096"/>
          <w:tab w:val="left" w:pos="6663"/>
        </w:tabs>
      </w:pPr>
      <w:r w:rsidRPr="002848F2">
        <w:rPr>
          <w:b/>
        </w:rPr>
        <w:t>1.1.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9C03DC" w:rsidRPr="00EE18A6">
        <w:t xml:space="preserve"> às décimas;</w:t>
      </w:r>
      <w:r w:rsidR="009C03DC" w:rsidRPr="00EE18A6">
        <w:tab/>
      </w:r>
      <w:r w:rsidR="009C03DC" w:rsidRPr="00EE18A6">
        <w:rPr>
          <w:b/>
        </w:rPr>
        <w:t>1.2.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="009C03DC" w:rsidRPr="00EE18A6">
        <w:t xml:space="preserve"> às centésimas;</w:t>
      </w:r>
      <w:r w:rsidR="009C03DC" w:rsidRPr="00EE18A6">
        <w:tab/>
      </w:r>
      <w:r w:rsidR="009C03DC" w:rsidRPr="00EE18A6">
        <w:rPr>
          <w:b/>
        </w:rPr>
        <w:t>1.3.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47 923</m:t>
            </m:r>
          </m:num>
          <m:den>
            <m:r>
              <w:rPr>
                <w:rFonts w:ascii="Cambria Math"/>
              </w:rPr>
              <m:t>22 500</m:t>
            </m:r>
          </m:den>
        </m:f>
      </m:oMath>
      <w:r w:rsidR="009C03DC" w:rsidRPr="00EE18A6">
        <w:t xml:space="preserve"> às milésimas.</w:t>
      </w:r>
    </w:p>
    <w:p w14:paraId="510077D5" w14:textId="2AFE7E3E" w:rsidR="009C03DC" w:rsidRDefault="00A73783" w:rsidP="009057B0">
      <w:pPr>
        <w:pStyle w:val="QUESTAO1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514B08B" wp14:editId="19201141">
            <wp:simplePos x="0" y="0"/>
            <wp:positionH relativeFrom="column">
              <wp:posOffset>3498215</wp:posOffset>
            </wp:positionH>
            <wp:positionV relativeFrom="paragraph">
              <wp:posOffset>174202</wp:posOffset>
            </wp:positionV>
            <wp:extent cx="2789555" cy="278955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89555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8A6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09BE58" wp14:editId="2CC09019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AFB0B9" w14:textId="0DA6E666" w:rsidR="00EE18A6" w:rsidRPr="00086D19" w:rsidRDefault="00EE18A6" w:rsidP="00EE18A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09BE58" id="Oval 1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3AFB0B9" w14:textId="0DA6E666" w:rsidR="00EE18A6" w:rsidRPr="00086D19" w:rsidRDefault="00EE18A6" w:rsidP="00EE18A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E18A6" w:rsidRPr="004E7A84">
        <w:tab/>
      </w:r>
      <w:r w:rsidR="009C03DC">
        <w:t xml:space="preserve">Considera o </w:t>
      </w:r>
      <w:r w:rsidR="009C03DC" w:rsidRPr="00EE18A6">
        <w:t>número</w:t>
      </w:r>
      <w:r w:rsidR="009C03DC">
        <w:t xml:space="preserve"> racional</w:t>
      </w:r>
      <w:r w:rsidR="00BC5848">
        <w:t xml:space="preserve"> </w:t>
      </w:r>
      <w:r w:rsidR="009C03DC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23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 w:hAnsi="Cambria Math"/>
          </w:rPr>
          <m:t xml:space="preserve"> </m:t>
        </m:r>
      </m:oMath>
      <w:r w:rsidR="009C03DC">
        <w:t>. Indica:</w:t>
      </w:r>
    </w:p>
    <w:p w14:paraId="1A01FF3F" w14:textId="7DE6887E" w:rsidR="009C03DC" w:rsidRDefault="009C03DC" w:rsidP="00EE18A6">
      <w:pPr>
        <w:pStyle w:val="QUESTAO11"/>
      </w:pPr>
      <w:r w:rsidRPr="008A7006">
        <w:rPr>
          <w:b/>
        </w:rPr>
        <w:t>2.1.</w:t>
      </w:r>
      <w:r w:rsidR="00EE18A6">
        <w:tab/>
      </w:r>
      <w:r>
        <w:t xml:space="preserve">um valor aproximado </w:t>
      </w:r>
      <w:r w:rsidRPr="00EE18A6">
        <w:t>às</w:t>
      </w:r>
      <w:r>
        <w:t xml:space="preserve"> unidades por excesso;</w:t>
      </w:r>
    </w:p>
    <w:p w14:paraId="59A9D7B2" w14:textId="59DE1D9B" w:rsidR="009C03DC" w:rsidRDefault="009C03DC" w:rsidP="00EE18A6">
      <w:pPr>
        <w:pStyle w:val="QUESTAO11"/>
      </w:pPr>
      <w:r w:rsidRPr="008A7006">
        <w:rPr>
          <w:b/>
        </w:rPr>
        <w:t>2.2.</w:t>
      </w:r>
      <w:r w:rsidR="00EE18A6">
        <w:tab/>
      </w:r>
      <w:r>
        <w:t>um valor aproximado às décimas por defeito.</w:t>
      </w:r>
    </w:p>
    <w:p w14:paraId="36E2149F" w14:textId="0FFC18C4" w:rsidR="009C03DC" w:rsidRDefault="00EE18A6" w:rsidP="00EE18A6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EF245D" wp14:editId="71CA6C85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712D1" w14:textId="6745E4F4" w:rsidR="00EE18A6" w:rsidRPr="00086D19" w:rsidRDefault="00EE18A6" w:rsidP="00EE18A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EF245D" id="Oval 11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D0712D1" w14:textId="6745E4F4" w:rsidR="00EE18A6" w:rsidRPr="00086D19" w:rsidRDefault="00EE18A6" w:rsidP="00EE18A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03DC" w:rsidRPr="004E6E7B">
        <w:rPr>
          <w:noProof/>
        </w:rPr>
        <w:t xml:space="preserve">O Luís comprou um </w:t>
      </w:r>
      <w:r w:rsidR="009C03DC" w:rsidRPr="00EE18A6">
        <w:t>computador</w:t>
      </w:r>
      <w:r w:rsidR="009C03DC" w:rsidRPr="004E6E7B">
        <w:rPr>
          <w:noProof/>
        </w:rPr>
        <w:t xml:space="preserve"> </w:t>
      </w:r>
      <w:r w:rsidR="009C03DC">
        <w:rPr>
          <w:noProof/>
        </w:rPr>
        <w:t xml:space="preserve">por 850 euros e vai pagá-lo em </w:t>
      </w:r>
      <w:r w:rsidR="00971E55">
        <w:rPr>
          <w:noProof/>
        </w:rPr>
        <w:br/>
      </w:r>
      <w:r w:rsidR="009C03DC">
        <w:rPr>
          <w:noProof/>
        </w:rPr>
        <w:t>doze prestações de igual valor.</w:t>
      </w:r>
    </w:p>
    <w:p w14:paraId="1A3DE311" w14:textId="77777777" w:rsidR="009C03DC" w:rsidRDefault="009C03DC" w:rsidP="00EE18A6">
      <w:pPr>
        <w:pStyle w:val="QuestaoTexto"/>
        <w:rPr>
          <w:noProof/>
        </w:rPr>
      </w:pPr>
      <w:r>
        <w:rPr>
          <w:noProof/>
        </w:rPr>
        <w:t>Quanto vai pagar o Luís em cada prestação?</w:t>
      </w:r>
    </w:p>
    <w:p w14:paraId="5E5FB1FF" w14:textId="504C90D0" w:rsidR="009C03DC" w:rsidRPr="008A7006" w:rsidRDefault="009C03DC" w:rsidP="00EE18A6">
      <w:pPr>
        <w:pStyle w:val="QuestaoTexto"/>
        <w:rPr>
          <w:noProof/>
        </w:rPr>
      </w:pPr>
      <w:r w:rsidRPr="004E6E7B">
        <w:rPr>
          <w:noProof/>
        </w:rPr>
        <w:t xml:space="preserve">Apresenta a resposta, em </w:t>
      </w:r>
      <w:r>
        <w:rPr>
          <w:noProof/>
        </w:rPr>
        <w:t>euros</w:t>
      </w:r>
      <w:r w:rsidRPr="004E6E7B">
        <w:rPr>
          <w:noProof/>
        </w:rPr>
        <w:t>, arredondada às centésimas.</w:t>
      </w:r>
    </w:p>
    <w:sectPr w:rsidR="009C03DC" w:rsidRPr="008A7006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778A1" w14:textId="77777777" w:rsidR="00246779" w:rsidRDefault="00246779" w:rsidP="00D177B5">
      <w:pPr>
        <w:spacing w:after="0" w:line="240" w:lineRule="auto"/>
      </w:pPr>
      <w:r>
        <w:separator/>
      </w:r>
    </w:p>
  </w:endnote>
  <w:endnote w:type="continuationSeparator" w:id="0">
    <w:p w14:paraId="516C7951" w14:textId="77777777" w:rsidR="00246779" w:rsidRDefault="0024677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0772C" w14:textId="77777777" w:rsidR="00246779" w:rsidRDefault="00246779" w:rsidP="00D177B5">
      <w:pPr>
        <w:spacing w:after="0" w:line="240" w:lineRule="auto"/>
      </w:pPr>
      <w:r>
        <w:separator/>
      </w:r>
    </w:p>
  </w:footnote>
  <w:footnote w:type="continuationSeparator" w:id="0">
    <w:p w14:paraId="53E614C9" w14:textId="77777777" w:rsidR="00246779" w:rsidRDefault="0024677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2pt;height:17.2pt;visibility:visible" o:bullet="t">
        <v:imagedata r:id="rId1" o:title=""/>
      </v:shape>
    </w:pict>
  </w:numPicBullet>
  <w:numPicBullet w:numPicBulletId="1">
    <w:pict>
      <v:shape id="_x0000_i1201" type="#_x0000_t75" style="width:17.2pt;height:17.2pt;visibility:visible" o:bullet="t">
        <v:imagedata r:id="rId2" o:title=""/>
      </v:shape>
    </w:pict>
  </w:numPicBullet>
  <w:numPicBullet w:numPicBulletId="2">
    <w:pict>
      <v:shape id="_x0000_i1202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6A886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E4D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4A71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C0A6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22F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A0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BE19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D69A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482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523F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03642"/>
    <w:multiLevelType w:val="multilevel"/>
    <w:tmpl w:val="8FC055AA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016228092">
    <w:abstractNumId w:val="15"/>
  </w:num>
  <w:num w:numId="2" w16cid:durableId="1153641199">
    <w:abstractNumId w:val="17"/>
  </w:num>
  <w:num w:numId="3" w16cid:durableId="418672372">
    <w:abstractNumId w:val="12"/>
  </w:num>
  <w:num w:numId="4" w16cid:durableId="17941318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4443218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823198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996407">
    <w:abstractNumId w:val="18"/>
  </w:num>
  <w:num w:numId="8" w16cid:durableId="46729843">
    <w:abstractNumId w:val="14"/>
  </w:num>
  <w:num w:numId="9" w16cid:durableId="1205211879">
    <w:abstractNumId w:val="9"/>
  </w:num>
  <w:num w:numId="10" w16cid:durableId="1487864900">
    <w:abstractNumId w:val="7"/>
  </w:num>
  <w:num w:numId="11" w16cid:durableId="681080437">
    <w:abstractNumId w:val="6"/>
  </w:num>
  <w:num w:numId="12" w16cid:durableId="1542861091">
    <w:abstractNumId w:val="5"/>
  </w:num>
  <w:num w:numId="13" w16cid:durableId="373770673">
    <w:abstractNumId w:val="4"/>
  </w:num>
  <w:num w:numId="14" w16cid:durableId="1379167256">
    <w:abstractNumId w:val="8"/>
  </w:num>
  <w:num w:numId="15" w16cid:durableId="1439184018">
    <w:abstractNumId w:val="3"/>
  </w:num>
  <w:num w:numId="16" w16cid:durableId="572475221">
    <w:abstractNumId w:val="2"/>
  </w:num>
  <w:num w:numId="17" w16cid:durableId="155414401">
    <w:abstractNumId w:val="1"/>
  </w:num>
  <w:num w:numId="18" w16cid:durableId="11226906">
    <w:abstractNumId w:val="0"/>
  </w:num>
  <w:num w:numId="19" w16cid:durableId="1401173153">
    <w:abstractNumId w:val="16"/>
  </w:num>
  <w:num w:numId="20" w16cid:durableId="4832084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6F4"/>
    <w:rsid w:val="00153DEB"/>
    <w:rsid w:val="00162A96"/>
    <w:rsid w:val="00174392"/>
    <w:rsid w:val="00182809"/>
    <w:rsid w:val="001849CD"/>
    <w:rsid w:val="001959D8"/>
    <w:rsid w:val="001A7745"/>
    <w:rsid w:val="001C0F07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6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2428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0186"/>
    <w:rsid w:val="003E2A77"/>
    <w:rsid w:val="003F5A65"/>
    <w:rsid w:val="003F5C31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2D86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2588"/>
    <w:rsid w:val="006E72C0"/>
    <w:rsid w:val="006F4F46"/>
    <w:rsid w:val="00702F0B"/>
    <w:rsid w:val="00715D47"/>
    <w:rsid w:val="00721BE9"/>
    <w:rsid w:val="0073590B"/>
    <w:rsid w:val="00747DAE"/>
    <w:rsid w:val="00751695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057B0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1E55"/>
    <w:rsid w:val="00984F46"/>
    <w:rsid w:val="009858A5"/>
    <w:rsid w:val="009C03DC"/>
    <w:rsid w:val="009C2264"/>
    <w:rsid w:val="009C2ABF"/>
    <w:rsid w:val="009C54C0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3783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A59A8"/>
    <w:rsid w:val="00BB3645"/>
    <w:rsid w:val="00BB57A9"/>
    <w:rsid w:val="00BB77A9"/>
    <w:rsid w:val="00BC584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364EC"/>
    <w:rsid w:val="00C410BD"/>
    <w:rsid w:val="00C4256C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A5AC1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31"/>
    <w:rsid w:val="00E857AC"/>
    <w:rsid w:val="00E941C7"/>
    <w:rsid w:val="00EB4909"/>
    <w:rsid w:val="00ED1713"/>
    <w:rsid w:val="00ED30E2"/>
    <w:rsid w:val="00EE0E1E"/>
    <w:rsid w:val="00EE18A6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18A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C4256C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E0186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E0186"/>
    <w:pPr>
      <w:tabs>
        <w:tab w:val="left" w:pos="113"/>
        <w:tab w:val="left" w:pos="425"/>
      </w:tabs>
      <w:spacing w:before="20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E018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9C03DC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3E0186"/>
    <w:pPr>
      <w:pBdr>
        <w:top w:val="single" w:sz="6" w:space="4" w:color="193E7E"/>
      </w:pBdr>
      <w:spacing w:before="5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ExRquestao">
    <w:name w:val="ExR_questao"/>
    <w:uiPriority w:val="99"/>
    <w:rsid w:val="009C03DC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9C0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Editora; Polya-1</dc:creator>
  <cp:lastPrinted>2020-10-14T11:09:00Z</cp:lastPrinted>
  <dcterms:created xsi:type="dcterms:W3CDTF">2022-04-06T16:16:00Z</dcterms:created>
  <dcterms:modified xsi:type="dcterms:W3CDTF">2022-09-22T13:44:00Z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