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21004F98" w:rsidR="00C72BA7" w:rsidRPr="006029D5" w:rsidRDefault="00B32118" w:rsidP="00162A96">
      <w:pPr>
        <w:pStyle w:val="TITULOFICHAS"/>
        <w:rPr>
          <w:lang w:val="pt-PT"/>
        </w:rPr>
      </w:pPr>
      <w:r w:rsidRPr="006029D5">
        <w:rPr>
          <w:lang w:val="pt-PT"/>
        </w:rPr>
        <w:t>Questões-aula</w:t>
      </w:r>
      <w:r w:rsidRPr="006029D5">
        <w:rPr>
          <w:lang w:val="pt-PT"/>
        </w:rPr>
        <w:tab/>
      </w:r>
      <w:r w:rsidR="00AA15A7" w:rsidRPr="006029D5">
        <w:rPr>
          <w:rStyle w:val="TITULOFICHAS-alinea"/>
          <w:lang w:val="pt-PT"/>
        </w:rPr>
        <w:t>4. Resolução de problemas recorrendo a números racionais</w:t>
      </w:r>
    </w:p>
    <w:p w14:paraId="364648FF" w14:textId="278C2942" w:rsidR="00A448BD" w:rsidRPr="001F156B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7.º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7.º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283F4AF6" w14:textId="77777777" w:rsidR="00AA15A7" w:rsidRPr="006029D5" w:rsidRDefault="00AA15A7" w:rsidP="00AA15A7">
      <w:pPr>
        <w:pStyle w:val="QuestaoAulaTITULO"/>
        <w:rPr>
          <w:lang w:val="pt-PT"/>
        </w:rPr>
      </w:pPr>
      <w:r w:rsidRPr="006029D5">
        <w:rPr>
          <w:lang w:val="pt-PT"/>
        </w:rPr>
        <w:t>Questão-aula 7</w:t>
      </w:r>
    </w:p>
    <w:p w14:paraId="1F2B8A00" w14:textId="439E1047" w:rsidR="00AA15A7" w:rsidRDefault="00AA15A7" w:rsidP="00AA15A7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B5DE7F1" wp14:editId="1C97EB15">
                <wp:extent cx="216000" cy="216000"/>
                <wp:effectExtent l="0" t="0" r="0" b="0"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CAAA84" w14:textId="77777777" w:rsidR="00AA15A7" w:rsidRPr="00086D19" w:rsidRDefault="00AA15A7" w:rsidP="00AA15A7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B5DE7F1" id="Oval 5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CCAAA84" w14:textId="77777777" w:rsidR="00AA15A7" w:rsidRPr="00086D19" w:rsidRDefault="00AA15A7" w:rsidP="00AA15A7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O Alex percorreu a distância entre </w:t>
      </w:r>
      <w:r>
        <w:rPr>
          <w:i/>
          <w:iCs/>
        </w:rPr>
        <w:t>A</w:t>
      </w:r>
      <w:r>
        <w:t xml:space="preserve"> e </w:t>
      </w:r>
      <w:r>
        <w:rPr>
          <w:i/>
          <w:iCs/>
        </w:rPr>
        <w:t>B</w:t>
      </w:r>
      <w:r>
        <w:t xml:space="preserve"> em quatro etapas, conhecendo-se apenas três.</w:t>
      </w:r>
    </w:p>
    <w:p w14:paraId="6459D22D" w14:textId="5D48CCB6" w:rsidR="00AA15A7" w:rsidRPr="00B846FC" w:rsidRDefault="00AA15A7" w:rsidP="001A294D">
      <w:pPr>
        <w:pStyle w:val="QuestaoTexto"/>
      </w:pPr>
      <w:r>
        <w:t xml:space="preserve">1.ª etapa: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5</m:t>
            </m:r>
          </m:den>
        </m:f>
      </m:oMath>
      <w:r>
        <w:t xml:space="preserve">  do trajeto</w:t>
      </w:r>
    </w:p>
    <w:p w14:paraId="64E100AE" w14:textId="0389833C" w:rsidR="00AA15A7" w:rsidRPr="00B846FC" w:rsidRDefault="00AA15A7" w:rsidP="001A294D">
      <w:pPr>
        <w:pStyle w:val="QuestaoTexto"/>
      </w:pPr>
      <w:r>
        <w:t xml:space="preserve">2.ª etapa: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3</m:t>
            </m:r>
          </m:den>
        </m:f>
      </m:oMath>
      <w:r>
        <w:t xml:space="preserve">  do trajeto</w:t>
      </w:r>
    </w:p>
    <w:p w14:paraId="26E4087A" w14:textId="57FB5FA8" w:rsidR="00AA15A7" w:rsidRPr="00B846FC" w:rsidRDefault="00AA15A7" w:rsidP="001A294D">
      <w:pPr>
        <w:pStyle w:val="QuestaoTexto"/>
      </w:pPr>
      <w:r>
        <w:t xml:space="preserve">3.ª etapa: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12</m:t>
            </m:r>
          </m:den>
        </m:f>
      </m:oMath>
      <w:r>
        <w:t xml:space="preserve">  do trajeto</w:t>
      </w:r>
    </w:p>
    <w:p w14:paraId="1525EE10" w14:textId="77777777" w:rsidR="00AA15A7" w:rsidRDefault="00AA15A7" w:rsidP="00AA15A7">
      <w:pPr>
        <w:pStyle w:val="QUESTAO11"/>
      </w:pPr>
      <w:r w:rsidRPr="009C604D">
        <w:rPr>
          <w:b/>
        </w:rPr>
        <w:t>1.</w:t>
      </w:r>
      <w:r>
        <w:rPr>
          <w:b/>
        </w:rPr>
        <w:t>1.</w:t>
      </w:r>
      <w:r>
        <w:tab/>
        <w:t>Calcula e explica qual é o significado do resultado no contexto da situação apresentada.</w:t>
      </w:r>
    </w:p>
    <w:p w14:paraId="6B2AA910" w14:textId="5353C13D" w:rsidR="00AA15A7" w:rsidRPr="009F2CCC" w:rsidRDefault="00AA15A7" w:rsidP="001A294D">
      <w:pPr>
        <w:pStyle w:val="QUESTAOAlineaa"/>
        <w:tabs>
          <w:tab w:val="left" w:pos="3119"/>
          <w:tab w:val="left" w:pos="3402"/>
        </w:tabs>
      </w:pPr>
      <w:r w:rsidRPr="009C604D">
        <w:rPr>
          <w:b/>
        </w:rPr>
        <w:t>a)</w:t>
      </w:r>
      <w: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5</m:t>
            </m:r>
          </m:den>
        </m:f>
        <m:r>
          <w:rPr>
            <w:rFonts w:asci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12</m:t>
            </m:r>
          </m:den>
        </m:f>
      </m:oMath>
      <w:r>
        <w:tab/>
      </w:r>
      <w:r w:rsidR="006029D5">
        <w:tab/>
      </w:r>
      <w:r w:rsidR="006029D5">
        <w:tab/>
      </w:r>
      <w:r w:rsidR="006029D5">
        <w:tab/>
      </w:r>
      <w:r>
        <w:rPr>
          <w:b/>
        </w:rPr>
        <w:t>b</w:t>
      </w:r>
      <w:r w:rsidRPr="009C604D">
        <w:rPr>
          <w:b/>
        </w:rPr>
        <w:t>)</w:t>
      </w:r>
      <w:r w:rsidR="006029D5">
        <w:rPr>
          <w:b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12</m:t>
            </m:r>
          </m:den>
        </m:f>
      </m:oMath>
    </w:p>
    <w:p w14:paraId="5EA4AF11" w14:textId="77777777" w:rsidR="00AA15A7" w:rsidRDefault="00AA15A7" w:rsidP="00AA15A7">
      <w:pPr>
        <w:pStyle w:val="QUESTAO11"/>
      </w:pPr>
      <w:r w:rsidRPr="009C604D">
        <w:rPr>
          <w:b/>
        </w:rPr>
        <w:t>1.</w:t>
      </w:r>
      <w:r>
        <w:rPr>
          <w:b/>
        </w:rPr>
        <w:t>2.</w:t>
      </w:r>
      <w:r>
        <w:tab/>
        <w:t>Em qual das quatro etapas o Alex percorreu menor distância? E maior distância?</w:t>
      </w:r>
    </w:p>
    <w:p w14:paraId="6EDCFA83" w14:textId="77777777" w:rsidR="00AA15A7" w:rsidRDefault="00AA15A7" w:rsidP="00AA15A7">
      <w:pPr>
        <w:pStyle w:val="QuestaoTexto"/>
        <w:ind w:left="993"/>
        <w:rPr>
          <w:noProof/>
        </w:rPr>
      </w:pPr>
      <w:r>
        <w:rPr>
          <w:noProof/>
        </w:rPr>
        <w:t>Apresenta os cálculos que efetuares.</w:t>
      </w:r>
    </w:p>
    <w:p w14:paraId="00A84AFB" w14:textId="77777777" w:rsidR="00AA15A7" w:rsidRPr="006029D5" w:rsidRDefault="00AA15A7" w:rsidP="00AA15A7">
      <w:pPr>
        <w:pStyle w:val="QuestaoAulaTITULO"/>
        <w:rPr>
          <w:lang w:val="pt-PT"/>
        </w:rPr>
      </w:pPr>
      <w:r w:rsidRPr="006029D5">
        <w:rPr>
          <w:lang w:val="pt-PT"/>
        </w:rPr>
        <w:t>Questão-aula 8</w:t>
      </w:r>
    </w:p>
    <w:p w14:paraId="6E89DE20" w14:textId="6DC50F78" w:rsidR="00AA15A7" w:rsidRDefault="00AA15A7" w:rsidP="00AA15A7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BEF6E32" wp14:editId="6B635AE3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FFE64A" w14:textId="77777777" w:rsidR="00AA15A7" w:rsidRPr="00086D19" w:rsidRDefault="00AA15A7" w:rsidP="00AA15A7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BEF6E32" id="Oval 6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BFFE64A" w14:textId="77777777" w:rsidR="00AA15A7" w:rsidRPr="00086D19" w:rsidRDefault="00AA15A7" w:rsidP="00AA15A7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O Diogo vai participar numa prova de atletismo.</w:t>
      </w:r>
    </w:p>
    <w:p w14:paraId="3A1B53B5" w14:textId="30067E20" w:rsidR="00AA15A7" w:rsidRDefault="00AA15A7" w:rsidP="001A294D">
      <w:pPr>
        <w:pStyle w:val="QuestaoTexto"/>
      </w:pPr>
      <w:r>
        <w:t>Estão inscritas na prova 36 mulheres e</w:t>
      </w:r>
      <w:r w:rsidR="00BB5DBB">
        <w:t xml:space="preserve"> </w:t>
      </w:r>
      <w: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5</m:t>
            </m:r>
          </m:den>
        </m:f>
      </m:oMath>
      <w:r>
        <w:t xml:space="preserve"> </w:t>
      </w:r>
      <w:r w:rsidR="00BB5DBB">
        <w:t xml:space="preserve"> </w:t>
      </w:r>
      <w:r>
        <w:t>dos atletas inscritos são homens.</w:t>
      </w:r>
    </w:p>
    <w:p w14:paraId="456717C0" w14:textId="7BD20AB9" w:rsidR="00AA15A7" w:rsidRDefault="00AA15A7" w:rsidP="00AA15A7">
      <w:pPr>
        <w:pStyle w:val="QuestaoTexto"/>
      </w:pPr>
      <w:r>
        <w:t>Quantos atletas vão participar na prova?</w:t>
      </w:r>
    </w:p>
    <w:p w14:paraId="6BD08D1E" w14:textId="43F25CAF" w:rsidR="00AA15A7" w:rsidRDefault="002E2C20" w:rsidP="009F2CCC">
      <w:pPr>
        <w:pStyle w:val="QUESTAO1"/>
      </w:pPr>
      <w:r>
        <w:rPr>
          <w:noProof/>
          <w:lang w:eastAsia="pt-PT"/>
        </w:rPr>
        <w:drawing>
          <wp:anchor distT="0" distB="0" distL="114300" distR="114300" simplePos="0" relativeHeight="251667456" behindDoc="1" locked="0" layoutInCell="1" allowOverlap="1" wp14:anchorId="6FD3AD5A" wp14:editId="4C891F99">
            <wp:simplePos x="0" y="0"/>
            <wp:positionH relativeFrom="column">
              <wp:posOffset>3724220</wp:posOffset>
            </wp:positionH>
            <wp:positionV relativeFrom="paragraph">
              <wp:posOffset>177165</wp:posOffset>
            </wp:positionV>
            <wp:extent cx="2445385" cy="2180590"/>
            <wp:effectExtent l="0" t="0" r="0" b="0"/>
            <wp:wrapTight wrapText="bothSides">
              <wp:wrapPolygon edited="0">
                <wp:start x="8750" y="0"/>
                <wp:lineTo x="7236" y="189"/>
                <wp:lineTo x="2692" y="2453"/>
                <wp:lineTo x="2019" y="3963"/>
                <wp:lineTo x="673" y="6038"/>
                <wp:lineTo x="0" y="8114"/>
                <wp:lineTo x="0" y="12832"/>
                <wp:lineTo x="505" y="15096"/>
                <wp:lineTo x="2356" y="18115"/>
                <wp:lineTo x="2524" y="18681"/>
                <wp:lineTo x="6731" y="21135"/>
                <wp:lineTo x="8413" y="21323"/>
                <wp:lineTo x="12957" y="21323"/>
                <wp:lineTo x="14639" y="21135"/>
                <wp:lineTo x="18846" y="18493"/>
                <wp:lineTo x="20865" y="15096"/>
                <wp:lineTo x="21370" y="12832"/>
                <wp:lineTo x="21370" y="8303"/>
                <wp:lineTo x="20865" y="6038"/>
                <wp:lineTo x="19351" y="3963"/>
                <wp:lineTo x="18678" y="2453"/>
                <wp:lineTo x="14135" y="189"/>
                <wp:lineTo x="12620" y="0"/>
                <wp:lineTo x="8750" y="0"/>
              </wp:wrapPolygon>
            </wp:wrapTight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 rotWithShape="1">
                    <a:blip r:embed="rId11"/>
                    <a:srcRect l="10414" r="14535"/>
                    <a:stretch/>
                  </pic:blipFill>
                  <pic:spPr bwMode="auto">
                    <a:xfrm>
                      <a:off x="0" y="0"/>
                      <a:ext cx="2445385" cy="2180590"/>
                    </a:xfrm>
                    <a:prstGeom prst="flowChartConnector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2CCC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9E28BD0" wp14:editId="731A81DA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A23A8D" w14:textId="64539120" w:rsidR="009F2CCC" w:rsidRPr="00086D19" w:rsidRDefault="009F2CCC" w:rsidP="009F2CCC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9E28BD0" id="Oval 7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2A23A8D" w14:textId="64539120" w:rsidR="009F2CCC" w:rsidRPr="00086D19" w:rsidRDefault="009F2CCC" w:rsidP="009F2CCC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9F2CCC" w:rsidRPr="004E7A84">
        <w:tab/>
      </w:r>
      <w:r w:rsidR="00AA15A7">
        <w:t>O André fez uma viagem de comboio a Lisboa para assistir a um concerto do seu cantor favorito.</w:t>
      </w:r>
    </w:p>
    <w:p w14:paraId="3AC2A6A5" w14:textId="77777777" w:rsidR="00AA15A7" w:rsidRDefault="00AA15A7" w:rsidP="009F2CCC">
      <w:pPr>
        <w:pStyle w:val="QuestaoTexto"/>
      </w:pPr>
      <w:r>
        <w:t>Tinha 120 euros para gastar na viagem.</w:t>
      </w:r>
    </w:p>
    <w:p w14:paraId="587FCD66" w14:textId="1C1EE748" w:rsidR="00AA15A7" w:rsidRDefault="00AA15A7" w:rsidP="001A294D">
      <w:pPr>
        <w:pStyle w:val="QuestaoTexto"/>
      </w:pPr>
      <w:r>
        <w:t>Gastou</w:t>
      </w:r>
      <w:r w:rsidR="00BB5DBB">
        <w:t xml:space="preserve"> </w:t>
      </w:r>
      <w: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6</m:t>
            </m:r>
          </m:den>
        </m:f>
      </m:oMath>
      <w:r>
        <w:t xml:space="preserve"> </w:t>
      </w:r>
      <w:r w:rsidR="00BB5DBB">
        <w:t xml:space="preserve"> </w:t>
      </w:r>
      <w:r>
        <w:t>no bilhete do comboio,</w:t>
      </w:r>
      <w:r w:rsidR="00BB5DBB">
        <w:t xml:space="preserve"> </w:t>
      </w:r>
      <w: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5</m:t>
            </m:r>
          </m:den>
        </m:f>
      </m:oMath>
      <w:r>
        <w:t xml:space="preserve"> </w:t>
      </w:r>
      <w:r w:rsidR="00BB5DBB">
        <w:t xml:space="preserve"> </w:t>
      </w:r>
      <w:r>
        <w:t>do restante no bilhete do concerto e 30 euros em alimentação.</w:t>
      </w:r>
      <w:r w:rsidRPr="001353A2">
        <w:rPr>
          <w:noProof/>
          <w:lang w:eastAsia="pt-PT"/>
        </w:rPr>
        <w:t xml:space="preserve"> </w:t>
      </w:r>
    </w:p>
    <w:p w14:paraId="39F7AA81" w14:textId="6FEC2774" w:rsidR="00AA15A7" w:rsidRDefault="00AA15A7" w:rsidP="009F2CCC">
      <w:pPr>
        <w:pStyle w:val="QUESTAO11"/>
      </w:pPr>
      <w:r w:rsidRPr="001353A2">
        <w:rPr>
          <w:b/>
        </w:rPr>
        <w:t>2.1.</w:t>
      </w:r>
      <w:r w:rsidR="009F2CCC">
        <w:tab/>
      </w:r>
      <w:r>
        <w:t>Quanto dinheiro gastou no bilhete do concerto?</w:t>
      </w:r>
    </w:p>
    <w:p w14:paraId="3B8D2526" w14:textId="694DB5C5" w:rsidR="00AA15A7" w:rsidRPr="009F2CCC" w:rsidRDefault="00AA15A7" w:rsidP="009F2CCC">
      <w:pPr>
        <w:pStyle w:val="QUESTAO11"/>
      </w:pPr>
      <w:r w:rsidRPr="001353A2">
        <w:rPr>
          <w:b/>
        </w:rPr>
        <w:t>2.2.</w:t>
      </w:r>
      <w:r w:rsidR="009F2CCC">
        <w:tab/>
      </w:r>
      <w:r>
        <w:t>Que fração do dinheiro sobrou depois destes gastos?</w:t>
      </w:r>
    </w:p>
    <w:sectPr w:rsidR="00AA15A7" w:rsidRPr="009F2CCC" w:rsidSect="00A22A4E">
      <w:headerReference w:type="even" r:id="rId12"/>
      <w:headerReference w:type="default" r:id="rId13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6D93A" w14:textId="77777777" w:rsidR="006939A0" w:rsidRDefault="006939A0" w:rsidP="00D177B5">
      <w:pPr>
        <w:spacing w:after="0" w:line="240" w:lineRule="auto"/>
      </w:pPr>
      <w:r>
        <w:separator/>
      </w:r>
    </w:p>
  </w:endnote>
  <w:endnote w:type="continuationSeparator" w:id="0">
    <w:p w14:paraId="49F7AC1F" w14:textId="77777777" w:rsidR="006939A0" w:rsidRDefault="006939A0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1C979" w14:textId="77777777" w:rsidR="006939A0" w:rsidRDefault="006939A0" w:rsidP="00D177B5">
      <w:pPr>
        <w:spacing w:after="0" w:line="240" w:lineRule="auto"/>
      </w:pPr>
      <w:r>
        <w:separator/>
      </w:r>
    </w:p>
  </w:footnote>
  <w:footnote w:type="continuationSeparator" w:id="0">
    <w:p w14:paraId="49140067" w14:textId="77777777" w:rsidR="006939A0" w:rsidRDefault="006939A0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00" type="#_x0000_t75" style="width:17.2pt;height:17.2pt;visibility:visible" o:bullet="t">
        <v:imagedata r:id="rId1" o:title=""/>
      </v:shape>
    </w:pict>
  </w:numPicBullet>
  <w:numPicBullet w:numPicBulletId="1">
    <w:pict>
      <v:shape id="_x0000_i1201" type="#_x0000_t75" style="width:17.2pt;height:17.2pt;visibility:visible" o:bullet="t">
        <v:imagedata r:id="rId2" o:title=""/>
      </v:shape>
    </w:pict>
  </w:numPicBullet>
  <w:numPicBullet w:numPicBulletId="2">
    <w:pict>
      <v:shape id="_x0000_i1202" type="#_x0000_t75" style="width:17.2pt;height:17.2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D496342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D147DF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0363B6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9C85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052218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5AC98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1480F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08C80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142D4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BE98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6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7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8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0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315522528">
    <w:abstractNumId w:val="14"/>
  </w:num>
  <w:num w:numId="2" w16cid:durableId="1341588803">
    <w:abstractNumId w:val="19"/>
  </w:num>
  <w:num w:numId="3" w16cid:durableId="1441412746">
    <w:abstractNumId w:val="12"/>
  </w:num>
  <w:num w:numId="4" w16cid:durableId="103045375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0144274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02107943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38966679">
    <w:abstractNumId w:val="20"/>
  </w:num>
  <w:num w:numId="8" w16cid:durableId="841895912">
    <w:abstractNumId w:val="13"/>
  </w:num>
  <w:num w:numId="9" w16cid:durableId="595408014">
    <w:abstractNumId w:val="9"/>
  </w:num>
  <w:num w:numId="10" w16cid:durableId="1720284435">
    <w:abstractNumId w:val="7"/>
  </w:num>
  <w:num w:numId="11" w16cid:durableId="2126993922">
    <w:abstractNumId w:val="6"/>
  </w:num>
  <w:num w:numId="12" w16cid:durableId="1046952404">
    <w:abstractNumId w:val="5"/>
  </w:num>
  <w:num w:numId="13" w16cid:durableId="1911649164">
    <w:abstractNumId w:val="4"/>
  </w:num>
  <w:num w:numId="14" w16cid:durableId="1831866517">
    <w:abstractNumId w:val="8"/>
  </w:num>
  <w:num w:numId="15" w16cid:durableId="700399182">
    <w:abstractNumId w:val="3"/>
  </w:num>
  <w:num w:numId="16" w16cid:durableId="482619778">
    <w:abstractNumId w:val="2"/>
  </w:num>
  <w:num w:numId="17" w16cid:durableId="572351611">
    <w:abstractNumId w:val="1"/>
  </w:num>
  <w:num w:numId="18" w16cid:durableId="1692872226">
    <w:abstractNumId w:val="0"/>
  </w:num>
  <w:num w:numId="19" w16cid:durableId="536427811">
    <w:abstractNumId w:val="17"/>
  </w:num>
  <w:num w:numId="20" w16cid:durableId="1083376839">
    <w:abstractNumId w:val="18"/>
  </w:num>
  <w:num w:numId="21" w16cid:durableId="705443382">
    <w:abstractNumId w:val="15"/>
  </w:num>
  <w:num w:numId="22" w16cid:durableId="17455709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541B6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11B20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294D"/>
    <w:rsid w:val="001A7745"/>
    <w:rsid w:val="001C5DAF"/>
    <w:rsid w:val="001C7A1B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5008B"/>
    <w:rsid w:val="002569B9"/>
    <w:rsid w:val="00266005"/>
    <w:rsid w:val="00271F71"/>
    <w:rsid w:val="00274E47"/>
    <w:rsid w:val="00295F4C"/>
    <w:rsid w:val="002A1042"/>
    <w:rsid w:val="002B338B"/>
    <w:rsid w:val="002E2C20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949E3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57DAC"/>
    <w:rsid w:val="004602A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11D0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D240E"/>
    <w:rsid w:val="005D38D7"/>
    <w:rsid w:val="005D4451"/>
    <w:rsid w:val="005D5FF5"/>
    <w:rsid w:val="005E1CF5"/>
    <w:rsid w:val="005F65B0"/>
    <w:rsid w:val="006007F1"/>
    <w:rsid w:val="006029D5"/>
    <w:rsid w:val="00616F7F"/>
    <w:rsid w:val="00626873"/>
    <w:rsid w:val="00627293"/>
    <w:rsid w:val="00653546"/>
    <w:rsid w:val="006568A5"/>
    <w:rsid w:val="00682499"/>
    <w:rsid w:val="00693559"/>
    <w:rsid w:val="006939A0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13E36"/>
    <w:rsid w:val="00835C1D"/>
    <w:rsid w:val="00840629"/>
    <w:rsid w:val="008418E3"/>
    <w:rsid w:val="00854FA7"/>
    <w:rsid w:val="00871045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E04ED"/>
    <w:rsid w:val="009E1B35"/>
    <w:rsid w:val="009E654C"/>
    <w:rsid w:val="009F2CCC"/>
    <w:rsid w:val="00A115C4"/>
    <w:rsid w:val="00A128F3"/>
    <w:rsid w:val="00A158CE"/>
    <w:rsid w:val="00A173FF"/>
    <w:rsid w:val="00A22A4E"/>
    <w:rsid w:val="00A25439"/>
    <w:rsid w:val="00A406BD"/>
    <w:rsid w:val="00A448BD"/>
    <w:rsid w:val="00A47644"/>
    <w:rsid w:val="00A6290F"/>
    <w:rsid w:val="00A649F4"/>
    <w:rsid w:val="00A72A2F"/>
    <w:rsid w:val="00A748EA"/>
    <w:rsid w:val="00A91AE6"/>
    <w:rsid w:val="00A921DC"/>
    <w:rsid w:val="00AA15A7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50C52"/>
    <w:rsid w:val="00B514FB"/>
    <w:rsid w:val="00B848AE"/>
    <w:rsid w:val="00BA0B0F"/>
    <w:rsid w:val="00BA3142"/>
    <w:rsid w:val="00BA4776"/>
    <w:rsid w:val="00BB57A9"/>
    <w:rsid w:val="00BB5DBB"/>
    <w:rsid w:val="00BB77A9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ED5"/>
    <w:rsid w:val="00DB343D"/>
    <w:rsid w:val="00DB4D58"/>
    <w:rsid w:val="00DC43A3"/>
    <w:rsid w:val="00DC5B66"/>
    <w:rsid w:val="00DD6C10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B4909"/>
    <w:rsid w:val="00ED1713"/>
    <w:rsid w:val="00ED30E2"/>
    <w:rsid w:val="00EE0E1E"/>
    <w:rsid w:val="00F007C4"/>
    <w:rsid w:val="00F1013F"/>
    <w:rsid w:val="00F1363F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A15A7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370869"/>
    <w:pPr>
      <w:tabs>
        <w:tab w:val="left" w:pos="113"/>
      </w:tabs>
      <w:spacing w:before="40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370869"/>
    <w:pPr>
      <w:tabs>
        <w:tab w:val="left" w:pos="113"/>
        <w:tab w:val="left" w:pos="425"/>
      </w:tabs>
      <w:spacing w:before="240" w:line="320" w:lineRule="exac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370869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9F2CCC"/>
    <w:pPr>
      <w:spacing w:before="160" w:after="0" w:line="240" w:lineRule="auto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23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2</dc:title>
  <dc:subject>Dossiê do Professor</dc:subject>
  <dc:creator>MX7 - Porto Editora</dc:creator>
  <cp:lastPrinted>2020-10-14T11:09:00Z</cp:lastPrinted>
  <dcterms:created xsi:type="dcterms:W3CDTF">2022-04-06T16:51:00Z</dcterms:created>
  <dcterms:modified xsi:type="dcterms:W3CDTF">2022-09-22T12:18:00Z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