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9BC943A" w:rsidR="00C72BA7" w:rsidRDefault="00B32118" w:rsidP="00162A96">
      <w:pPr>
        <w:pStyle w:val="TITULOFICHAS"/>
      </w:pPr>
      <w:r>
        <w:t>Questões-aula</w:t>
      </w:r>
      <w:r>
        <w:tab/>
      </w:r>
      <w:r w:rsidR="00F6134E" w:rsidRPr="00F6134E">
        <w:rPr>
          <w:rStyle w:val="TITULOFICHAS-alinea"/>
        </w:rPr>
        <w:t>5. Percentagens</w:t>
      </w:r>
    </w:p>
    <w:p w14:paraId="364648FF" w14:textId="278C2942" w:rsidR="00A448BD" w:rsidRPr="00F47155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765B345" w14:textId="77777777" w:rsidR="00F6134E" w:rsidRPr="00407DD3" w:rsidRDefault="00F6134E" w:rsidP="00F6134E">
      <w:pPr>
        <w:pStyle w:val="QuestaoAulaTITULO"/>
        <w:rPr>
          <w:lang w:val="pt-PT"/>
        </w:rPr>
      </w:pPr>
      <w:r w:rsidRPr="00407DD3">
        <w:rPr>
          <w:lang w:val="pt-PT"/>
        </w:rPr>
        <w:t>Questão-aula 9</w:t>
      </w:r>
    </w:p>
    <w:p w14:paraId="539B3F8C" w14:textId="029446CD" w:rsidR="00F6134E" w:rsidRDefault="00F6134E" w:rsidP="00F6134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D6CE4E4" wp14:editId="2595BE12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09C490" w14:textId="77777777" w:rsidR="00F6134E" w:rsidRPr="00086D19" w:rsidRDefault="00F6134E" w:rsidP="00F613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6CE4E4" id="Oval 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" fillcolor="#c83d47" stroked="f" strokeweight="2pt">
                <v:textbox inset="0,0,0,0">
                  <w:txbxContent>
                    <w:p w14:paraId="6909C490" w14:textId="77777777" w:rsidR="00F6134E" w:rsidRPr="00086D19" w:rsidRDefault="00F6134E" w:rsidP="00F613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Completa a tabela.</w:t>
      </w:r>
    </w:p>
    <w:tbl>
      <w:tblPr>
        <w:tblStyle w:val="TableGrid"/>
        <w:tblW w:w="8509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6"/>
        <w:gridCol w:w="1332"/>
        <w:gridCol w:w="1333"/>
        <w:gridCol w:w="1332"/>
        <w:gridCol w:w="1333"/>
        <w:gridCol w:w="1333"/>
      </w:tblGrid>
      <w:tr w:rsidR="00F6134E" w:rsidRPr="00F6134E" w14:paraId="21E47DBF" w14:textId="77777777" w:rsidTr="00F6134E">
        <w:trPr>
          <w:trHeight w:val="560"/>
          <w:jc w:val="center"/>
        </w:trPr>
        <w:tc>
          <w:tcPr>
            <w:tcW w:w="1846" w:type="dxa"/>
            <w:shd w:val="clear" w:color="auto" w:fill="F9D7D7"/>
            <w:vAlign w:val="center"/>
          </w:tcPr>
          <w:p w14:paraId="05E1C3C4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6134E">
              <w:rPr>
                <w:rFonts w:ascii="Arial" w:eastAsia="Calibri" w:hAnsi="Arial" w:cs="Arial"/>
                <w:sz w:val="20"/>
                <w:szCs w:val="20"/>
              </w:rPr>
              <w:t>Fração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11FEAE1" w14:textId="28E9853C" w:rsidR="00F6134E" w:rsidRPr="00F6134E" w:rsidRDefault="00952FAA" w:rsidP="00952FAA">
            <w:pPr>
              <w:pStyle w:val="Exquestao"/>
              <w:tabs>
                <w:tab w:val="clear" w:pos="454"/>
                <w:tab w:val="clear" w:pos="907"/>
                <w:tab w:val="center" w:pos="710"/>
                <w:tab w:val="right" w:pos="1420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Arial" w:cs="Arial"/>
                        <w:sz w:val="20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1333" w:type="dxa"/>
            <w:shd w:val="clear" w:color="auto" w:fill="auto"/>
            <w:vAlign w:val="center"/>
          </w:tcPr>
          <w:p w14:paraId="008287D1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2AA11ABE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018BBF40" w14:textId="1C7B1CE3" w:rsidR="00F6134E" w:rsidRPr="00F6134E" w:rsidRDefault="00952FAA" w:rsidP="00952FAA">
            <w:pPr>
              <w:pStyle w:val="Exquestao"/>
              <w:tabs>
                <w:tab w:val="clear" w:pos="454"/>
                <w:tab w:val="clear" w:pos="907"/>
                <w:tab w:val="center" w:pos="640"/>
                <w:tab w:val="right" w:pos="1280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20"/>
                      </w:rPr>
                      <m:t>7</m:t>
                    </m:r>
                  </m:num>
                  <m:den>
                    <m:r>
                      <w:rPr>
                        <w:rFonts w:ascii="Cambria Math" w:hAnsi="Arial" w:cs="Arial"/>
                        <w:sz w:val="20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1333" w:type="dxa"/>
            <w:shd w:val="clear" w:color="auto" w:fill="auto"/>
            <w:vAlign w:val="center"/>
          </w:tcPr>
          <w:p w14:paraId="69349928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  <w:tr w:rsidR="00F6134E" w:rsidRPr="00F6134E" w14:paraId="23BFC69C" w14:textId="77777777" w:rsidTr="00F6134E">
        <w:trPr>
          <w:trHeight w:val="560"/>
          <w:jc w:val="center"/>
        </w:trPr>
        <w:tc>
          <w:tcPr>
            <w:tcW w:w="1846" w:type="dxa"/>
            <w:shd w:val="clear" w:color="auto" w:fill="F9D7D7"/>
            <w:vAlign w:val="center"/>
          </w:tcPr>
          <w:p w14:paraId="55B8C66D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6134E">
              <w:rPr>
                <w:rFonts w:ascii="Arial" w:eastAsia="Calibri" w:hAnsi="Arial" w:cs="Arial"/>
                <w:sz w:val="20"/>
                <w:szCs w:val="20"/>
              </w:rPr>
              <w:t>Forma decimal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CA12CB9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3E3D88FA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59BCBB81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6134E">
              <w:rPr>
                <w:rFonts w:ascii="Arial" w:eastAsia="Calibri" w:hAnsi="Arial" w:cs="Arial"/>
                <w:sz w:val="20"/>
                <w:szCs w:val="20"/>
              </w:rPr>
              <w:t>0,23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38723827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10E1066A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6134E" w:rsidRPr="00F6134E" w14:paraId="134D8943" w14:textId="77777777" w:rsidTr="00F6134E">
        <w:trPr>
          <w:trHeight w:val="560"/>
          <w:jc w:val="center"/>
        </w:trPr>
        <w:tc>
          <w:tcPr>
            <w:tcW w:w="1846" w:type="dxa"/>
            <w:shd w:val="clear" w:color="auto" w:fill="F9D7D7"/>
            <w:vAlign w:val="center"/>
          </w:tcPr>
          <w:p w14:paraId="0F3307B2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6134E">
              <w:rPr>
                <w:rFonts w:ascii="Arial" w:eastAsia="Calibri" w:hAnsi="Arial" w:cs="Arial"/>
                <w:sz w:val="20"/>
                <w:szCs w:val="20"/>
              </w:rPr>
              <w:t>Percentagem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3BAF3E8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262BE69F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6134E">
              <w:rPr>
                <w:rFonts w:ascii="Arial" w:eastAsia="Calibri" w:hAnsi="Arial" w:cs="Arial"/>
                <w:sz w:val="20"/>
                <w:szCs w:val="20"/>
              </w:rPr>
              <w:t>5%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D3B2558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61149B06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6E8C3155" w14:textId="77777777" w:rsidR="00F6134E" w:rsidRPr="00F6134E" w:rsidRDefault="00F6134E" w:rsidP="00F6134E">
            <w:pPr>
              <w:pStyle w:val="Exquestao"/>
              <w:tabs>
                <w:tab w:val="clear" w:pos="454"/>
                <w:tab w:val="clear" w:pos="907"/>
              </w:tabs>
              <w:spacing w:before="0"/>
              <w:ind w:left="0" w:right="0" w:firstLine="0"/>
              <w:contextualSpacing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6134E">
              <w:rPr>
                <w:rFonts w:ascii="Arial" w:eastAsia="Calibri" w:hAnsi="Arial" w:cs="Arial"/>
                <w:sz w:val="20"/>
                <w:szCs w:val="20"/>
              </w:rPr>
              <w:t>0,65%</w:t>
            </w:r>
          </w:p>
        </w:tc>
      </w:tr>
    </w:tbl>
    <w:p w14:paraId="6E4BEB90" w14:textId="4CA2A3C0" w:rsidR="00F6134E" w:rsidRDefault="00F6134E" w:rsidP="00F6134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70C97B" wp14:editId="7FEE2728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7842A3" w14:textId="0FE00600" w:rsidR="00F6134E" w:rsidRPr="00086D19" w:rsidRDefault="00F6134E" w:rsidP="00F613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70C97B" id="Oval 8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PF3UEy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2F7842A3" w14:textId="0FE00600" w:rsidR="00F6134E" w:rsidRPr="00086D19" w:rsidRDefault="00F6134E" w:rsidP="00F613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Para cada uma das situações indica a percentagem que lhe está associada.</w:t>
      </w:r>
    </w:p>
    <w:p w14:paraId="7198E3C7" w14:textId="59BD44A9" w:rsidR="00F6134E" w:rsidRDefault="00F6134E" w:rsidP="00F6134E">
      <w:pPr>
        <w:pStyle w:val="QUESTAO11"/>
      </w:pPr>
      <w:r w:rsidRPr="00790B1C">
        <w:rPr>
          <w:b/>
        </w:rPr>
        <w:t>2.1.</w:t>
      </w:r>
      <w:r w:rsidR="00F47155">
        <w:tab/>
      </w:r>
      <w:r>
        <w:t xml:space="preserve">Metade dos alunos da turma teve </w:t>
      </w:r>
      <w:r w:rsidRPr="00790B1C">
        <w:rPr>
          <w:i/>
        </w:rPr>
        <w:t>Bom</w:t>
      </w:r>
      <w:r>
        <w:t xml:space="preserve"> no teste de matemática.</w:t>
      </w:r>
    </w:p>
    <w:p w14:paraId="11673BDD" w14:textId="112578D0" w:rsidR="00F6134E" w:rsidRDefault="00F6134E" w:rsidP="00F6134E">
      <w:pPr>
        <w:pStyle w:val="QUESTAO11"/>
      </w:pPr>
      <w:r w:rsidRPr="00790B1C">
        <w:rPr>
          <w:b/>
        </w:rPr>
        <w:t>2.2.</w:t>
      </w:r>
      <w:r w:rsidR="00F47155">
        <w:tab/>
      </w:r>
      <w:r>
        <w:t>Dois em cada cinco remates à baliza resultaram em golo.</w:t>
      </w:r>
    </w:p>
    <w:p w14:paraId="4070366C" w14:textId="3A228C39" w:rsidR="00F6134E" w:rsidRDefault="00F6134E" w:rsidP="00952FAA">
      <w:pPr>
        <w:pStyle w:val="QUESTAO11"/>
      </w:pPr>
      <w:r w:rsidRPr="00790B1C">
        <w:rPr>
          <w:b/>
        </w:rPr>
        <w:t>2.3.</w:t>
      </w:r>
      <w:r w:rsidR="00F47155">
        <w:tab/>
      </w:r>
      <w:r w:rsidRPr="00790B1C">
        <w:t xml:space="preserve">O Sr. </w:t>
      </w:r>
      <w:r>
        <w:t xml:space="preserve">Oliveira plantou morangos em </w:t>
      </w:r>
      <m:oMath>
        <m:r>
          <w:rPr>
            <w:rFonts w:ascii="Cambria Math" w:hAnsi="Cambria Math"/>
          </w:rPr>
          <m:t>300 </m:t>
        </m:r>
        <m:r>
          <m:rPr>
            <m:nor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>
        <w:t xml:space="preserve"> do seu quintal, que tem uma área total de </w:t>
      </w:r>
      <m:oMath>
        <m:r>
          <w:rPr>
            <w:rFonts w:ascii="Cambria Math"/>
          </w:rPr>
          <m:t>2000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</m:oMath>
      <w:r>
        <w:t>.</w:t>
      </w:r>
    </w:p>
    <w:p w14:paraId="2BE49C5C" w14:textId="0882A7F4" w:rsidR="00F6134E" w:rsidRDefault="00F6134E" w:rsidP="00952FAA">
      <w:pPr>
        <w:pStyle w:val="QUESTAO11"/>
        <w:spacing w:line="240" w:lineRule="auto"/>
      </w:pPr>
      <w:r w:rsidRPr="00DA540B">
        <w:rPr>
          <w:b/>
        </w:rPr>
        <w:t>2.4.</w:t>
      </w:r>
      <w:r w:rsidR="00F47155">
        <w:tab/>
      </w:r>
      <w:r>
        <w:t xml:space="preserve">O Pedro recebeu, pelo seu bom desempenho no trabalho, um prémio correspondente a  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25</m:t>
            </m:r>
          </m:den>
        </m:f>
      </m:oMath>
      <w:r>
        <w:t xml:space="preserve">  </w:t>
      </w:r>
      <w:r w:rsidR="00407DD3">
        <w:t xml:space="preserve"> </w:t>
      </w:r>
      <w:r>
        <w:t>do seu salário.</w:t>
      </w:r>
    </w:p>
    <w:p w14:paraId="15338A21" w14:textId="77777777" w:rsidR="00F6134E" w:rsidRPr="00407DD3" w:rsidRDefault="00F6134E" w:rsidP="00F6134E">
      <w:pPr>
        <w:pStyle w:val="QuestaoAulaTITULO"/>
        <w:rPr>
          <w:lang w:val="pt-PT"/>
        </w:rPr>
      </w:pPr>
      <w:r w:rsidRPr="00407DD3">
        <w:rPr>
          <w:lang w:val="pt-PT"/>
        </w:rPr>
        <w:t>Questão-aula 10</w:t>
      </w:r>
    </w:p>
    <w:p w14:paraId="381409C1" w14:textId="7904D03A" w:rsidR="00F6134E" w:rsidRPr="00C352DE" w:rsidRDefault="00F6134E" w:rsidP="00F6134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8B548D7" wp14:editId="6DB83F0A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33040" w14:textId="77777777" w:rsidR="00F6134E" w:rsidRPr="00086D19" w:rsidRDefault="00F6134E" w:rsidP="00F6134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B548D7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Dz4jftkgIAAIQ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17B33040" w14:textId="77777777" w:rsidR="00F6134E" w:rsidRPr="00086D19" w:rsidRDefault="00F6134E" w:rsidP="00F6134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352DE">
        <w:t xml:space="preserve">Calcula o </w:t>
      </w:r>
      <w:r w:rsidRPr="00F6134E">
        <w:t>preço final a pagar</w:t>
      </w:r>
      <w:r w:rsidRPr="00C352DE">
        <w:t xml:space="preserve"> por cada um dos artigos.</w:t>
      </w:r>
    </w:p>
    <w:p w14:paraId="3743B592" w14:textId="7E4BD538" w:rsidR="00F6134E" w:rsidRPr="00C352DE" w:rsidRDefault="00F6134E" w:rsidP="00F6134E">
      <w:pPr>
        <w:tabs>
          <w:tab w:val="left" w:pos="1985"/>
        </w:tabs>
        <w:spacing w:afterLines="60" w:after="144"/>
        <w:ind w:left="284"/>
        <w:rPr>
          <w:rFonts w:ascii="Arial" w:hAnsi="Arial" w:cs="Arial"/>
          <w:noProof/>
          <w:lang w:eastAsia="pt-PT"/>
        </w:rPr>
      </w:pPr>
      <w:r w:rsidRPr="00C352DE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9504" behindDoc="1" locked="0" layoutInCell="1" allowOverlap="1" wp14:anchorId="5BE52F53" wp14:editId="07B1F3BB">
            <wp:simplePos x="0" y="0"/>
            <wp:positionH relativeFrom="column">
              <wp:posOffset>3272790</wp:posOffset>
            </wp:positionH>
            <wp:positionV relativeFrom="paragraph">
              <wp:posOffset>33655</wp:posOffset>
            </wp:positionV>
            <wp:extent cx="2642400" cy="1465200"/>
            <wp:effectExtent l="0" t="0" r="5715" b="1905"/>
            <wp:wrapTight wrapText="bothSides">
              <wp:wrapPolygon edited="0">
                <wp:start x="0" y="0"/>
                <wp:lineTo x="0" y="21347"/>
                <wp:lineTo x="21491" y="21347"/>
                <wp:lineTo x="21491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2400" cy="14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2D4BC850" wp14:editId="3EC826FE">
            <wp:simplePos x="0" y="0"/>
            <wp:positionH relativeFrom="column">
              <wp:posOffset>331470</wp:posOffset>
            </wp:positionH>
            <wp:positionV relativeFrom="paragraph">
              <wp:posOffset>11430</wp:posOffset>
            </wp:positionV>
            <wp:extent cx="2289600" cy="1555200"/>
            <wp:effectExtent l="0" t="0" r="0" b="6985"/>
            <wp:wrapTight wrapText="bothSides">
              <wp:wrapPolygon edited="0">
                <wp:start x="0" y="0"/>
                <wp:lineTo x="0" y="21432"/>
                <wp:lineTo x="21390" y="21432"/>
                <wp:lineTo x="21390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9600" cy="155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971FD" w14:textId="77777777" w:rsidR="00F6134E" w:rsidRPr="00C352DE" w:rsidRDefault="00F6134E" w:rsidP="00F6134E">
      <w:pPr>
        <w:tabs>
          <w:tab w:val="left" w:pos="1985"/>
        </w:tabs>
        <w:spacing w:afterLines="60" w:after="144"/>
        <w:ind w:left="284"/>
        <w:rPr>
          <w:rFonts w:ascii="Arial" w:hAnsi="Arial" w:cs="Arial"/>
          <w:noProof/>
          <w:lang w:eastAsia="pt-PT"/>
        </w:rPr>
      </w:pPr>
    </w:p>
    <w:p w14:paraId="08B6C97C" w14:textId="77777777" w:rsidR="00F6134E" w:rsidRPr="00C352DE" w:rsidRDefault="00F6134E" w:rsidP="00F6134E">
      <w:pPr>
        <w:tabs>
          <w:tab w:val="left" w:pos="1985"/>
        </w:tabs>
        <w:spacing w:afterLines="60" w:after="144"/>
        <w:ind w:left="284"/>
        <w:rPr>
          <w:rFonts w:ascii="Arial" w:hAnsi="Arial" w:cs="Arial"/>
          <w:noProof/>
          <w:lang w:eastAsia="pt-PT"/>
        </w:rPr>
      </w:pPr>
    </w:p>
    <w:p w14:paraId="675C53F7" w14:textId="77777777" w:rsidR="00F6134E" w:rsidRPr="00C352DE" w:rsidRDefault="00F6134E" w:rsidP="00F6134E">
      <w:pPr>
        <w:tabs>
          <w:tab w:val="left" w:pos="1985"/>
        </w:tabs>
        <w:spacing w:afterLines="60" w:after="144"/>
        <w:ind w:left="284"/>
        <w:rPr>
          <w:rFonts w:ascii="Arial" w:hAnsi="Arial" w:cs="Arial"/>
          <w:noProof/>
          <w:lang w:eastAsia="pt-PT"/>
        </w:rPr>
      </w:pPr>
    </w:p>
    <w:p w14:paraId="5C0E143A" w14:textId="77777777" w:rsidR="00F6134E" w:rsidRPr="00C352DE" w:rsidRDefault="00F6134E" w:rsidP="00F6134E">
      <w:pPr>
        <w:tabs>
          <w:tab w:val="left" w:pos="1985"/>
        </w:tabs>
        <w:spacing w:afterLines="60" w:after="144"/>
        <w:ind w:left="284"/>
        <w:rPr>
          <w:rFonts w:ascii="Arial" w:hAnsi="Arial" w:cs="Arial"/>
          <w:noProof/>
          <w:lang w:eastAsia="pt-PT"/>
        </w:rPr>
      </w:pPr>
    </w:p>
    <w:p w14:paraId="232AEBAF" w14:textId="77777777" w:rsidR="00F6134E" w:rsidRPr="00C352DE" w:rsidRDefault="00F6134E" w:rsidP="00F6134E">
      <w:pPr>
        <w:tabs>
          <w:tab w:val="left" w:pos="1985"/>
        </w:tabs>
        <w:spacing w:afterLines="60" w:after="144"/>
        <w:ind w:left="284"/>
        <w:rPr>
          <w:rFonts w:ascii="Arial" w:hAnsi="Arial" w:cs="Arial"/>
          <w:noProof/>
          <w:lang w:eastAsia="pt-PT"/>
        </w:rPr>
      </w:pPr>
    </w:p>
    <w:p w14:paraId="40A060A8" w14:textId="72D19AF5" w:rsidR="00F6134E" w:rsidRPr="00C352DE" w:rsidRDefault="00F47155" w:rsidP="00F47155">
      <w:pPr>
        <w:pStyle w:val="QUESTAO1"/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E328CA8" wp14:editId="244AF95A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397C1" w14:textId="77777777" w:rsidR="00F47155" w:rsidRPr="00086D19" w:rsidRDefault="00F47155" w:rsidP="00F4715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328CA8" id="Oval 1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DZAkFC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46B397C1" w14:textId="77777777" w:rsidR="00F47155" w:rsidRPr="00086D19" w:rsidRDefault="00F47155" w:rsidP="00F4715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6134E" w:rsidRPr="00C352DE">
        <w:rPr>
          <w:noProof/>
          <w:lang w:eastAsia="pt-PT"/>
        </w:rPr>
        <w:t>Numa prova desportiva participam atletas de três países. 20% dos atletas são franceses, 35% são espanhóis e os restantes são portugueses.</w:t>
      </w:r>
    </w:p>
    <w:p w14:paraId="63A8DCD4" w14:textId="26D14087" w:rsidR="00F6134E" w:rsidRPr="00C352DE" w:rsidRDefault="00F6134E" w:rsidP="00F47155">
      <w:pPr>
        <w:pStyle w:val="QUESTAO11"/>
        <w:rPr>
          <w:noProof/>
          <w:lang w:eastAsia="pt-PT"/>
        </w:rPr>
      </w:pPr>
      <w:r w:rsidRPr="00C352DE">
        <w:rPr>
          <w:b/>
          <w:noProof/>
          <w:lang w:eastAsia="pt-PT"/>
        </w:rPr>
        <w:t>2.1.</w:t>
      </w:r>
      <w:r w:rsidR="00F47155">
        <w:rPr>
          <w:noProof/>
          <w:lang w:eastAsia="pt-PT"/>
        </w:rPr>
        <w:tab/>
      </w:r>
      <w:r w:rsidRPr="00C352DE">
        <w:rPr>
          <w:noProof/>
          <w:lang w:eastAsia="pt-PT"/>
        </w:rPr>
        <w:t>Qual é a percentagem de atletas portugueses que participam na prova?</w:t>
      </w:r>
    </w:p>
    <w:p w14:paraId="602C9C03" w14:textId="5F36BBDA" w:rsidR="00F6134E" w:rsidRPr="00C352DE" w:rsidRDefault="00F6134E" w:rsidP="00F47155">
      <w:pPr>
        <w:pStyle w:val="QUESTAO11"/>
      </w:pPr>
      <w:r w:rsidRPr="00C352DE">
        <w:rPr>
          <w:b/>
        </w:rPr>
        <w:t>2.2.</w:t>
      </w:r>
      <w:r w:rsidR="00F47155">
        <w:tab/>
      </w:r>
      <w:r w:rsidRPr="00C352DE">
        <w:t xml:space="preserve">Sabendo que 46 atletas </w:t>
      </w:r>
      <w:r>
        <w:t>são franceses</w:t>
      </w:r>
      <w:r w:rsidRPr="00C352DE">
        <w:t>, quantos atletas participam na prova?</w:t>
      </w:r>
    </w:p>
    <w:sectPr w:rsidR="00F6134E" w:rsidRPr="00C352DE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96CB6" w14:textId="77777777" w:rsidR="00685F83" w:rsidRDefault="00685F83" w:rsidP="00D177B5">
      <w:pPr>
        <w:spacing w:after="0" w:line="240" w:lineRule="auto"/>
      </w:pPr>
      <w:r>
        <w:separator/>
      </w:r>
    </w:p>
  </w:endnote>
  <w:endnote w:type="continuationSeparator" w:id="0">
    <w:p w14:paraId="710B609D" w14:textId="77777777" w:rsidR="00685F83" w:rsidRDefault="00685F8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2BCF9" w14:textId="77777777" w:rsidR="00685F83" w:rsidRDefault="00685F83" w:rsidP="00D177B5">
      <w:pPr>
        <w:spacing w:after="0" w:line="240" w:lineRule="auto"/>
      </w:pPr>
      <w:r>
        <w:separator/>
      </w:r>
    </w:p>
  </w:footnote>
  <w:footnote w:type="continuationSeparator" w:id="0">
    <w:p w14:paraId="03E61240" w14:textId="77777777" w:rsidR="00685F83" w:rsidRDefault="00685F8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5337" type="#_x0000_t75" style="width:17pt;height:17pt;visibility:visible" o:bullet="t">
        <v:imagedata r:id="rId1" o:title=""/>
      </v:shape>
    </w:pict>
  </w:numPicBullet>
  <w:numPicBullet w:numPicBulletId="1">
    <w:pict>
      <v:shape id="_x0000_i5338" type="#_x0000_t75" style="width:17pt;height:17pt;visibility:visible" o:bullet="t">
        <v:imagedata r:id="rId2" o:title=""/>
      </v:shape>
    </w:pict>
  </w:numPicBullet>
  <w:numPicBullet w:numPicBulletId="2">
    <w:pict>
      <v:shape id="_x0000_i5339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604DF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CB86A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DA90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A06E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4B3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464E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820E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E817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F809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7E5D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406997055">
    <w:abstractNumId w:val="14"/>
  </w:num>
  <w:num w:numId="2" w16cid:durableId="1183520966">
    <w:abstractNumId w:val="19"/>
  </w:num>
  <w:num w:numId="3" w16cid:durableId="2096706412">
    <w:abstractNumId w:val="12"/>
  </w:num>
  <w:num w:numId="4" w16cid:durableId="11466302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157495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6948339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8734892">
    <w:abstractNumId w:val="20"/>
  </w:num>
  <w:num w:numId="8" w16cid:durableId="862324978">
    <w:abstractNumId w:val="13"/>
  </w:num>
  <w:num w:numId="9" w16cid:durableId="749615763">
    <w:abstractNumId w:val="9"/>
  </w:num>
  <w:num w:numId="10" w16cid:durableId="725104753">
    <w:abstractNumId w:val="7"/>
  </w:num>
  <w:num w:numId="11" w16cid:durableId="2031032662">
    <w:abstractNumId w:val="6"/>
  </w:num>
  <w:num w:numId="12" w16cid:durableId="1772971052">
    <w:abstractNumId w:val="5"/>
  </w:num>
  <w:num w:numId="13" w16cid:durableId="1316832653">
    <w:abstractNumId w:val="4"/>
  </w:num>
  <w:num w:numId="14" w16cid:durableId="317466170">
    <w:abstractNumId w:val="8"/>
  </w:num>
  <w:num w:numId="15" w16cid:durableId="447705954">
    <w:abstractNumId w:val="3"/>
  </w:num>
  <w:num w:numId="16" w16cid:durableId="1411386011">
    <w:abstractNumId w:val="2"/>
  </w:num>
  <w:num w:numId="17" w16cid:durableId="811479732">
    <w:abstractNumId w:val="1"/>
  </w:num>
  <w:num w:numId="18" w16cid:durableId="414129204">
    <w:abstractNumId w:val="0"/>
  </w:num>
  <w:num w:numId="19" w16cid:durableId="2026856408">
    <w:abstractNumId w:val="17"/>
  </w:num>
  <w:num w:numId="20" w16cid:durableId="604768624">
    <w:abstractNumId w:val="18"/>
  </w:num>
  <w:num w:numId="21" w16cid:durableId="983197012">
    <w:abstractNumId w:val="15"/>
  </w:num>
  <w:num w:numId="22" w16cid:durableId="12840729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07DD3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85F83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2FAA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47155"/>
    <w:rsid w:val="00F55EB4"/>
    <w:rsid w:val="00F57443"/>
    <w:rsid w:val="00F5791C"/>
    <w:rsid w:val="00F6134E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47155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47155"/>
    <w:pPr>
      <w:tabs>
        <w:tab w:val="left" w:pos="113"/>
        <w:tab w:val="left" w:pos="425"/>
      </w:tabs>
      <w:spacing w:before="16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4715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F47155"/>
    <w:pPr>
      <w:pBdr>
        <w:top w:val="single" w:sz="6" w:space="4" w:color="193E7E"/>
      </w:pBdr>
      <w:spacing w:before="48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questao">
    <w:name w:val="Ex_questao"/>
    <w:uiPriority w:val="99"/>
    <w:rsid w:val="00F6134E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