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6BCE03D" w:rsidR="00C72BA7" w:rsidRPr="00CD76FF" w:rsidRDefault="00B32118" w:rsidP="00162A96">
      <w:pPr>
        <w:pStyle w:val="TITULOFICHAS"/>
        <w:rPr>
          <w:rStyle w:val="TITULOFICHAS-alinea"/>
          <w:lang w:val="pt-PT"/>
        </w:rPr>
      </w:pPr>
      <w:bookmarkStart w:id="0" w:name="_Hlk100185444"/>
      <w:bookmarkEnd w:id="0"/>
      <w:r w:rsidRPr="00CD76FF">
        <w:rPr>
          <w:lang w:val="pt-PT"/>
        </w:rPr>
        <w:t>Questões-aula</w:t>
      </w:r>
      <w:r w:rsidRPr="00CD76FF">
        <w:rPr>
          <w:lang w:val="pt-PT"/>
        </w:rPr>
        <w:tab/>
      </w:r>
      <w:r w:rsidR="00C161C1">
        <w:rPr>
          <w:rStyle w:val="TITULOFICHAS-alinea"/>
          <w:lang w:val="pt-PT"/>
        </w:rPr>
        <w:t>9</w:t>
      </w:r>
      <w:r w:rsidR="00373410" w:rsidRPr="00CD76FF">
        <w:rPr>
          <w:rStyle w:val="TITULOFICHAS-alinea"/>
          <w:lang w:val="pt-PT"/>
        </w:rPr>
        <w:t>. Comparação e operações com números escritos em notação científica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4BCB130" w14:textId="77777777" w:rsidR="00373410" w:rsidRPr="00CD76FF" w:rsidRDefault="00373410" w:rsidP="00373410">
      <w:pPr>
        <w:pStyle w:val="QuestaoAulaTITULO"/>
        <w:rPr>
          <w:lang w:val="pt-PT"/>
        </w:rPr>
      </w:pPr>
      <w:r w:rsidRPr="00CD76FF">
        <w:rPr>
          <w:lang w:val="pt-PT"/>
        </w:rPr>
        <w:t>Questão-aula 17</w:t>
      </w:r>
    </w:p>
    <w:p w14:paraId="65E66D41" w14:textId="75FE1044" w:rsidR="00373410" w:rsidRPr="000F0EE4" w:rsidRDefault="00373410" w:rsidP="0037341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C2F2D2" wp14:editId="07EA2E5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CFA7F" w14:textId="77777777" w:rsidR="00373410" w:rsidRPr="00086D19" w:rsidRDefault="00373410" w:rsidP="0037341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C2F2D2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F2CFA7F" w14:textId="77777777" w:rsidR="00373410" w:rsidRPr="00086D19" w:rsidRDefault="00373410" w:rsidP="0037341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Completa a tabela e, de seguida, e</w:t>
      </w:r>
      <w:r w:rsidRPr="000F0EE4">
        <w:t xml:space="preserve">screve por ordem crescente </w:t>
      </w:r>
      <w:r>
        <w:t>os números em notação científica</w:t>
      </w:r>
      <w:r w:rsidRPr="000F0EE4">
        <w:t>.</w:t>
      </w:r>
    </w:p>
    <w:tbl>
      <w:tblPr>
        <w:tblStyle w:val="TabelacomGrelha"/>
        <w:tblpPr w:leftFromText="141" w:rightFromText="141" w:vertAnchor="text" w:horzAnchor="margin" w:tblpXSpec="center" w:tblpY="5"/>
        <w:tblW w:w="600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802"/>
        <w:gridCol w:w="1802"/>
        <w:gridCol w:w="1803"/>
      </w:tblGrid>
      <w:tr w:rsidR="00373410" w:rsidRPr="00373410" w14:paraId="138B009E" w14:textId="77777777" w:rsidTr="00373410">
        <w:trPr>
          <w:trHeight w:val="442"/>
        </w:trPr>
        <w:tc>
          <w:tcPr>
            <w:tcW w:w="596" w:type="dxa"/>
            <w:shd w:val="clear" w:color="auto" w:fill="F9D7D7"/>
            <w:vAlign w:val="center"/>
          </w:tcPr>
          <w:p w14:paraId="53FA4941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9D7D7"/>
            <w:vAlign w:val="center"/>
          </w:tcPr>
          <w:p w14:paraId="43D91901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Número</w:t>
            </w:r>
          </w:p>
        </w:tc>
        <w:tc>
          <w:tcPr>
            <w:tcW w:w="1802" w:type="dxa"/>
            <w:shd w:val="clear" w:color="auto" w:fill="F9D7D7"/>
            <w:vAlign w:val="center"/>
          </w:tcPr>
          <w:p w14:paraId="7AA125C2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Notação científica</w:t>
            </w:r>
          </w:p>
        </w:tc>
        <w:tc>
          <w:tcPr>
            <w:tcW w:w="1803" w:type="dxa"/>
            <w:shd w:val="clear" w:color="auto" w:fill="F9D7D7"/>
            <w:vAlign w:val="center"/>
          </w:tcPr>
          <w:p w14:paraId="133280FC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Enquadramento</w:t>
            </w:r>
          </w:p>
        </w:tc>
      </w:tr>
      <w:tr w:rsidR="00373410" w:rsidRPr="00373410" w14:paraId="21A08196" w14:textId="77777777" w:rsidTr="00373410">
        <w:trPr>
          <w:trHeight w:val="442"/>
        </w:trPr>
        <w:tc>
          <w:tcPr>
            <w:tcW w:w="596" w:type="dxa"/>
            <w:vAlign w:val="center"/>
          </w:tcPr>
          <w:p w14:paraId="56A3624C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373410">
              <w:rPr>
                <w:rFonts w:ascii="Arial" w:eastAsia="Calibri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1802" w:type="dxa"/>
            <w:vAlign w:val="center"/>
          </w:tcPr>
          <w:p w14:paraId="54FEE097" w14:textId="6BA187F9" w:rsidR="00373410" w:rsidRPr="00373410" w:rsidRDefault="00373410" w:rsidP="00373410">
            <w:pPr>
              <w:tabs>
                <w:tab w:val="center" w:pos="450"/>
                <w:tab w:val="right" w:pos="900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3410">
              <w:rPr>
                <w:rFonts w:ascii="Arial" w:hAnsi="Arial" w:cs="Arial"/>
                <w:sz w:val="20"/>
                <w:szCs w:val="20"/>
              </w:rPr>
              <w:t xml:space="preserve">253 000 </w:t>
            </w:r>
          </w:p>
        </w:tc>
        <w:tc>
          <w:tcPr>
            <w:tcW w:w="1802" w:type="dxa"/>
            <w:vAlign w:val="center"/>
          </w:tcPr>
          <w:p w14:paraId="50FAD8AC" w14:textId="565B9DB2" w:rsidR="00373410" w:rsidRPr="00373410" w:rsidRDefault="00C50DB8" w:rsidP="00C50DB8">
            <w:pPr>
              <w:tabs>
                <w:tab w:val="center" w:pos="870"/>
                <w:tab w:val="right" w:pos="1740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2,53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×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1</m:t>
                </m:r>
                <m:sSup>
                  <m:sSup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1803" w:type="dxa"/>
            <w:vAlign w:val="center"/>
          </w:tcPr>
          <w:p w14:paraId="425713D4" w14:textId="4EA26523" w:rsidR="00373410" w:rsidRPr="00373410" w:rsidRDefault="00C50DB8" w:rsidP="00C50DB8">
            <w:pPr>
              <w:tabs>
                <w:tab w:val="center" w:pos="780"/>
                <w:tab w:val="right" w:pos="1560"/>
              </w:tabs>
              <w:spacing w:after="0" w:line="240" w:lineRule="auto"/>
              <w:jc w:val="center"/>
              <w:rPr>
                <w:rFonts w:ascii="Arial" w:hAnsi="Arial" w:cs="Arial"/>
                <w:color w:val="202122"/>
                <w:sz w:val="20"/>
                <w:szCs w:val="20"/>
                <w:shd w:val="clear" w:color="auto" w:fill="F8F9FA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1</m:t>
                </m:r>
                <m:sSup>
                  <m:sSup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5</m:t>
                    </m:r>
                  </m:sup>
                </m:sSup>
                <m:r>
                  <w:rPr>
                    <w:rFonts w:ascii="Cambria Math" w:hAnsi="Arial" w:cs="Arial"/>
                    <w:sz w:val="20"/>
                    <w:szCs w:val="20"/>
                  </w:rPr>
                  <m:t>&lt;A&lt;1</m:t>
                </m:r>
                <m:sSup>
                  <m:sSup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6</m:t>
                    </m:r>
                  </m:sup>
                </m:sSup>
              </m:oMath>
            </m:oMathPara>
          </w:p>
        </w:tc>
      </w:tr>
      <w:tr w:rsidR="00373410" w:rsidRPr="00373410" w14:paraId="5859CF15" w14:textId="77777777" w:rsidTr="00373410">
        <w:trPr>
          <w:trHeight w:val="442"/>
        </w:trPr>
        <w:tc>
          <w:tcPr>
            <w:tcW w:w="596" w:type="dxa"/>
            <w:vAlign w:val="center"/>
          </w:tcPr>
          <w:p w14:paraId="25981B9B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373410">
              <w:rPr>
                <w:rFonts w:ascii="Arial" w:eastAsia="Calibri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1802" w:type="dxa"/>
            <w:vAlign w:val="center"/>
          </w:tcPr>
          <w:p w14:paraId="5767C10E" w14:textId="7E45AAA7" w:rsidR="00373410" w:rsidRPr="00373410" w:rsidRDefault="00373410" w:rsidP="00373410">
            <w:pPr>
              <w:tabs>
                <w:tab w:val="center" w:pos="450"/>
                <w:tab w:val="right" w:pos="900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1 100 000 </w:t>
            </w:r>
          </w:p>
        </w:tc>
        <w:tc>
          <w:tcPr>
            <w:tcW w:w="1802" w:type="dxa"/>
            <w:vAlign w:val="center"/>
          </w:tcPr>
          <w:p w14:paraId="42661552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14:paraId="614CBF75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hAnsi="Arial" w:cs="Arial"/>
                <w:color w:val="202122"/>
                <w:sz w:val="20"/>
                <w:szCs w:val="20"/>
                <w:shd w:val="clear" w:color="auto" w:fill="F8F9FA"/>
              </w:rPr>
            </w:pPr>
          </w:p>
        </w:tc>
      </w:tr>
      <w:tr w:rsidR="00373410" w:rsidRPr="00373410" w14:paraId="5328010D" w14:textId="77777777" w:rsidTr="00373410">
        <w:trPr>
          <w:trHeight w:val="442"/>
        </w:trPr>
        <w:tc>
          <w:tcPr>
            <w:tcW w:w="596" w:type="dxa"/>
            <w:vAlign w:val="center"/>
          </w:tcPr>
          <w:p w14:paraId="086A41D5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i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i/>
                <w:sz w:val="20"/>
                <w:szCs w:val="20"/>
              </w:rPr>
              <w:t>C</w:t>
            </w:r>
          </w:p>
        </w:tc>
        <w:tc>
          <w:tcPr>
            <w:tcW w:w="1802" w:type="dxa"/>
            <w:vAlign w:val="center"/>
          </w:tcPr>
          <w:p w14:paraId="6F6C3CC0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266390AE" w14:textId="4408014F" w:rsidR="00373410" w:rsidRPr="00373410" w:rsidRDefault="00C50DB8" w:rsidP="00C50DB8">
            <w:pPr>
              <w:tabs>
                <w:tab w:val="center" w:pos="870"/>
                <w:tab w:val="right" w:pos="1740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2,5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×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1</m:t>
                </m:r>
                <m:sSup>
                  <m:sSup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1803" w:type="dxa"/>
            <w:vAlign w:val="center"/>
          </w:tcPr>
          <w:p w14:paraId="54B231A9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373410" w:rsidRPr="00373410" w14:paraId="42447730" w14:textId="77777777" w:rsidTr="00373410">
        <w:trPr>
          <w:trHeight w:val="442"/>
        </w:trPr>
        <w:tc>
          <w:tcPr>
            <w:tcW w:w="596" w:type="dxa"/>
            <w:vAlign w:val="center"/>
          </w:tcPr>
          <w:p w14:paraId="40BD35B3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i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i/>
                <w:sz w:val="20"/>
                <w:szCs w:val="20"/>
              </w:rPr>
              <w:t>D</w:t>
            </w:r>
          </w:p>
        </w:tc>
        <w:tc>
          <w:tcPr>
            <w:tcW w:w="1802" w:type="dxa"/>
            <w:vAlign w:val="center"/>
          </w:tcPr>
          <w:p w14:paraId="35C1F609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6D088139" w14:textId="7FF53148" w:rsidR="00373410" w:rsidRPr="00373410" w:rsidRDefault="00C50DB8" w:rsidP="00C50DB8">
            <w:pPr>
              <w:tabs>
                <w:tab w:val="center" w:pos="870"/>
                <w:tab w:val="right" w:pos="1740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8,9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×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1</m:t>
                </m:r>
                <m:sSup>
                  <m:sSup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803" w:type="dxa"/>
            <w:vAlign w:val="center"/>
          </w:tcPr>
          <w:p w14:paraId="7A524C42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579D45FA" w14:textId="77777777" w:rsidR="00373410" w:rsidRPr="000F0EE4" w:rsidRDefault="00373410" w:rsidP="00373410">
      <w:pPr>
        <w:spacing w:after="0" w:line="360" w:lineRule="auto"/>
        <w:ind w:left="567" w:right="-2" w:hanging="567"/>
        <w:rPr>
          <w:rFonts w:ascii="Arial" w:eastAsiaTheme="minorEastAsia" w:hAnsi="Arial" w:cs="Arial"/>
        </w:rPr>
      </w:pPr>
    </w:p>
    <w:p w14:paraId="479263FB" w14:textId="77777777" w:rsidR="00373410" w:rsidRPr="000F0EE4" w:rsidRDefault="00373410" w:rsidP="00373410">
      <w:pPr>
        <w:spacing w:after="0" w:line="360" w:lineRule="auto"/>
        <w:ind w:left="567" w:right="-2"/>
        <w:rPr>
          <w:rFonts w:ascii="Arial" w:eastAsiaTheme="minorEastAsia" w:hAnsi="Arial" w:cs="Arial"/>
        </w:rPr>
      </w:pPr>
    </w:p>
    <w:p w14:paraId="56127E0E" w14:textId="77777777" w:rsidR="00373410" w:rsidRPr="000F0EE4" w:rsidRDefault="00373410" w:rsidP="00373410">
      <w:pPr>
        <w:spacing w:after="0" w:line="360" w:lineRule="auto"/>
        <w:ind w:left="567" w:right="-2"/>
        <w:rPr>
          <w:rFonts w:ascii="Arial" w:eastAsiaTheme="minorEastAsia" w:hAnsi="Arial" w:cs="Arial"/>
        </w:rPr>
      </w:pPr>
    </w:p>
    <w:p w14:paraId="1E7AD22E" w14:textId="77777777" w:rsidR="00373410" w:rsidRDefault="00373410" w:rsidP="00373410">
      <w:pPr>
        <w:spacing w:after="0" w:line="360" w:lineRule="auto"/>
        <w:ind w:left="567" w:right="-2"/>
        <w:rPr>
          <w:rFonts w:ascii="Arial" w:eastAsiaTheme="minorEastAsia" w:hAnsi="Arial" w:cs="Arial"/>
        </w:rPr>
      </w:pPr>
    </w:p>
    <w:p w14:paraId="68DDE22F" w14:textId="6CA83F79" w:rsidR="00373410" w:rsidRDefault="00373410" w:rsidP="00373410">
      <w:pPr>
        <w:spacing w:after="0" w:line="360" w:lineRule="auto"/>
        <w:ind w:left="567" w:right="-2"/>
        <w:rPr>
          <w:rFonts w:ascii="Arial" w:eastAsiaTheme="minorEastAsia" w:hAnsi="Arial" w:cs="Arial"/>
        </w:rPr>
      </w:pPr>
    </w:p>
    <w:p w14:paraId="0D97E89D" w14:textId="3C1B34C7" w:rsidR="00373410" w:rsidRDefault="00373410" w:rsidP="00373410">
      <w:pPr>
        <w:spacing w:after="0" w:line="360" w:lineRule="auto"/>
        <w:ind w:left="567" w:right="-2"/>
        <w:rPr>
          <w:rFonts w:ascii="Arial" w:eastAsiaTheme="minorEastAsia" w:hAnsi="Arial" w:cs="Arial"/>
        </w:rPr>
      </w:pPr>
    </w:p>
    <w:p w14:paraId="7AC4833E" w14:textId="77777777" w:rsidR="00EE562E" w:rsidRDefault="00EE562E" w:rsidP="00373410">
      <w:pPr>
        <w:spacing w:after="0" w:line="360" w:lineRule="auto"/>
        <w:ind w:left="567" w:right="-2"/>
        <w:rPr>
          <w:rFonts w:ascii="Arial" w:eastAsiaTheme="minorEastAsia" w:hAnsi="Arial" w:cs="Arial"/>
        </w:rPr>
      </w:pPr>
    </w:p>
    <w:p w14:paraId="2DD89490" w14:textId="7BF15D50" w:rsidR="00373410" w:rsidRDefault="00373410" w:rsidP="00373410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95C5D0" wp14:editId="0DD2B13B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2073A" w14:textId="77777777" w:rsidR="00373410" w:rsidRPr="00086D19" w:rsidRDefault="00373410" w:rsidP="0037341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95C5D0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32073A" w14:textId="77777777" w:rsidR="00373410" w:rsidRPr="00086D19" w:rsidRDefault="00373410" w:rsidP="0037341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</w:rPr>
        <w:t>Classifica, quanto aos lados, o triângulo da figura.</w:t>
      </w:r>
    </w:p>
    <w:p w14:paraId="68C82689" w14:textId="69EBF6B0" w:rsidR="00373410" w:rsidRDefault="00373410" w:rsidP="00373410">
      <w:pPr>
        <w:tabs>
          <w:tab w:val="left" w:pos="426"/>
          <w:tab w:val="left" w:pos="1985"/>
        </w:tabs>
        <w:spacing w:after="80"/>
        <w:ind w:left="426" w:hanging="426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1C63BBAB" wp14:editId="31E1B2DF">
            <wp:extent cx="1925169" cy="10296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5169" cy="10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8A087" w14:textId="77777777" w:rsidR="00373410" w:rsidRPr="00CD76FF" w:rsidRDefault="00373410" w:rsidP="00373410">
      <w:pPr>
        <w:pStyle w:val="QuestaoAulaTITULO"/>
        <w:rPr>
          <w:lang w:val="pt-PT"/>
        </w:rPr>
      </w:pPr>
      <w:r w:rsidRPr="00CD76FF">
        <w:rPr>
          <w:lang w:val="pt-PT"/>
        </w:rPr>
        <w:t>Questão-aula 18</w:t>
      </w:r>
    </w:p>
    <w:p w14:paraId="2693144A" w14:textId="40948ED3" w:rsidR="00373410" w:rsidRPr="008E3C5D" w:rsidRDefault="00373410" w:rsidP="0037341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381D41" wp14:editId="69C70FF7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BBED3" w14:textId="77777777" w:rsidR="00373410" w:rsidRPr="00086D19" w:rsidRDefault="00373410" w:rsidP="0037341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381D41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BBBED3" w14:textId="77777777" w:rsidR="00373410" w:rsidRPr="00086D19" w:rsidRDefault="00373410" w:rsidP="0037341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E3C5D">
        <w:t xml:space="preserve">Na tabela seguinte encontras a informação da massa, em média, de alguns dinossauros. </w:t>
      </w:r>
    </w:p>
    <w:tbl>
      <w:tblPr>
        <w:tblStyle w:val="TabelacomGrelha"/>
        <w:tblpPr w:leftFromText="141" w:rightFromText="141" w:vertAnchor="text" w:horzAnchor="margin" w:tblpXSpec="center" w:tblpY="193"/>
        <w:tblW w:w="54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04"/>
        <w:gridCol w:w="1355"/>
        <w:gridCol w:w="2226"/>
      </w:tblGrid>
      <w:tr w:rsidR="00373410" w:rsidRPr="00373410" w14:paraId="7EEAEF87" w14:textId="77777777" w:rsidTr="005C74C6">
        <w:trPr>
          <w:trHeight w:val="548"/>
        </w:trPr>
        <w:tc>
          <w:tcPr>
            <w:tcW w:w="0" w:type="auto"/>
            <w:shd w:val="clear" w:color="auto" w:fill="F9D7D7"/>
            <w:vAlign w:val="center"/>
          </w:tcPr>
          <w:p w14:paraId="737E2C07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Dinossauro</w:t>
            </w:r>
          </w:p>
        </w:tc>
        <w:tc>
          <w:tcPr>
            <w:tcW w:w="1355" w:type="dxa"/>
            <w:shd w:val="clear" w:color="auto" w:fill="F9D7D7"/>
            <w:vAlign w:val="center"/>
          </w:tcPr>
          <w:p w14:paraId="4A6BFDE1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Massa</w:t>
            </w:r>
          </w:p>
          <w:p w14:paraId="2BF78BF6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(kg)</w:t>
            </w:r>
          </w:p>
        </w:tc>
        <w:tc>
          <w:tcPr>
            <w:tcW w:w="2226" w:type="dxa"/>
            <w:shd w:val="clear" w:color="auto" w:fill="F9D7D7"/>
            <w:vAlign w:val="center"/>
          </w:tcPr>
          <w:p w14:paraId="52C1336F" w14:textId="4E78CDD5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Massa em</w:t>
            </w:r>
          </w:p>
          <w:p w14:paraId="58DF05B6" w14:textId="61FE3223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notação científica</w:t>
            </w:r>
            <w:r w:rsidR="00710057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710057" w:rsidRPr="00373410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(kg)</w:t>
            </w:r>
          </w:p>
        </w:tc>
      </w:tr>
      <w:tr w:rsidR="00373410" w:rsidRPr="00373410" w14:paraId="468C0799" w14:textId="77777777" w:rsidTr="005C74C6">
        <w:trPr>
          <w:trHeight w:val="352"/>
        </w:trPr>
        <w:tc>
          <w:tcPr>
            <w:tcW w:w="0" w:type="auto"/>
            <w:vAlign w:val="center"/>
          </w:tcPr>
          <w:p w14:paraId="15F41B23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sz w:val="20"/>
                <w:szCs w:val="20"/>
              </w:rPr>
              <w:t>Tiranossauro</w:t>
            </w:r>
          </w:p>
        </w:tc>
        <w:tc>
          <w:tcPr>
            <w:tcW w:w="1355" w:type="dxa"/>
            <w:vAlign w:val="center"/>
          </w:tcPr>
          <w:p w14:paraId="50C1C264" w14:textId="18C7F960" w:rsidR="00373410" w:rsidRPr="00373410" w:rsidRDefault="00710057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6000</w:t>
            </w:r>
          </w:p>
        </w:tc>
        <w:tc>
          <w:tcPr>
            <w:tcW w:w="2226" w:type="dxa"/>
            <w:vAlign w:val="center"/>
          </w:tcPr>
          <w:p w14:paraId="344B4468" w14:textId="0DBC0ED0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373410" w:rsidRPr="00373410" w14:paraId="1777B881" w14:textId="77777777" w:rsidTr="005C74C6">
        <w:trPr>
          <w:trHeight w:val="352"/>
        </w:trPr>
        <w:tc>
          <w:tcPr>
            <w:tcW w:w="0" w:type="auto"/>
            <w:vAlign w:val="center"/>
          </w:tcPr>
          <w:p w14:paraId="050C4CCE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sz w:val="20"/>
                <w:szCs w:val="20"/>
              </w:rPr>
              <w:t>Braquiossauro</w:t>
            </w:r>
          </w:p>
        </w:tc>
        <w:tc>
          <w:tcPr>
            <w:tcW w:w="1355" w:type="dxa"/>
            <w:vAlign w:val="center"/>
          </w:tcPr>
          <w:p w14:paraId="43EB349B" w14:textId="2BD3F6DA" w:rsidR="00373410" w:rsidRPr="00373410" w:rsidRDefault="00710057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80 000</w:t>
            </w:r>
          </w:p>
        </w:tc>
        <w:tc>
          <w:tcPr>
            <w:tcW w:w="2226" w:type="dxa"/>
            <w:vAlign w:val="center"/>
          </w:tcPr>
          <w:p w14:paraId="314DF9DF" w14:textId="029101C8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373410" w:rsidRPr="00373410" w14:paraId="15CA9B09" w14:textId="77777777" w:rsidTr="005C74C6">
        <w:trPr>
          <w:trHeight w:val="352"/>
        </w:trPr>
        <w:tc>
          <w:tcPr>
            <w:tcW w:w="0" w:type="auto"/>
            <w:vAlign w:val="center"/>
          </w:tcPr>
          <w:p w14:paraId="66EDF431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spellStart"/>
            <w:r w:rsidRPr="00373410">
              <w:rPr>
                <w:rFonts w:ascii="Arial" w:eastAsiaTheme="minorEastAsia" w:hAnsi="Arial" w:cs="Arial"/>
                <w:sz w:val="20"/>
                <w:szCs w:val="20"/>
              </w:rPr>
              <w:t>Velociraptor</w:t>
            </w:r>
            <w:proofErr w:type="spellEnd"/>
          </w:p>
        </w:tc>
        <w:tc>
          <w:tcPr>
            <w:tcW w:w="1355" w:type="dxa"/>
            <w:vAlign w:val="center"/>
          </w:tcPr>
          <w:p w14:paraId="51BDF901" w14:textId="4E22D74F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sz w:val="20"/>
                <w:szCs w:val="20"/>
              </w:rPr>
              <w:t>15</w:t>
            </w:r>
          </w:p>
        </w:tc>
        <w:tc>
          <w:tcPr>
            <w:tcW w:w="2226" w:type="dxa"/>
            <w:vAlign w:val="center"/>
          </w:tcPr>
          <w:p w14:paraId="00068936" w14:textId="0FFDFC53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373410" w:rsidRPr="00373410" w14:paraId="030950B9" w14:textId="77777777" w:rsidTr="005C74C6">
        <w:trPr>
          <w:trHeight w:val="366"/>
        </w:trPr>
        <w:tc>
          <w:tcPr>
            <w:tcW w:w="0" w:type="auto"/>
            <w:vAlign w:val="center"/>
          </w:tcPr>
          <w:p w14:paraId="18AA6783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spellStart"/>
            <w:r w:rsidRPr="00373410">
              <w:rPr>
                <w:rFonts w:ascii="Arial" w:eastAsiaTheme="minorEastAsia" w:hAnsi="Arial" w:cs="Arial"/>
                <w:sz w:val="20"/>
                <w:szCs w:val="20"/>
              </w:rPr>
              <w:t>Argentinossauro</w:t>
            </w:r>
            <w:proofErr w:type="spellEnd"/>
          </w:p>
        </w:tc>
        <w:tc>
          <w:tcPr>
            <w:tcW w:w="1355" w:type="dxa"/>
            <w:vAlign w:val="center"/>
          </w:tcPr>
          <w:p w14:paraId="5C51D969" w14:textId="77777777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3410">
              <w:rPr>
                <w:rFonts w:ascii="Arial" w:eastAsiaTheme="minorEastAsia" w:hAnsi="Arial" w:cs="Arial"/>
                <w:sz w:val="20"/>
                <w:szCs w:val="20"/>
              </w:rPr>
              <w:t>95 000</w:t>
            </w:r>
          </w:p>
        </w:tc>
        <w:tc>
          <w:tcPr>
            <w:tcW w:w="2226" w:type="dxa"/>
            <w:vAlign w:val="center"/>
          </w:tcPr>
          <w:p w14:paraId="4B0E6A1A" w14:textId="1DC5A525" w:rsidR="00373410" w:rsidRPr="00373410" w:rsidRDefault="00373410" w:rsidP="0037341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176A848E" w14:textId="77777777" w:rsidR="00373410" w:rsidRPr="008E3C5D" w:rsidRDefault="00373410" w:rsidP="00373410">
      <w:pPr>
        <w:spacing w:after="0" w:line="360" w:lineRule="auto"/>
        <w:ind w:right="-2"/>
        <w:rPr>
          <w:rFonts w:ascii="Arial" w:eastAsiaTheme="minorEastAsia" w:hAnsi="Arial" w:cs="Arial"/>
        </w:rPr>
      </w:pPr>
    </w:p>
    <w:p w14:paraId="6C6BE9AB" w14:textId="77777777" w:rsidR="00373410" w:rsidRPr="008E3C5D" w:rsidRDefault="00373410" w:rsidP="00373410">
      <w:pPr>
        <w:spacing w:after="0" w:line="360" w:lineRule="auto"/>
        <w:ind w:right="-2"/>
        <w:rPr>
          <w:rFonts w:ascii="Arial" w:eastAsiaTheme="minorEastAsia" w:hAnsi="Arial" w:cs="Arial"/>
        </w:rPr>
      </w:pPr>
    </w:p>
    <w:p w14:paraId="02F02ACE" w14:textId="79C2CACF" w:rsidR="00373410" w:rsidRPr="008E3C5D" w:rsidRDefault="00373410" w:rsidP="00EE562E">
      <w:pPr>
        <w:spacing w:after="0" w:line="360" w:lineRule="auto"/>
        <w:ind w:right="-2"/>
        <w:rPr>
          <w:rFonts w:ascii="Arial" w:hAnsi="Arial" w:cs="Arial"/>
        </w:rPr>
      </w:pPr>
    </w:p>
    <w:p w14:paraId="52A6C0AE" w14:textId="77777777" w:rsidR="00373410" w:rsidRPr="008E3C5D" w:rsidRDefault="00373410" w:rsidP="00EE562E">
      <w:pPr>
        <w:spacing w:after="0" w:line="360" w:lineRule="auto"/>
        <w:ind w:right="-2"/>
        <w:rPr>
          <w:rFonts w:ascii="Arial" w:hAnsi="Arial" w:cs="Arial"/>
        </w:rPr>
      </w:pPr>
    </w:p>
    <w:p w14:paraId="623AB49E" w14:textId="77777777" w:rsidR="00373410" w:rsidRPr="008E3C5D" w:rsidRDefault="00373410" w:rsidP="00373410">
      <w:pPr>
        <w:rPr>
          <w:rFonts w:ascii="Arial" w:hAnsi="Arial" w:cs="Arial"/>
        </w:rPr>
      </w:pPr>
    </w:p>
    <w:p w14:paraId="01300757" w14:textId="77777777" w:rsidR="00373410" w:rsidRPr="008E3C5D" w:rsidRDefault="00373410" w:rsidP="00373410">
      <w:pPr>
        <w:rPr>
          <w:rFonts w:ascii="Arial" w:hAnsi="Arial" w:cs="Arial"/>
        </w:rPr>
      </w:pPr>
    </w:p>
    <w:p w14:paraId="2A964456" w14:textId="2D76A4BE" w:rsidR="00373410" w:rsidRPr="008E3C5D" w:rsidRDefault="00373410" w:rsidP="00373410">
      <w:pPr>
        <w:pStyle w:val="QuestaoTexto"/>
      </w:pPr>
      <w:r w:rsidRPr="008E3C5D">
        <w:t>Com</w:t>
      </w:r>
      <w:r w:rsidR="00DC4B14">
        <w:t xml:space="preserve">pleta a </w:t>
      </w:r>
      <w:r w:rsidRPr="008E3C5D">
        <w:t>tabela</w:t>
      </w:r>
      <w:r w:rsidR="00DC4B14">
        <w:t xml:space="preserve"> e</w:t>
      </w:r>
      <w:r w:rsidRPr="008E3C5D">
        <w:t xml:space="preserve"> calcula, em notação científica:</w:t>
      </w:r>
    </w:p>
    <w:p w14:paraId="61C865C4" w14:textId="795FB843" w:rsidR="00373410" w:rsidRPr="008E3C5D" w:rsidRDefault="00373410" w:rsidP="00373410">
      <w:pPr>
        <w:pStyle w:val="QUESTAO11"/>
      </w:pPr>
      <w:r w:rsidRPr="008E3C5D">
        <w:rPr>
          <w:b/>
        </w:rPr>
        <w:t>1.1.</w:t>
      </w:r>
      <w:r>
        <w:rPr>
          <w:b/>
        </w:rPr>
        <w:tab/>
      </w:r>
      <w:r>
        <w:t>a</w:t>
      </w:r>
      <w:r w:rsidRPr="008E3C5D">
        <w:t xml:space="preserve"> soma da massa de 2 Tiranossauros com a massa </w:t>
      </w:r>
      <w:r w:rsidR="00DC4B14">
        <w:t xml:space="preserve">de </w:t>
      </w:r>
      <w:r w:rsidRPr="008E3C5D">
        <w:t xml:space="preserve">5 </w:t>
      </w:r>
      <w:proofErr w:type="spellStart"/>
      <w:r w:rsidRPr="008E3C5D">
        <w:t>Velociraptor</w:t>
      </w:r>
      <w:proofErr w:type="spellEnd"/>
      <w:r w:rsidR="00CD76FF">
        <w:t>;</w:t>
      </w:r>
    </w:p>
    <w:p w14:paraId="5FF50354" w14:textId="7D53A905" w:rsidR="00373410" w:rsidRPr="008E3C5D" w:rsidRDefault="00373410" w:rsidP="00373410">
      <w:pPr>
        <w:pStyle w:val="QUESTAO11"/>
      </w:pPr>
      <w:r w:rsidRPr="008E3C5D">
        <w:rPr>
          <w:b/>
        </w:rPr>
        <w:t>1.2.</w:t>
      </w:r>
      <w:r w:rsidR="00EE562E">
        <w:rPr>
          <w:b/>
        </w:rPr>
        <w:tab/>
      </w:r>
      <w:r>
        <w:t>a</w:t>
      </w:r>
      <w:r w:rsidRPr="008E3C5D">
        <w:t xml:space="preserve"> diferença entre a massa de um </w:t>
      </w:r>
      <w:proofErr w:type="spellStart"/>
      <w:r w:rsidRPr="008E3C5D">
        <w:rPr>
          <w:rFonts w:eastAsiaTheme="minorEastAsia"/>
        </w:rPr>
        <w:t>Argentinossauro</w:t>
      </w:r>
      <w:proofErr w:type="spellEnd"/>
      <w:r w:rsidRPr="008E3C5D">
        <w:rPr>
          <w:rFonts w:eastAsiaTheme="minorEastAsia"/>
        </w:rPr>
        <w:t xml:space="preserve"> e </w:t>
      </w:r>
      <w:r w:rsidRPr="008E3C5D">
        <w:t xml:space="preserve">a massa de 20 </w:t>
      </w:r>
      <w:proofErr w:type="spellStart"/>
      <w:r w:rsidRPr="008E3C5D">
        <w:rPr>
          <w:rFonts w:eastAsiaTheme="minorEastAsia"/>
        </w:rPr>
        <w:t>Velociraptor</w:t>
      </w:r>
      <w:proofErr w:type="spellEnd"/>
      <w:r w:rsidR="00CD76FF">
        <w:rPr>
          <w:rFonts w:eastAsiaTheme="minorEastAsia"/>
        </w:rPr>
        <w:t>;</w:t>
      </w:r>
    </w:p>
    <w:p w14:paraId="7A668C2F" w14:textId="4AE9B4F0" w:rsidR="00D971AE" w:rsidRPr="00EE562E" w:rsidRDefault="00373410" w:rsidP="00EE562E">
      <w:pPr>
        <w:pStyle w:val="QUESTAO11"/>
      </w:pPr>
      <w:r w:rsidRPr="008E3C5D">
        <w:rPr>
          <w:b/>
        </w:rPr>
        <w:t>1.3.</w:t>
      </w:r>
      <w:r w:rsidR="00EE562E">
        <w:tab/>
      </w:r>
      <w:r>
        <w:t>q</w:t>
      </w:r>
      <w:r w:rsidRPr="008E3C5D">
        <w:t xml:space="preserve">uantos </w:t>
      </w:r>
      <w:proofErr w:type="spellStart"/>
      <w:r w:rsidRPr="008E3C5D">
        <w:t>Velociraptor</w:t>
      </w:r>
      <w:proofErr w:type="spellEnd"/>
      <w:r w:rsidRPr="008E3C5D">
        <w:t xml:space="preserve"> seriam necessários para terem em conjunto a mesma massa de um Braquiossauro</w:t>
      </w:r>
      <w:r>
        <w:t>.</w:t>
      </w:r>
    </w:p>
    <w:sectPr w:rsidR="00D971AE" w:rsidRPr="00EE562E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FCB1C" w14:textId="77777777" w:rsidR="007C6147" w:rsidRDefault="007C6147" w:rsidP="00D177B5">
      <w:pPr>
        <w:spacing w:after="0" w:line="240" w:lineRule="auto"/>
      </w:pPr>
      <w:r>
        <w:separator/>
      </w:r>
    </w:p>
  </w:endnote>
  <w:endnote w:type="continuationSeparator" w:id="0">
    <w:p w14:paraId="5F42EDEC" w14:textId="77777777" w:rsidR="007C6147" w:rsidRDefault="007C614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39F3D" w14:textId="77777777" w:rsidR="007C6147" w:rsidRDefault="007C6147" w:rsidP="00D177B5">
      <w:pPr>
        <w:spacing w:after="0" w:line="240" w:lineRule="auto"/>
      </w:pPr>
      <w:r>
        <w:separator/>
      </w:r>
    </w:p>
  </w:footnote>
  <w:footnote w:type="continuationSeparator" w:id="0">
    <w:p w14:paraId="3D983C61" w14:textId="77777777" w:rsidR="007C6147" w:rsidRDefault="007C614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2pt;height:17.2pt;visibility:visible" o:bullet="t">
        <v:imagedata r:id="rId1" o:title=""/>
      </v:shape>
    </w:pict>
  </w:numPicBullet>
  <w:numPicBullet w:numPicBulletId="1">
    <w:pict>
      <v:shape id="_x0000_i1201" type="#_x0000_t75" style="width:17.2pt;height:17.2pt;visibility:visible" o:bullet="t">
        <v:imagedata r:id="rId2" o:title=""/>
      </v:shape>
    </w:pict>
  </w:numPicBullet>
  <w:numPicBullet w:numPicBulletId="2">
    <w:pict>
      <v:shape id="_x0000_i1202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AAC86D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7CF2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888B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3EE1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564F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A2E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4D225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F0FA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3A9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1486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749427412">
    <w:abstractNumId w:val="14"/>
  </w:num>
  <w:num w:numId="2" w16cid:durableId="1338728997">
    <w:abstractNumId w:val="19"/>
  </w:num>
  <w:num w:numId="3" w16cid:durableId="129639904">
    <w:abstractNumId w:val="12"/>
  </w:num>
  <w:num w:numId="4" w16cid:durableId="9353303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68300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717093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4184200">
    <w:abstractNumId w:val="20"/>
  </w:num>
  <w:num w:numId="8" w16cid:durableId="675961346">
    <w:abstractNumId w:val="13"/>
  </w:num>
  <w:num w:numId="9" w16cid:durableId="1169058962">
    <w:abstractNumId w:val="9"/>
  </w:num>
  <w:num w:numId="10" w16cid:durableId="1888881909">
    <w:abstractNumId w:val="7"/>
  </w:num>
  <w:num w:numId="11" w16cid:durableId="1117720016">
    <w:abstractNumId w:val="6"/>
  </w:num>
  <w:num w:numId="12" w16cid:durableId="1670207726">
    <w:abstractNumId w:val="5"/>
  </w:num>
  <w:num w:numId="13" w16cid:durableId="4942580">
    <w:abstractNumId w:val="4"/>
  </w:num>
  <w:num w:numId="14" w16cid:durableId="114636411">
    <w:abstractNumId w:val="8"/>
  </w:num>
  <w:num w:numId="15" w16cid:durableId="1453406157">
    <w:abstractNumId w:val="3"/>
  </w:num>
  <w:num w:numId="16" w16cid:durableId="1844663564">
    <w:abstractNumId w:val="2"/>
  </w:num>
  <w:num w:numId="17" w16cid:durableId="1022365217">
    <w:abstractNumId w:val="1"/>
  </w:num>
  <w:num w:numId="18" w16cid:durableId="300692791">
    <w:abstractNumId w:val="0"/>
  </w:num>
  <w:num w:numId="19" w16cid:durableId="1360664207">
    <w:abstractNumId w:val="17"/>
  </w:num>
  <w:num w:numId="20" w16cid:durableId="126362246">
    <w:abstractNumId w:val="18"/>
  </w:num>
  <w:num w:numId="21" w16cid:durableId="1197305474">
    <w:abstractNumId w:val="15"/>
  </w:num>
  <w:num w:numId="22" w16cid:durableId="20691134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3410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16B2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C74C6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0057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C6147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161C1"/>
    <w:rsid w:val="00C2303C"/>
    <w:rsid w:val="00C23320"/>
    <w:rsid w:val="00C274FC"/>
    <w:rsid w:val="00C34871"/>
    <w:rsid w:val="00C410BD"/>
    <w:rsid w:val="00C50DB8"/>
    <w:rsid w:val="00C615BE"/>
    <w:rsid w:val="00C72BA7"/>
    <w:rsid w:val="00C77EB1"/>
    <w:rsid w:val="00CA3B94"/>
    <w:rsid w:val="00CB3DD5"/>
    <w:rsid w:val="00CC6822"/>
    <w:rsid w:val="00CD01CE"/>
    <w:rsid w:val="00CD729E"/>
    <w:rsid w:val="00CD76FF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4B14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562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24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EE562E"/>
    <w:pPr>
      <w:tabs>
        <w:tab w:val="left" w:pos="113"/>
      </w:tabs>
      <w:spacing w:before="3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562E"/>
    <w:pPr>
      <w:tabs>
        <w:tab w:val="left" w:pos="113"/>
        <w:tab w:val="left" w:pos="425"/>
      </w:tabs>
      <w:spacing w:before="12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EE562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562E"/>
    <w:pPr>
      <w:pBdr>
        <w:top w:val="single" w:sz="6" w:space="4" w:color="193E7E"/>
      </w:pBdr>
      <w:spacing w:before="40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373410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