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E05178F" w:rsidR="00C72BA7" w:rsidRDefault="00E97171" w:rsidP="00162A96">
      <w:pPr>
        <w:pStyle w:val="TITULOFICHAS"/>
      </w:pPr>
      <w:proofErr w:type="spellStart"/>
      <w:r>
        <w:t>Miniteste</w:t>
      </w:r>
      <w:proofErr w:type="spellEnd"/>
      <w:r>
        <w:t xml:space="preserve"> 1</w:t>
      </w:r>
      <w:r w:rsidR="00B32118">
        <w:tab/>
      </w:r>
      <w:r w:rsidRPr="00E97171">
        <w:rPr>
          <w:rStyle w:val="TITULOFICHAS-alinea"/>
        </w:rPr>
        <w:t xml:space="preserve">1. </w:t>
      </w:r>
      <w:proofErr w:type="spellStart"/>
      <w:r w:rsidRPr="00E97171">
        <w:rPr>
          <w:rStyle w:val="TITULOFICHAS-alinea"/>
        </w:rPr>
        <w:t>Números</w:t>
      </w:r>
      <w:proofErr w:type="spellEnd"/>
      <w:r w:rsidRPr="00E97171">
        <w:rPr>
          <w:rStyle w:val="TITULOFICHAS-alinea"/>
        </w:rPr>
        <w:t xml:space="preserve"> </w:t>
      </w:r>
      <w:proofErr w:type="spellStart"/>
      <w:r w:rsidRPr="00E97171">
        <w:rPr>
          <w:rStyle w:val="TITULOFICHAS-alinea"/>
        </w:rPr>
        <w:t>racionais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9802C4A" w14:textId="7D0D947A" w:rsidR="00E97171" w:rsidRPr="00D91469" w:rsidRDefault="00E97171" w:rsidP="00571B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50FC684" wp14:editId="093F87DA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4EDE6" w14:textId="77777777" w:rsidR="00E97171" w:rsidRPr="00086D19" w:rsidRDefault="00E97171" w:rsidP="00E9717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0FC684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174EDE6" w14:textId="77777777" w:rsidR="00E97171" w:rsidRPr="00086D19" w:rsidRDefault="00E97171" w:rsidP="00E9717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D91469">
        <w:t xml:space="preserve">Qual dos seguintes </w:t>
      </w:r>
      <w:r w:rsidR="002F12F7">
        <w:t xml:space="preserve">números </w:t>
      </w:r>
      <w:r w:rsidRPr="00D91469">
        <w:t xml:space="preserve">pertence a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b>
            <m:r>
              <w:rPr>
                <w:rFonts w:ascii="Cambria Math"/>
              </w:rPr>
              <m:t>0</m:t>
            </m:r>
          </m:sub>
          <m:sup>
            <m:r>
              <w:rPr>
                <w:rFonts w:ascii="Cambria Math"/>
              </w:rPr>
              <m:t>+</m:t>
            </m:r>
          </m:sup>
        </m:sSubSup>
      </m:oMath>
      <w:r w:rsidRPr="00D91469">
        <w:t xml:space="preserve">, mas não pertence a </w:t>
      </w:r>
      <m:oMath>
        <m:r>
          <m:rPr>
            <m:scr m:val="double-struck"/>
          </m:rPr>
          <w:rPr>
            <w:rFonts w:ascii="Cambria Math" w:hAnsi="Cambria Math" w:cs="Cambria Math"/>
          </w:rPr>
          <m:t>N</m:t>
        </m:r>
      </m:oMath>
      <w:r>
        <w:t>?</w:t>
      </w:r>
    </w:p>
    <w:p w14:paraId="052FE874" w14:textId="251BCD29" w:rsidR="00E97171" w:rsidRPr="008D7DEB" w:rsidRDefault="00E97171" w:rsidP="00571BF0">
      <w:pPr>
        <w:pStyle w:val="QUESTAO11"/>
        <w:tabs>
          <w:tab w:val="left" w:pos="3686"/>
          <w:tab w:val="left" w:pos="4253"/>
        </w:tabs>
        <w:rPr>
          <w:noProof/>
          <w:color w:val="auto"/>
        </w:rPr>
      </w:pPr>
      <w:r w:rsidRPr="008D7DEB">
        <w:rPr>
          <w:b/>
          <w:noProof/>
          <w:color w:val="auto"/>
        </w:rPr>
        <w:t>(A)</w:t>
      </w:r>
      <w:r w:rsidRPr="008D7DEB">
        <w:rPr>
          <w:b/>
          <w:noProof/>
          <w:color w:val="auto"/>
        </w:rPr>
        <w:tab/>
      </w:r>
      <w:r w:rsidR="008D7DEB">
        <w:t>5</w:t>
      </w:r>
      <w:r w:rsidRPr="008D7DEB">
        <w:rPr>
          <w:noProof/>
          <w:color w:val="auto"/>
        </w:rPr>
        <w:tab/>
      </w:r>
      <w:r w:rsidRPr="008D7DEB">
        <w:rPr>
          <w:b/>
          <w:noProof/>
          <w:color w:val="auto"/>
        </w:rPr>
        <w:t>(B)</w:t>
      </w:r>
      <w:r w:rsidRPr="008D7DEB">
        <w:rPr>
          <w:noProof/>
          <w:color w:val="auto"/>
        </w:rPr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19F56E41" w14:textId="6BF9D001" w:rsidR="00E97171" w:rsidRPr="008D7DEB" w:rsidRDefault="00E97171" w:rsidP="00571BF0">
      <w:pPr>
        <w:pStyle w:val="QUESTAO11"/>
        <w:tabs>
          <w:tab w:val="left" w:pos="3686"/>
          <w:tab w:val="left" w:pos="4253"/>
        </w:tabs>
        <w:rPr>
          <w:noProof/>
          <w:color w:val="auto"/>
        </w:rPr>
      </w:pPr>
      <w:r w:rsidRPr="008D7DEB">
        <w:rPr>
          <w:b/>
          <w:noProof/>
          <w:color w:val="auto"/>
        </w:rPr>
        <w:t>(C)</w:t>
      </w:r>
      <w:r w:rsidRPr="008D7DEB">
        <w:rPr>
          <w:b/>
          <w:noProof/>
          <w:color w:val="auto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8D7DEB">
        <w:rPr>
          <w:noProof/>
          <w:color w:val="auto"/>
        </w:rPr>
        <w:tab/>
      </w:r>
      <w:r w:rsidRPr="008D7DEB">
        <w:rPr>
          <w:b/>
          <w:noProof/>
          <w:color w:val="auto"/>
        </w:rPr>
        <w:t>(D)</w:t>
      </w:r>
      <w:r w:rsidRPr="008D7DEB">
        <w:rPr>
          <w:noProof/>
          <w:color w:val="auto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11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6D8A87A7" w14:textId="34A115D5" w:rsidR="00E97171" w:rsidRDefault="00E97171" w:rsidP="00E9717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3CAA93F" wp14:editId="40CBD976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5D3FD" w14:textId="492E99EB" w:rsidR="00E97171" w:rsidRPr="00086D19" w:rsidRDefault="00E97171" w:rsidP="00E9717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3CAA93F" id="Oval 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BE5D3FD" w14:textId="492E99EB" w:rsidR="00E97171" w:rsidRPr="00086D19" w:rsidRDefault="00E97171" w:rsidP="00E9717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das seguintes</w:t>
      </w:r>
      <w:r w:rsidRPr="004E6E7B">
        <w:t xml:space="preserve"> afirmações </w:t>
      </w:r>
      <w:r>
        <w:t>é verdadeira?</w:t>
      </w:r>
    </w:p>
    <w:p w14:paraId="76830CC6" w14:textId="6AFAF9DB" w:rsidR="00E97171" w:rsidRPr="004F3670" w:rsidRDefault="00E97171" w:rsidP="00E97171">
      <w:pPr>
        <w:pStyle w:val="QUESTAO11"/>
        <w:rPr>
          <w:noProof/>
        </w:rPr>
      </w:pPr>
      <w:r w:rsidRPr="004F3670">
        <w:rPr>
          <w:b/>
          <w:noProof/>
        </w:rPr>
        <w:t>(A)</w:t>
      </w:r>
      <w:r>
        <w:rPr>
          <w:b/>
          <w:noProof/>
        </w:rPr>
        <w:tab/>
      </w:r>
      <w:r w:rsidRPr="004F3670">
        <w:rPr>
          <w:noProof/>
        </w:rPr>
        <w:t>Todos os números naturais são positivos.</w:t>
      </w:r>
    </w:p>
    <w:p w14:paraId="1C8DF28E" w14:textId="5221278A" w:rsidR="00E97171" w:rsidRPr="004F3670" w:rsidRDefault="00E97171" w:rsidP="00571BF0">
      <w:pPr>
        <w:pStyle w:val="QUESTAO11"/>
        <w:rPr>
          <w:noProof/>
        </w:rPr>
      </w:pPr>
      <w:r w:rsidRPr="004F3670">
        <w:rPr>
          <w:b/>
          <w:noProof/>
        </w:rPr>
        <w:t>(B)</w:t>
      </w:r>
      <w:r>
        <w:rPr>
          <w:b/>
          <w:noProof/>
        </w:rPr>
        <w:tab/>
      </w:r>
      <w:r w:rsidRPr="004F3670">
        <w:rPr>
          <w:noProof/>
        </w:rPr>
        <w:t xml:space="preserve">O simétrico de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7</m:t>
            </m:r>
          </m:den>
        </m:f>
      </m:oMath>
      <w:r w:rsidRPr="004F3670">
        <w:rPr>
          <w:noProof/>
        </w:rPr>
        <w:t xml:space="preserve"> é um número racional negativo.</w:t>
      </w:r>
    </w:p>
    <w:p w14:paraId="0C9EF759" w14:textId="07A5D2AD" w:rsidR="00E97171" w:rsidRPr="004F3670" w:rsidRDefault="00E97171" w:rsidP="00571BF0">
      <w:pPr>
        <w:pStyle w:val="QUESTAO11"/>
        <w:rPr>
          <w:noProof/>
        </w:rPr>
      </w:pPr>
      <w:r w:rsidRPr="004F3670">
        <w:rPr>
          <w:b/>
          <w:noProof/>
        </w:rPr>
        <w:t>(C)</w:t>
      </w:r>
      <w:r>
        <w:rPr>
          <w:noProof/>
        </w:rPr>
        <w:tab/>
      </w:r>
      <w:r w:rsidRPr="004F3670">
        <w:rPr>
          <w:noProof/>
        </w:rPr>
        <w:t xml:space="preserve">O valor absoluto de </w:t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4F3670">
        <w:rPr>
          <w:noProof/>
        </w:rPr>
        <w:t xml:space="preserve"> é um número inteiro.</w:t>
      </w:r>
    </w:p>
    <w:p w14:paraId="4983C8EE" w14:textId="221F1454" w:rsidR="00E97171" w:rsidRDefault="00E97171" w:rsidP="00571BF0">
      <w:pPr>
        <w:pStyle w:val="QUESTAO11"/>
        <w:rPr>
          <w:sz w:val="24"/>
          <w:szCs w:val="24"/>
        </w:rPr>
      </w:pPr>
      <w:r w:rsidRPr="004F3670">
        <w:rPr>
          <w:b/>
          <w:noProof/>
        </w:rPr>
        <w:t>(D)</w:t>
      </w:r>
      <w:r>
        <w:rPr>
          <w:b/>
          <w:noProof/>
        </w:rPr>
        <w:tab/>
      </w:r>
      <m:oMath>
        <m:r>
          <m:rPr>
            <m:scr m:val="double-struck"/>
          </m:rPr>
          <w:rPr>
            <w:rFonts w:ascii="Cambria Math" w:hAnsi="Cambria Math" w:cs="Cambria Math"/>
          </w:rPr>
          <m:t>N⊂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Cambria Math"/>
              </w:rPr>
              <m:t>Q</m:t>
            </m:r>
          </m:e>
          <m:sup>
            <m:r>
              <w:rPr>
                <w:rFonts w:ascii="Cambria Math"/>
              </w:rPr>
              <m:t>+</m:t>
            </m:r>
          </m:sup>
        </m:sSup>
      </m:oMath>
    </w:p>
    <w:p w14:paraId="6928A663" w14:textId="4F675BDE" w:rsidR="00E97171" w:rsidRPr="00BE5190" w:rsidRDefault="00E97171" w:rsidP="00571B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6C9EB6" wp14:editId="04115568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EE95B9" w14:textId="36DE0D16" w:rsidR="00E97171" w:rsidRPr="00086D19" w:rsidRDefault="00E97171" w:rsidP="00E9717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6C9EB6" id="Oval 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2EE95B9" w14:textId="36DE0D16" w:rsidR="00E97171" w:rsidRPr="00086D19" w:rsidRDefault="00E97171" w:rsidP="00E9717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E5190">
        <w:t xml:space="preserve">Um </w:t>
      </w:r>
      <w:r w:rsidRPr="00E97171">
        <w:t>valor</w:t>
      </w:r>
      <w:r w:rsidRPr="00BE5190">
        <w:t xml:space="preserve"> arredondado às centésimas 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57</m:t>
            </m:r>
          </m:num>
          <m:den>
            <m:r>
              <w:rPr>
                <w:rFonts w:ascii="Cambria Math"/>
              </w:rPr>
              <m:t>23</m:t>
            </m:r>
          </m:den>
        </m:f>
      </m:oMath>
      <w:r w:rsidRPr="00BE5190">
        <w:t xml:space="preserve"> é:</w:t>
      </w:r>
    </w:p>
    <w:p w14:paraId="55EB39D9" w14:textId="77777777" w:rsidR="00247259" w:rsidRPr="00BE5190" w:rsidRDefault="00247259" w:rsidP="008D7DEB">
      <w:pPr>
        <w:pStyle w:val="QUESTAO11"/>
        <w:tabs>
          <w:tab w:val="left" w:pos="3686"/>
          <w:tab w:val="left" w:pos="4253"/>
        </w:tabs>
        <w:rPr>
          <w:noProof/>
        </w:rPr>
      </w:pPr>
      <w:r w:rsidRPr="00BE5190">
        <w:rPr>
          <w:b/>
          <w:noProof/>
        </w:rPr>
        <w:t>(A)</w:t>
      </w:r>
      <w:r w:rsidRPr="00BE5190">
        <w:rPr>
          <w:b/>
          <w:noProof/>
        </w:rPr>
        <w:tab/>
      </w:r>
      <w:r>
        <w:t>2,5</w:t>
      </w:r>
      <w:r w:rsidRPr="00BE5190">
        <w:rPr>
          <w:noProof/>
        </w:rPr>
        <w:tab/>
      </w:r>
      <w:r w:rsidRPr="00BE5190">
        <w:rPr>
          <w:b/>
          <w:noProof/>
        </w:rPr>
        <w:t>(B)</w:t>
      </w:r>
      <w:r>
        <w:rPr>
          <w:noProof/>
        </w:rPr>
        <w:tab/>
      </w:r>
      <w:r>
        <w:t>2,48</w:t>
      </w:r>
    </w:p>
    <w:p w14:paraId="3C172DF9" w14:textId="3198C087" w:rsidR="00247259" w:rsidRPr="00BE5190" w:rsidRDefault="00247259" w:rsidP="008D7DEB">
      <w:pPr>
        <w:pStyle w:val="QUESTAO11"/>
        <w:tabs>
          <w:tab w:val="left" w:pos="3686"/>
          <w:tab w:val="left" w:pos="4253"/>
        </w:tabs>
        <w:rPr>
          <w:noProof/>
        </w:rPr>
      </w:pPr>
      <w:r w:rsidRPr="00BE5190">
        <w:rPr>
          <w:b/>
          <w:noProof/>
        </w:rPr>
        <w:t>(C)</w:t>
      </w:r>
      <w:r>
        <w:rPr>
          <w:b/>
          <w:noProof/>
        </w:rPr>
        <w:tab/>
      </w:r>
      <w:r>
        <w:t>2,47</w:t>
      </w:r>
      <w:r w:rsidRPr="00BE5190">
        <w:rPr>
          <w:noProof/>
        </w:rPr>
        <w:tab/>
      </w:r>
      <w:r w:rsidRPr="00BE5190">
        <w:rPr>
          <w:b/>
          <w:noProof/>
        </w:rPr>
        <w:t>(D)</w:t>
      </w:r>
      <w:r w:rsidRPr="00BE5190">
        <w:rPr>
          <w:noProof/>
        </w:rPr>
        <w:tab/>
      </w:r>
      <w:r>
        <w:t>2,478</w:t>
      </w:r>
    </w:p>
    <w:p w14:paraId="0E99B909" w14:textId="36819604" w:rsidR="00E97171" w:rsidRPr="00BE5190" w:rsidRDefault="00E97171" w:rsidP="00571B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AF5F02F" wp14:editId="180BDEF8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C967E4" w14:textId="14CA4B89" w:rsidR="00E97171" w:rsidRPr="00086D19" w:rsidRDefault="00E97171" w:rsidP="00E9717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F5F02F" id="Oval 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EC967E4" w14:textId="14CA4B89" w:rsidR="00E97171" w:rsidRPr="00086D19" w:rsidRDefault="00E97171" w:rsidP="00E9717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E5190">
        <w:t xml:space="preserve">Um valor aproximado às décimas de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57</m:t>
            </m:r>
          </m:num>
          <m:den>
            <m:r>
              <w:rPr>
                <w:rFonts w:ascii="Cambria Math"/>
              </w:rPr>
              <m:t>23</m:t>
            </m:r>
          </m:den>
        </m:f>
      </m:oMath>
      <w:r w:rsidRPr="00BE5190">
        <w:t>, por excesso é:</w:t>
      </w:r>
    </w:p>
    <w:p w14:paraId="3976B42E" w14:textId="66866BE6" w:rsidR="00247259" w:rsidRPr="00BE5190" w:rsidRDefault="00247259" w:rsidP="008D7DEB">
      <w:pPr>
        <w:pStyle w:val="QUESTAO11"/>
        <w:tabs>
          <w:tab w:val="left" w:pos="3686"/>
          <w:tab w:val="left" w:pos="4253"/>
        </w:tabs>
        <w:rPr>
          <w:noProof/>
        </w:rPr>
      </w:pPr>
      <w:r w:rsidRPr="00BE5190">
        <w:rPr>
          <w:b/>
          <w:noProof/>
        </w:rPr>
        <w:t>(A)</w:t>
      </w:r>
      <w:r w:rsidRPr="00BE5190">
        <w:rPr>
          <w:b/>
          <w:noProof/>
        </w:rPr>
        <w:tab/>
      </w:r>
      <w:r>
        <w:t>2,5</w:t>
      </w:r>
      <w:r w:rsidRPr="00BE5190">
        <w:rPr>
          <w:noProof/>
        </w:rPr>
        <w:tab/>
      </w:r>
      <w:r w:rsidRPr="00BE5190">
        <w:rPr>
          <w:b/>
          <w:noProof/>
        </w:rPr>
        <w:t>(B)</w:t>
      </w:r>
      <w:r>
        <w:rPr>
          <w:noProof/>
        </w:rPr>
        <w:tab/>
      </w:r>
      <w:r>
        <w:t>2,48</w:t>
      </w:r>
    </w:p>
    <w:p w14:paraId="19EB2088" w14:textId="182B1121" w:rsidR="00247259" w:rsidRPr="00BE5190" w:rsidRDefault="00247259" w:rsidP="008D7DEB">
      <w:pPr>
        <w:pStyle w:val="QUESTAO11"/>
        <w:tabs>
          <w:tab w:val="left" w:pos="3686"/>
        </w:tabs>
        <w:rPr>
          <w:noProof/>
        </w:rPr>
      </w:pPr>
      <w:r w:rsidRPr="00BE5190">
        <w:rPr>
          <w:b/>
          <w:noProof/>
        </w:rPr>
        <w:t>(C)</w:t>
      </w:r>
      <w:r>
        <w:rPr>
          <w:b/>
          <w:noProof/>
        </w:rPr>
        <w:tab/>
      </w:r>
      <w:r>
        <w:t>2,47</w:t>
      </w:r>
      <w:r w:rsidRPr="00BE5190">
        <w:rPr>
          <w:noProof/>
        </w:rPr>
        <w:tab/>
      </w:r>
      <w:r w:rsidRPr="00BE5190">
        <w:rPr>
          <w:b/>
          <w:noProof/>
        </w:rPr>
        <w:t>(D)</w:t>
      </w:r>
      <w:r w:rsidRPr="00BE5190">
        <w:rPr>
          <w:noProof/>
        </w:rPr>
        <w:tab/>
      </w:r>
      <w:r>
        <w:t>2,4</w:t>
      </w:r>
    </w:p>
    <w:p w14:paraId="5E107798" w14:textId="087B30C3" w:rsidR="00E97171" w:rsidRPr="00BE5190" w:rsidRDefault="00247259" w:rsidP="00571BF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6A0190" wp14:editId="68CADB2F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08183" w14:textId="3FBBD497" w:rsidR="00247259" w:rsidRPr="00086D19" w:rsidRDefault="00247259" w:rsidP="0024725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6A0190" id="Oval 9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A08183" w14:textId="3FBBD497" w:rsidR="00247259" w:rsidRPr="00086D19" w:rsidRDefault="00247259" w:rsidP="0024725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97171" w:rsidRPr="00BE5190">
        <w:t xml:space="preserve">Um trabalhador construiu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E97171" w:rsidRPr="00BE5190">
        <w:t xml:space="preserve"> de um </w:t>
      </w:r>
      <w:r w:rsidR="00E97171" w:rsidRPr="00247259">
        <w:t>muro</w:t>
      </w:r>
      <w:r w:rsidR="00E97171" w:rsidRPr="00BE5190">
        <w:t xml:space="preserve"> no primeiro dia e, no segundo dia, construiu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E97171" w:rsidRPr="00BE5190">
        <w:t xml:space="preserve"> do restante. A parte do muro que o trabalhador construiu no segundo dia é igual a:</w:t>
      </w:r>
    </w:p>
    <w:p w14:paraId="38C8ED5E" w14:textId="1BC95D4F" w:rsidR="00E97171" w:rsidRPr="008D7DEB" w:rsidRDefault="00E97171" w:rsidP="00571BF0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8D7DEB">
        <w:rPr>
          <w:b/>
          <w:noProof/>
        </w:rPr>
        <w:t>(A)</w:t>
      </w:r>
      <w:r w:rsidR="00247259" w:rsidRPr="008D7DEB">
        <w:rPr>
          <w:b/>
          <w:noProof/>
        </w:rPr>
        <w:tab/>
      </w:r>
      <m:oMath>
        <m:f>
          <m:fPr>
            <m:ctrlPr>
              <w:rPr>
                <w:rFonts w:ascii="Cambria Math" w:hAnsi="Cambria Math"/>
                <w:b/>
                <w:i/>
                <w:noProof/>
              </w:rPr>
            </m:ctrlPr>
          </m:fPr>
          <m:num>
            <m:r>
              <m:rPr>
                <m:sty m:val="bi"/>
              </m:rPr>
              <w:rPr>
                <w:rFonts w:ascii="Cambria Math"/>
                <w:noProof/>
              </w:rPr>
              <m:t>2</m:t>
            </m:r>
          </m:num>
          <m:den>
            <m:r>
              <m:rPr>
                <m:sty m:val="bi"/>
              </m:rPr>
              <w:rPr>
                <w:rFonts w:ascii="Cambria Math"/>
                <w:noProof/>
              </w:rPr>
              <m:t>5</m:t>
            </m:r>
          </m:den>
        </m:f>
      </m:oMath>
      <w:r w:rsidRPr="008D7DEB">
        <w:rPr>
          <w:b/>
          <w:noProof/>
        </w:rPr>
        <w:tab/>
        <w:t>(B)</w:t>
      </w:r>
      <w:r w:rsidRPr="008D7DEB">
        <w:rPr>
          <w:b/>
          <w:noProof/>
        </w:rPr>
        <w:tab/>
      </w:r>
      <m:oMath>
        <m:f>
          <m:fPr>
            <m:ctrlPr>
              <w:rPr>
                <w:rFonts w:ascii="Cambria Math" w:hAnsi="Cambria Math"/>
                <w:b/>
                <w:i/>
                <w:noProof/>
              </w:rPr>
            </m:ctrlPr>
          </m:fPr>
          <m:num>
            <m:r>
              <m:rPr>
                <m:sty m:val="bi"/>
              </m:rPr>
              <w:rPr>
                <w:rFonts w:ascii="Cambria Math"/>
                <w:noProof/>
              </w:rPr>
              <m:t>2</m:t>
            </m:r>
          </m:num>
          <m:den>
            <m:r>
              <m:rPr>
                <m:sty m:val="bi"/>
              </m:rPr>
              <w:rPr>
                <w:rFonts w:ascii="Cambria Math"/>
                <w:noProof/>
              </w:rPr>
              <m:t>3</m:t>
            </m:r>
          </m:den>
        </m:f>
      </m:oMath>
    </w:p>
    <w:p w14:paraId="0F46FF40" w14:textId="20C262E5" w:rsidR="00E97171" w:rsidRPr="00BE5190" w:rsidRDefault="00E97171" w:rsidP="00571BF0">
      <w:pPr>
        <w:pStyle w:val="QUESTAO11"/>
        <w:tabs>
          <w:tab w:val="left" w:pos="3686"/>
          <w:tab w:val="left" w:pos="4253"/>
        </w:tabs>
        <w:rPr>
          <w:noProof/>
          <w:color w:val="auto"/>
          <w:sz w:val="22"/>
          <w:szCs w:val="22"/>
        </w:rPr>
      </w:pPr>
      <w:r w:rsidRPr="008D7DEB">
        <w:rPr>
          <w:b/>
          <w:noProof/>
        </w:rPr>
        <w:t>(C)</w:t>
      </w:r>
      <w:r w:rsidR="00247259" w:rsidRPr="008D7DEB">
        <w:rPr>
          <w:b/>
          <w:noProof/>
        </w:rPr>
        <w:tab/>
      </w:r>
      <m:oMath>
        <m:f>
          <m:fPr>
            <m:ctrlPr>
              <w:rPr>
                <w:rFonts w:ascii="Cambria Math" w:hAnsi="Cambria Math"/>
                <w:b/>
                <w:i/>
                <w:noProof/>
              </w:rPr>
            </m:ctrlPr>
          </m:fPr>
          <m:num>
            <m:r>
              <m:rPr>
                <m:sty m:val="bi"/>
              </m:rPr>
              <w:rPr>
                <w:rFonts w:ascii="Cambria Math"/>
                <w:noProof/>
              </w:rPr>
              <m:t>4</m:t>
            </m:r>
          </m:num>
          <m:den>
            <m:r>
              <m:rPr>
                <m:sty m:val="bi"/>
              </m:rPr>
              <w:rPr>
                <w:rFonts w:ascii="Cambria Math"/>
                <w:noProof/>
              </w:rPr>
              <m:t>15</m:t>
            </m:r>
          </m:den>
        </m:f>
      </m:oMath>
      <w:r w:rsidRPr="008D7DEB">
        <w:rPr>
          <w:b/>
          <w:noProof/>
        </w:rPr>
        <w:tab/>
        <w:t>(D)</w:t>
      </w:r>
      <w:r w:rsidRPr="008D7DEB">
        <w:rPr>
          <w:b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15</m:t>
            </m:r>
          </m:den>
        </m:f>
      </m:oMath>
    </w:p>
    <w:p w14:paraId="6C3E9EBB" w14:textId="1B6B1DA7" w:rsidR="00E97171" w:rsidRDefault="00E97171" w:rsidP="00247259">
      <w:pPr>
        <w:pStyle w:val="QUESTAO1"/>
      </w:pPr>
      <w:r w:rsidRPr="00284C55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484B8A9" wp14:editId="36092464">
            <wp:simplePos x="0" y="0"/>
            <wp:positionH relativeFrom="column">
              <wp:posOffset>3851275</wp:posOffset>
            </wp:positionH>
            <wp:positionV relativeFrom="paragraph">
              <wp:posOffset>127000</wp:posOffset>
            </wp:positionV>
            <wp:extent cx="2401200" cy="1602000"/>
            <wp:effectExtent l="0" t="0" r="0" b="0"/>
            <wp:wrapThrough wrapText="bothSides">
              <wp:wrapPolygon edited="0">
                <wp:start x="0" y="0"/>
                <wp:lineTo x="0" y="21326"/>
                <wp:lineTo x="21423" y="21326"/>
                <wp:lineTo x="21423" y="0"/>
                <wp:lineTo x="0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60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725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8F9D93" wp14:editId="76F182CD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E129F" w14:textId="7EE7E67E" w:rsidR="00247259" w:rsidRPr="00086D19" w:rsidRDefault="00247259" w:rsidP="0024725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8F9D93" id="Oval 1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AE129F" w14:textId="7EE7E67E" w:rsidR="00247259" w:rsidRPr="00086D19" w:rsidRDefault="00247259" w:rsidP="0024725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47259" w:rsidRPr="004E7A84">
        <w:tab/>
      </w:r>
      <w:r w:rsidRPr="00F64C2D">
        <w:t xml:space="preserve">Na sua festa de aniversário a Clara </w:t>
      </w:r>
      <w:r w:rsidRPr="00247259">
        <w:t>dividiu</w:t>
      </w:r>
      <w:r w:rsidRPr="00F64C2D">
        <w:t xml:space="preserve"> 2,5 litros de sumo por doze copos iguais.</w:t>
      </w:r>
    </w:p>
    <w:p w14:paraId="395C562F" w14:textId="77777777" w:rsidR="00E97171" w:rsidRPr="00F64C2D" w:rsidRDefault="00E97171" w:rsidP="00247259">
      <w:pPr>
        <w:pStyle w:val="QuestaoTexto"/>
      </w:pPr>
      <w:r w:rsidRPr="00F64C2D">
        <w:t>Que quantidade de sumo</w:t>
      </w:r>
      <w:r>
        <w:t>, em mililitros,</w:t>
      </w:r>
      <w:r w:rsidRPr="00F64C2D">
        <w:t xml:space="preserve"> ficou em cada copo? Apresenta o resultado </w:t>
      </w:r>
      <w:r>
        <w:t>arredondado às unidades.</w:t>
      </w:r>
    </w:p>
    <w:p w14:paraId="2663126E" w14:textId="31D1A380" w:rsidR="00E97171" w:rsidRPr="00BE5190" w:rsidRDefault="00E97171" w:rsidP="00247259">
      <w:pPr>
        <w:pStyle w:val="QUESTAO11"/>
        <w:tabs>
          <w:tab w:val="left" w:pos="3686"/>
          <w:tab w:val="left" w:pos="4253"/>
        </w:tabs>
        <w:rPr>
          <w:noProof/>
        </w:rPr>
      </w:pPr>
      <w:r w:rsidRPr="00BE5190">
        <w:rPr>
          <w:b/>
          <w:noProof/>
        </w:rPr>
        <w:t>(A)</w:t>
      </w:r>
      <w:r w:rsidRPr="00BE5190">
        <w:rPr>
          <w:b/>
          <w:noProof/>
        </w:rPr>
        <w:tab/>
      </w:r>
      <w:r w:rsidR="00247259">
        <w:t>207 ml</w:t>
      </w:r>
      <w:r w:rsidRPr="00BE5190">
        <w:rPr>
          <w:noProof/>
        </w:rPr>
        <w:tab/>
      </w:r>
      <w:r w:rsidRPr="00BE5190">
        <w:rPr>
          <w:b/>
          <w:noProof/>
        </w:rPr>
        <w:t>(B)</w:t>
      </w:r>
      <w:r w:rsidR="00247259">
        <w:rPr>
          <w:noProof/>
        </w:rPr>
        <w:tab/>
      </w:r>
      <w:r w:rsidR="00247259">
        <w:t>208 ml</w:t>
      </w:r>
    </w:p>
    <w:p w14:paraId="41C6D922" w14:textId="5E22940B" w:rsidR="00E97171" w:rsidRPr="00F64C2D" w:rsidRDefault="00E97171" w:rsidP="00247259">
      <w:pPr>
        <w:pStyle w:val="QUESTAO11"/>
        <w:tabs>
          <w:tab w:val="left" w:pos="3686"/>
          <w:tab w:val="left" w:pos="4253"/>
        </w:tabs>
        <w:rPr>
          <w:noProof/>
        </w:rPr>
      </w:pPr>
      <w:r w:rsidRPr="00BE5190">
        <w:rPr>
          <w:b/>
          <w:noProof/>
        </w:rPr>
        <w:t>(C)</w:t>
      </w:r>
      <w:r w:rsidR="00247259">
        <w:rPr>
          <w:b/>
          <w:noProof/>
        </w:rPr>
        <w:tab/>
      </w:r>
      <w:r w:rsidR="00247259">
        <w:t>209 ml</w:t>
      </w:r>
      <w:r w:rsidRPr="00BE5190">
        <w:rPr>
          <w:noProof/>
        </w:rPr>
        <w:tab/>
      </w:r>
      <w:r w:rsidRPr="00BE5190">
        <w:rPr>
          <w:b/>
          <w:noProof/>
        </w:rPr>
        <w:t>(D)</w:t>
      </w:r>
      <w:r w:rsidRPr="00BE5190">
        <w:rPr>
          <w:noProof/>
        </w:rPr>
        <w:tab/>
      </w:r>
      <w:r w:rsidR="00247259">
        <w:t>250 ml</w:t>
      </w:r>
    </w:p>
    <w:sectPr w:rsidR="00E97171" w:rsidRPr="00F64C2D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15FC9" w14:textId="77777777" w:rsidR="003D5907" w:rsidRDefault="003D5907" w:rsidP="00D177B5">
      <w:pPr>
        <w:spacing w:after="0" w:line="240" w:lineRule="auto"/>
      </w:pPr>
      <w:r>
        <w:separator/>
      </w:r>
    </w:p>
  </w:endnote>
  <w:endnote w:type="continuationSeparator" w:id="0">
    <w:p w14:paraId="41477169" w14:textId="77777777" w:rsidR="003D5907" w:rsidRDefault="003D590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343B7" w14:textId="77777777" w:rsidR="003D5907" w:rsidRDefault="003D5907" w:rsidP="00D177B5">
      <w:pPr>
        <w:spacing w:after="0" w:line="240" w:lineRule="auto"/>
      </w:pPr>
      <w:r>
        <w:separator/>
      </w:r>
    </w:p>
  </w:footnote>
  <w:footnote w:type="continuationSeparator" w:id="0">
    <w:p w14:paraId="7C49A0B9" w14:textId="77777777" w:rsidR="003D5907" w:rsidRDefault="003D590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7.2pt;height:17.2pt;visibility:visible" o:bullet="t">
        <v:imagedata r:id="rId1" o:title=""/>
      </v:shape>
    </w:pict>
  </w:numPicBullet>
  <w:numPicBullet w:numPicBulletId="1">
    <w:pict>
      <v:shape id="_x0000_i1315" type="#_x0000_t75" style="width:17.2pt;height:17.2pt;visibility:visible" o:bullet="t">
        <v:imagedata r:id="rId2" o:title=""/>
      </v:shape>
    </w:pict>
  </w:numPicBullet>
  <w:numPicBullet w:numPicBulletId="2">
    <w:pict>
      <v:shape id="_x0000_i1316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DEC24A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2095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FCB3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687F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6E33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5A1C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BCF9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8A49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BE0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5EC6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52792344">
    <w:abstractNumId w:val="14"/>
  </w:num>
  <w:num w:numId="2" w16cid:durableId="2070491429">
    <w:abstractNumId w:val="19"/>
  </w:num>
  <w:num w:numId="3" w16cid:durableId="779690699">
    <w:abstractNumId w:val="12"/>
  </w:num>
  <w:num w:numId="4" w16cid:durableId="17025857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79489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386158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9412722">
    <w:abstractNumId w:val="20"/>
  </w:num>
  <w:num w:numId="8" w16cid:durableId="1061714455">
    <w:abstractNumId w:val="13"/>
  </w:num>
  <w:num w:numId="9" w16cid:durableId="536435518">
    <w:abstractNumId w:val="9"/>
  </w:num>
  <w:num w:numId="10" w16cid:durableId="1120606936">
    <w:abstractNumId w:val="7"/>
  </w:num>
  <w:num w:numId="11" w16cid:durableId="534077851">
    <w:abstractNumId w:val="6"/>
  </w:num>
  <w:num w:numId="12" w16cid:durableId="1045056521">
    <w:abstractNumId w:val="5"/>
  </w:num>
  <w:num w:numId="13" w16cid:durableId="2103646012">
    <w:abstractNumId w:val="4"/>
  </w:num>
  <w:num w:numId="14" w16cid:durableId="1534657908">
    <w:abstractNumId w:val="8"/>
  </w:num>
  <w:num w:numId="15" w16cid:durableId="1976762912">
    <w:abstractNumId w:val="3"/>
  </w:num>
  <w:num w:numId="16" w16cid:durableId="419448906">
    <w:abstractNumId w:val="2"/>
  </w:num>
  <w:num w:numId="17" w16cid:durableId="701513522">
    <w:abstractNumId w:val="1"/>
  </w:num>
  <w:num w:numId="18" w16cid:durableId="1956788104">
    <w:abstractNumId w:val="0"/>
  </w:num>
  <w:num w:numId="19" w16cid:durableId="164368192">
    <w:abstractNumId w:val="17"/>
  </w:num>
  <w:num w:numId="20" w16cid:durableId="236747935">
    <w:abstractNumId w:val="18"/>
  </w:num>
  <w:num w:numId="21" w16cid:durableId="1364400415">
    <w:abstractNumId w:val="15"/>
  </w:num>
  <w:num w:numId="22" w16cid:durableId="18241607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71D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17E9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12F7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D5907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1BF0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34DC"/>
    <w:rsid w:val="00E857AC"/>
    <w:rsid w:val="00E941C7"/>
    <w:rsid w:val="00E97171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71A61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C71A61"/>
    <w:pPr>
      <w:tabs>
        <w:tab w:val="left" w:pos="113"/>
        <w:tab w:val="left" w:pos="425"/>
      </w:tabs>
      <w:spacing w:before="8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C71A6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