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FB63B85" w:rsidR="00C72BA7" w:rsidRPr="00AB74BC" w:rsidRDefault="00E97171" w:rsidP="00162A96">
      <w:pPr>
        <w:pStyle w:val="TITULOFICHAS"/>
        <w:rPr>
          <w:lang w:val="pt-PT"/>
        </w:rPr>
      </w:pPr>
      <w:bookmarkStart w:id="0" w:name="_Hlk100225397"/>
      <w:bookmarkEnd w:id="0"/>
      <w:proofErr w:type="spellStart"/>
      <w:r w:rsidRPr="00AB74BC">
        <w:rPr>
          <w:lang w:val="pt-PT"/>
        </w:rPr>
        <w:t>Miniteste</w:t>
      </w:r>
      <w:proofErr w:type="spellEnd"/>
      <w:r w:rsidRPr="00AB74BC">
        <w:rPr>
          <w:lang w:val="pt-PT"/>
        </w:rPr>
        <w:t xml:space="preserve"> </w:t>
      </w:r>
      <w:r w:rsidR="001B618D" w:rsidRPr="00AB74BC">
        <w:rPr>
          <w:lang w:val="pt-PT"/>
        </w:rPr>
        <w:t>2</w:t>
      </w:r>
      <w:r w:rsidR="00B32118" w:rsidRPr="00AB74BC">
        <w:rPr>
          <w:lang w:val="pt-PT"/>
        </w:rPr>
        <w:tab/>
      </w:r>
      <w:r w:rsidR="001B618D" w:rsidRPr="00AB74BC">
        <w:rPr>
          <w:rStyle w:val="TITULOFICHAS-alinea"/>
          <w:lang w:val="pt-PT"/>
        </w:rPr>
        <w:t>2. Comparação e ordenação de números racionais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AC64A7B" w14:textId="05012DF3" w:rsidR="001B618D" w:rsidRDefault="001B618D" w:rsidP="0063222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EDC4A4B" wp14:editId="041AD0ED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BA29B" w14:textId="64CF0F05" w:rsidR="001B618D" w:rsidRPr="00086D19" w:rsidRDefault="001B618D" w:rsidP="001B618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DC4A4B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FBA29B" w14:textId="64CF0F05" w:rsidR="001B618D" w:rsidRPr="00086D19" w:rsidRDefault="001B618D" w:rsidP="001B618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dos números </w:t>
      </w:r>
      <w:r w:rsidRPr="001B618D">
        <w:t>está</w:t>
      </w:r>
      <w:r>
        <w:t xml:space="preserve"> compreendido entre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>
        <w:t xml:space="preserve"> </w:t>
      </w:r>
      <w:r w:rsidR="002D7E6F">
        <w:t xml:space="preserve"> </w:t>
      </w:r>
      <w:r>
        <w:t>e</w:t>
      </w:r>
      <w:r w:rsidR="002D7E6F">
        <w:t xml:space="preserve"> </w:t>
      </w:r>
      <w:r>
        <w:t xml:space="preserve">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>
        <w:t xml:space="preserve"> </w:t>
      </w:r>
      <w:r w:rsidR="00DD637D">
        <w:t>?</w:t>
      </w:r>
    </w:p>
    <w:p w14:paraId="7423F446" w14:textId="51B139B4" w:rsidR="001B618D" w:rsidRPr="00B26C8D" w:rsidRDefault="001B618D" w:rsidP="00632223">
      <w:pPr>
        <w:pStyle w:val="QUESTAO11"/>
        <w:tabs>
          <w:tab w:val="left" w:pos="3686"/>
          <w:tab w:val="left" w:pos="4253"/>
        </w:tabs>
        <w:spacing w:before="0"/>
        <w:rPr>
          <w:b/>
        </w:rPr>
      </w:pPr>
      <w:r w:rsidRPr="00B26C8D">
        <w:rPr>
          <w:b/>
        </w:rPr>
        <w:t>(A)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9</m:t>
            </m:r>
          </m:den>
        </m:f>
      </m:oMath>
      <w:r w:rsidRPr="00B26C8D">
        <w:rPr>
          <w:b/>
        </w:rPr>
        <w:tab/>
        <w:t>(B)</w:t>
      </w:r>
      <w:r w:rsidRPr="00B26C8D">
        <w:rPr>
          <w:b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0,7</m:t>
            </m:r>
          </m:e>
        </m:d>
      </m:oMath>
    </w:p>
    <w:p w14:paraId="225F05FC" w14:textId="110FD46D" w:rsidR="001B618D" w:rsidRPr="00B26C8D" w:rsidRDefault="001B618D" w:rsidP="00632223">
      <w:pPr>
        <w:pStyle w:val="QUESTAO11"/>
        <w:tabs>
          <w:tab w:val="left" w:pos="3686"/>
          <w:tab w:val="left" w:pos="4253"/>
        </w:tabs>
        <w:rPr>
          <w:i/>
          <w:iCs/>
        </w:rPr>
      </w:pPr>
      <w:r w:rsidRPr="00B26C8D">
        <w:rPr>
          <w:b/>
        </w:rPr>
        <w:t>(C)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13</m:t>
                </m:r>
              </m:num>
              <m:den>
                <m:r>
                  <w:rPr>
                    <w:rFonts w:ascii="Cambria Math"/>
                  </w:rPr>
                  <m:t>18</m:t>
                </m:r>
              </m:den>
            </m:f>
          </m:e>
        </m:d>
      </m:oMath>
      <w:r w:rsidRPr="00B26C8D">
        <w:rPr>
          <w:b/>
        </w:rPr>
        <w:tab/>
        <w:t>(D)</w:t>
      </w:r>
      <w:r w:rsidRPr="00B26C8D">
        <w:rPr>
          <w:b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31</m:t>
                </m:r>
              </m:num>
              <m:den>
                <m:r>
                  <w:rPr>
                    <w:rFonts w:ascii="Cambria Math"/>
                  </w:rPr>
                  <m:t>45</m:t>
                </m:r>
              </m:den>
            </m:f>
          </m:e>
        </m:d>
      </m:oMath>
    </w:p>
    <w:p w14:paraId="5CBFAD28" w14:textId="79420A98" w:rsidR="001B618D" w:rsidRDefault="001B618D" w:rsidP="001B618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002453E" wp14:editId="62272540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C9A4B7" w14:textId="7530716C" w:rsidR="001B618D" w:rsidRPr="00086D19" w:rsidRDefault="001B618D" w:rsidP="001B618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002453E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C9A4B7" w14:textId="7530716C" w:rsidR="001B618D" w:rsidRPr="00086D19" w:rsidRDefault="001B618D" w:rsidP="001B618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A4738">
        <w:t xml:space="preserve">Qual das </w:t>
      </w:r>
      <w:r w:rsidR="00DD637D" w:rsidRPr="001A4738">
        <w:t xml:space="preserve">seguintes </w:t>
      </w:r>
      <w:r w:rsidRPr="001B618D">
        <w:t>afirmações</w:t>
      </w:r>
      <w:r w:rsidRPr="001A4738">
        <w:t xml:space="preserve"> é verdadeira?</w:t>
      </w:r>
    </w:p>
    <w:p w14:paraId="4062ACBA" w14:textId="63CDB441" w:rsidR="001B618D" w:rsidRPr="00B26C8D" w:rsidRDefault="001B618D" w:rsidP="00632223">
      <w:pPr>
        <w:pStyle w:val="QUESTAO11"/>
        <w:tabs>
          <w:tab w:val="left" w:pos="3686"/>
          <w:tab w:val="left" w:pos="4253"/>
        </w:tabs>
      </w:pPr>
      <w:r w:rsidRPr="00B26C8D">
        <w:rPr>
          <w:b/>
        </w:rPr>
        <w:t>(A)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2&lt;</m:t>
        </m:r>
        <m:r>
          <w:rPr>
            <w:rFonts w:ascii="Cambria Math"/>
          </w:rPr>
          <m:t>-</m:t>
        </m:r>
        <m:r>
          <w:rPr>
            <w:rFonts w:ascii="Cambria Math"/>
          </w:rPr>
          <m:t>2,1</m:t>
        </m:r>
      </m:oMath>
      <w:r w:rsidRPr="00B26C8D">
        <w:tab/>
      </w:r>
      <w:r w:rsidRPr="00B26C8D">
        <w:rPr>
          <w:b/>
        </w:rPr>
        <w:t>(B)</w:t>
      </w:r>
      <w:r w:rsidRPr="00B26C8D">
        <w:rPr>
          <w:b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e>
        </m:d>
        <m:r>
          <w:rPr>
            <w:rFonts w:ascii="Cambria Math"/>
          </w:rPr>
          <m:t>&gt;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</w:p>
    <w:p w14:paraId="24892334" w14:textId="0330F437" w:rsidR="001B618D" w:rsidRPr="00B26C8D" w:rsidRDefault="001B618D" w:rsidP="00632223">
      <w:pPr>
        <w:pStyle w:val="QUESTAO11"/>
        <w:tabs>
          <w:tab w:val="left" w:pos="3686"/>
          <w:tab w:val="left" w:pos="4253"/>
        </w:tabs>
      </w:pPr>
      <w:r w:rsidRPr="00B26C8D">
        <w:rPr>
          <w:b/>
        </w:rPr>
        <w:t>(C)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2,5</m:t>
            </m:r>
          </m:e>
        </m:d>
        <m:r>
          <w:rPr>
            <w:rFonts w:ascii="Cambria Math"/>
          </w:rPr>
          <m:t>&gt;2</m:t>
        </m:r>
      </m:oMath>
      <w:r w:rsidRPr="00B26C8D">
        <w:rPr>
          <w:b/>
        </w:rPr>
        <w:tab/>
        <w:t>(D)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&gt;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4</m:t>
            </m:r>
          </m:den>
        </m:f>
      </m:oMath>
    </w:p>
    <w:p w14:paraId="0B7E7DE3" w14:textId="084DB686" w:rsidR="001B618D" w:rsidRDefault="001B618D" w:rsidP="001B618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B38A8F8" wp14:editId="1745BBF0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C4B4D" w14:textId="78772B84" w:rsidR="001B618D" w:rsidRPr="00086D19" w:rsidRDefault="001B618D" w:rsidP="001B618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B38A8F8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7AC4B4D" w14:textId="78772B84" w:rsidR="001B618D" w:rsidRPr="00086D19" w:rsidRDefault="001B618D" w:rsidP="001B618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reta numérica da figura, qual é a abcissa do ponto </w:t>
      </w:r>
      <w:r>
        <w:rPr>
          <w:i/>
          <w:iCs/>
        </w:rPr>
        <w:t>A</w:t>
      </w:r>
      <w:r>
        <w:t>?</w:t>
      </w:r>
    </w:p>
    <w:p w14:paraId="053E3175" w14:textId="7901450F" w:rsidR="001B618D" w:rsidRPr="001A4738" w:rsidRDefault="001B618D" w:rsidP="00DD637D">
      <w:pPr>
        <w:pStyle w:val="QUESTAO11"/>
        <w:jc w:val="center"/>
      </w:pPr>
      <w:r>
        <w:rPr>
          <w:noProof/>
          <w:lang w:eastAsia="pt-PT"/>
        </w:rPr>
        <w:drawing>
          <wp:inline distT="0" distB="0" distL="0" distR="0" wp14:anchorId="40C34470" wp14:editId="1E255D6C">
            <wp:extent cx="2347200" cy="3816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00" cy="3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02D62" w14:textId="2F3C5A08" w:rsidR="001B618D" w:rsidRPr="00B26C8D" w:rsidRDefault="001B618D" w:rsidP="0063222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B26C8D">
        <w:rPr>
          <w:b/>
        </w:rPr>
        <w:t>(A)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B26C8D">
        <w:tab/>
      </w:r>
      <w:r w:rsidRPr="00B26C8D">
        <w:rPr>
          <w:b/>
        </w:rPr>
        <w:t>(B)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B26C8D">
        <w:tab/>
      </w:r>
      <w:r w:rsidRPr="00B26C8D">
        <w:rPr>
          <w:b/>
        </w:rPr>
        <w:t>(C)</w:t>
      </w:r>
      <w:r w:rsidRPr="00B26C8D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Pr="00B26C8D">
        <w:tab/>
      </w:r>
      <w:r w:rsidRPr="00B26C8D">
        <w:rPr>
          <w:b/>
        </w:rPr>
        <w:t>(D)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7</m:t>
            </m:r>
          </m:den>
        </m:f>
      </m:oMath>
    </w:p>
    <w:p w14:paraId="30E800F3" w14:textId="24ED81DE" w:rsidR="001B618D" w:rsidRDefault="001B618D" w:rsidP="0063222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5F0AD66" wp14:editId="0D38FA2C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E98248" w14:textId="7A814611" w:rsidR="001B618D" w:rsidRPr="00086D19" w:rsidRDefault="001B618D" w:rsidP="001B618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F0AD66" id="Oval 1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1E98248" w14:textId="7A814611" w:rsidR="001B618D" w:rsidRPr="00086D19" w:rsidRDefault="001B618D" w:rsidP="001B618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</w:t>
      </w:r>
      <w:r w:rsidRPr="001B618D">
        <w:t>dos</w:t>
      </w:r>
      <w:r>
        <w:t xml:space="preserve"> </w:t>
      </w:r>
      <w:r w:rsidR="00DD637D">
        <w:t xml:space="preserve">seguintes </w:t>
      </w:r>
      <w:r>
        <w:t>números está, na reta numérica, mais próximo de</w:t>
      </w:r>
      <w:r w:rsidR="002D7E6F">
        <w:t xml:space="preserve"> </w:t>
      </w:r>
      <w:r>
        <w:t xml:space="preserve">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2D7E6F">
        <w:t xml:space="preserve"> </w:t>
      </w:r>
      <w:r>
        <w:t>?</w:t>
      </w:r>
    </w:p>
    <w:p w14:paraId="4F7929F7" w14:textId="77777777" w:rsidR="001B618D" w:rsidRPr="00892BDC" w:rsidRDefault="001B618D" w:rsidP="00DD637D">
      <w:pPr>
        <w:pStyle w:val="QUESTAO11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538947B4" wp14:editId="199E105A">
            <wp:extent cx="3596400" cy="374400"/>
            <wp:effectExtent l="0" t="0" r="4445" b="698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400" cy="37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4BD1B4" w14:textId="1A741D5F" w:rsidR="001B618D" w:rsidRPr="002D7E6F" w:rsidRDefault="001B618D" w:rsidP="0063222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Cs w:val="0"/>
        </w:rPr>
      </w:pPr>
      <w:r w:rsidRPr="00B26C8D">
        <w:rPr>
          <w:b/>
        </w:rPr>
        <w:t>(A)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Pr="00B26C8D">
        <w:rPr>
          <w:b/>
        </w:rPr>
        <w:tab/>
        <w:t>(B)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bCs w:val="0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B26C8D">
        <w:rPr>
          <w:b/>
        </w:rPr>
        <w:tab/>
        <w:t>(C)</w:t>
      </w:r>
      <w:r w:rsidRPr="00B26C8D">
        <w:rPr>
          <w:b/>
        </w:rPr>
        <w:tab/>
      </w:r>
      <m:oMath>
        <m:f>
          <m:fPr>
            <m:ctrlPr>
              <w:rPr>
                <w:rFonts w:ascii="Cambria Math" w:hAnsi="Cambria Math"/>
                <w:bCs w:val="0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10</m:t>
            </m:r>
          </m:den>
        </m:f>
      </m:oMath>
      <w:r w:rsidRPr="00B26C8D">
        <w:rPr>
          <w:b/>
        </w:rPr>
        <w:tab/>
        <w:t>(D)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bCs w:val="0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</w:p>
    <w:p w14:paraId="2E73A96C" w14:textId="02F2F6EB" w:rsidR="001B618D" w:rsidRDefault="001B618D" w:rsidP="001B618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DF73F8E" wp14:editId="514E0E8B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3780B" w14:textId="21D39459" w:rsidR="001B618D" w:rsidRPr="00086D19" w:rsidRDefault="001B618D" w:rsidP="001B618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F73F8E" id="Oval 12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33780B" w14:textId="21D39459" w:rsidR="001B618D" w:rsidRPr="00086D19" w:rsidRDefault="001B618D" w:rsidP="001B618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Qual dos números dados é maior?</w:t>
      </w:r>
    </w:p>
    <w:p w14:paraId="2637616A" w14:textId="0AEFE004" w:rsidR="001B618D" w:rsidRPr="002D7E6F" w:rsidRDefault="001B618D" w:rsidP="00632223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Cs w:val="0"/>
        </w:rPr>
      </w:pPr>
      <w:r w:rsidRPr="00B26C8D">
        <w:rPr>
          <w:b/>
        </w:rPr>
        <w:t>(A)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0,7</m:t>
        </m:r>
      </m:oMath>
      <w:r w:rsidRPr="00B26C8D">
        <w:rPr>
          <w:b/>
        </w:rPr>
        <w:tab/>
        <w:t>(B)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bCs w:val="0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B26C8D">
        <w:rPr>
          <w:b/>
        </w:rPr>
        <w:tab/>
        <w:t>(C)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0,72</m:t>
        </m:r>
      </m:oMath>
      <w:r w:rsidRPr="00B26C8D">
        <w:rPr>
          <w:b/>
        </w:rPr>
        <w:tab/>
        <w:t>(D)</w:t>
      </w:r>
      <w:r w:rsidRPr="00B26C8D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0,71</m:t>
        </m:r>
      </m:oMath>
    </w:p>
    <w:sectPr w:rsidR="001B618D" w:rsidRPr="002D7E6F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69BE1" w14:textId="77777777" w:rsidR="00DB2C0B" w:rsidRDefault="00DB2C0B" w:rsidP="00D177B5">
      <w:pPr>
        <w:spacing w:after="0" w:line="240" w:lineRule="auto"/>
      </w:pPr>
      <w:r>
        <w:separator/>
      </w:r>
    </w:p>
  </w:endnote>
  <w:endnote w:type="continuationSeparator" w:id="0">
    <w:p w14:paraId="1BEA7845" w14:textId="77777777" w:rsidR="00DB2C0B" w:rsidRDefault="00DB2C0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2C831" w14:textId="77777777" w:rsidR="00DB2C0B" w:rsidRDefault="00DB2C0B" w:rsidP="00D177B5">
      <w:pPr>
        <w:spacing w:after="0" w:line="240" w:lineRule="auto"/>
      </w:pPr>
      <w:r>
        <w:separator/>
      </w:r>
    </w:p>
  </w:footnote>
  <w:footnote w:type="continuationSeparator" w:id="0">
    <w:p w14:paraId="37149162" w14:textId="77777777" w:rsidR="00DB2C0B" w:rsidRDefault="00DB2C0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6.65pt;height:16.65pt;visibility:visible" o:bullet="t">
        <v:imagedata r:id="rId1" o:title=""/>
      </v:shape>
    </w:pict>
  </w:numPicBullet>
  <w:numPicBullet w:numPicBulletId="1">
    <w:pict>
      <v:shape id="_x0000_i1315" type="#_x0000_t75" style="width:16.65pt;height:16.65pt;visibility:visible" o:bullet="t">
        <v:imagedata r:id="rId2" o:title=""/>
      </v:shape>
    </w:pict>
  </w:numPicBullet>
  <w:numPicBullet w:numPicBulletId="2">
    <w:pict>
      <v:shape id="_x0000_i1316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77C35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1E2DD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0BA1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4CC1A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44D2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5056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A034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D6D6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72E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4495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155414750">
    <w:abstractNumId w:val="14"/>
  </w:num>
  <w:num w:numId="2" w16cid:durableId="90515286">
    <w:abstractNumId w:val="19"/>
  </w:num>
  <w:num w:numId="3" w16cid:durableId="826171698">
    <w:abstractNumId w:val="12"/>
  </w:num>
  <w:num w:numId="4" w16cid:durableId="13807837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258290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354839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5184645">
    <w:abstractNumId w:val="20"/>
  </w:num>
  <w:num w:numId="8" w16cid:durableId="130439497">
    <w:abstractNumId w:val="13"/>
  </w:num>
  <w:num w:numId="9" w16cid:durableId="1223910310">
    <w:abstractNumId w:val="9"/>
  </w:num>
  <w:num w:numId="10" w16cid:durableId="1954630099">
    <w:abstractNumId w:val="7"/>
  </w:num>
  <w:num w:numId="11" w16cid:durableId="869612647">
    <w:abstractNumId w:val="6"/>
  </w:num>
  <w:num w:numId="12" w16cid:durableId="1288045437">
    <w:abstractNumId w:val="5"/>
  </w:num>
  <w:num w:numId="13" w16cid:durableId="852112214">
    <w:abstractNumId w:val="4"/>
  </w:num>
  <w:num w:numId="14" w16cid:durableId="1718772959">
    <w:abstractNumId w:val="8"/>
  </w:num>
  <w:num w:numId="15" w16cid:durableId="1292712166">
    <w:abstractNumId w:val="3"/>
  </w:num>
  <w:num w:numId="16" w16cid:durableId="4405915">
    <w:abstractNumId w:val="2"/>
  </w:num>
  <w:num w:numId="17" w16cid:durableId="1933314947">
    <w:abstractNumId w:val="1"/>
  </w:num>
  <w:num w:numId="18" w16cid:durableId="2040930341">
    <w:abstractNumId w:val="0"/>
  </w:num>
  <w:num w:numId="19" w16cid:durableId="546917055">
    <w:abstractNumId w:val="17"/>
  </w:num>
  <w:num w:numId="20" w16cid:durableId="762335815">
    <w:abstractNumId w:val="18"/>
  </w:num>
  <w:num w:numId="21" w16cid:durableId="1702516511">
    <w:abstractNumId w:val="15"/>
  </w:num>
  <w:num w:numId="22" w16cid:durableId="19335125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B618D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7E6F"/>
    <w:rsid w:val="002E6EDD"/>
    <w:rsid w:val="002F41AF"/>
    <w:rsid w:val="0030103E"/>
    <w:rsid w:val="003012AD"/>
    <w:rsid w:val="0030367A"/>
    <w:rsid w:val="003150F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3222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2F7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1C07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B74BC"/>
    <w:rsid w:val="00AC74EF"/>
    <w:rsid w:val="00AD29FA"/>
    <w:rsid w:val="00AD5AA8"/>
    <w:rsid w:val="00AD69B6"/>
    <w:rsid w:val="00AD73B0"/>
    <w:rsid w:val="00AE5CF6"/>
    <w:rsid w:val="00AF0B1B"/>
    <w:rsid w:val="00AF14A5"/>
    <w:rsid w:val="00AF462C"/>
    <w:rsid w:val="00AF6F80"/>
    <w:rsid w:val="00B01D1D"/>
    <w:rsid w:val="00B108B4"/>
    <w:rsid w:val="00B10F5E"/>
    <w:rsid w:val="00B26A56"/>
    <w:rsid w:val="00B26C8D"/>
    <w:rsid w:val="00B32118"/>
    <w:rsid w:val="00B35244"/>
    <w:rsid w:val="00B40527"/>
    <w:rsid w:val="00B47AD5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C0B"/>
    <w:rsid w:val="00DB2ED5"/>
    <w:rsid w:val="00DB4D58"/>
    <w:rsid w:val="00DC43A3"/>
    <w:rsid w:val="00DC5B66"/>
    <w:rsid w:val="00DD637D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97171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2022-04-07T10:50:00Z</dcterms:created>
  <dcterms:modified xsi:type="dcterms:W3CDTF">2022-09-22T12:22:00Z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