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46C592D8" w:rsidR="00C72BA7" w:rsidRPr="000D1C3F" w:rsidRDefault="00E97171" w:rsidP="00162A96">
      <w:pPr>
        <w:pStyle w:val="TITULOFICHAS"/>
        <w:rPr>
          <w:lang w:val="pt-PT"/>
        </w:rPr>
      </w:pPr>
      <w:bookmarkStart w:id="0" w:name="_Hlk100227215"/>
      <w:bookmarkEnd w:id="0"/>
      <w:proofErr w:type="spellStart"/>
      <w:r w:rsidRPr="000D1C3F">
        <w:rPr>
          <w:lang w:val="pt-PT"/>
        </w:rPr>
        <w:t>Miniteste</w:t>
      </w:r>
      <w:proofErr w:type="spellEnd"/>
      <w:r w:rsidRPr="000D1C3F">
        <w:rPr>
          <w:lang w:val="pt-PT"/>
        </w:rPr>
        <w:t xml:space="preserve"> </w:t>
      </w:r>
      <w:r w:rsidR="0095700D" w:rsidRPr="000D1C3F">
        <w:rPr>
          <w:lang w:val="pt-PT"/>
        </w:rPr>
        <w:t>4</w:t>
      </w:r>
      <w:r w:rsidR="00B32118" w:rsidRPr="000D1C3F">
        <w:rPr>
          <w:lang w:val="pt-PT"/>
        </w:rPr>
        <w:tab/>
      </w:r>
      <w:r w:rsidR="0095700D" w:rsidRPr="000D1C3F">
        <w:rPr>
          <w:rStyle w:val="TITULOFICHAS-alinea"/>
          <w:lang w:val="pt-PT"/>
        </w:rPr>
        <w:t>4. Resolução de problemas recorrendo a números racionais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32CEDA65" w14:textId="1CF0C79E" w:rsidR="0095700D" w:rsidRDefault="0095700D" w:rsidP="004038A4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0BBBDFA" wp14:editId="7D73F95B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E69E08" w14:textId="77777777" w:rsidR="0095700D" w:rsidRPr="00086D19" w:rsidRDefault="0095700D" w:rsidP="0095700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0BBBDFA" id="Oval 1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DE69E08" w14:textId="77777777" w:rsidR="0095700D" w:rsidRPr="00086D19" w:rsidRDefault="0095700D" w:rsidP="0095700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A Helena pensou </w:t>
      </w:r>
      <w:r w:rsidRPr="0095700D">
        <w:t>num</w:t>
      </w:r>
      <w:r>
        <w:t xml:space="preserve"> número subtraiu-lhe 2 e obteve </w:t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>
        <w:t>.</w:t>
      </w:r>
    </w:p>
    <w:p w14:paraId="449D204B" w14:textId="3E14EEEC" w:rsidR="0095700D" w:rsidRDefault="0095700D" w:rsidP="0095700D">
      <w:pPr>
        <w:pStyle w:val="QuestaoTexto"/>
      </w:pPr>
      <w:r w:rsidRPr="005C1FF3">
        <w:t xml:space="preserve">Em que número pensou </w:t>
      </w:r>
      <w:r>
        <w:t>a Helena</w:t>
      </w:r>
      <w:r w:rsidRPr="005C1FF3">
        <w:t>?</w:t>
      </w:r>
    </w:p>
    <w:p w14:paraId="5AECC1A6" w14:textId="01DDAF62" w:rsidR="0095700D" w:rsidRPr="0026354F" w:rsidRDefault="00000000" w:rsidP="004038A4">
      <w:pPr>
        <w:pStyle w:val="QUESTAO11"/>
        <w:numPr>
          <w:ilvl w:val="0"/>
          <w:numId w:val="23"/>
        </w:numPr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left="993" w:hanging="539"/>
        <w:rPr>
          <w:b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="0095700D" w:rsidRPr="0026354F">
        <w:rPr>
          <w:b/>
        </w:rPr>
        <w:tab/>
        <w:t>(B)</w:t>
      </w:r>
      <w:r w:rsidR="0095700D" w:rsidRPr="0026354F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="0095700D" w:rsidRPr="0026354F">
        <w:rPr>
          <w:b/>
        </w:rPr>
        <w:tab/>
        <w:t>(C)</w:t>
      </w:r>
      <w:r w:rsidR="0095700D" w:rsidRPr="0026354F"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="0095700D" w:rsidRPr="0026354F">
        <w:rPr>
          <w:b/>
        </w:rPr>
        <w:tab/>
        <w:t>(D)</w:t>
      </w:r>
      <w:r w:rsidR="0095700D" w:rsidRPr="0026354F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2</m:t>
            </m:r>
          </m:den>
        </m:f>
      </m:oMath>
    </w:p>
    <w:p w14:paraId="410DDDBB" w14:textId="5259ECAD" w:rsidR="0095700D" w:rsidRDefault="0095700D" w:rsidP="0095700D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A498E16" wp14:editId="22DCCA4B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B7EE3F" w14:textId="77777777" w:rsidR="0095700D" w:rsidRPr="00086D19" w:rsidRDefault="0095700D" w:rsidP="0095700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A498E16" id="Oval 2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6B7EE3F" w14:textId="77777777" w:rsidR="0095700D" w:rsidRPr="00086D19" w:rsidRDefault="0095700D" w:rsidP="0095700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 Alex pensou no </w:t>
      </w:r>
      <w:r w:rsidRPr="0095700D">
        <w:t>valor</w:t>
      </w:r>
      <w:r>
        <w:t xml:space="preserve"> da expressão</w:t>
      </w:r>
      <w:r w:rsidR="00437E2B">
        <w:t>:</w:t>
      </w:r>
    </w:p>
    <w:p w14:paraId="4C002B9F" w14:textId="0A9131CA" w:rsidR="0095700D" w:rsidRPr="00437E2B" w:rsidRDefault="004038A4" w:rsidP="004038A4">
      <w:pPr>
        <w:pStyle w:val="QUESTAO1"/>
        <w:tabs>
          <w:tab w:val="clear" w:pos="113"/>
          <w:tab w:val="left" w:pos="851"/>
          <w:tab w:val="left" w:pos="1560"/>
          <w:tab w:val="left" w:pos="2127"/>
          <w:tab w:val="left" w:pos="2835"/>
          <w:tab w:val="left" w:pos="3402"/>
          <w:tab w:val="left" w:pos="4111"/>
          <w:tab w:val="left" w:pos="4678"/>
        </w:tabs>
        <w:spacing w:before="0" w:afterLines="60" w:after="144" w:line="276" w:lineRule="auto"/>
        <w:ind w:left="284" w:hanging="284"/>
        <w:jc w:val="center"/>
        <w:rPr>
          <w:sz w:val="18"/>
          <w:szCs w:val="18"/>
        </w:rPr>
      </w:pPr>
      <m:oMathPara>
        <m:oMath>
          <m:r>
            <w:rPr>
              <w:rFonts w:ascii="Cambria Math"/>
              <w:sz w:val="18"/>
              <w:szCs w:val="18"/>
            </w:rPr>
            <m:t>-</m:t>
          </m:r>
          <m:r>
            <w:rPr>
              <w:rFonts w:ascii="Cambria Math"/>
              <w:sz w:val="18"/>
              <w:szCs w:val="18"/>
            </w:rPr>
            <m:t>2</m:t>
          </m:r>
          <m:r>
            <w:rPr>
              <w:rFonts w:ascii="Cambria Math"/>
              <w:sz w:val="18"/>
              <w:szCs w:val="18"/>
            </w:rPr>
            <m:t>-</m:t>
          </m:r>
          <m:d>
            <m:d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/>
                      <w:sz w:val="18"/>
                      <w:szCs w:val="18"/>
                    </w:rPr>
                    <m:t>1</m:t>
                  </m:r>
                </m:num>
                <m:den>
                  <m:r>
                    <w:rPr>
                      <w:rFonts w:ascii="Cambria Math"/>
                      <w:sz w:val="18"/>
                      <w:szCs w:val="18"/>
                    </w:rPr>
                    <m:t>6</m:t>
                  </m:r>
                </m:den>
              </m:f>
              <m:r>
                <w:rPr>
                  <w:rFonts w:ascii="Cambria Math"/>
                  <w:sz w:val="18"/>
                  <w:szCs w:val="1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/>
                      <w:sz w:val="18"/>
                      <w:szCs w:val="18"/>
                    </w:rPr>
                    <m:t>1</m:t>
                  </m:r>
                </m:num>
                <m:den>
                  <m:r>
                    <w:rPr>
                      <w:rFonts w:ascii="Cambria Math"/>
                      <w:sz w:val="18"/>
                      <w:szCs w:val="18"/>
                    </w:rPr>
                    <m:t>2</m:t>
                  </m:r>
                </m:den>
              </m:f>
            </m:e>
          </m:d>
          <m:r>
            <w:rPr>
              <w:rFonts w:ascii="Cambria Math"/>
              <w:sz w:val="18"/>
              <w:szCs w:val="18"/>
            </w:rPr>
            <m:t>+</m:t>
          </m:r>
          <m:d>
            <m:d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dPr>
            <m:e>
              <m:r>
                <w:rPr>
                  <w:rFonts w:ascii="Cambria Math"/>
                  <w:sz w:val="18"/>
                  <w:szCs w:val="18"/>
                </w:rPr>
                <m:t>-</m:t>
              </m:r>
              <m:r>
                <w:rPr>
                  <w:rFonts w:ascii="Cambria Math"/>
                  <w:sz w:val="18"/>
                  <w:szCs w:val="18"/>
                </w:rPr>
                <m:t>1</m:t>
              </m:r>
              <m:r>
                <w:rPr>
                  <w:rFonts w:ascii="Cambria Math"/>
                  <w:sz w:val="18"/>
                  <w:szCs w:val="1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/>
                      <w:sz w:val="18"/>
                      <w:szCs w:val="18"/>
                    </w:rPr>
                    <m:t>1</m:t>
                  </m:r>
                </m:num>
                <m:den>
                  <m:r>
                    <w:rPr>
                      <w:rFonts w:ascii="Cambria Math"/>
                      <w:sz w:val="18"/>
                      <w:szCs w:val="18"/>
                    </w:rPr>
                    <m:t>4</m:t>
                  </m:r>
                </m:den>
              </m:f>
            </m:e>
          </m:d>
        </m:oMath>
      </m:oMathPara>
    </w:p>
    <w:p w14:paraId="3D9640B0" w14:textId="705A8B39" w:rsidR="0095700D" w:rsidRDefault="0095700D" w:rsidP="0095700D">
      <w:pPr>
        <w:pStyle w:val="QuestaoTexto"/>
      </w:pPr>
      <w:r>
        <w:t>Em que valor pensou o Alex?</w:t>
      </w:r>
    </w:p>
    <w:p w14:paraId="483C762E" w14:textId="39E1973D" w:rsidR="0095700D" w:rsidRPr="0026354F" w:rsidRDefault="004038A4" w:rsidP="004038A4">
      <w:pPr>
        <w:pStyle w:val="QUESTAO11"/>
        <w:numPr>
          <w:ilvl w:val="0"/>
          <w:numId w:val="24"/>
        </w:numPr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left="993" w:hanging="539"/>
        <w:rPr>
          <w:b/>
        </w:rPr>
      </w:pP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12</m:t>
            </m:r>
          </m:den>
        </m:f>
      </m:oMath>
      <w:r w:rsidR="0095700D" w:rsidRPr="0026354F">
        <w:rPr>
          <w:b/>
        </w:rPr>
        <w:tab/>
        <w:t>(B)</w:t>
      </w:r>
      <w:r w:rsidR="0095700D" w:rsidRPr="0026354F"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12</m:t>
            </m:r>
          </m:den>
        </m:f>
      </m:oMath>
      <w:r w:rsidR="0095700D" w:rsidRPr="0026354F">
        <w:rPr>
          <w:b/>
        </w:rPr>
        <w:tab/>
        <w:t>(C)</w:t>
      </w:r>
      <w:r w:rsidR="0095700D" w:rsidRPr="0026354F"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12</m:t>
            </m:r>
          </m:den>
        </m:f>
      </m:oMath>
      <w:r w:rsidR="0095700D" w:rsidRPr="0026354F">
        <w:rPr>
          <w:b/>
        </w:rPr>
        <w:tab/>
        <w:t>(D)</w:t>
      </w:r>
      <w:r w:rsidR="0095700D" w:rsidRPr="0026354F"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35</m:t>
            </m:r>
          </m:num>
          <m:den>
            <m:r>
              <w:rPr>
                <w:rFonts w:ascii="Cambria Math"/>
              </w:rPr>
              <m:t>12</m:t>
            </m:r>
          </m:den>
        </m:f>
      </m:oMath>
    </w:p>
    <w:p w14:paraId="447D3A5E" w14:textId="54456D89" w:rsidR="0095700D" w:rsidRPr="00587AF8" w:rsidRDefault="0095700D" w:rsidP="0095700D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687F405" wp14:editId="28A926BB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AE01D2" w14:textId="77777777" w:rsidR="0095700D" w:rsidRPr="00086D19" w:rsidRDefault="0095700D" w:rsidP="0095700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687F405" id="Oval 10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4AE01D2" w14:textId="77777777" w:rsidR="0095700D" w:rsidRPr="00086D19" w:rsidRDefault="0095700D" w:rsidP="0095700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87AF8">
        <w:t xml:space="preserve">O Rui leu um livro </w:t>
      </w:r>
      <w:r>
        <w:t>em três dias.</w:t>
      </w:r>
    </w:p>
    <w:p w14:paraId="13350AC2" w14:textId="127B56CD" w:rsidR="0095700D" w:rsidRPr="00587AF8" w:rsidRDefault="0095700D" w:rsidP="004038A4">
      <w:pPr>
        <w:pStyle w:val="QuestaoTexto"/>
      </w:pPr>
      <w:r>
        <w:t>Na sexta-feira l</w:t>
      </w:r>
      <w:r w:rsidRPr="00587AF8">
        <w:t>eu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4</m:t>
            </m:r>
          </m:den>
        </m:f>
      </m:oMath>
      <w:r>
        <w:t xml:space="preserve"> do livro</w:t>
      </w:r>
      <w:r w:rsidRPr="00587AF8">
        <w:t xml:space="preserve">, </w:t>
      </w:r>
      <w:r>
        <w:t xml:space="preserve">no sábado leu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>
        <w:t xml:space="preserve"> d</w:t>
      </w:r>
      <w:r w:rsidRPr="00587AF8">
        <w:t xml:space="preserve">as restantes páginas </w:t>
      </w:r>
      <w:r>
        <w:t xml:space="preserve">e </w:t>
      </w:r>
      <w:r w:rsidRPr="00587AF8">
        <w:t>no domingo</w:t>
      </w:r>
      <w:r>
        <w:t xml:space="preserve"> terminou de ler o livro.</w:t>
      </w:r>
    </w:p>
    <w:p w14:paraId="74EA6973" w14:textId="77777777" w:rsidR="0095700D" w:rsidRPr="00587AF8" w:rsidRDefault="0095700D" w:rsidP="0095700D">
      <w:pPr>
        <w:pStyle w:val="QuestaoTexto"/>
      </w:pPr>
      <w:r w:rsidRPr="00587AF8">
        <w:t>Qual dos seguintes números representa a parte do livro que o Rui leu no domingo?</w:t>
      </w:r>
    </w:p>
    <w:p w14:paraId="5FDC4AB9" w14:textId="5B922EE1" w:rsidR="0095700D" w:rsidRPr="0026354F" w:rsidRDefault="00000000" w:rsidP="004038A4">
      <w:pPr>
        <w:pStyle w:val="QUESTAO11"/>
        <w:numPr>
          <w:ilvl w:val="0"/>
          <w:numId w:val="25"/>
        </w:numPr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left="993" w:hanging="539"/>
        <w:rPr>
          <w:b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="0095700D" w:rsidRPr="0026354F">
        <w:rPr>
          <w:b/>
        </w:rPr>
        <w:tab/>
        <w:t>(B)</w:t>
      </w:r>
      <w:r w:rsidR="0095700D" w:rsidRPr="0026354F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="0095700D" w:rsidRPr="0026354F">
        <w:rPr>
          <w:b/>
        </w:rPr>
        <w:tab/>
        <w:t>(C)</w:t>
      </w:r>
      <w:r w:rsidR="0095700D" w:rsidRPr="0026354F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4</m:t>
            </m:r>
          </m:den>
        </m:f>
      </m:oMath>
      <w:r w:rsidR="0095700D" w:rsidRPr="0026354F">
        <w:rPr>
          <w:b/>
        </w:rPr>
        <w:tab/>
        <w:t>(D)</w:t>
      </w:r>
      <w:r w:rsidR="0095700D" w:rsidRPr="0026354F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5</m:t>
            </m:r>
          </m:den>
        </m:f>
      </m:oMath>
    </w:p>
    <w:p w14:paraId="200FE72A" w14:textId="2E52BAF4" w:rsidR="0095700D" w:rsidRPr="005B41DF" w:rsidRDefault="0095700D" w:rsidP="0095700D">
      <w:pPr>
        <w:pStyle w:val="QUESTAO1"/>
        <w:rPr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6DAF42A" wp14:editId="08D5BAB7">
                <wp:extent cx="216000" cy="216000"/>
                <wp:effectExtent l="0" t="0" r="0" b="0"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4287C7" w14:textId="77777777" w:rsidR="0095700D" w:rsidRPr="00086D19" w:rsidRDefault="0095700D" w:rsidP="0095700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6DAF42A" id="Oval 11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14287C7" w14:textId="77777777" w:rsidR="0095700D" w:rsidRPr="00086D19" w:rsidRDefault="0095700D" w:rsidP="0095700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Na reta numérica estão assinalados </w:t>
      </w:r>
      <w:r w:rsidRPr="0095700D">
        <w:t>quatro</w:t>
      </w:r>
      <w:r>
        <w:t xml:space="preserve"> números.</w:t>
      </w:r>
    </w:p>
    <w:p w14:paraId="1D240011" w14:textId="398B3545" w:rsidR="0095700D" w:rsidRDefault="0095700D" w:rsidP="000D1C3F">
      <w:pPr>
        <w:pStyle w:val="QUESTAO11"/>
        <w:jc w:val="center"/>
        <w:rPr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 wp14:anchorId="2C877B6C" wp14:editId="32B25A96">
            <wp:extent cx="3970800" cy="36360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800" cy="36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6B7925" w14:textId="30BDF778" w:rsidR="0095700D" w:rsidRPr="001A4738" w:rsidRDefault="0095700D" w:rsidP="004038A4">
      <w:pPr>
        <w:pStyle w:val="QuestaoTexto"/>
      </w:pPr>
      <w:r>
        <w:t xml:space="preserve">Qual deles corresponde ao valor numérico da expressão  </w:t>
      </w:r>
      <m:oMath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</m:t>
            </m:r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2</m:t>
                </m:r>
              </m:den>
            </m:f>
          </m:e>
        </m:d>
        <m:r>
          <w:rPr>
            <w:rFonts w:ascii="Cambria Math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6</m:t>
                </m:r>
              </m:den>
            </m:f>
          </m:e>
        </m:d>
      </m:oMath>
      <w:r w:rsidR="000D1C3F">
        <w:t xml:space="preserve"> ?</w:t>
      </w:r>
    </w:p>
    <w:p w14:paraId="18134A2C" w14:textId="2E95F34E" w:rsidR="0095700D" w:rsidRPr="0026354F" w:rsidRDefault="004038A4" w:rsidP="004038A4">
      <w:pPr>
        <w:pStyle w:val="QUESTAO11"/>
        <w:numPr>
          <w:ilvl w:val="0"/>
          <w:numId w:val="26"/>
        </w:numPr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left="993" w:hanging="539"/>
        <w:rPr>
          <w:i/>
          <w:iCs/>
        </w:rPr>
      </w:pP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="0095700D" w:rsidRPr="0026354F">
        <w:rPr>
          <w:b/>
        </w:rPr>
        <w:tab/>
        <w:t>(B)</w:t>
      </w:r>
      <w:r w:rsidR="0095700D" w:rsidRPr="0026354F"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="0095700D" w:rsidRPr="0026354F">
        <w:rPr>
          <w:b/>
        </w:rPr>
        <w:tab/>
        <w:t>(C)</w:t>
      </w:r>
      <w:r w:rsidR="0095700D" w:rsidRPr="0026354F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="0095700D" w:rsidRPr="0026354F">
        <w:rPr>
          <w:b/>
        </w:rPr>
        <w:tab/>
        <w:t>(D)</w:t>
      </w:r>
      <w:r w:rsidR="0095700D" w:rsidRPr="0026354F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3</m:t>
            </m:r>
          </m:den>
        </m:f>
      </m:oMath>
    </w:p>
    <w:sectPr w:rsidR="0095700D" w:rsidRPr="0026354F" w:rsidSect="00A22A4E">
      <w:headerReference w:type="even" r:id="rId12"/>
      <w:headerReference w:type="default" r:id="rId1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86A38" w14:textId="77777777" w:rsidR="00177131" w:rsidRDefault="00177131" w:rsidP="00D177B5">
      <w:pPr>
        <w:spacing w:after="0" w:line="240" w:lineRule="auto"/>
      </w:pPr>
      <w:r>
        <w:separator/>
      </w:r>
    </w:p>
  </w:endnote>
  <w:endnote w:type="continuationSeparator" w:id="0">
    <w:p w14:paraId="0A3308C8" w14:textId="77777777" w:rsidR="00177131" w:rsidRDefault="0017713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907D1" w14:textId="77777777" w:rsidR="00177131" w:rsidRDefault="00177131" w:rsidP="00D177B5">
      <w:pPr>
        <w:spacing w:after="0" w:line="240" w:lineRule="auto"/>
      </w:pPr>
      <w:r>
        <w:separator/>
      </w:r>
    </w:p>
  </w:footnote>
  <w:footnote w:type="continuationSeparator" w:id="0">
    <w:p w14:paraId="6C252560" w14:textId="77777777" w:rsidR="00177131" w:rsidRDefault="0017713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4" type="#_x0000_t75" style="width:17.2pt;height:17.2pt;visibility:visible" o:bullet="t">
        <v:imagedata r:id="rId1" o:title=""/>
      </v:shape>
    </w:pict>
  </w:numPicBullet>
  <w:numPicBullet w:numPicBulletId="1">
    <w:pict>
      <v:shape id="_x0000_i1315" type="#_x0000_t75" style="width:17.2pt;height:17.2pt;visibility:visible" o:bullet="t">
        <v:imagedata r:id="rId2" o:title=""/>
      </v:shape>
    </w:pict>
  </w:numPicBullet>
  <w:numPicBullet w:numPicBulletId="2">
    <w:pict>
      <v:shape id="_x0000_i1316" type="#_x0000_t75" style="width:17.2pt;height:17.2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0DA858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4E8A5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DB209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E234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500B9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3A899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C16C3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F8214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EE6C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F4EA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42E57"/>
    <w:multiLevelType w:val="hybridMultilevel"/>
    <w:tmpl w:val="2296550A"/>
    <w:lvl w:ilvl="0" w:tplc="A9C68176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1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2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6F2F55"/>
    <w:multiLevelType w:val="hybridMultilevel"/>
    <w:tmpl w:val="88CA3046"/>
    <w:lvl w:ilvl="0" w:tplc="571E7950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5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3FD227F5"/>
    <w:multiLevelType w:val="hybridMultilevel"/>
    <w:tmpl w:val="3F261862"/>
    <w:lvl w:ilvl="0" w:tplc="3CB42CAC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7BE108F"/>
    <w:multiLevelType w:val="hybridMultilevel"/>
    <w:tmpl w:val="C972BA6E"/>
    <w:lvl w:ilvl="0" w:tplc="CD1C57C0">
      <w:start w:val="1"/>
      <w:numFmt w:val="upperLetter"/>
      <w:lvlText w:val="(%1)"/>
      <w:lvlJc w:val="left"/>
      <w:pPr>
        <w:ind w:left="81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2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3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728914184">
    <w:abstractNumId w:val="16"/>
  </w:num>
  <w:num w:numId="2" w16cid:durableId="37438176">
    <w:abstractNumId w:val="23"/>
  </w:num>
  <w:num w:numId="3" w16cid:durableId="1508639322">
    <w:abstractNumId w:val="13"/>
  </w:num>
  <w:num w:numId="4" w16cid:durableId="199364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13272795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05541522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10278807">
    <w:abstractNumId w:val="24"/>
  </w:num>
  <w:num w:numId="8" w16cid:durableId="1604412962">
    <w:abstractNumId w:val="15"/>
  </w:num>
  <w:num w:numId="9" w16cid:durableId="2006516961">
    <w:abstractNumId w:val="9"/>
  </w:num>
  <w:num w:numId="10" w16cid:durableId="202444998">
    <w:abstractNumId w:val="7"/>
  </w:num>
  <w:num w:numId="11" w16cid:durableId="1048845562">
    <w:abstractNumId w:val="6"/>
  </w:num>
  <w:num w:numId="12" w16cid:durableId="2145850563">
    <w:abstractNumId w:val="5"/>
  </w:num>
  <w:num w:numId="13" w16cid:durableId="1711880575">
    <w:abstractNumId w:val="4"/>
  </w:num>
  <w:num w:numId="14" w16cid:durableId="1611006940">
    <w:abstractNumId w:val="8"/>
  </w:num>
  <w:num w:numId="15" w16cid:durableId="51463074">
    <w:abstractNumId w:val="3"/>
  </w:num>
  <w:num w:numId="16" w16cid:durableId="1942912014">
    <w:abstractNumId w:val="2"/>
  </w:num>
  <w:num w:numId="17" w16cid:durableId="1171532449">
    <w:abstractNumId w:val="1"/>
  </w:num>
  <w:num w:numId="18" w16cid:durableId="374038621">
    <w:abstractNumId w:val="0"/>
  </w:num>
  <w:num w:numId="19" w16cid:durableId="320933919">
    <w:abstractNumId w:val="20"/>
  </w:num>
  <w:num w:numId="20" w16cid:durableId="2051301231">
    <w:abstractNumId w:val="22"/>
  </w:num>
  <w:num w:numId="21" w16cid:durableId="699555469">
    <w:abstractNumId w:val="18"/>
  </w:num>
  <w:num w:numId="22" w16cid:durableId="182138538">
    <w:abstractNumId w:val="19"/>
  </w:num>
  <w:num w:numId="23" w16cid:durableId="735781665">
    <w:abstractNumId w:val="17"/>
  </w:num>
  <w:num w:numId="24" w16cid:durableId="2078429273">
    <w:abstractNumId w:val="14"/>
  </w:num>
  <w:num w:numId="25" w16cid:durableId="1085228547">
    <w:abstractNumId w:val="10"/>
  </w:num>
  <w:num w:numId="26" w16cid:durableId="43085861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A78A5"/>
    <w:rsid w:val="000C37B1"/>
    <w:rsid w:val="000D1C3F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77131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354F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38A4"/>
    <w:rsid w:val="0040597E"/>
    <w:rsid w:val="004067E0"/>
    <w:rsid w:val="00426607"/>
    <w:rsid w:val="00427019"/>
    <w:rsid w:val="0042777D"/>
    <w:rsid w:val="00433136"/>
    <w:rsid w:val="00437E2B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2F7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5700D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36B0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072B7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E009D7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95700D"/>
    <w:pPr>
      <w:tabs>
        <w:tab w:val="left" w:pos="113"/>
      </w:tabs>
      <w:spacing w:before="48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E97171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95700D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12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2</dc:title>
  <dc:subject>Dossiê do Professor</dc:subject>
  <dc:creator>MX7 - Porto Editora</dc:creator>
  <cp:lastPrinted>2020-10-14T11:09:00Z</cp:lastPrinted>
  <dcterms:created xsi:type="dcterms:W3CDTF">2022-04-07T10:50:00Z</dcterms:created>
  <dcterms:modified xsi:type="dcterms:W3CDTF">2022-09-22T12:24:00Z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