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2C719D9A" w:rsidR="00C72BA7" w:rsidRPr="00697BEE" w:rsidRDefault="00E97171" w:rsidP="00162A96">
      <w:pPr>
        <w:pStyle w:val="TITULOFICHAS"/>
        <w:rPr>
          <w:lang w:val="pt-PT"/>
        </w:rPr>
      </w:pPr>
      <w:proofErr w:type="spellStart"/>
      <w:r w:rsidRPr="00697BEE">
        <w:rPr>
          <w:lang w:val="pt-PT"/>
        </w:rPr>
        <w:t>Miniteste</w:t>
      </w:r>
      <w:proofErr w:type="spellEnd"/>
      <w:r w:rsidRPr="00697BEE">
        <w:rPr>
          <w:lang w:val="pt-PT"/>
        </w:rPr>
        <w:t xml:space="preserve"> </w:t>
      </w:r>
      <w:r w:rsidR="004018E7" w:rsidRPr="00697BEE">
        <w:rPr>
          <w:lang w:val="pt-PT"/>
        </w:rPr>
        <w:t>6</w:t>
      </w:r>
      <w:r w:rsidR="00B32118" w:rsidRPr="00697BEE">
        <w:rPr>
          <w:lang w:val="pt-PT"/>
        </w:rPr>
        <w:tab/>
      </w:r>
      <w:r w:rsidR="004018E7" w:rsidRPr="00697BEE">
        <w:rPr>
          <w:rStyle w:val="TITULOFICHAS-alinea"/>
          <w:lang w:val="pt-PT"/>
        </w:rPr>
        <w:t>6. Resolução de problemas recorrendo a percentagens</w:t>
      </w:r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6D22F4D" w14:textId="2934B500" w:rsidR="004018E7" w:rsidRDefault="004018E7" w:rsidP="004018E7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6108B54" wp14:editId="23BDF68D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77BB1C" w14:textId="33DB9B1B" w:rsidR="004018E7" w:rsidRPr="00086D19" w:rsidRDefault="004018E7" w:rsidP="004018E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6108B54" id="Oval 7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" fillcolor="#c83d47" stroked="f" strokeweight="2pt">
                <v:textbox inset="0,0,0,0">
                  <w:txbxContent>
                    <w:p w14:paraId="0C77BB1C" w14:textId="33DB9B1B" w:rsidR="004018E7" w:rsidRPr="00086D19" w:rsidRDefault="004018E7" w:rsidP="004018E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Na eleição para o </w:t>
      </w:r>
      <w:r w:rsidRPr="004018E7">
        <w:t>delegado</w:t>
      </w:r>
      <w:r>
        <w:t xml:space="preserve"> de turma, há três candidatos.</w:t>
      </w:r>
    </w:p>
    <w:p w14:paraId="286D9263" w14:textId="77777777" w:rsidR="004018E7" w:rsidRDefault="004018E7" w:rsidP="004018E7">
      <w:pPr>
        <w:pStyle w:val="QuestaoTexto"/>
      </w:pPr>
      <w:r>
        <w:t>A turma tem 25 alunos e todos votaram num dos candidatos.</w:t>
      </w:r>
    </w:p>
    <w:p w14:paraId="0E95ABA5" w14:textId="77777777" w:rsidR="004018E7" w:rsidRDefault="004018E7" w:rsidP="004018E7">
      <w:pPr>
        <w:pStyle w:val="QuestaoTexto"/>
      </w:pPr>
      <w:r>
        <w:t>Observa a tabela.</w:t>
      </w:r>
    </w:p>
    <w:tbl>
      <w:tblPr>
        <w:tblStyle w:val="TabelacomGrelha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107"/>
        <w:gridCol w:w="2107"/>
        <w:gridCol w:w="2107"/>
        <w:gridCol w:w="2107"/>
      </w:tblGrid>
      <w:tr w:rsidR="004018E7" w14:paraId="76F0DB8C" w14:textId="77777777" w:rsidTr="004018E7">
        <w:trPr>
          <w:trHeight w:val="410"/>
          <w:jc w:val="center"/>
        </w:trPr>
        <w:tc>
          <w:tcPr>
            <w:tcW w:w="2107" w:type="dxa"/>
            <w:shd w:val="clear" w:color="auto" w:fill="F9D7D7"/>
            <w:vAlign w:val="center"/>
          </w:tcPr>
          <w:p w14:paraId="1EE69DF4" w14:textId="77777777" w:rsidR="004018E7" w:rsidRDefault="004018E7" w:rsidP="004018E7">
            <w:pPr>
              <w:pStyle w:val="QUESTAO1"/>
              <w:tabs>
                <w:tab w:val="clear" w:pos="113"/>
                <w:tab w:val="left" w:pos="851"/>
                <w:tab w:val="left" w:pos="1560"/>
                <w:tab w:val="left" w:pos="2127"/>
                <w:tab w:val="left" w:pos="2835"/>
                <w:tab w:val="left" w:pos="3402"/>
                <w:tab w:val="left" w:pos="4111"/>
                <w:tab w:val="left" w:pos="4678"/>
              </w:tabs>
              <w:spacing w:before="0" w:line="276" w:lineRule="auto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Candidato</w:t>
            </w:r>
          </w:p>
        </w:tc>
        <w:tc>
          <w:tcPr>
            <w:tcW w:w="2107" w:type="dxa"/>
            <w:vAlign w:val="center"/>
          </w:tcPr>
          <w:p w14:paraId="10465849" w14:textId="77777777" w:rsidR="004018E7" w:rsidRDefault="004018E7" w:rsidP="004018E7">
            <w:pPr>
              <w:pStyle w:val="QUESTAO1"/>
              <w:tabs>
                <w:tab w:val="clear" w:pos="113"/>
                <w:tab w:val="left" w:pos="851"/>
                <w:tab w:val="left" w:pos="1560"/>
                <w:tab w:val="left" w:pos="2127"/>
                <w:tab w:val="left" w:pos="2835"/>
                <w:tab w:val="left" w:pos="3402"/>
                <w:tab w:val="left" w:pos="4111"/>
                <w:tab w:val="left" w:pos="4678"/>
              </w:tabs>
              <w:spacing w:before="0" w:line="276" w:lineRule="auto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João</w:t>
            </w:r>
          </w:p>
        </w:tc>
        <w:tc>
          <w:tcPr>
            <w:tcW w:w="2107" w:type="dxa"/>
            <w:vAlign w:val="center"/>
          </w:tcPr>
          <w:p w14:paraId="75B5964C" w14:textId="77777777" w:rsidR="004018E7" w:rsidRDefault="004018E7" w:rsidP="004018E7">
            <w:pPr>
              <w:pStyle w:val="QUESTAO1"/>
              <w:tabs>
                <w:tab w:val="clear" w:pos="113"/>
                <w:tab w:val="left" w:pos="851"/>
                <w:tab w:val="left" w:pos="1560"/>
                <w:tab w:val="left" w:pos="2127"/>
                <w:tab w:val="left" w:pos="2835"/>
                <w:tab w:val="left" w:pos="3402"/>
                <w:tab w:val="left" w:pos="4111"/>
                <w:tab w:val="left" w:pos="4678"/>
              </w:tabs>
              <w:spacing w:before="0" w:line="276" w:lineRule="auto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Maria</w:t>
            </w:r>
          </w:p>
        </w:tc>
        <w:tc>
          <w:tcPr>
            <w:tcW w:w="2107" w:type="dxa"/>
            <w:vAlign w:val="center"/>
          </w:tcPr>
          <w:p w14:paraId="5253E123" w14:textId="77777777" w:rsidR="004018E7" w:rsidRDefault="004018E7" w:rsidP="004018E7">
            <w:pPr>
              <w:pStyle w:val="QUESTAO1"/>
              <w:tabs>
                <w:tab w:val="clear" w:pos="113"/>
                <w:tab w:val="left" w:pos="851"/>
                <w:tab w:val="left" w:pos="1560"/>
                <w:tab w:val="left" w:pos="2127"/>
                <w:tab w:val="left" w:pos="2835"/>
                <w:tab w:val="left" w:pos="3402"/>
                <w:tab w:val="left" w:pos="4111"/>
                <w:tab w:val="left" w:pos="4678"/>
              </w:tabs>
              <w:spacing w:before="0" w:line="276" w:lineRule="auto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</w:t>
            </w:r>
          </w:p>
        </w:tc>
      </w:tr>
      <w:tr w:rsidR="004018E7" w14:paraId="32377A63" w14:textId="77777777" w:rsidTr="004018E7">
        <w:trPr>
          <w:trHeight w:val="410"/>
          <w:jc w:val="center"/>
        </w:trPr>
        <w:tc>
          <w:tcPr>
            <w:tcW w:w="2107" w:type="dxa"/>
            <w:shd w:val="clear" w:color="auto" w:fill="F9D7D7"/>
            <w:vAlign w:val="center"/>
          </w:tcPr>
          <w:p w14:paraId="11236FEA" w14:textId="77777777" w:rsidR="004018E7" w:rsidRDefault="004018E7" w:rsidP="004018E7">
            <w:pPr>
              <w:pStyle w:val="QUESTAO1"/>
              <w:tabs>
                <w:tab w:val="clear" w:pos="113"/>
                <w:tab w:val="left" w:pos="851"/>
                <w:tab w:val="left" w:pos="1560"/>
                <w:tab w:val="left" w:pos="2127"/>
                <w:tab w:val="left" w:pos="2835"/>
                <w:tab w:val="left" w:pos="3402"/>
                <w:tab w:val="left" w:pos="4111"/>
                <w:tab w:val="left" w:pos="4678"/>
              </w:tabs>
              <w:spacing w:before="0" w:line="276" w:lineRule="auto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Votos</w:t>
            </w:r>
          </w:p>
        </w:tc>
        <w:tc>
          <w:tcPr>
            <w:tcW w:w="2107" w:type="dxa"/>
            <w:vAlign w:val="center"/>
          </w:tcPr>
          <w:p w14:paraId="178926C6" w14:textId="77777777" w:rsidR="004018E7" w:rsidRDefault="004018E7" w:rsidP="004018E7">
            <w:pPr>
              <w:pStyle w:val="QUESTAO1"/>
              <w:tabs>
                <w:tab w:val="clear" w:pos="113"/>
                <w:tab w:val="left" w:pos="851"/>
                <w:tab w:val="left" w:pos="1560"/>
                <w:tab w:val="left" w:pos="2127"/>
                <w:tab w:val="left" w:pos="2835"/>
                <w:tab w:val="left" w:pos="3402"/>
                <w:tab w:val="left" w:pos="4111"/>
                <w:tab w:val="left" w:pos="4678"/>
              </w:tabs>
              <w:spacing w:before="0" w:line="276" w:lineRule="auto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107" w:type="dxa"/>
            <w:vAlign w:val="center"/>
          </w:tcPr>
          <w:p w14:paraId="03A12757" w14:textId="77777777" w:rsidR="004018E7" w:rsidRDefault="004018E7" w:rsidP="004018E7">
            <w:pPr>
              <w:pStyle w:val="QUESTAO1"/>
              <w:tabs>
                <w:tab w:val="clear" w:pos="113"/>
                <w:tab w:val="left" w:pos="851"/>
                <w:tab w:val="left" w:pos="1560"/>
                <w:tab w:val="left" w:pos="2127"/>
                <w:tab w:val="left" w:pos="2835"/>
                <w:tab w:val="left" w:pos="3402"/>
                <w:tab w:val="left" w:pos="4111"/>
                <w:tab w:val="left" w:pos="4678"/>
              </w:tabs>
              <w:spacing w:before="0" w:line="276" w:lineRule="auto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36%</w:t>
            </w:r>
          </w:p>
        </w:tc>
        <w:tc>
          <w:tcPr>
            <w:tcW w:w="2107" w:type="dxa"/>
            <w:vAlign w:val="center"/>
          </w:tcPr>
          <w:p w14:paraId="586EEAED" w14:textId="77777777" w:rsidR="004018E7" w:rsidRDefault="004018E7" w:rsidP="004018E7">
            <w:pPr>
              <w:pStyle w:val="QUESTAO1"/>
              <w:tabs>
                <w:tab w:val="clear" w:pos="113"/>
                <w:tab w:val="left" w:pos="851"/>
                <w:tab w:val="left" w:pos="1560"/>
                <w:tab w:val="left" w:pos="2127"/>
                <w:tab w:val="left" w:pos="2835"/>
                <w:tab w:val="left" w:pos="3402"/>
                <w:tab w:val="left" w:pos="4111"/>
                <w:tab w:val="left" w:pos="4678"/>
              </w:tabs>
              <w:spacing w:before="0" w:line="276" w:lineRule="auto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?</w:t>
            </w:r>
          </w:p>
        </w:tc>
      </w:tr>
    </w:tbl>
    <w:p w14:paraId="155EFE36" w14:textId="77777777" w:rsidR="004018E7" w:rsidRPr="00C10D45" w:rsidRDefault="004018E7" w:rsidP="004018E7">
      <w:pPr>
        <w:pStyle w:val="QuestaoTexto"/>
        <w:spacing w:before="120"/>
      </w:pPr>
      <w:r>
        <w:t>Que percentagem de votos teve a Ana?</w:t>
      </w:r>
    </w:p>
    <w:p w14:paraId="784B13B6" w14:textId="7A4F6C38" w:rsidR="004018E7" w:rsidRDefault="004018E7" w:rsidP="004018E7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4018E7">
        <w:rPr>
          <w:b/>
          <w:bCs w:val="0"/>
        </w:rPr>
        <w:t>(A)</w:t>
      </w:r>
      <w:r>
        <w:tab/>
        <w:t>32%</w:t>
      </w:r>
      <w:r>
        <w:tab/>
      </w:r>
      <w:r w:rsidRPr="004018E7">
        <w:rPr>
          <w:b/>
          <w:bCs w:val="0"/>
        </w:rPr>
        <w:t>(B)</w:t>
      </w:r>
      <w:r>
        <w:tab/>
        <w:t>36%</w:t>
      </w:r>
      <w:r>
        <w:tab/>
      </w:r>
      <w:r w:rsidRPr="004018E7">
        <w:rPr>
          <w:b/>
          <w:bCs w:val="0"/>
        </w:rPr>
        <w:t>(C)</w:t>
      </w:r>
      <w:r>
        <w:tab/>
        <w:t>38%</w:t>
      </w:r>
      <w:r>
        <w:tab/>
      </w:r>
      <w:r w:rsidRPr="004018E7">
        <w:rPr>
          <w:b/>
          <w:bCs w:val="0"/>
        </w:rPr>
        <w:t>(D)</w:t>
      </w:r>
      <w:r>
        <w:tab/>
        <w:t>40%</w:t>
      </w:r>
    </w:p>
    <w:p w14:paraId="7F39281C" w14:textId="53011D49" w:rsidR="004018E7" w:rsidRDefault="004018E7" w:rsidP="004018E7">
      <w:pPr>
        <w:pStyle w:val="QUESTAO1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3EEF926" wp14:editId="034542C0">
            <wp:simplePos x="0" y="0"/>
            <wp:positionH relativeFrom="column">
              <wp:posOffset>4308475</wp:posOffset>
            </wp:positionH>
            <wp:positionV relativeFrom="paragraph">
              <wp:posOffset>131564</wp:posOffset>
            </wp:positionV>
            <wp:extent cx="1634400" cy="2350800"/>
            <wp:effectExtent l="0" t="0" r="4445" b="0"/>
            <wp:wrapThrough wrapText="bothSides">
              <wp:wrapPolygon edited="0">
                <wp:start x="9066" y="0"/>
                <wp:lineTo x="6044" y="2801"/>
                <wp:lineTo x="4030" y="3676"/>
                <wp:lineTo x="4030" y="4201"/>
                <wp:lineTo x="6548" y="5601"/>
                <wp:lineTo x="5541" y="11203"/>
                <wp:lineTo x="252" y="18729"/>
                <wp:lineTo x="0" y="19605"/>
                <wp:lineTo x="0" y="20480"/>
                <wp:lineTo x="5289" y="21355"/>
                <wp:lineTo x="16370" y="21355"/>
                <wp:lineTo x="21407" y="19955"/>
                <wp:lineTo x="21407" y="19079"/>
                <wp:lineTo x="20400" y="16804"/>
                <wp:lineTo x="14103" y="8402"/>
                <wp:lineTo x="14355" y="5601"/>
                <wp:lineTo x="16874" y="4376"/>
                <wp:lineTo x="16874" y="3676"/>
                <wp:lineTo x="14607" y="2801"/>
                <wp:lineTo x="11333" y="0"/>
                <wp:lineTo x="9066" y="0"/>
              </wp:wrapPolygon>
            </wp:wrapThrough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34400" cy="235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9052B28" wp14:editId="66557246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00F6D6" w14:textId="77777777" w:rsidR="004018E7" w:rsidRPr="00086D19" w:rsidRDefault="004018E7" w:rsidP="004018E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9052B28" id="Oval 8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PF3UEyRAgAAhA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2D00F6D6" w14:textId="77777777" w:rsidR="004018E7" w:rsidRPr="00086D19" w:rsidRDefault="004018E7" w:rsidP="004018E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083D38">
        <w:t xml:space="preserve">Um vestido </w:t>
      </w:r>
      <w:r>
        <w:t>estava marcado, numa loja, com o preço de 95</w:t>
      </w:r>
      <w:r w:rsidRPr="00083D38">
        <w:t xml:space="preserve"> €.</w:t>
      </w:r>
    </w:p>
    <w:p w14:paraId="4EC4A6F8" w14:textId="1D20554B" w:rsidR="004018E7" w:rsidRDefault="004018E7" w:rsidP="004018E7">
      <w:pPr>
        <w:pStyle w:val="QuestaoTexto"/>
      </w:pPr>
      <w:r>
        <w:t>A Rita comprou o vestido com um desconto de 15%.</w:t>
      </w:r>
    </w:p>
    <w:p w14:paraId="69465394" w14:textId="77777777" w:rsidR="004018E7" w:rsidRDefault="004018E7" w:rsidP="004018E7">
      <w:pPr>
        <w:pStyle w:val="QuestaoTexto"/>
        <w:rPr>
          <w:noProof/>
          <w:lang w:eastAsia="pt-PT"/>
        </w:rPr>
      </w:pPr>
      <w:r>
        <w:t>Quanto pagou a Rita pelo vestido?</w:t>
      </w:r>
      <w:r w:rsidRPr="00083D38">
        <w:rPr>
          <w:noProof/>
          <w:lang w:eastAsia="pt-PT"/>
        </w:rPr>
        <w:t xml:space="preserve"> </w:t>
      </w:r>
    </w:p>
    <w:p w14:paraId="4A014CA7" w14:textId="60F941F4" w:rsidR="004018E7" w:rsidRPr="004018E7" w:rsidRDefault="004018E7" w:rsidP="004018E7">
      <w:pPr>
        <w:pStyle w:val="QUESTAO11"/>
        <w:tabs>
          <w:tab w:val="left" w:pos="3686"/>
          <w:tab w:val="left" w:pos="4253"/>
        </w:tabs>
        <w:rPr>
          <w:b/>
        </w:rPr>
      </w:pPr>
      <w:r w:rsidRPr="004018E7">
        <w:rPr>
          <w:b/>
        </w:rPr>
        <w:t>(A)</w:t>
      </w:r>
      <w:r>
        <w:rPr>
          <w:b/>
        </w:rPr>
        <w:tab/>
      </w:r>
      <w:r>
        <w:t>14,25 €</w:t>
      </w:r>
      <w:r w:rsidRPr="004018E7">
        <w:rPr>
          <w:b/>
        </w:rPr>
        <w:tab/>
        <w:t>(B)</w:t>
      </w:r>
      <w:r>
        <w:rPr>
          <w:b/>
        </w:rPr>
        <w:tab/>
      </w:r>
      <w:r>
        <w:t>80 €</w:t>
      </w:r>
    </w:p>
    <w:p w14:paraId="2EE66E1F" w14:textId="118C9251" w:rsidR="004018E7" w:rsidRPr="004018E7" w:rsidRDefault="004018E7" w:rsidP="004018E7">
      <w:pPr>
        <w:pStyle w:val="QUESTAO11"/>
        <w:tabs>
          <w:tab w:val="left" w:pos="3686"/>
          <w:tab w:val="left" w:pos="4253"/>
        </w:tabs>
        <w:rPr>
          <w:b/>
        </w:rPr>
      </w:pPr>
      <w:r w:rsidRPr="004018E7">
        <w:rPr>
          <w:b/>
        </w:rPr>
        <w:t>(C)</w:t>
      </w:r>
      <w:r>
        <w:rPr>
          <w:b/>
        </w:rPr>
        <w:tab/>
      </w:r>
      <w:r>
        <w:t>80,75 €</w:t>
      </w:r>
      <w:r w:rsidRPr="004018E7">
        <w:tab/>
      </w:r>
      <w:r w:rsidRPr="004018E7">
        <w:rPr>
          <w:b/>
        </w:rPr>
        <w:t>(D)</w:t>
      </w:r>
      <w:r>
        <w:rPr>
          <w:b/>
        </w:rPr>
        <w:tab/>
      </w:r>
      <w:r>
        <w:t>85,25 €</w:t>
      </w:r>
    </w:p>
    <w:p w14:paraId="0FDD1336" w14:textId="2B910A4C" w:rsidR="004018E7" w:rsidRPr="002A5621" w:rsidRDefault="004018E7" w:rsidP="004018E7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644E271" wp14:editId="4BB00B47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83991D" w14:textId="416B2C1A" w:rsidR="004018E7" w:rsidRPr="00086D19" w:rsidRDefault="004018E7" w:rsidP="004018E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644E271" id="Oval 9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" fillcolor="#c83d47" stroked="f" strokeweight="2pt">
                <v:textbox inset="0,0,0,0">
                  <w:txbxContent>
                    <w:p w14:paraId="0E83991D" w14:textId="416B2C1A" w:rsidR="004018E7" w:rsidRPr="00086D19" w:rsidRDefault="004018E7" w:rsidP="004018E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A5621">
        <w:t xml:space="preserve">O Sr. </w:t>
      </w:r>
      <w:r w:rsidRPr="004018E7">
        <w:t>Silva</w:t>
      </w:r>
      <w:r w:rsidRPr="002A5621">
        <w:t xml:space="preserve"> tem um terreno com 12 000 m</w:t>
      </w:r>
      <w:r w:rsidRPr="002A5621">
        <w:rPr>
          <w:vertAlign w:val="superscript"/>
        </w:rPr>
        <w:t>2</w:t>
      </w:r>
      <w:r w:rsidRPr="002A5621">
        <w:t xml:space="preserve"> de área. Decidiu semear trigo em 7500 m</w:t>
      </w:r>
      <w:r>
        <w:rPr>
          <w:vertAlign w:val="superscript"/>
        </w:rPr>
        <w:t>2</w:t>
      </w:r>
      <w:r w:rsidRPr="002A5621">
        <w:t xml:space="preserve"> e centeio na parte restante do terreno.</w:t>
      </w:r>
    </w:p>
    <w:p w14:paraId="2F36BBFC" w14:textId="77777777" w:rsidR="004018E7" w:rsidRPr="002A5621" w:rsidRDefault="004018E7" w:rsidP="004018E7">
      <w:pPr>
        <w:pStyle w:val="QuestaoTexto"/>
      </w:pPr>
      <w:r w:rsidRPr="002A5621">
        <w:t>Que percentagem do terreno ficou ocupada com o centeio?</w:t>
      </w:r>
    </w:p>
    <w:p w14:paraId="61D68351" w14:textId="1BBCB284" w:rsidR="004018E7" w:rsidRDefault="004018E7" w:rsidP="000E5793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0E5793">
        <w:rPr>
          <w:b/>
          <w:bCs w:val="0"/>
        </w:rPr>
        <w:t>(A)</w:t>
      </w:r>
      <w:r w:rsidR="000E5793">
        <w:tab/>
      </w:r>
      <w:r>
        <w:t>30%</w:t>
      </w:r>
      <w:r>
        <w:tab/>
      </w:r>
      <w:r w:rsidRPr="000E5793">
        <w:rPr>
          <w:b/>
          <w:bCs w:val="0"/>
        </w:rPr>
        <w:t>(B)</w:t>
      </w:r>
      <w:r w:rsidR="000E5793">
        <w:tab/>
      </w:r>
      <w:r>
        <w:t>32,5%</w:t>
      </w:r>
      <w:r>
        <w:tab/>
      </w:r>
      <w:r w:rsidRPr="000E5793">
        <w:rPr>
          <w:b/>
          <w:bCs w:val="0"/>
        </w:rPr>
        <w:t>(C)</w:t>
      </w:r>
      <w:r w:rsidR="000E5793">
        <w:tab/>
      </w:r>
      <w:r>
        <w:t>35%</w:t>
      </w:r>
      <w:r>
        <w:tab/>
      </w:r>
      <w:r w:rsidRPr="000E5793">
        <w:rPr>
          <w:b/>
          <w:bCs w:val="0"/>
        </w:rPr>
        <w:t>(D)</w:t>
      </w:r>
      <w:r w:rsidR="000E5793">
        <w:tab/>
      </w:r>
      <w:r>
        <w:t>37,5%</w:t>
      </w:r>
    </w:p>
    <w:p w14:paraId="27926900" w14:textId="7DD89091" w:rsidR="004018E7" w:rsidRPr="00824127" w:rsidRDefault="004018E7" w:rsidP="000E5793">
      <w:pPr>
        <w:pStyle w:val="QUESTAO1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D67C6B3" wp14:editId="20621CE4">
            <wp:simplePos x="0" y="0"/>
            <wp:positionH relativeFrom="column">
              <wp:posOffset>4386505</wp:posOffset>
            </wp:positionH>
            <wp:positionV relativeFrom="paragraph">
              <wp:posOffset>674338</wp:posOffset>
            </wp:positionV>
            <wp:extent cx="1859280" cy="1501140"/>
            <wp:effectExtent l="0" t="0" r="0" b="0"/>
            <wp:wrapThrough wrapText="bothSides">
              <wp:wrapPolygon edited="0">
                <wp:start x="7525" y="0"/>
                <wp:lineTo x="4426" y="4386"/>
                <wp:lineTo x="4426" y="13157"/>
                <wp:lineTo x="1770" y="16995"/>
                <wp:lineTo x="2434" y="18914"/>
                <wp:lineTo x="4648" y="20558"/>
                <wp:lineTo x="6639" y="21107"/>
                <wp:lineTo x="9516" y="21107"/>
                <wp:lineTo x="11951" y="20558"/>
                <wp:lineTo x="17484" y="18365"/>
                <wp:lineTo x="17262" y="17543"/>
                <wp:lineTo x="18369" y="16173"/>
                <wp:lineTo x="17705" y="13706"/>
                <wp:lineTo x="15492" y="13157"/>
                <wp:lineTo x="14828" y="1919"/>
                <wp:lineTo x="13500" y="0"/>
                <wp:lineTo x="7525" y="0"/>
              </wp:wrapPolygon>
            </wp:wrapThrough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5793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82F148A" wp14:editId="4133FABA">
                <wp:extent cx="216000" cy="216000"/>
                <wp:effectExtent l="0" t="0" r="0" b="0"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D2C64C" w14:textId="3E7187E2" w:rsidR="000E5793" w:rsidRPr="00086D19" w:rsidRDefault="000E5793" w:rsidP="000E579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82F148A" id="Oval 14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L5I+4ORAgAAhg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69D2C64C" w14:textId="3E7187E2" w:rsidR="000E5793" w:rsidRPr="00086D19" w:rsidRDefault="000E5793" w:rsidP="000E579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E5793" w:rsidRPr="004E7A84">
        <w:tab/>
      </w:r>
      <w:r>
        <w:t xml:space="preserve">A </w:t>
      </w:r>
      <w:r w:rsidRPr="00824127">
        <w:t>Mafalda ofereceu um relógio à mãe, de presente de aniversário.</w:t>
      </w:r>
    </w:p>
    <w:p w14:paraId="36D2F4E0" w14:textId="77777777" w:rsidR="004018E7" w:rsidRPr="00824127" w:rsidRDefault="004018E7" w:rsidP="000E5793">
      <w:pPr>
        <w:pStyle w:val="QuestaoTexto"/>
      </w:pPr>
      <w:r>
        <w:t>O relógio custou 180 €</w:t>
      </w:r>
      <w:r w:rsidRPr="00824127">
        <w:t xml:space="preserve"> e a dona da loja vendeu-o com 20% de desconto.</w:t>
      </w:r>
    </w:p>
    <w:p w14:paraId="560900FA" w14:textId="4FBE9928" w:rsidR="004018E7" w:rsidRDefault="004018E7" w:rsidP="000E5793">
      <w:pPr>
        <w:pStyle w:val="QuestaoTexto"/>
        <w:rPr>
          <w:noProof/>
          <w:lang w:eastAsia="pt-PT"/>
        </w:rPr>
      </w:pPr>
      <w:r w:rsidRPr="00824127">
        <w:t>Quanto custava o relógio sem desconto?</w:t>
      </w:r>
    </w:p>
    <w:p w14:paraId="32775B3A" w14:textId="2CC43978" w:rsidR="004018E7" w:rsidRPr="000E5793" w:rsidRDefault="004018E7" w:rsidP="000E5793">
      <w:pPr>
        <w:pStyle w:val="QUESTAO11"/>
        <w:tabs>
          <w:tab w:val="left" w:pos="3686"/>
          <w:tab w:val="left" w:pos="4253"/>
        </w:tabs>
        <w:rPr>
          <w:b/>
        </w:rPr>
      </w:pPr>
      <w:r w:rsidRPr="000E5793">
        <w:rPr>
          <w:b/>
        </w:rPr>
        <w:t>(A)</w:t>
      </w:r>
      <w:r w:rsidR="000E5793" w:rsidRPr="000E5793">
        <w:rPr>
          <w:b/>
        </w:rPr>
        <w:tab/>
      </w:r>
      <w:r w:rsidR="000E5793">
        <w:t>225 €</w:t>
      </w:r>
      <w:r w:rsidRPr="000E5793">
        <w:rPr>
          <w:b/>
        </w:rPr>
        <w:tab/>
        <w:t>(B)</w:t>
      </w:r>
      <w:r w:rsidR="000E5793" w:rsidRPr="000E5793">
        <w:rPr>
          <w:b/>
        </w:rPr>
        <w:tab/>
      </w:r>
      <w:r w:rsidR="000E5793">
        <w:t>220 €</w:t>
      </w:r>
    </w:p>
    <w:p w14:paraId="6EA01088" w14:textId="00A71A88" w:rsidR="004018E7" w:rsidRPr="0053694A" w:rsidRDefault="004018E7" w:rsidP="000E5793">
      <w:pPr>
        <w:pStyle w:val="QUESTAO11"/>
        <w:tabs>
          <w:tab w:val="left" w:pos="3686"/>
          <w:tab w:val="left" w:pos="4253"/>
        </w:tabs>
      </w:pPr>
      <w:r w:rsidRPr="000E5793">
        <w:rPr>
          <w:b/>
        </w:rPr>
        <w:t>(C)</w:t>
      </w:r>
      <w:r w:rsidR="000E5793" w:rsidRPr="000E5793">
        <w:rPr>
          <w:b/>
        </w:rPr>
        <w:tab/>
      </w:r>
      <w:r w:rsidR="000E5793">
        <w:t>210 €</w:t>
      </w:r>
      <w:r w:rsidRPr="000E5793">
        <w:rPr>
          <w:b/>
        </w:rPr>
        <w:tab/>
        <w:t>(D)</w:t>
      </w:r>
      <w:r w:rsidR="000E5793" w:rsidRPr="000E5793">
        <w:rPr>
          <w:b/>
        </w:rPr>
        <w:tab/>
      </w:r>
      <w:r w:rsidR="000E5793">
        <w:t>200 €</w:t>
      </w:r>
    </w:p>
    <w:sectPr w:rsidR="004018E7" w:rsidRPr="0053694A" w:rsidSect="00A22A4E">
      <w:headerReference w:type="even" r:id="rId13"/>
      <w:headerReference w:type="default" r:id="rId1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9FA5C" w14:textId="77777777" w:rsidR="00201B9F" w:rsidRDefault="00201B9F" w:rsidP="00D177B5">
      <w:pPr>
        <w:spacing w:after="0" w:line="240" w:lineRule="auto"/>
      </w:pPr>
      <w:r>
        <w:separator/>
      </w:r>
    </w:p>
  </w:endnote>
  <w:endnote w:type="continuationSeparator" w:id="0">
    <w:p w14:paraId="18B1E7EF" w14:textId="77777777" w:rsidR="00201B9F" w:rsidRDefault="00201B9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19588" w14:textId="77777777" w:rsidR="00201B9F" w:rsidRDefault="00201B9F" w:rsidP="00D177B5">
      <w:pPr>
        <w:spacing w:after="0" w:line="240" w:lineRule="auto"/>
      </w:pPr>
      <w:r>
        <w:separator/>
      </w:r>
    </w:p>
  </w:footnote>
  <w:footnote w:type="continuationSeparator" w:id="0">
    <w:p w14:paraId="6DF0C87A" w14:textId="77777777" w:rsidR="00201B9F" w:rsidRDefault="00201B9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7.25pt;height:17.25pt;visibility:visible" o:bullet="t">
        <v:imagedata r:id="rId1" o:title=""/>
      </v:shape>
    </w:pict>
  </w:numPicBullet>
  <w:numPicBullet w:numPicBulletId="1">
    <w:pict>
      <v:shape id="_x0000_i1027" type="#_x0000_t75" style="width:17.25pt;height:17.25pt;visibility:visible" o:bullet="t">
        <v:imagedata r:id="rId2" o:title=""/>
      </v:shape>
    </w:pict>
  </w:numPicBullet>
  <w:numPicBullet w:numPicBulletId="2">
    <w:pict>
      <v:shape id="_x0000_i1028" type="#_x0000_t75" style="width:17.25pt;height:17.2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BD60B9D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7BE47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1FEA1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05E3C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206B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6DC7D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0E13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72B2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4ACA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3684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2460F3"/>
    <w:multiLevelType w:val="hybridMultilevel"/>
    <w:tmpl w:val="0A2239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B4975"/>
    <w:multiLevelType w:val="hybridMultilevel"/>
    <w:tmpl w:val="B4663900"/>
    <w:lvl w:ilvl="0" w:tplc="0816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5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4F2E6576"/>
    <w:multiLevelType w:val="hybridMultilevel"/>
    <w:tmpl w:val="F4889B3A"/>
    <w:lvl w:ilvl="0" w:tplc="8AF8E8C2">
      <w:start w:val="1"/>
      <w:numFmt w:val="upperLetter"/>
      <w:lvlText w:val="(%1)"/>
      <w:lvlJc w:val="left"/>
      <w:pPr>
        <w:ind w:left="857" w:hanging="384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0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16"/>
  </w:num>
  <w:num w:numId="2">
    <w:abstractNumId w:val="22"/>
  </w:num>
  <w:num w:numId="3">
    <w:abstractNumId w:val="12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15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0"/>
  </w:num>
  <w:num w:numId="20">
    <w:abstractNumId w:val="21"/>
  </w:num>
  <w:num w:numId="21">
    <w:abstractNumId w:val="18"/>
  </w:num>
  <w:num w:numId="22">
    <w:abstractNumId w:val="19"/>
  </w:num>
  <w:num w:numId="23">
    <w:abstractNumId w:val="13"/>
  </w:num>
  <w:num w:numId="24">
    <w:abstractNumId w:val="17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E5793"/>
    <w:rsid w:val="000F1D5F"/>
    <w:rsid w:val="000F3806"/>
    <w:rsid w:val="000F5C16"/>
    <w:rsid w:val="00101ADB"/>
    <w:rsid w:val="00125686"/>
    <w:rsid w:val="00130517"/>
    <w:rsid w:val="00131497"/>
    <w:rsid w:val="0013208C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1B9F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18E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3694A"/>
    <w:rsid w:val="00537865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B67D9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36236"/>
    <w:rsid w:val="00650759"/>
    <w:rsid w:val="00653546"/>
    <w:rsid w:val="006568A5"/>
    <w:rsid w:val="006712DB"/>
    <w:rsid w:val="00682499"/>
    <w:rsid w:val="00693559"/>
    <w:rsid w:val="00697BEE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2F7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3434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E0E1E"/>
    <w:rsid w:val="00F007C4"/>
    <w:rsid w:val="00F02285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0E5793"/>
    <w:pPr>
      <w:tabs>
        <w:tab w:val="left" w:pos="113"/>
      </w:tabs>
      <w:spacing w:before="72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E97171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0E5793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40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2</dc:title>
  <dc:subject>Dossiê do Professor</dc:subject>
  <dc:creator>MX7 - Porto Editora</dc:creator>
  <cp:lastPrinted>2020-10-14T11:09:00Z</cp:lastPrinted>
  <dcterms:created xsi:type="dcterms:W3CDTF">2022-04-07T10:50:00Z</dcterms:created>
  <dcterms:modified xsi:type="dcterms:W3CDTF">2022-04-11T18:36:00Z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