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F7AD4E1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</w:t>
      </w:r>
      <w:r w:rsidR="00F052DD">
        <w:t>7</w:t>
      </w:r>
      <w:r w:rsidR="00B32118">
        <w:tab/>
      </w:r>
      <w:r w:rsidR="0098252E">
        <w:rPr>
          <w:rStyle w:val="TITULOFICHAS-alinea"/>
        </w:rPr>
        <w:t>7</w:t>
      </w:r>
      <w:r w:rsidRPr="00E97171">
        <w:rPr>
          <w:rStyle w:val="TITULOFICHAS-alinea"/>
        </w:rPr>
        <w:t xml:space="preserve">. </w:t>
      </w:r>
      <w:proofErr w:type="spellStart"/>
      <w:r w:rsidR="0098252E">
        <w:rPr>
          <w:rStyle w:val="TITULOFICHAS-alinea"/>
        </w:rPr>
        <w:t>Potências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4315BF4" w14:textId="3C226A90" w:rsidR="0098252E" w:rsidRPr="00072CF1" w:rsidRDefault="0098252E" w:rsidP="00E70AF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161A0CD" wp14:editId="4962D36E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43E4A" w14:textId="513D513B" w:rsidR="0098252E" w:rsidRPr="00086D19" w:rsidRDefault="0098252E" w:rsidP="009825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61A0CD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E43E4A" w14:textId="513D513B" w:rsidR="0098252E" w:rsidRPr="00086D19" w:rsidRDefault="0098252E" w:rsidP="009825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72CF1">
        <w:t xml:space="preserve">A expressão </w:t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Pr="00072CF1">
        <w:rPr>
          <w:rFonts w:eastAsiaTheme="minorEastAsia"/>
        </w:rPr>
        <w:t xml:space="preserve"> tem o mesmo valor numérico que:</w:t>
      </w:r>
    </w:p>
    <w:p w14:paraId="74A14327" w14:textId="606C78AB" w:rsidR="0098252E" w:rsidRPr="0098252E" w:rsidRDefault="0098252E" w:rsidP="00E70AF2">
      <w:pPr>
        <w:pStyle w:val="QUESTAO11"/>
        <w:tabs>
          <w:tab w:val="left" w:pos="3686"/>
          <w:tab w:val="left" w:pos="4253"/>
        </w:tabs>
      </w:pPr>
      <w:r w:rsidRPr="0098252E">
        <w:rPr>
          <w:b/>
        </w:rPr>
        <w:t>(A)</w:t>
      </w:r>
      <w:r w:rsidRPr="0098252E">
        <w:rPr>
          <w:b/>
        </w:rPr>
        <w:tab/>
      </w:r>
      <m:oMath>
        <m:r>
          <w:rPr>
            <w:rFonts w:ascii="Cambria Math"/>
          </w:rPr>
          <m:t>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</m:oMath>
      <w:r w:rsidRPr="0098252E">
        <w:rPr>
          <w:b/>
        </w:rPr>
        <w:tab/>
        <w:t>(B)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</m:oMath>
    </w:p>
    <w:p w14:paraId="699A331D" w14:textId="15AF054E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(C)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35</m:t>
            </m:r>
          </m:sup>
        </m:sSup>
      </m:oMath>
      <w:r w:rsidRPr="0098252E">
        <w:rPr>
          <w:b/>
        </w:rPr>
        <w:tab/>
        <w:t>(D)</w:t>
      </w:r>
      <w:r w:rsidRPr="0098252E">
        <w:rPr>
          <w:b/>
        </w:rPr>
        <w:tab/>
      </w:r>
      <m:oMath>
        <m:r>
          <w:rPr>
            <w:rFonts w:ascii="Cambria Math"/>
          </w:rPr>
          <m:t>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25</m:t>
            </m:r>
          </m:sup>
        </m:sSup>
      </m:oMath>
    </w:p>
    <w:p w14:paraId="51816FDE" w14:textId="0879A8EC" w:rsidR="0098252E" w:rsidRPr="00072CF1" w:rsidRDefault="0098252E" w:rsidP="0098252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520E45" wp14:editId="6CFA512B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A9F9B" w14:textId="77777777" w:rsidR="0098252E" w:rsidRPr="00086D19" w:rsidRDefault="0098252E" w:rsidP="009825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520E45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F6A9F9B" w14:textId="77777777" w:rsidR="0098252E" w:rsidRPr="00086D19" w:rsidRDefault="0098252E" w:rsidP="009825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72CF1">
        <w:t>O número 1</w:t>
      </w:r>
      <w:r>
        <w:t> </w:t>
      </w:r>
      <w:r w:rsidRPr="00072CF1">
        <w:t>000</w:t>
      </w:r>
      <w:r>
        <w:t> </w:t>
      </w:r>
      <w:r w:rsidRPr="00072CF1">
        <w:t>000</w:t>
      </w:r>
      <w:r>
        <w:t xml:space="preserve"> </w:t>
      </w:r>
      <w:r w:rsidRPr="00072CF1">
        <w:t xml:space="preserve"> </w:t>
      </w:r>
      <w:r w:rsidRPr="0098252E">
        <w:t>escrito</w:t>
      </w:r>
      <w:r w:rsidRPr="00072CF1">
        <w:t xml:space="preserve"> como potência de base 10 é:</w:t>
      </w:r>
    </w:p>
    <w:p w14:paraId="6DAD747B" w14:textId="45EC7AF0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(A)</w:t>
      </w:r>
      <w:r w:rsidRPr="0098252E">
        <w:rPr>
          <w:b/>
        </w:rPr>
        <w:tab/>
      </w:r>
      <m:oMath>
        <m:r>
          <w:rPr>
            <w:rFonts w:ascii="Cambria Math"/>
          </w:rPr>
          <m:t>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  <w:r w:rsidRPr="0098252E">
        <w:rPr>
          <w:b/>
        </w:rPr>
        <w:tab/>
        <w:t>(B)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</m:oMath>
    </w:p>
    <w:p w14:paraId="325A94E9" w14:textId="6F078517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(C)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  <w:r w:rsidRPr="0098252E">
        <w:rPr>
          <w:b/>
        </w:rPr>
        <w:tab/>
        <w:t>(D)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</w:p>
    <w:p w14:paraId="653362E4" w14:textId="61F0DC00" w:rsidR="0098252E" w:rsidRDefault="0098252E" w:rsidP="00E70AF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3A5BD3" wp14:editId="53E17C8D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4CE03" w14:textId="77777777" w:rsidR="0098252E" w:rsidRPr="00086D19" w:rsidRDefault="0098252E" w:rsidP="009825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3A5BD3" id="Oval 1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14CE03" w14:textId="77777777" w:rsidR="0098252E" w:rsidRPr="00086D19" w:rsidRDefault="0098252E" w:rsidP="009825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valor </w:t>
      </w:r>
      <w:r w:rsidRPr="0098252E">
        <w:t>numérico</w:t>
      </w:r>
      <w:r>
        <w:t xml:space="preserve"> da expressão </w:t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15</m:t>
            </m:r>
          </m:sup>
        </m:sSup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  <m:r>
          <w:rPr>
            <w:rFonts w:ascii="Cambria Math"/>
          </w:rPr>
          <m:t>:10</m:t>
        </m:r>
      </m:oMath>
      <w:r>
        <w:t xml:space="preserve"> é:</w:t>
      </w:r>
    </w:p>
    <w:p w14:paraId="7F65BB49" w14:textId="4718DD06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(A)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Pr="0098252E">
        <w:rPr>
          <w:b/>
        </w:rPr>
        <w:tab/>
        <w:t>(B)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7CCEE663" w14:textId="1D99EB48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(C)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</m:oMath>
      <w:r w:rsidRPr="0098252E">
        <w:rPr>
          <w:b/>
        </w:rPr>
        <w:tab/>
        <w:t>(D)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</w:p>
    <w:p w14:paraId="6DEF9A78" w14:textId="457BE3B2" w:rsidR="0098252E" w:rsidRDefault="0098252E" w:rsidP="00E70AF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198D44" wp14:editId="614D1A54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619D5" w14:textId="77777777" w:rsidR="0098252E" w:rsidRPr="00086D19" w:rsidRDefault="0098252E" w:rsidP="009825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198D44" id="Oval 1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8619D5" w14:textId="77777777" w:rsidR="0098252E" w:rsidRPr="00086D19" w:rsidRDefault="0098252E" w:rsidP="009825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B2B26">
        <w:t xml:space="preserve">Qual das seguintes </w:t>
      </w:r>
      <w:r w:rsidRPr="0098252E">
        <w:t>potências</w:t>
      </w:r>
      <w:r w:rsidRPr="00EB2B26">
        <w:t xml:space="preserve"> representa o número</w:t>
      </w:r>
      <w:r w:rsidR="00A80EB9">
        <w:t xml:space="preserve"> </w:t>
      </w:r>
      <w:r w:rsidRPr="00EB2B26">
        <w:t xml:space="preserve"> </w:t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200:1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  <w:r w:rsidR="00A80EB9">
        <w:t xml:space="preserve"> </w:t>
      </w:r>
      <w:r w:rsidRPr="00EB2B26">
        <w:t>?</w:t>
      </w:r>
    </w:p>
    <w:p w14:paraId="1C05E422" w14:textId="33AF4C79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(A)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Pr="0098252E">
        <w:rPr>
          <w:b/>
        </w:rPr>
        <w:tab/>
        <w:t>(B)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290DAD9E" w14:textId="6FEBFC00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(C)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</m:oMath>
      <w:r w:rsidRPr="0098252E">
        <w:rPr>
          <w:b/>
        </w:rPr>
        <w:tab/>
        <w:t>(D)</w:t>
      </w:r>
      <w:r w:rsidRPr="0098252E">
        <w:rPr>
          <w:b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</w:p>
    <w:p w14:paraId="464EAA35" w14:textId="3810F17A" w:rsidR="0098252E" w:rsidRDefault="0098252E" w:rsidP="00E70AF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75C6AE" wp14:editId="5153DC06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BF0FF6" w14:textId="62AA83A8" w:rsidR="0098252E" w:rsidRPr="00086D19" w:rsidRDefault="0098252E" w:rsidP="009825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75C6AE" id="Oval 17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9BF0FF6" w14:textId="62AA83A8" w:rsidR="0098252E" w:rsidRPr="00086D19" w:rsidRDefault="0098252E" w:rsidP="009825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 expressão</w:t>
      </w:r>
      <w:r w:rsidR="00A80EB9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15</m:t>
                </m:r>
              </m:sup>
            </m:sSup>
            <m:r>
              <w:rPr>
                <w:rFonts w:ascii="Cambria Math"/>
              </w:rPr>
              <m:t>: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5</m:t>
                </m:r>
              </m:e>
              <m:sup>
                <m:r>
                  <w:rPr>
                    <w:rFonts w:ascii="Cambria Math"/>
                  </w:rPr>
                  <m:t>15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2</m:t>
                </m:r>
              </m:e>
              <m:sup>
                <m:r>
                  <w:rPr>
                    <w:rFonts w:ascii="Cambria Math"/>
                  </w:rPr>
                  <m:t>12</m:t>
                </m:r>
              </m:sup>
            </m:sSup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32</m:t>
        </m:r>
      </m:oMath>
      <w:r w:rsidRPr="00C95D22">
        <w:rPr>
          <w:sz w:val="24"/>
          <w:szCs w:val="24"/>
        </w:rPr>
        <w:t xml:space="preserve"> </w:t>
      </w:r>
      <w:r w:rsidR="00A80EB9">
        <w:rPr>
          <w:sz w:val="24"/>
          <w:szCs w:val="24"/>
        </w:rPr>
        <w:t xml:space="preserve"> </w:t>
      </w:r>
      <w:r w:rsidRPr="0098252E">
        <w:t>escrita</w:t>
      </w:r>
      <w:r>
        <w:t xml:space="preserve"> na forma de uma potência de base 2 é igual a:</w:t>
      </w:r>
    </w:p>
    <w:p w14:paraId="52E4A00D" w14:textId="548E01D1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(A)</w:t>
      </w:r>
      <w:r w:rsidRPr="0098252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Pr="0098252E">
        <w:rPr>
          <w:b/>
        </w:rPr>
        <w:tab/>
        <w:t>(B)</w:t>
      </w:r>
      <w:r w:rsidRPr="0098252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27DCE2AC" w14:textId="3C56DF59" w:rsidR="0098252E" w:rsidRPr="0098252E" w:rsidRDefault="0098252E" w:rsidP="00E70AF2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98252E">
        <w:rPr>
          <w:b/>
        </w:rPr>
        <w:t>(C)</w:t>
      </w:r>
      <w:r w:rsidRPr="0098252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8</m:t>
            </m:r>
          </m:sup>
        </m:sSup>
      </m:oMath>
      <w:r w:rsidRPr="0098252E">
        <w:rPr>
          <w:b/>
        </w:rPr>
        <w:tab/>
        <w:t>(D)</w:t>
      </w:r>
      <w:r w:rsidRPr="0098252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9</m:t>
            </m:r>
          </m:sup>
        </m:sSup>
      </m:oMath>
    </w:p>
    <w:p w14:paraId="3012005F" w14:textId="685B4413" w:rsidR="0098252E" w:rsidRDefault="0098252E" w:rsidP="00E70AF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F46B59" wp14:editId="17C6F972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5BAF65" w14:textId="579C74A7" w:rsidR="0098252E" w:rsidRPr="00086D19" w:rsidRDefault="0098252E" w:rsidP="009825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F46B59" id="Oval 18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E5BAF65" w14:textId="579C74A7" w:rsidR="0098252E" w:rsidRPr="00086D19" w:rsidRDefault="0098252E" w:rsidP="009825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valor </w:t>
      </w:r>
      <w:r w:rsidRPr="0098252E">
        <w:t>numérico</w:t>
      </w:r>
      <w:r>
        <w:t xml:space="preserve"> da expressão</w:t>
      </w:r>
      <w:r w:rsidR="00A80EB9">
        <w:t xml:space="preserve"> 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3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3</m:t>
            </m:r>
          </m:e>
          <m:sup>
            <m:r>
              <w:rPr>
                <w:rFonts w:ascii="Cambria Math"/>
              </w:rPr>
              <m:t>3</m:t>
            </m:r>
          </m:sup>
        </m:sSup>
      </m:oMath>
      <w:r>
        <w:t xml:space="preserve"> </w:t>
      </w:r>
      <w:r w:rsidR="00A80EB9">
        <w:t xml:space="preserve"> </w:t>
      </w:r>
      <w:r>
        <w:t>é:</w:t>
      </w:r>
    </w:p>
    <w:p w14:paraId="3DA4FFA6" w14:textId="34A44F6F" w:rsidR="0098252E" w:rsidRPr="00072CF1" w:rsidRDefault="0098252E" w:rsidP="0098252E">
      <w:pPr>
        <w:pStyle w:val="QUESTAO11"/>
        <w:tabs>
          <w:tab w:val="left" w:pos="3686"/>
          <w:tab w:val="left" w:pos="4253"/>
        </w:tabs>
        <w:rPr>
          <w:bCs w:val="0"/>
          <w:sz w:val="22"/>
          <w:szCs w:val="22"/>
        </w:rPr>
      </w:pPr>
      <w:r w:rsidRPr="00072CF1">
        <w:rPr>
          <w:b/>
          <w:sz w:val="22"/>
          <w:szCs w:val="22"/>
        </w:rPr>
        <w:t>(A)</w:t>
      </w:r>
      <w:r>
        <w:rPr>
          <w:b/>
          <w:sz w:val="22"/>
          <w:szCs w:val="22"/>
        </w:rPr>
        <w:tab/>
      </w:r>
      <w:r>
        <w:t>3</w:t>
      </w:r>
      <w:r>
        <w:rPr>
          <w:b/>
          <w:sz w:val="22"/>
          <w:szCs w:val="22"/>
        </w:rPr>
        <w:tab/>
      </w:r>
      <w:r w:rsidRPr="00072CF1">
        <w:rPr>
          <w:b/>
          <w:sz w:val="22"/>
          <w:szCs w:val="22"/>
        </w:rPr>
        <w:t>(B)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t>6</w:t>
      </w:r>
    </w:p>
    <w:p w14:paraId="7DF0538D" w14:textId="03E46DA8" w:rsidR="0098252E" w:rsidRPr="00072CF1" w:rsidRDefault="0098252E" w:rsidP="0098252E">
      <w:pPr>
        <w:pStyle w:val="QUESTAO11"/>
        <w:tabs>
          <w:tab w:val="left" w:pos="3686"/>
          <w:tab w:val="left" w:pos="4253"/>
        </w:tabs>
        <w:rPr>
          <w:bCs w:val="0"/>
          <w:sz w:val="22"/>
          <w:szCs w:val="22"/>
        </w:rPr>
      </w:pPr>
      <w:r w:rsidRPr="00072CF1">
        <w:rPr>
          <w:b/>
          <w:sz w:val="22"/>
          <w:szCs w:val="22"/>
        </w:rPr>
        <w:t>(C)</w:t>
      </w:r>
      <w:r>
        <w:rPr>
          <w:b/>
          <w:sz w:val="22"/>
          <w:szCs w:val="22"/>
        </w:rPr>
        <w:tab/>
      </w:r>
      <w:r>
        <w:t>8</w:t>
      </w:r>
      <w:r>
        <w:rPr>
          <w:b/>
          <w:sz w:val="22"/>
          <w:szCs w:val="22"/>
        </w:rPr>
        <w:tab/>
      </w:r>
      <w:r w:rsidRPr="00072CF1">
        <w:rPr>
          <w:b/>
          <w:sz w:val="22"/>
          <w:szCs w:val="22"/>
        </w:rPr>
        <w:t>(D)</w:t>
      </w:r>
      <w:r>
        <w:rPr>
          <w:b/>
          <w:sz w:val="22"/>
          <w:szCs w:val="22"/>
        </w:rPr>
        <w:tab/>
      </w:r>
      <w:r>
        <w:t>9</w:t>
      </w:r>
    </w:p>
    <w:sectPr w:rsidR="0098252E" w:rsidRPr="00072CF1" w:rsidSect="00A22A4E">
      <w:headerReference w:type="even" r:id="rId11"/>
      <w:headerReference w:type="default" r:id="rId1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12338" w14:textId="77777777" w:rsidR="0020695C" w:rsidRDefault="0020695C" w:rsidP="00D177B5">
      <w:pPr>
        <w:spacing w:after="0" w:line="240" w:lineRule="auto"/>
      </w:pPr>
      <w:r>
        <w:separator/>
      </w:r>
    </w:p>
  </w:endnote>
  <w:endnote w:type="continuationSeparator" w:id="0">
    <w:p w14:paraId="1B4E869E" w14:textId="77777777" w:rsidR="0020695C" w:rsidRDefault="0020695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F692F" w14:textId="77777777" w:rsidR="0020695C" w:rsidRDefault="0020695C" w:rsidP="00D177B5">
      <w:pPr>
        <w:spacing w:after="0" w:line="240" w:lineRule="auto"/>
      </w:pPr>
      <w:r>
        <w:separator/>
      </w:r>
    </w:p>
  </w:footnote>
  <w:footnote w:type="continuationSeparator" w:id="0">
    <w:p w14:paraId="4720383C" w14:textId="77777777" w:rsidR="0020695C" w:rsidRDefault="0020695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7.2pt;height:17.2pt;visibility:visible" o:bullet="t">
        <v:imagedata r:id="rId1" o:title=""/>
      </v:shape>
    </w:pict>
  </w:numPicBullet>
  <w:numPicBullet w:numPicBulletId="1">
    <w:pict>
      <v:shape id="_x0000_i1315" type="#_x0000_t75" style="width:17.2pt;height:17.2pt;visibility:visible" o:bullet="t">
        <v:imagedata r:id="rId2" o:title=""/>
      </v:shape>
    </w:pict>
  </w:numPicBullet>
  <w:numPicBullet w:numPicBulletId="2">
    <w:pict>
      <v:shape id="_x0000_i1316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96202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C855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98AE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660F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D879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7473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4012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4CF4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986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84F4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B4975"/>
    <w:multiLevelType w:val="hybridMultilevel"/>
    <w:tmpl w:val="B4663900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63014F0"/>
    <w:multiLevelType w:val="hybridMultilevel"/>
    <w:tmpl w:val="B1187D24"/>
    <w:lvl w:ilvl="0" w:tplc="55AC2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17489497">
    <w:abstractNumId w:val="16"/>
  </w:num>
  <w:num w:numId="2" w16cid:durableId="1249541313">
    <w:abstractNumId w:val="23"/>
  </w:num>
  <w:num w:numId="3" w16cid:durableId="2107772458">
    <w:abstractNumId w:val="12"/>
  </w:num>
  <w:num w:numId="4" w16cid:durableId="15324531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5867603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036929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5785826">
    <w:abstractNumId w:val="24"/>
  </w:num>
  <w:num w:numId="8" w16cid:durableId="896547865">
    <w:abstractNumId w:val="15"/>
  </w:num>
  <w:num w:numId="9" w16cid:durableId="1615791007">
    <w:abstractNumId w:val="9"/>
  </w:num>
  <w:num w:numId="10" w16cid:durableId="147795781">
    <w:abstractNumId w:val="7"/>
  </w:num>
  <w:num w:numId="11" w16cid:durableId="1706633521">
    <w:abstractNumId w:val="6"/>
  </w:num>
  <w:num w:numId="12" w16cid:durableId="1779987227">
    <w:abstractNumId w:val="5"/>
  </w:num>
  <w:num w:numId="13" w16cid:durableId="1551382912">
    <w:abstractNumId w:val="4"/>
  </w:num>
  <w:num w:numId="14" w16cid:durableId="59596762">
    <w:abstractNumId w:val="8"/>
  </w:num>
  <w:num w:numId="15" w16cid:durableId="1759209096">
    <w:abstractNumId w:val="3"/>
  </w:num>
  <w:num w:numId="16" w16cid:durableId="1579827260">
    <w:abstractNumId w:val="2"/>
  </w:num>
  <w:num w:numId="17" w16cid:durableId="219220325">
    <w:abstractNumId w:val="1"/>
  </w:num>
  <w:num w:numId="18" w16cid:durableId="530918835">
    <w:abstractNumId w:val="0"/>
  </w:num>
  <w:num w:numId="19" w16cid:durableId="2061585628">
    <w:abstractNumId w:val="21"/>
  </w:num>
  <w:num w:numId="20" w16cid:durableId="1547136885">
    <w:abstractNumId w:val="22"/>
  </w:num>
  <w:num w:numId="21" w16cid:durableId="508108181">
    <w:abstractNumId w:val="18"/>
  </w:num>
  <w:num w:numId="22" w16cid:durableId="1288464292">
    <w:abstractNumId w:val="19"/>
  </w:num>
  <w:num w:numId="23" w16cid:durableId="947811240">
    <w:abstractNumId w:val="13"/>
  </w:num>
  <w:num w:numId="24" w16cid:durableId="1302343019">
    <w:abstractNumId w:val="17"/>
  </w:num>
  <w:num w:numId="25" w16cid:durableId="1462917476">
    <w:abstractNumId w:val="14"/>
  </w:num>
  <w:num w:numId="26" w16cid:durableId="17981426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0695C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5A80"/>
    <w:rsid w:val="003F5A65"/>
    <w:rsid w:val="00401547"/>
    <w:rsid w:val="0040597E"/>
    <w:rsid w:val="004067E0"/>
    <w:rsid w:val="00426607"/>
    <w:rsid w:val="00427019"/>
    <w:rsid w:val="0042777D"/>
    <w:rsid w:val="00433136"/>
    <w:rsid w:val="00434595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3694A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67D9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6236"/>
    <w:rsid w:val="00650759"/>
    <w:rsid w:val="00653546"/>
    <w:rsid w:val="006568A5"/>
    <w:rsid w:val="006712DB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07E5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2F7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252E"/>
    <w:rsid w:val="00984F46"/>
    <w:rsid w:val="009858A5"/>
    <w:rsid w:val="009C2264"/>
    <w:rsid w:val="009C2ABF"/>
    <w:rsid w:val="009E04ED"/>
    <w:rsid w:val="009E1B35"/>
    <w:rsid w:val="009E654C"/>
    <w:rsid w:val="009F72D2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80EB9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3434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AF2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E1E"/>
    <w:rsid w:val="00F007C4"/>
    <w:rsid w:val="00F02285"/>
    <w:rsid w:val="00F052DD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97171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37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2022-04-07T10:50:00Z</dcterms:created>
  <dcterms:modified xsi:type="dcterms:W3CDTF">2022-09-22T12:25:00Z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