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22825E7" w:rsidR="00C72BA7" w:rsidRPr="009679CD" w:rsidRDefault="00B32118" w:rsidP="00162A96">
      <w:pPr>
        <w:pStyle w:val="TITULOFICHAS"/>
        <w:rPr>
          <w:lang w:val="pt-PT"/>
        </w:rPr>
      </w:pPr>
      <w:r w:rsidRPr="009679CD">
        <w:rPr>
          <w:lang w:val="pt-PT"/>
        </w:rPr>
        <w:t>Questões-aula</w:t>
      </w:r>
      <w:r w:rsidR="00806571" w:rsidRPr="009679CD">
        <w:rPr>
          <w:lang w:val="pt-PT"/>
        </w:rPr>
        <w:tab/>
      </w:r>
      <w:r w:rsidR="00806571" w:rsidRPr="009679CD">
        <w:rPr>
          <w:rStyle w:val="TITULOFICHAS-alinea"/>
          <w:lang w:val="pt-PT"/>
        </w:rPr>
        <w:t>1. Soma das amplitudes dos ângulos internos de um polígono convexo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8DB0FB1" w14:textId="77777777" w:rsidR="00806571" w:rsidRPr="009679CD" w:rsidRDefault="00806571" w:rsidP="00806571">
      <w:pPr>
        <w:pStyle w:val="QuestaoAulaTITULO"/>
        <w:rPr>
          <w:rFonts w:eastAsia="Cambria"/>
          <w:lang w:val="pt-PT" w:eastAsia="en-US"/>
        </w:rPr>
      </w:pPr>
      <w:r w:rsidRPr="009679CD">
        <w:rPr>
          <w:lang w:val="pt-PT"/>
        </w:rPr>
        <w:t>Questão-aula 1</w:t>
      </w:r>
    </w:p>
    <w:p w14:paraId="66F5E1E6" w14:textId="7631F930" w:rsidR="00806571" w:rsidRDefault="00806571" w:rsidP="0080657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063E2B" wp14:editId="43E79A53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0B4CB3" w14:textId="77777777" w:rsidR="00806571" w:rsidRPr="00086D19" w:rsidRDefault="00806571" w:rsidP="0080657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063E2B" id="Oval 2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0B4CB3" w14:textId="77777777" w:rsidR="00806571" w:rsidRPr="00086D19" w:rsidRDefault="00806571" w:rsidP="0080657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Determina a soma das amplitudes dos ângulos internos de cada um dos polígonos representados nas figuras seguintes.</w:t>
      </w:r>
    </w:p>
    <w:p w14:paraId="279B8938" w14:textId="76318AB0" w:rsidR="00806571" w:rsidRPr="00D971AE" w:rsidRDefault="009679CD" w:rsidP="00806571">
      <w:pPr>
        <w:pStyle w:val="QUESTAO11"/>
        <w:tabs>
          <w:tab w:val="left" w:pos="5387"/>
          <w:tab w:val="left" w:pos="5954"/>
          <w:tab w:val="left" w:pos="8280"/>
        </w:tabs>
        <w:rPr>
          <w:b/>
          <w:bCs w:val="0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3852861" wp14:editId="7D8A6A4D">
            <wp:simplePos x="0" y="0"/>
            <wp:positionH relativeFrom="column">
              <wp:posOffset>3966210</wp:posOffset>
            </wp:positionH>
            <wp:positionV relativeFrom="paragraph">
              <wp:posOffset>86995</wp:posOffset>
            </wp:positionV>
            <wp:extent cx="1646555" cy="70485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B67">
        <w:rPr>
          <w:noProof/>
        </w:rPr>
        <w:drawing>
          <wp:anchor distT="0" distB="0" distL="114300" distR="114300" simplePos="0" relativeHeight="251667456" behindDoc="0" locked="0" layoutInCell="1" allowOverlap="1" wp14:anchorId="47344543" wp14:editId="77761E4C">
            <wp:simplePos x="0" y="0"/>
            <wp:positionH relativeFrom="column">
              <wp:posOffset>621030</wp:posOffset>
            </wp:positionH>
            <wp:positionV relativeFrom="paragraph">
              <wp:posOffset>84455</wp:posOffset>
            </wp:positionV>
            <wp:extent cx="2235600" cy="579600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00" cy="5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571" w:rsidRPr="00D971AE">
        <w:rPr>
          <w:b/>
          <w:bCs w:val="0"/>
        </w:rPr>
        <w:t>1.1.</w:t>
      </w:r>
      <w:r w:rsidR="00806571">
        <w:rPr>
          <w:b/>
          <w:bCs w:val="0"/>
        </w:rPr>
        <w:tab/>
        <w:t>1.2.</w:t>
      </w:r>
      <w:r w:rsidR="00806571">
        <w:rPr>
          <w:b/>
          <w:bCs w:val="0"/>
        </w:rPr>
        <w:tab/>
      </w:r>
    </w:p>
    <w:p w14:paraId="14EBEA89" w14:textId="5A7C2C49" w:rsidR="00806571" w:rsidRDefault="00806571" w:rsidP="00BF2C5A">
      <w:pPr>
        <w:pStyle w:val="QUESTAO11"/>
        <w:tabs>
          <w:tab w:val="left" w:pos="8280"/>
        </w:tabs>
        <w:ind w:left="0" w:firstLine="0"/>
        <w:rPr>
          <w:b/>
          <w:bCs w:val="0"/>
        </w:rPr>
      </w:pPr>
    </w:p>
    <w:p w14:paraId="68BBCFDF" w14:textId="77777777" w:rsidR="006F2796" w:rsidRPr="00D971AE" w:rsidRDefault="006F2796" w:rsidP="00BF2C5A">
      <w:pPr>
        <w:pStyle w:val="QUESTAO11"/>
        <w:tabs>
          <w:tab w:val="left" w:pos="8280"/>
        </w:tabs>
        <w:ind w:left="0" w:firstLine="0"/>
        <w:rPr>
          <w:b/>
          <w:bCs w:val="0"/>
        </w:rPr>
      </w:pPr>
    </w:p>
    <w:p w14:paraId="2BECAF25" w14:textId="77777777" w:rsidR="009679CD" w:rsidRDefault="009679CD" w:rsidP="00806571">
      <w:pPr>
        <w:pStyle w:val="QUESTAO11"/>
        <w:tabs>
          <w:tab w:val="left" w:pos="5387"/>
          <w:tab w:val="left" w:pos="5954"/>
        </w:tabs>
        <w:rPr>
          <w:b/>
          <w:bCs w:val="0"/>
        </w:rPr>
      </w:pPr>
    </w:p>
    <w:p w14:paraId="39913E4C" w14:textId="2BF688D9" w:rsidR="00806571" w:rsidRPr="00D971AE" w:rsidRDefault="00F35B67" w:rsidP="00806571">
      <w:pPr>
        <w:pStyle w:val="QUESTAO11"/>
        <w:tabs>
          <w:tab w:val="left" w:pos="5387"/>
          <w:tab w:val="left" w:pos="5954"/>
        </w:tabs>
        <w:rPr>
          <w:b/>
          <w:bCs w:val="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66AFF4F" wp14:editId="26B1727C">
            <wp:simplePos x="0" y="0"/>
            <wp:positionH relativeFrom="column">
              <wp:posOffset>4232910</wp:posOffset>
            </wp:positionH>
            <wp:positionV relativeFrom="paragraph">
              <wp:posOffset>86995</wp:posOffset>
            </wp:positionV>
            <wp:extent cx="1047750" cy="904875"/>
            <wp:effectExtent l="0" t="0" r="0" b="9525"/>
            <wp:wrapSquare wrapText="bothSides"/>
            <wp:docPr id="8" name="Image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B51FDDF" wp14:editId="2D358A39">
            <wp:simplePos x="0" y="0"/>
            <wp:positionH relativeFrom="column">
              <wp:posOffset>898525</wp:posOffset>
            </wp:positionH>
            <wp:positionV relativeFrom="paragraph">
              <wp:posOffset>24765</wp:posOffset>
            </wp:positionV>
            <wp:extent cx="594000" cy="1101600"/>
            <wp:effectExtent l="0" t="0" r="0" b="3810"/>
            <wp:wrapSquare wrapText="bothSides"/>
            <wp:docPr id="17" name="Image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" cy="1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571" w:rsidRPr="00D971AE">
        <w:rPr>
          <w:b/>
          <w:bCs w:val="0"/>
        </w:rPr>
        <w:t>1.3.</w:t>
      </w:r>
      <w:r w:rsidR="00806571" w:rsidRPr="00D971AE">
        <w:rPr>
          <w:b/>
          <w:bCs w:val="0"/>
        </w:rPr>
        <w:tab/>
        <w:t>1.4.</w:t>
      </w:r>
    </w:p>
    <w:p w14:paraId="112A8777" w14:textId="7A046846" w:rsidR="00806571" w:rsidRDefault="00806571" w:rsidP="00806571">
      <w:pPr>
        <w:pStyle w:val="QUESTAO1"/>
        <w:rPr>
          <w:color w:val="auto"/>
        </w:rPr>
      </w:pPr>
    </w:p>
    <w:p w14:paraId="16212EC8" w14:textId="1CD37DDC" w:rsidR="00F35B67" w:rsidRDefault="00F35B67" w:rsidP="00806571">
      <w:pPr>
        <w:pStyle w:val="QUESTAO1"/>
        <w:rPr>
          <w:color w:val="auto"/>
        </w:rPr>
      </w:pPr>
    </w:p>
    <w:p w14:paraId="78902E52" w14:textId="0A34CFFE" w:rsidR="006F2796" w:rsidRDefault="009679CD" w:rsidP="00806571">
      <w:pPr>
        <w:pStyle w:val="QUESTAO1"/>
        <w:rPr>
          <w:color w:val="auto"/>
        </w:rPr>
      </w:pPr>
      <w:r w:rsidRPr="00BF2C5A">
        <w:rPr>
          <w:noProof/>
        </w:rPr>
        <w:drawing>
          <wp:anchor distT="0" distB="0" distL="114300" distR="114300" simplePos="0" relativeHeight="251673600" behindDoc="0" locked="0" layoutInCell="1" allowOverlap="1" wp14:anchorId="41D14D05" wp14:editId="44D312A6">
            <wp:simplePos x="0" y="0"/>
            <wp:positionH relativeFrom="column">
              <wp:posOffset>4318635</wp:posOffset>
            </wp:positionH>
            <wp:positionV relativeFrom="paragraph">
              <wp:posOffset>248920</wp:posOffset>
            </wp:positionV>
            <wp:extent cx="1771829" cy="161925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29155" r="-1944"/>
                    <a:stretch/>
                  </pic:blipFill>
                  <pic:spPr bwMode="auto">
                    <a:xfrm>
                      <a:off x="0" y="0"/>
                      <a:ext cx="1772554" cy="1619913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C6668" w14:textId="2D4D514D" w:rsidR="009679CD" w:rsidRDefault="00BF2C5A" w:rsidP="00BF2C5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E6222A" wp14:editId="10BA816D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A9DF5" w14:textId="7853C7BB" w:rsidR="00BF2C5A" w:rsidRPr="00086D19" w:rsidRDefault="00BF2C5A" w:rsidP="00BF2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E6222A" id="Oval 2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D8Scw/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35BA9DF5" w14:textId="7853C7BB" w:rsidR="00BF2C5A" w:rsidRPr="00086D19" w:rsidRDefault="00BF2C5A" w:rsidP="00BF2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06571" w:rsidRPr="00BF2C5A">
        <w:t xml:space="preserve">A Clara desenhou um polígono convexo cuja soma das amplitudes </w:t>
      </w:r>
    </w:p>
    <w:p w14:paraId="044217CB" w14:textId="7960A098" w:rsidR="00806571" w:rsidRPr="00BF2C5A" w:rsidRDefault="009679CD" w:rsidP="009679CD">
      <w:pPr>
        <w:pStyle w:val="QUESTAO1"/>
        <w:spacing w:before="0"/>
      </w:pPr>
      <w:r>
        <w:tab/>
      </w:r>
      <w:r>
        <w:tab/>
      </w:r>
      <w:r w:rsidR="00806571" w:rsidRPr="00BF2C5A">
        <w:t>dos seus ângulos internos é igual a 2880º.</w:t>
      </w:r>
    </w:p>
    <w:p w14:paraId="769768D6" w14:textId="118E60EE" w:rsidR="00806571" w:rsidRDefault="00806571" w:rsidP="00BF2C5A">
      <w:pPr>
        <w:pStyle w:val="QuestaoTexto"/>
        <w:rPr>
          <w:bCs/>
          <w:sz w:val="22"/>
          <w:szCs w:val="22"/>
        </w:rPr>
      </w:pPr>
      <w:r>
        <w:t>Determina quantos lados tem o polígono que a Clara desenhou.</w:t>
      </w:r>
    </w:p>
    <w:p w14:paraId="3B20BDF9" w14:textId="205DF48A" w:rsidR="00F072D8" w:rsidRDefault="00F072D8" w:rsidP="007A26AE">
      <w:pPr>
        <w:tabs>
          <w:tab w:val="left" w:pos="1985"/>
        </w:tabs>
        <w:spacing w:after="0"/>
        <w:rPr>
          <w:rFonts w:ascii="Arial" w:hAnsi="Arial" w:cs="Arial"/>
          <w:b/>
          <w:sz w:val="28"/>
          <w:szCs w:val="28"/>
        </w:rPr>
      </w:pPr>
    </w:p>
    <w:p w14:paraId="4F7B09BB" w14:textId="77777777" w:rsidR="00F35B67" w:rsidRPr="00BF2C5A" w:rsidRDefault="00F35B67" w:rsidP="007A26AE">
      <w:pPr>
        <w:tabs>
          <w:tab w:val="left" w:pos="1985"/>
        </w:tabs>
        <w:spacing w:after="0"/>
        <w:rPr>
          <w:rFonts w:ascii="Arial" w:hAnsi="Arial" w:cs="Arial"/>
          <w:b/>
          <w:sz w:val="28"/>
          <w:szCs w:val="28"/>
        </w:rPr>
      </w:pPr>
    </w:p>
    <w:p w14:paraId="25B6A225" w14:textId="382AE9C2" w:rsidR="00806571" w:rsidRPr="009679CD" w:rsidRDefault="00806571" w:rsidP="00BF2C5A">
      <w:pPr>
        <w:pStyle w:val="QuestaoAulaTITULO"/>
        <w:rPr>
          <w:lang w:val="pt-PT"/>
        </w:rPr>
      </w:pPr>
      <w:r w:rsidRPr="009679CD">
        <w:rPr>
          <w:lang w:val="pt-PT"/>
        </w:rPr>
        <w:t>Questão-aula 2</w:t>
      </w:r>
    </w:p>
    <w:p w14:paraId="7A95AC67" w14:textId="40B4D9D0" w:rsidR="00806571" w:rsidRDefault="00BF2C5A" w:rsidP="00BF2C5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9EEF99" wp14:editId="7A5AB937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C16FC" w14:textId="77777777" w:rsidR="00BF2C5A" w:rsidRPr="00086D19" w:rsidRDefault="00BF2C5A" w:rsidP="00BF2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9EEF99" id="Oval 2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" fillcolor="#c83d47" stroked="f" strokeweight="2pt">
                <v:textbox inset="0,0,0,0">
                  <w:txbxContent>
                    <w:p w14:paraId="7E3C16FC" w14:textId="77777777" w:rsidR="00BF2C5A" w:rsidRPr="00086D19" w:rsidRDefault="00BF2C5A" w:rsidP="00BF2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06571">
        <w:t>Considera um polígono regular com 12 lados.</w:t>
      </w:r>
    </w:p>
    <w:p w14:paraId="5B03F5E2" w14:textId="4C7C3B13" w:rsidR="00806571" w:rsidRDefault="00806571" w:rsidP="00BF2C5A">
      <w:pPr>
        <w:pStyle w:val="QUESTAO11"/>
      </w:pPr>
      <w:r>
        <w:rPr>
          <w:b/>
        </w:rPr>
        <w:t>1.1.</w:t>
      </w:r>
      <w:r>
        <w:rPr>
          <w:b/>
        </w:rPr>
        <w:tab/>
      </w:r>
      <w:r>
        <w:t>Quantos ângulos internos tem o polígono?</w:t>
      </w:r>
    </w:p>
    <w:p w14:paraId="41FCD2B7" w14:textId="77777777" w:rsidR="00806571" w:rsidRPr="00BF2C5A" w:rsidRDefault="00806571" w:rsidP="00BF2C5A">
      <w:pPr>
        <w:pStyle w:val="QUESTAO11"/>
      </w:pPr>
      <w:r w:rsidRPr="00BF2C5A">
        <w:rPr>
          <w:b/>
          <w:bCs w:val="0"/>
        </w:rPr>
        <w:t>1.2.</w:t>
      </w:r>
      <w:r w:rsidRPr="00BF2C5A">
        <w:tab/>
        <w:t>Qual é a soma das amplitudes dos seus ângulos internos?</w:t>
      </w:r>
    </w:p>
    <w:p w14:paraId="1B2C9ABD" w14:textId="02D437B4" w:rsidR="00806571" w:rsidRDefault="00BF2C5A" w:rsidP="00BF2C5A">
      <w:pPr>
        <w:pStyle w:val="QUESTAO11"/>
      </w:pPr>
      <w:r w:rsidRPr="00BF2C5A">
        <w:rPr>
          <w:b/>
          <w:bCs w:val="0"/>
        </w:rPr>
        <w:t>1.</w:t>
      </w:r>
      <w:r>
        <w:rPr>
          <w:b/>
          <w:bCs w:val="0"/>
        </w:rPr>
        <w:t>3</w:t>
      </w:r>
      <w:r w:rsidRPr="00BF2C5A">
        <w:rPr>
          <w:b/>
          <w:bCs w:val="0"/>
        </w:rPr>
        <w:t>.</w:t>
      </w:r>
      <w:r w:rsidRPr="00BF2C5A">
        <w:tab/>
      </w:r>
      <w:r w:rsidR="00806571">
        <w:t>Qual é a amplitude de cada um dos seus ângulos internos?</w:t>
      </w:r>
    </w:p>
    <w:p w14:paraId="1938F97D" w14:textId="0C3BBD6A" w:rsidR="00806571" w:rsidRDefault="00BF2C5A" w:rsidP="00BF2C5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1930F5" wp14:editId="58781A51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BA4A7A" w14:textId="77777777" w:rsidR="00BF2C5A" w:rsidRPr="00086D19" w:rsidRDefault="00BF2C5A" w:rsidP="00BF2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1930F5" id="Oval 2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sICCz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25BA4A7A" w14:textId="77777777" w:rsidR="00BF2C5A" w:rsidRPr="00086D19" w:rsidRDefault="00BF2C5A" w:rsidP="00BF2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06571">
        <w:t xml:space="preserve">Determina o valor de </w:t>
      </w:r>
      <w:r w:rsidR="001A4267">
        <w:rPr>
          <w:position w:val="-4"/>
        </w:rPr>
        <w:object w:dxaOrig="200" w:dyaOrig="240" w14:anchorId="3C8AE6E7">
          <v:shape id="_x0000_i1028" type="#_x0000_t75" style="width:10.5pt;height:12pt" o:ole="">
            <v:imagedata r:id="rId16" o:title=""/>
          </v:shape>
          <o:OLEObject Type="Embed" ProgID="Equation.DSMT4" ShapeID="_x0000_i1028" DrawAspect="Content" ObjectID="_1713909483" r:id="rId17"/>
        </w:object>
      </w:r>
      <w:r w:rsidR="00806571">
        <w:t xml:space="preserve"> em cada uma das figuras.</w:t>
      </w:r>
    </w:p>
    <w:p w14:paraId="10BDB4D9" w14:textId="07F8703F" w:rsidR="006D37E8" w:rsidRDefault="006D37E8" w:rsidP="006D37E8">
      <w:pPr>
        <w:pStyle w:val="QUESTAO11"/>
        <w:tabs>
          <w:tab w:val="left" w:pos="3544"/>
          <w:tab w:val="left" w:pos="4111"/>
          <w:tab w:val="left" w:pos="6663"/>
        </w:tabs>
      </w:pPr>
      <w:r>
        <w:rPr>
          <w:b/>
        </w:rPr>
        <w:t>2.1.</w:t>
      </w:r>
      <w:r>
        <w:rPr>
          <w:b/>
        </w:rPr>
        <w:tab/>
      </w:r>
      <w:r>
        <w:rPr>
          <w:b/>
        </w:rPr>
        <w:tab/>
        <w:t>2.2.</w:t>
      </w:r>
      <w:r>
        <w:rPr>
          <w:b/>
        </w:rPr>
        <w:tab/>
      </w:r>
      <w:r>
        <w:rPr>
          <w:b/>
        </w:rPr>
        <w:tab/>
        <w:t>2.3.</w:t>
      </w:r>
    </w:p>
    <w:p w14:paraId="6ADE38C3" w14:textId="7736E22F" w:rsidR="006D37E8" w:rsidRDefault="006D37E8" w:rsidP="006D37E8">
      <w:pPr>
        <w:pStyle w:val="QUESTAO1"/>
        <w:tabs>
          <w:tab w:val="left" w:pos="3261"/>
        </w:tabs>
      </w:pPr>
      <w:r w:rsidRPr="00F072D8">
        <w:rPr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7A6CD742" wp14:editId="500642D6">
            <wp:simplePos x="0" y="0"/>
            <wp:positionH relativeFrom="column">
              <wp:posOffset>4522470</wp:posOffset>
            </wp:positionH>
            <wp:positionV relativeFrom="paragraph">
              <wp:posOffset>40220</wp:posOffset>
            </wp:positionV>
            <wp:extent cx="1094400" cy="1076400"/>
            <wp:effectExtent l="0" t="0" r="0" b="0"/>
            <wp:wrapTight wrapText="bothSides">
              <wp:wrapPolygon edited="0">
                <wp:start x="0" y="0"/>
                <wp:lineTo x="0" y="21027"/>
                <wp:lineTo x="21061" y="21027"/>
                <wp:lineTo x="2106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00" cy="10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2D8"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5C566BA7" wp14:editId="4A420BEF">
            <wp:simplePos x="0" y="0"/>
            <wp:positionH relativeFrom="column">
              <wp:posOffset>2583815</wp:posOffset>
            </wp:positionH>
            <wp:positionV relativeFrom="paragraph">
              <wp:posOffset>60325</wp:posOffset>
            </wp:positionV>
            <wp:extent cx="964800" cy="1058400"/>
            <wp:effectExtent l="0" t="0" r="6985" b="889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72D8"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19E409BE" wp14:editId="4966C816">
            <wp:simplePos x="0" y="0"/>
            <wp:positionH relativeFrom="column">
              <wp:posOffset>516890</wp:posOffset>
            </wp:positionH>
            <wp:positionV relativeFrom="paragraph">
              <wp:posOffset>52070</wp:posOffset>
            </wp:positionV>
            <wp:extent cx="1209040" cy="615315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C1A68F" w14:textId="70479E8F" w:rsidR="00806571" w:rsidRPr="004C312C" w:rsidRDefault="00806571" w:rsidP="007A26AE">
      <w:pPr>
        <w:pStyle w:val="EstiloQUESTAO11Espaamentoentrelinhassimples"/>
        <w:ind w:left="0" w:firstLine="0"/>
      </w:pPr>
    </w:p>
    <w:sectPr w:rsidR="00806571" w:rsidRPr="004C312C" w:rsidSect="00A22A4E">
      <w:headerReference w:type="even" r:id="rId21"/>
      <w:headerReference w:type="default" r:id="rId2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61CAE" w14:textId="77777777" w:rsidR="00DE5405" w:rsidRDefault="00DE5405" w:rsidP="00D177B5">
      <w:pPr>
        <w:spacing w:after="0" w:line="240" w:lineRule="auto"/>
      </w:pPr>
      <w:r>
        <w:separator/>
      </w:r>
    </w:p>
  </w:endnote>
  <w:endnote w:type="continuationSeparator" w:id="0">
    <w:p w14:paraId="41A18DD0" w14:textId="77777777" w:rsidR="00DE5405" w:rsidRDefault="00DE540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57F3" w14:textId="77777777" w:rsidR="00DE5405" w:rsidRDefault="00DE5405" w:rsidP="00D177B5">
      <w:pPr>
        <w:spacing w:after="0" w:line="240" w:lineRule="auto"/>
      </w:pPr>
      <w:r>
        <w:separator/>
      </w:r>
    </w:p>
  </w:footnote>
  <w:footnote w:type="continuationSeparator" w:id="0">
    <w:p w14:paraId="613EBF9A" w14:textId="77777777" w:rsidR="00DE5405" w:rsidRDefault="00DE540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174B7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279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98A4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3235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8EEA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DE4D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BA5E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8C2B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C81F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7663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4"/>
  </w:num>
  <w:num w:numId="2">
    <w:abstractNumId w:val="19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679CD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072D8"/>
    <w:rsid w:val="00F1013F"/>
    <w:rsid w:val="00F1363F"/>
    <w:rsid w:val="00F35B67"/>
    <w:rsid w:val="00F363B7"/>
    <w:rsid w:val="00F479F5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6F2796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7A26AE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F279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6F2796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image" Target="media/image9.w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2022-05-12T15:15:00Z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