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A990B6E" w:rsidR="00C72BA7" w:rsidRPr="009370A8" w:rsidRDefault="00B32118" w:rsidP="00162A96">
      <w:pPr>
        <w:pStyle w:val="TITULOFICHAS"/>
        <w:rPr>
          <w:rStyle w:val="TITULOFICHAS-alinea"/>
          <w:lang w:val="pt-PT"/>
        </w:rPr>
      </w:pPr>
      <w:r w:rsidRPr="009370A8">
        <w:rPr>
          <w:lang w:val="pt-PT"/>
        </w:rPr>
        <w:t>Questões-aula</w:t>
      </w:r>
      <w:r w:rsidR="00806571" w:rsidRPr="009370A8">
        <w:rPr>
          <w:lang w:val="pt-PT"/>
        </w:rPr>
        <w:tab/>
      </w:r>
      <w:r w:rsidR="00830F65" w:rsidRPr="009370A8">
        <w:rPr>
          <w:rStyle w:val="TITULOFICHAS-alinea"/>
          <w:lang w:val="pt-PT"/>
        </w:rPr>
        <w:t>5. Áreas de figuras planas</w:t>
      </w:r>
    </w:p>
    <w:p w14:paraId="364648FF" w14:textId="278C2942" w:rsidR="00A448BD" w:rsidRPr="000B53C4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CF9A4B2" w14:textId="77777777" w:rsidR="00830F65" w:rsidRPr="009370A8" w:rsidRDefault="00830F65" w:rsidP="00830F65">
      <w:pPr>
        <w:pStyle w:val="QuestaoAulaTITULO"/>
        <w:rPr>
          <w:lang w:val="pt-PT"/>
        </w:rPr>
      </w:pPr>
      <w:r w:rsidRPr="009370A8">
        <w:rPr>
          <w:lang w:val="pt-PT"/>
        </w:rPr>
        <w:t>Questão-aula 9</w:t>
      </w:r>
    </w:p>
    <w:p w14:paraId="602FE707" w14:textId="3220DCCD" w:rsidR="00830F65" w:rsidRDefault="00830F65" w:rsidP="00830F65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EF3A984" wp14:editId="0C42AE07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E016D" w14:textId="77777777" w:rsidR="00830F65" w:rsidRPr="00086D19" w:rsidRDefault="00830F65" w:rsidP="00830F6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F3A984" id="Oval 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F7E016D" w14:textId="77777777" w:rsidR="00830F65" w:rsidRPr="00086D19" w:rsidRDefault="00830F65" w:rsidP="00830F6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441E8F">
        <w:t>Determina a área de cada uma das figuras.</w:t>
      </w:r>
    </w:p>
    <w:p w14:paraId="26C712B4" w14:textId="4DFDF8F3" w:rsidR="004464D3" w:rsidRDefault="004464D3" w:rsidP="002B192D">
      <w:pPr>
        <w:pStyle w:val="QUESTAO11"/>
        <w:tabs>
          <w:tab w:val="left" w:pos="3544"/>
          <w:tab w:val="left" w:pos="4111"/>
          <w:tab w:val="left" w:pos="6663"/>
        </w:tabs>
        <w:spacing w:before="100"/>
      </w:pPr>
      <w:r>
        <w:rPr>
          <w:noProof/>
          <w:lang w:eastAsia="pt-PT"/>
        </w:rPr>
        <w:drawing>
          <wp:anchor distT="0" distB="0" distL="114300" distR="114300" simplePos="0" relativeHeight="251685888" behindDoc="1" locked="0" layoutInCell="1" allowOverlap="1" wp14:anchorId="09541645" wp14:editId="3EAC02C5">
            <wp:simplePos x="0" y="0"/>
            <wp:positionH relativeFrom="column">
              <wp:posOffset>4674235</wp:posOffset>
            </wp:positionH>
            <wp:positionV relativeFrom="paragraph">
              <wp:posOffset>299720</wp:posOffset>
            </wp:positionV>
            <wp:extent cx="1018800" cy="1566000"/>
            <wp:effectExtent l="0" t="0" r="0" b="0"/>
            <wp:wrapTight wrapText="bothSides">
              <wp:wrapPolygon edited="0">
                <wp:start x="0" y="0"/>
                <wp:lineTo x="0" y="21285"/>
                <wp:lineTo x="21007" y="21285"/>
                <wp:lineTo x="21007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18800" cy="156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1.1.</w:t>
      </w:r>
      <w:r>
        <w:rPr>
          <w:b/>
        </w:rPr>
        <w:tab/>
      </w:r>
      <w:r>
        <w:rPr>
          <w:b/>
        </w:rPr>
        <w:tab/>
        <w:t>1.2.</w:t>
      </w:r>
      <w:r>
        <w:rPr>
          <w:b/>
        </w:rPr>
        <w:tab/>
      </w:r>
      <w:r>
        <w:rPr>
          <w:b/>
        </w:rPr>
        <w:tab/>
        <w:t>1.3.</w:t>
      </w:r>
    </w:p>
    <w:p w14:paraId="3B736E46" w14:textId="44C4D3CB" w:rsidR="00830F65" w:rsidRDefault="004464D3" w:rsidP="00830F65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ascii="Arial" w:eastAsia="Calibri" w:hAnsi="Arial" w:cs="Arial"/>
          <w:b/>
        </w:rPr>
      </w:pPr>
      <w:r>
        <w:rPr>
          <w:noProof/>
          <w:lang w:eastAsia="pt-PT"/>
        </w:rPr>
        <w:drawing>
          <wp:anchor distT="0" distB="0" distL="114300" distR="114300" simplePos="0" relativeHeight="251683840" behindDoc="1" locked="0" layoutInCell="1" allowOverlap="1" wp14:anchorId="2D2BC618" wp14:editId="63685571">
            <wp:simplePos x="0" y="0"/>
            <wp:positionH relativeFrom="column">
              <wp:posOffset>2457450</wp:posOffset>
            </wp:positionH>
            <wp:positionV relativeFrom="paragraph">
              <wp:posOffset>10160</wp:posOffset>
            </wp:positionV>
            <wp:extent cx="1810800" cy="835200"/>
            <wp:effectExtent l="0" t="0" r="0" b="3175"/>
            <wp:wrapTight wrapText="bothSides">
              <wp:wrapPolygon edited="0">
                <wp:start x="0" y="0"/>
                <wp:lineTo x="0" y="21189"/>
                <wp:lineTo x="21365" y="21189"/>
                <wp:lineTo x="21365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800" cy="83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84864" behindDoc="1" locked="0" layoutInCell="1" allowOverlap="1" wp14:anchorId="62CAE8AC" wp14:editId="3754B66E">
            <wp:simplePos x="0" y="0"/>
            <wp:positionH relativeFrom="column">
              <wp:posOffset>314325</wp:posOffset>
            </wp:positionH>
            <wp:positionV relativeFrom="paragraph">
              <wp:posOffset>14605</wp:posOffset>
            </wp:positionV>
            <wp:extent cx="1566000" cy="1256400"/>
            <wp:effectExtent l="0" t="0" r="0" b="1270"/>
            <wp:wrapTight wrapText="bothSides">
              <wp:wrapPolygon edited="0">
                <wp:start x="0" y="0"/>
                <wp:lineTo x="0" y="21294"/>
                <wp:lineTo x="21285" y="21294"/>
                <wp:lineTo x="21285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66000" cy="12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A4CD1" w14:textId="23441BD0" w:rsidR="00830F65" w:rsidRDefault="00830F65" w:rsidP="00830F65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ascii="Arial" w:eastAsia="Calibri" w:hAnsi="Arial" w:cs="Arial"/>
          <w:b/>
        </w:rPr>
      </w:pPr>
    </w:p>
    <w:p w14:paraId="6141E283" w14:textId="77777777" w:rsidR="00830F65" w:rsidRDefault="00830F65" w:rsidP="00830F65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ascii="Arial" w:eastAsia="Calibri" w:hAnsi="Arial" w:cs="Arial"/>
          <w:b/>
        </w:rPr>
      </w:pPr>
    </w:p>
    <w:p w14:paraId="379BADB5" w14:textId="77777777" w:rsidR="00830F65" w:rsidRDefault="00830F65" w:rsidP="00830F65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ascii="Arial" w:eastAsia="Calibri" w:hAnsi="Arial" w:cs="Arial"/>
          <w:b/>
        </w:rPr>
      </w:pPr>
    </w:p>
    <w:p w14:paraId="6A63C4BB" w14:textId="35CB79BB" w:rsidR="00830F65" w:rsidRDefault="00830F65" w:rsidP="00830F65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ascii="Arial" w:eastAsia="Calibri" w:hAnsi="Arial" w:cs="Arial"/>
          <w:b/>
        </w:rPr>
      </w:pPr>
    </w:p>
    <w:p w14:paraId="107F1AD2" w14:textId="77D7158E" w:rsidR="00830F65" w:rsidRDefault="00830F65" w:rsidP="00830F65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ascii="Arial" w:eastAsia="Calibri" w:hAnsi="Arial" w:cs="Arial"/>
          <w:b/>
        </w:rPr>
      </w:pPr>
    </w:p>
    <w:p w14:paraId="77349871" w14:textId="1162EB90" w:rsidR="00830F65" w:rsidRDefault="002B192D" w:rsidP="00830F65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ascii="Arial" w:eastAsia="Calibri" w:hAnsi="Arial" w:cs="Arial"/>
          <w:b/>
        </w:rPr>
      </w:pPr>
      <w:r w:rsidRPr="00A2257F">
        <w:rPr>
          <w:rFonts w:ascii="Arial" w:eastAsia="Calibri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64E833" wp14:editId="27171BC5">
                <wp:simplePos x="0" y="0"/>
                <wp:positionH relativeFrom="column">
                  <wp:posOffset>4169410</wp:posOffset>
                </wp:positionH>
                <wp:positionV relativeFrom="paragraph">
                  <wp:posOffset>130810</wp:posOffset>
                </wp:positionV>
                <wp:extent cx="2188845" cy="565150"/>
                <wp:effectExtent l="0" t="0" r="0" b="635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845" cy="56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27D24" w14:textId="24694DF5" w:rsidR="00800F8A" w:rsidRPr="00800F8A" w:rsidRDefault="00800F8A" w:rsidP="002B192D">
                            <w:pPr>
                              <w:pStyle w:val="MTDisplayEquation"/>
                              <w:spacing w:after="0" w:line="240" w:lineRule="auto"/>
                              <w:ind w:left="142" w:firstLine="0"/>
                              <w:rPr>
                                <w:sz w:val="16"/>
                                <w:szCs w:val="16"/>
                              </w:rPr>
                            </w:pPr>
                            <w:r w:rsidRPr="00800F8A">
                              <w:rPr>
                                <w:rFonts w:ascii="Segoe UI" w:eastAsia="MS Mincho" w:hAnsi="Segoe UI" w:cs="Segoe UI"/>
                                <w:sz w:val="16"/>
                                <w:szCs w:val="16"/>
                                <w:lang w:eastAsia="pt-PT"/>
                              </w:rPr>
                              <w:t xml:space="preserve">A figura é formada por dois </w:t>
                            </w:r>
                            <w:r>
                              <w:rPr>
                                <w:rFonts w:ascii="Segoe UI" w:eastAsia="MS Mincho" w:hAnsi="Segoe UI" w:cs="Segoe UI"/>
                                <w:sz w:val="16"/>
                                <w:szCs w:val="16"/>
                                <w:lang w:eastAsia="pt-PT"/>
                              </w:rPr>
                              <w:t xml:space="preserve"> </w:t>
                            </w:r>
                            <w:r w:rsidRPr="00800F8A">
                              <w:rPr>
                                <w:rFonts w:ascii="Segoe UI" w:eastAsia="MS Mincho" w:hAnsi="Segoe UI" w:cs="Segoe UI"/>
                                <w:sz w:val="16"/>
                                <w:szCs w:val="16"/>
                                <w:lang w:eastAsia="pt-PT"/>
                              </w:rPr>
                              <w:t>semicírculos e um losango de lado 5 cm.</w:t>
                            </w:r>
                          </w:p>
                          <w:p w14:paraId="3CEFE08C" w14:textId="763B1FAB" w:rsidR="00830F65" w:rsidRPr="00D63ED8" w:rsidRDefault="00000000" w:rsidP="0016055E">
                            <w:pPr>
                              <w:pStyle w:val="MTDisplayEquation"/>
                              <w:spacing w:line="240" w:lineRule="auto"/>
                              <w:ind w:left="142" w:firstLine="0"/>
                              <w:rPr>
                                <w:sz w:val="18"/>
                                <w:szCs w:val="18"/>
                              </w:rPr>
                            </w:pPr>
                            <m:oMath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/>
                                      <w:sz w:val="18"/>
                                      <w:szCs w:val="18"/>
                                    </w:rPr>
                                    <m:t>BD</m:t>
                                  </m:r>
                                </m:e>
                              </m:bar>
                              <m:r>
                                <w:rPr>
                                  <w:rFonts w:ascii="Cambria Math"/>
                                  <w:sz w:val="18"/>
                                  <w:szCs w:val="18"/>
                                </w:rPr>
                                <m:t>=6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/>
                                  <w:sz w:val="18"/>
                                  <w:szCs w:val="18"/>
                                </w:rPr>
                                <m:t xml:space="preserve"> cm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/>
                                  <w:sz w:val="18"/>
                                  <w:szCs w:val="18"/>
                                </w:rPr>
                                <m:t> </m:t>
                              </m:r>
                            </m:oMath>
                            <w:r w:rsidR="004464D3" w:rsidRPr="00D63ED8">
                              <w:rPr>
                                <w:sz w:val="18"/>
                                <w:szCs w:val="18"/>
                              </w:rPr>
                              <w:t xml:space="preserve">  e  </w:t>
                            </w:r>
                            <m:oMath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18"/>
                                      <w:szCs w:val="18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/>
                                      <w:sz w:val="18"/>
                                      <w:szCs w:val="18"/>
                                    </w:rPr>
                                    <m:t>AC</m:t>
                                  </m:r>
                                </m:e>
                              </m:bar>
                              <m:r>
                                <w:rPr>
                                  <w:rFonts w:ascii="Cambria Math"/>
                                  <w:sz w:val="18"/>
                                  <w:szCs w:val="18"/>
                                </w:rPr>
                                <m:t>=8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/>
                                  <w:sz w:val="18"/>
                                  <w:szCs w:val="18"/>
                                </w:rPr>
                                <m:t xml:space="preserve"> cm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4E83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8" type="#_x0000_t202" style="position:absolute;left:0;text-align:left;margin-left:328.3pt;margin-top:10.3pt;width:172.35pt;height:44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" filled="f" stroked="f">
                <v:textbox>
                  <w:txbxContent>
                    <w:p w14:paraId="34227D24" w14:textId="24694DF5" w:rsidR="00800F8A" w:rsidRPr="00800F8A" w:rsidRDefault="00800F8A" w:rsidP="002B192D">
                      <w:pPr>
                        <w:pStyle w:val="MTDisplayEquation"/>
                        <w:spacing w:after="0" w:line="240" w:lineRule="auto"/>
                        <w:ind w:left="142" w:firstLine="0"/>
                        <w:rPr>
                          <w:sz w:val="16"/>
                          <w:szCs w:val="16"/>
                        </w:rPr>
                      </w:pPr>
                      <w:r w:rsidRPr="00800F8A">
                        <w:rPr>
                          <w:rFonts w:ascii="Segoe UI" w:eastAsia="MS Mincho" w:hAnsi="Segoe UI" w:cs="Segoe UI"/>
                          <w:sz w:val="16"/>
                          <w:szCs w:val="16"/>
                          <w:lang w:eastAsia="pt-PT"/>
                        </w:rPr>
                        <w:t xml:space="preserve">A figura é formada por dois </w:t>
                      </w:r>
                      <w:r>
                        <w:rPr>
                          <w:rFonts w:ascii="Segoe UI" w:eastAsia="MS Mincho" w:hAnsi="Segoe UI" w:cs="Segoe UI"/>
                          <w:sz w:val="16"/>
                          <w:szCs w:val="16"/>
                          <w:lang w:eastAsia="pt-PT"/>
                        </w:rPr>
                        <w:t xml:space="preserve"> </w:t>
                      </w:r>
                      <w:r w:rsidRPr="00800F8A">
                        <w:rPr>
                          <w:rFonts w:ascii="Segoe UI" w:eastAsia="MS Mincho" w:hAnsi="Segoe UI" w:cs="Segoe UI"/>
                          <w:sz w:val="16"/>
                          <w:szCs w:val="16"/>
                          <w:lang w:eastAsia="pt-PT"/>
                        </w:rPr>
                        <w:t>semicírculos e um losango de lado 5 cm.</w:t>
                      </w:r>
                    </w:p>
                    <w:p w14:paraId="3CEFE08C" w14:textId="763B1FAB" w:rsidR="00830F65" w:rsidRPr="00D63ED8" w:rsidRDefault="00000000" w:rsidP="0016055E">
                      <w:pPr>
                        <w:pStyle w:val="MTDisplayEquation"/>
                        <w:spacing w:line="240" w:lineRule="auto"/>
                        <w:ind w:left="142" w:firstLine="0"/>
                        <w:rPr>
                          <w:sz w:val="18"/>
                          <w:szCs w:val="18"/>
                        </w:rPr>
                      </w:pPr>
                      <m:oMath>
                        <m:bar>
                          <m:barPr>
                            <m:pos m:val="top"/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/>
                                <w:sz w:val="18"/>
                                <w:szCs w:val="18"/>
                              </w:rPr>
                              <m:t>BD</m:t>
                            </m:r>
                          </m:e>
                        </m:bar>
                        <m:r>
                          <w:rPr>
                            <w:rFonts w:ascii="Cambria Math"/>
                            <w:sz w:val="18"/>
                            <w:szCs w:val="18"/>
                          </w:rPr>
                          <m:t>=6</m:t>
                        </m:r>
                        <m:r>
                          <m:rPr>
                            <m:nor/>
                          </m:rPr>
                          <w:rPr>
                            <w:rFonts w:ascii="Cambria Math"/>
                            <w:sz w:val="18"/>
                            <w:szCs w:val="18"/>
                          </w:rPr>
                          <m:t xml:space="preserve"> cm</m:t>
                        </m:r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18"/>
                            <w:szCs w:val="18"/>
                          </w:rPr>
                          <m:t> </m:t>
                        </m:r>
                      </m:oMath>
                      <w:r w:rsidR="004464D3" w:rsidRPr="00D63ED8">
                        <w:rPr>
                          <w:sz w:val="18"/>
                          <w:szCs w:val="18"/>
                        </w:rPr>
                        <w:t xml:space="preserve">  e  </w:t>
                      </w:r>
                      <m:oMath>
                        <m:bar>
                          <m:barPr>
                            <m:pos m:val="top"/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/>
                                <w:sz w:val="18"/>
                                <w:szCs w:val="18"/>
                              </w:rPr>
                              <m:t>AC</m:t>
                            </m:r>
                          </m:e>
                        </m:bar>
                        <m:r>
                          <w:rPr>
                            <w:rFonts w:ascii="Cambria Math"/>
                            <w:sz w:val="18"/>
                            <w:szCs w:val="18"/>
                          </w:rPr>
                          <m:t>=8</m:t>
                        </m:r>
                        <m:r>
                          <m:rPr>
                            <m:nor/>
                          </m:rPr>
                          <w:rPr>
                            <w:rFonts w:ascii="Cambria Math"/>
                            <w:sz w:val="18"/>
                            <w:szCs w:val="18"/>
                          </w:rPr>
                          <m:t xml:space="preserve"> cm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</w:p>
    <w:p w14:paraId="0EAA1201" w14:textId="32B4A6EE" w:rsidR="003D2457" w:rsidRDefault="003D2457" w:rsidP="00830F65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ascii="Arial" w:eastAsia="Calibri" w:hAnsi="Arial" w:cs="Arial"/>
          <w:b/>
        </w:rPr>
      </w:pPr>
    </w:p>
    <w:p w14:paraId="3A52C19A" w14:textId="612824A5" w:rsidR="00830F65" w:rsidRDefault="00830F65" w:rsidP="00830F65">
      <w:pPr>
        <w:autoSpaceDE w:val="0"/>
        <w:autoSpaceDN w:val="0"/>
        <w:adjustRightInd w:val="0"/>
        <w:spacing w:before="60" w:after="60"/>
        <w:ind w:left="284" w:right="22" w:hanging="284"/>
        <w:jc w:val="both"/>
        <w:rPr>
          <w:rFonts w:ascii="Arial" w:eastAsia="Calibri" w:hAnsi="Arial" w:cs="Arial"/>
          <w:b/>
        </w:rPr>
      </w:pPr>
    </w:p>
    <w:p w14:paraId="13DA11E8" w14:textId="77777777" w:rsidR="00830F65" w:rsidRDefault="00830F65" w:rsidP="00830F65">
      <w:pPr>
        <w:autoSpaceDE w:val="0"/>
        <w:autoSpaceDN w:val="0"/>
        <w:adjustRightInd w:val="0"/>
        <w:spacing w:before="60" w:after="60"/>
        <w:ind w:right="22"/>
        <w:jc w:val="both"/>
        <w:rPr>
          <w:rFonts w:ascii="Arial" w:eastAsia="Calibri" w:hAnsi="Arial" w:cs="Arial"/>
          <w:b/>
        </w:rPr>
      </w:pPr>
      <w:r w:rsidRPr="00B46E0D">
        <w:rPr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82816" behindDoc="1" locked="0" layoutInCell="1" allowOverlap="1" wp14:anchorId="381911F1" wp14:editId="7131543D">
            <wp:simplePos x="0" y="0"/>
            <wp:positionH relativeFrom="column">
              <wp:posOffset>4674870</wp:posOffset>
            </wp:positionH>
            <wp:positionV relativeFrom="paragraph">
              <wp:posOffset>171450</wp:posOffset>
            </wp:positionV>
            <wp:extent cx="1105200" cy="2192400"/>
            <wp:effectExtent l="0" t="0" r="0" b="0"/>
            <wp:wrapTight wrapText="bothSides">
              <wp:wrapPolygon edited="0">
                <wp:start x="0" y="0"/>
                <wp:lineTo x="0" y="21400"/>
                <wp:lineTo x="21228" y="21400"/>
                <wp:lineTo x="21228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200" cy="21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EDA668" w14:textId="2969EADF" w:rsidR="00830F65" w:rsidRPr="00BE1E21" w:rsidRDefault="004464D3" w:rsidP="00F10433">
      <w:pPr>
        <w:pStyle w:val="QUESTAO1"/>
        <w:rPr>
          <w:rFonts w:eastAsia="Times New Roman"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38E4204" wp14:editId="53874B80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1824A" w14:textId="77777777" w:rsidR="004464D3" w:rsidRPr="00086D19" w:rsidRDefault="004464D3" w:rsidP="004464D3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38E4204" id="Oval 1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E1824A" w14:textId="77777777" w:rsidR="004464D3" w:rsidRPr="00086D19" w:rsidRDefault="004464D3" w:rsidP="004464D3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30F65" w:rsidRPr="00BE1E21">
        <w:rPr>
          <w:noProof/>
        </w:rPr>
        <w:t xml:space="preserve">A figura </w:t>
      </w:r>
      <w:r w:rsidR="00830F65">
        <w:rPr>
          <w:noProof/>
        </w:rPr>
        <w:t>ao lado</w:t>
      </w:r>
      <w:r w:rsidR="00830F65" w:rsidRPr="00BE1E21">
        <w:t xml:space="preserve"> representa o papagaio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ABCD</m:t>
            </m:r>
          </m:e>
        </m:d>
      </m:oMath>
      <w:r w:rsidR="00830F65" w:rsidRPr="00BE1E21">
        <w:t>.</w:t>
      </w:r>
    </w:p>
    <w:p w14:paraId="4B15B54E" w14:textId="3C251BDD" w:rsidR="00830F65" w:rsidRPr="003D2457" w:rsidRDefault="00830F65" w:rsidP="00F10433">
      <w:pPr>
        <w:pStyle w:val="QuestaoTexto"/>
      </w:pPr>
      <w:r w:rsidRPr="003D2457">
        <w:t xml:space="preserve">O triângulo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BCD</m:t>
            </m:r>
          </m:e>
        </m:d>
      </m:oMath>
      <w:r w:rsidRPr="003D2457">
        <w:t xml:space="preserve"> tem altura igual a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Pr="003D2457">
        <w:t xml:space="preserve"> da altura do triângulo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ABD</m:t>
            </m:r>
          </m:e>
        </m:d>
      </m:oMath>
      <w:r w:rsidRPr="003D2457">
        <w:t>.</w:t>
      </w:r>
    </w:p>
    <w:p w14:paraId="1AD93CCB" w14:textId="2BB2A591" w:rsidR="00830F65" w:rsidRDefault="00830F65" w:rsidP="003D2457">
      <w:pPr>
        <w:pStyle w:val="QuestaoTexto"/>
      </w:pPr>
      <w:r w:rsidRPr="00BE1E21">
        <w:t>Determina a área do papagaio.</w:t>
      </w:r>
    </w:p>
    <w:p w14:paraId="7F8672EE" w14:textId="63F40AB2" w:rsidR="003D2457" w:rsidRDefault="003D2457" w:rsidP="003D2457">
      <w:pPr>
        <w:pStyle w:val="QuestaoTexto"/>
      </w:pPr>
    </w:p>
    <w:p w14:paraId="244B40C8" w14:textId="760104A1" w:rsidR="003D2457" w:rsidRDefault="003D2457" w:rsidP="003D2457">
      <w:pPr>
        <w:pStyle w:val="QuestaoTexto"/>
      </w:pPr>
    </w:p>
    <w:p w14:paraId="201B9BBC" w14:textId="5E324FE4" w:rsidR="003D2457" w:rsidRDefault="003D2457" w:rsidP="003D2457">
      <w:pPr>
        <w:pStyle w:val="QuestaoTexto"/>
      </w:pPr>
    </w:p>
    <w:p w14:paraId="4B2FBA70" w14:textId="01104803" w:rsidR="003D2457" w:rsidRDefault="003D2457" w:rsidP="003D2457">
      <w:pPr>
        <w:pStyle w:val="QuestaoTexto"/>
      </w:pPr>
    </w:p>
    <w:p w14:paraId="68A74F17" w14:textId="77777777" w:rsidR="003D2457" w:rsidRPr="00BE1E21" w:rsidRDefault="003D2457" w:rsidP="003D2457">
      <w:pPr>
        <w:pStyle w:val="QuestaoTexto"/>
      </w:pPr>
    </w:p>
    <w:p w14:paraId="3801B48C" w14:textId="77777777" w:rsidR="00830F65" w:rsidRPr="00800F8A" w:rsidRDefault="00830F65" w:rsidP="003D2457">
      <w:pPr>
        <w:pStyle w:val="QuestaoAulaTITULO"/>
        <w:rPr>
          <w:lang w:val="pt-PT"/>
        </w:rPr>
      </w:pPr>
      <w:r w:rsidRPr="00800F8A">
        <w:rPr>
          <w:lang w:val="pt-PT"/>
        </w:rPr>
        <w:t>Questão-aula 10</w:t>
      </w:r>
    </w:p>
    <w:p w14:paraId="34784297" w14:textId="7220948D" w:rsidR="00830F65" w:rsidRPr="009668BA" w:rsidRDefault="003D2457" w:rsidP="00F1043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F995B6C" wp14:editId="6892E675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A84390" w14:textId="77777777" w:rsidR="003D2457" w:rsidRPr="00086D19" w:rsidRDefault="003D2457" w:rsidP="003D245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995B6C" id="Oval 1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EA84390" w14:textId="77777777" w:rsidR="003D2457" w:rsidRPr="00086D19" w:rsidRDefault="003D2457" w:rsidP="003D245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30F65" w:rsidRPr="009668BA">
        <w:t xml:space="preserve">Na figura ao lado encontram-se representados o paralelogramo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ABCD</m:t>
            </m:r>
          </m:e>
        </m:d>
      </m:oMath>
      <w:r w:rsidR="00830F65" w:rsidRPr="009668BA">
        <w:t xml:space="preserve"> e o trapézio isósceles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ABED</m:t>
            </m:r>
          </m:e>
        </m:d>
      </m:oMath>
      <w:r w:rsidR="00830F65" w:rsidRPr="009668BA">
        <w:t>.</w:t>
      </w:r>
    </w:p>
    <w:p w14:paraId="049F6BA2" w14:textId="53FE947A" w:rsidR="00830F65" w:rsidRPr="009668BA" w:rsidRDefault="003D2457" w:rsidP="003D2457">
      <w:pPr>
        <w:pStyle w:val="QuestaoTexto"/>
      </w:pPr>
      <w:r w:rsidRPr="009668BA">
        <w:rPr>
          <w:noProof/>
          <w:lang w:eastAsia="pt-PT"/>
        </w:rPr>
        <w:drawing>
          <wp:anchor distT="0" distB="0" distL="114300" distR="114300" simplePos="0" relativeHeight="251687936" behindDoc="0" locked="0" layoutInCell="1" allowOverlap="1" wp14:anchorId="7B71F184" wp14:editId="44734FDA">
            <wp:simplePos x="0" y="0"/>
            <wp:positionH relativeFrom="column">
              <wp:posOffset>3635163</wp:posOffset>
            </wp:positionH>
            <wp:positionV relativeFrom="paragraph">
              <wp:posOffset>48260</wp:posOffset>
            </wp:positionV>
            <wp:extent cx="2145600" cy="982800"/>
            <wp:effectExtent l="0" t="0" r="7620" b="8255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00" cy="9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0F65" w:rsidRPr="009668BA">
        <w:t>Sabe-se que:</w:t>
      </w:r>
    </w:p>
    <w:p w14:paraId="72F0D1FB" w14:textId="65A1A0FC" w:rsidR="00830F65" w:rsidRPr="009668BA" w:rsidRDefault="00830F65" w:rsidP="003D2457">
      <w:pPr>
        <w:pStyle w:val="Listacommarcas3"/>
      </w:pPr>
      <w:r w:rsidRPr="009668BA">
        <w:t>a altura do trapézio é  4 cm;</w:t>
      </w:r>
    </w:p>
    <w:p w14:paraId="1BB489DD" w14:textId="39425F60" w:rsidR="00830F65" w:rsidRPr="009668BA" w:rsidRDefault="00830F65" w:rsidP="00F10433">
      <w:pPr>
        <w:pStyle w:val="Listacommarcas3"/>
        <w:rPr>
          <w:rFonts w:cs="Arial"/>
          <w:bCs/>
        </w:rPr>
      </w:pPr>
      <w:r w:rsidRPr="009668BA">
        <w:rPr>
          <w:rFonts w:cs="Arial"/>
          <w:bCs/>
        </w:rPr>
        <w:t xml:space="preserve">o trapézio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ABED</m:t>
            </m:r>
          </m:e>
        </m:d>
      </m:oMath>
      <w:r w:rsidRPr="009668BA">
        <w:rPr>
          <w:rFonts w:cs="Arial"/>
          <w:bCs/>
        </w:rPr>
        <w:t xml:space="preserve"> tem </w:t>
      </w:r>
      <m:oMath>
        <m:r>
          <w:rPr>
            <w:rFonts w:ascii="Cambria Math"/>
          </w:rPr>
          <m:t>28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9668BA">
        <w:rPr>
          <w:rFonts w:cs="Arial"/>
          <w:bCs/>
        </w:rPr>
        <w:t xml:space="preserve"> de área;</w:t>
      </w:r>
    </w:p>
    <w:p w14:paraId="7819AA8A" w14:textId="4C05B66F" w:rsidR="00830F65" w:rsidRPr="009668BA" w:rsidRDefault="00830F65" w:rsidP="00F10433">
      <w:pPr>
        <w:pStyle w:val="Listacommarcas3"/>
        <w:rPr>
          <w:rFonts w:cs="Arial"/>
          <w:bCs/>
        </w:rPr>
      </w:pPr>
      <w:r w:rsidRPr="009668BA">
        <w:rPr>
          <w:rFonts w:cs="Arial"/>
          <w:bCs/>
          <w:i/>
          <w:iCs/>
        </w:rPr>
        <w:t>E</w:t>
      </w:r>
      <w:r w:rsidRPr="009668BA">
        <w:rPr>
          <w:rFonts w:cs="Arial"/>
          <w:bCs/>
        </w:rPr>
        <w:t xml:space="preserve"> é o ponto médio de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CD</m:t>
            </m:r>
          </m:e>
        </m:d>
      </m:oMath>
      <w:r w:rsidRPr="009668BA">
        <w:rPr>
          <w:rFonts w:cs="Arial"/>
          <w:bCs/>
        </w:rPr>
        <w:t>.</w:t>
      </w:r>
    </w:p>
    <w:p w14:paraId="58E58E77" w14:textId="44AFEA7E" w:rsidR="00830F65" w:rsidRPr="00A322CF" w:rsidRDefault="00830F65" w:rsidP="00F10433">
      <w:pPr>
        <w:pStyle w:val="QuestaoTexto"/>
      </w:pPr>
      <w:r w:rsidRPr="009668BA">
        <w:t xml:space="preserve">Determina a área do paralelogramo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ABCD</m:t>
            </m:r>
          </m:e>
        </m:d>
      </m:oMath>
      <w:r w:rsidRPr="009668BA">
        <w:t>.</w:t>
      </w:r>
    </w:p>
    <w:sectPr w:rsidR="00830F65" w:rsidRPr="00A322CF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EB652" w14:textId="77777777" w:rsidR="003B5E64" w:rsidRDefault="003B5E64" w:rsidP="00D177B5">
      <w:pPr>
        <w:spacing w:after="0" w:line="240" w:lineRule="auto"/>
      </w:pPr>
      <w:r>
        <w:separator/>
      </w:r>
    </w:p>
  </w:endnote>
  <w:endnote w:type="continuationSeparator" w:id="0">
    <w:p w14:paraId="125327AA" w14:textId="77777777" w:rsidR="003B5E64" w:rsidRDefault="003B5E6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F5465" w14:textId="77777777" w:rsidR="003B5E64" w:rsidRDefault="003B5E64" w:rsidP="00D177B5">
      <w:pPr>
        <w:spacing w:after="0" w:line="240" w:lineRule="auto"/>
      </w:pPr>
      <w:r>
        <w:separator/>
      </w:r>
    </w:p>
  </w:footnote>
  <w:footnote w:type="continuationSeparator" w:id="0">
    <w:p w14:paraId="390C6CCD" w14:textId="77777777" w:rsidR="003B5E64" w:rsidRDefault="003B5E6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77" type="#_x0000_t75" style="width:16.35pt;height:16.35pt;visibility:visible" o:bullet="t">
        <v:imagedata r:id="rId1" o:title=""/>
      </v:shape>
    </w:pict>
  </w:numPicBullet>
  <w:numPicBullet w:numPicBulletId="1">
    <w:pict>
      <v:shape id="_x0000_i1378" type="#_x0000_t75" style="width:16.35pt;height:16.35pt;visibility:visible" o:bullet="t">
        <v:imagedata r:id="rId2" o:title=""/>
      </v:shape>
    </w:pict>
  </w:numPicBullet>
  <w:numPicBullet w:numPicBulletId="2">
    <w:pict>
      <v:shape id="_x0000_i1379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237837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524E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812A4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2707F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0C17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F25C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AA08D6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C472DC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BAD1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4400A8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CF2B7A"/>
    <w:multiLevelType w:val="multilevel"/>
    <w:tmpl w:val="4288C20A"/>
    <w:lvl w:ilvl="0">
      <w:start w:val="1"/>
      <w:numFmt w:val="decimal"/>
      <w:lvlText w:val="%1."/>
      <w:lvlJc w:val="left"/>
      <w:pPr>
        <w:ind w:left="564" w:hanging="564"/>
      </w:pPr>
      <w:rPr>
        <w:rFonts w:eastAsia="Cambria"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eastAsia="Cambria"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eastAsia="Cambria"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eastAsia="Cambria"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eastAsia="Cambria"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eastAsia="Cambria"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eastAsia="Cambria"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eastAsia="Cambria"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eastAsia="Cambria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08D55AB"/>
    <w:multiLevelType w:val="hybridMultilevel"/>
    <w:tmpl w:val="991EB460"/>
    <w:lvl w:ilvl="0" w:tplc="0816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9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958799815">
    <w:abstractNumId w:val="15"/>
  </w:num>
  <w:num w:numId="2" w16cid:durableId="1639795541">
    <w:abstractNumId w:val="21"/>
  </w:num>
  <w:num w:numId="3" w16cid:durableId="2083678403">
    <w:abstractNumId w:val="12"/>
  </w:num>
  <w:num w:numId="4" w16cid:durableId="14377951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2791111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7780045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1628912">
    <w:abstractNumId w:val="22"/>
  </w:num>
  <w:num w:numId="8" w16cid:durableId="525556743">
    <w:abstractNumId w:val="14"/>
  </w:num>
  <w:num w:numId="9" w16cid:durableId="302082232">
    <w:abstractNumId w:val="9"/>
  </w:num>
  <w:num w:numId="10" w16cid:durableId="973606210">
    <w:abstractNumId w:val="7"/>
  </w:num>
  <w:num w:numId="11" w16cid:durableId="505562262">
    <w:abstractNumId w:val="6"/>
  </w:num>
  <w:num w:numId="12" w16cid:durableId="1593784874">
    <w:abstractNumId w:val="5"/>
  </w:num>
  <w:num w:numId="13" w16cid:durableId="468596039">
    <w:abstractNumId w:val="4"/>
  </w:num>
  <w:num w:numId="14" w16cid:durableId="977607811">
    <w:abstractNumId w:val="8"/>
  </w:num>
  <w:num w:numId="15" w16cid:durableId="586697139">
    <w:abstractNumId w:val="3"/>
  </w:num>
  <w:num w:numId="16" w16cid:durableId="1524903985">
    <w:abstractNumId w:val="2"/>
  </w:num>
  <w:num w:numId="17" w16cid:durableId="1092359750">
    <w:abstractNumId w:val="1"/>
  </w:num>
  <w:num w:numId="18" w16cid:durableId="1136332083">
    <w:abstractNumId w:val="0"/>
  </w:num>
  <w:num w:numId="19" w16cid:durableId="1758938180">
    <w:abstractNumId w:val="19"/>
  </w:num>
  <w:num w:numId="20" w16cid:durableId="300351827">
    <w:abstractNumId w:val="20"/>
  </w:num>
  <w:num w:numId="21" w16cid:durableId="111170268">
    <w:abstractNumId w:val="16"/>
  </w:num>
  <w:num w:numId="22" w16cid:durableId="25103980">
    <w:abstractNumId w:val="17"/>
  </w:num>
  <w:num w:numId="23" w16cid:durableId="1416634127">
    <w:abstractNumId w:val="18"/>
  </w:num>
  <w:num w:numId="24" w16cid:durableId="20250901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A78A5"/>
    <w:rsid w:val="000B53C4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055E"/>
    <w:rsid w:val="00162A96"/>
    <w:rsid w:val="001730B4"/>
    <w:rsid w:val="00174392"/>
    <w:rsid w:val="00182809"/>
    <w:rsid w:val="001849CD"/>
    <w:rsid w:val="001959D8"/>
    <w:rsid w:val="001A3A03"/>
    <w:rsid w:val="001A7745"/>
    <w:rsid w:val="001C5DAF"/>
    <w:rsid w:val="001C7A1B"/>
    <w:rsid w:val="001F1F0F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3A42"/>
    <w:rsid w:val="00266005"/>
    <w:rsid w:val="00271F71"/>
    <w:rsid w:val="00274E47"/>
    <w:rsid w:val="00295F4C"/>
    <w:rsid w:val="002A1042"/>
    <w:rsid w:val="002B192D"/>
    <w:rsid w:val="002B338B"/>
    <w:rsid w:val="002E6EDD"/>
    <w:rsid w:val="002F41AF"/>
    <w:rsid w:val="002F5792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B5E64"/>
    <w:rsid w:val="003D2457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464D3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5627"/>
    <w:rsid w:val="00510026"/>
    <w:rsid w:val="00513637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33C7"/>
    <w:rsid w:val="00596566"/>
    <w:rsid w:val="005A06B8"/>
    <w:rsid w:val="005D240E"/>
    <w:rsid w:val="005D38D7"/>
    <w:rsid w:val="005D4451"/>
    <w:rsid w:val="005D5FF5"/>
    <w:rsid w:val="005E1CF5"/>
    <w:rsid w:val="005F65B0"/>
    <w:rsid w:val="005F7FC3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01CD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0F8A"/>
    <w:rsid w:val="00806571"/>
    <w:rsid w:val="00813E36"/>
    <w:rsid w:val="00830F65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370A8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322CF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63ED8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3014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F007C4"/>
    <w:rsid w:val="00F072D8"/>
    <w:rsid w:val="00F1013F"/>
    <w:rsid w:val="00F10433"/>
    <w:rsid w:val="00F1363F"/>
    <w:rsid w:val="00F14D94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3D2457"/>
    <w:pPr>
      <w:tabs>
        <w:tab w:val="left" w:pos="113"/>
      </w:tabs>
      <w:spacing w:before="1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3D2457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3D2457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FD5F69"/>
    <w:pPr>
      <w:pBdr>
        <w:top w:val="single" w:sz="6" w:space="4" w:color="193E7E"/>
      </w:pBdr>
      <w:spacing w:before="40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">
    <w:name w:val="List Bullet"/>
    <w:basedOn w:val="Normal"/>
    <w:uiPriority w:val="99"/>
    <w:unhideWhenUsed/>
    <w:rsid w:val="003D2457"/>
    <w:pPr>
      <w:numPr>
        <w:numId w:val="9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D2457"/>
    <w:pPr>
      <w:numPr>
        <w:numId w:val="10"/>
      </w:numPr>
      <w:contextualSpacing/>
    </w:pPr>
  </w:style>
  <w:style w:type="paragraph" w:styleId="ndiceremissivo8">
    <w:name w:val="index 8"/>
    <w:basedOn w:val="Normal"/>
    <w:next w:val="Normal"/>
    <w:autoRedefine/>
    <w:uiPriority w:val="99"/>
    <w:unhideWhenUsed/>
    <w:rsid w:val="003D2457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unhideWhenUsed/>
    <w:rsid w:val="003D2457"/>
    <w:pPr>
      <w:spacing w:after="0" w:line="240" w:lineRule="auto"/>
      <w:ind w:left="1980" w:hanging="220"/>
    </w:pPr>
  </w:style>
  <w:style w:type="paragraph" w:styleId="Listacommarcas3">
    <w:name w:val="List Bullet 3"/>
    <w:aliases w:val="Bullet"/>
    <w:basedOn w:val="Normal"/>
    <w:uiPriority w:val="99"/>
    <w:unhideWhenUsed/>
    <w:rsid w:val="003D2457"/>
    <w:pPr>
      <w:numPr>
        <w:numId w:val="11"/>
      </w:numPr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132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