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43C3501" w:rsidR="00C72BA7" w:rsidRPr="00C73982" w:rsidRDefault="00B32118" w:rsidP="00162A96">
      <w:pPr>
        <w:pStyle w:val="TITULOFICHAS"/>
        <w:rPr>
          <w:lang w:val="pt-PT"/>
        </w:rPr>
      </w:pPr>
      <w:bookmarkStart w:id="0" w:name="_Hlk102490202"/>
      <w:bookmarkEnd w:id="0"/>
      <w:r w:rsidRPr="00C73982">
        <w:rPr>
          <w:lang w:val="pt-PT"/>
        </w:rPr>
        <w:t>Questões-aula</w:t>
      </w:r>
      <w:r w:rsidR="00806571" w:rsidRPr="00C73982">
        <w:rPr>
          <w:lang w:val="pt-PT"/>
        </w:rPr>
        <w:tab/>
      </w:r>
      <w:r w:rsidR="009A7385" w:rsidRPr="00C73982">
        <w:rPr>
          <w:rStyle w:val="TITULOFICHAS-alinea"/>
          <w:lang w:val="pt-PT"/>
        </w:rPr>
        <w:t xml:space="preserve">1. Sequências. Termo geral de uma sequência ou </w:t>
      </w:r>
      <w:r w:rsidR="00286FCD">
        <w:rPr>
          <w:rStyle w:val="TITULOFICHAS-alinea"/>
          <w:lang w:val="pt-PT"/>
        </w:rPr>
        <w:t xml:space="preserve">de uma </w:t>
      </w:r>
      <w:r w:rsidR="009A7385" w:rsidRPr="00C73982">
        <w:rPr>
          <w:rStyle w:val="TITULOFICHAS-alinea"/>
          <w:lang w:val="pt-PT"/>
        </w:rPr>
        <w:t>sucessão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bookmarkStart w:id="1" w:name="_Hlk102490198"/>
                                  <w:bookmarkEnd w:id="1"/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bookmarkStart w:id="2" w:name="_Hlk102490198"/>
                            <w:bookmarkEnd w:id="2"/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DEC2ED9" w14:textId="29917340" w:rsidR="009A7385" w:rsidRPr="00C73982" w:rsidRDefault="009A7385" w:rsidP="009A7385">
      <w:pPr>
        <w:pStyle w:val="QuestaoAulaTITULO"/>
        <w:rPr>
          <w:lang w:val="pt-PT"/>
        </w:rPr>
      </w:pPr>
      <w:r w:rsidRPr="00C73982">
        <w:rPr>
          <w:lang w:val="pt-PT"/>
        </w:rPr>
        <w:t>Questão-aula 1</w:t>
      </w:r>
    </w:p>
    <w:p w14:paraId="78CE2A2C" w14:textId="4BFF2FEC" w:rsidR="009A7385" w:rsidRPr="00563A88" w:rsidRDefault="00867FE0" w:rsidP="009A7385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78720" behindDoc="0" locked="0" layoutInCell="1" allowOverlap="1" wp14:anchorId="0DA17DDE" wp14:editId="29E90B94">
            <wp:simplePos x="0" y="0"/>
            <wp:positionH relativeFrom="column">
              <wp:posOffset>4678387</wp:posOffset>
            </wp:positionH>
            <wp:positionV relativeFrom="paragraph">
              <wp:posOffset>49432</wp:posOffset>
            </wp:positionV>
            <wp:extent cx="1280160" cy="137684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7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38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A5FCC82" wp14:editId="583573C3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46FE2" w14:textId="77777777" w:rsidR="009A7385" w:rsidRPr="00086D19" w:rsidRDefault="009A7385" w:rsidP="009A738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5FCC82" id="Oval 1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F8Kree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1EB46FE2" w14:textId="77777777" w:rsidR="009A7385" w:rsidRPr="00086D19" w:rsidRDefault="009A7385" w:rsidP="009A738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A7385" w:rsidRPr="004E7A84">
        <w:tab/>
      </w:r>
      <w:r w:rsidR="009A7385" w:rsidRPr="00563A88">
        <w:t xml:space="preserve">A Ana tem um cão que </w:t>
      </w:r>
      <w:r w:rsidR="009A7385" w:rsidRPr="009A7385">
        <w:t>se</w:t>
      </w:r>
      <w:r w:rsidR="009A7385" w:rsidRPr="00563A88">
        <w:t xml:space="preserve"> chama OLI.</w:t>
      </w:r>
    </w:p>
    <w:p w14:paraId="1834D70B" w14:textId="6B9D5195" w:rsidR="009A7385" w:rsidRPr="00563A88" w:rsidRDefault="00867FE0" w:rsidP="00867FE0">
      <w:pPr>
        <w:pStyle w:val="QuestaoTexto"/>
      </w:pPr>
      <w:r w:rsidRPr="00563A88">
        <w:rPr>
          <w:noProof/>
          <w:sz w:val="18"/>
          <w:szCs w:val="18"/>
          <w:lang w:eastAsia="pt-PT"/>
        </w:rPr>
        <w:drawing>
          <wp:anchor distT="0" distB="0" distL="114300" distR="114300" simplePos="0" relativeHeight="251679744" behindDoc="0" locked="0" layoutInCell="1" allowOverlap="1" wp14:anchorId="7E74F11C" wp14:editId="37EE4448">
            <wp:simplePos x="0" y="0"/>
            <wp:positionH relativeFrom="column">
              <wp:posOffset>997390</wp:posOffset>
            </wp:positionH>
            <wp:positionV relativeFrom="paragraph">
              <wp:posOffset>336012</wp:posOffset>
            </wp:positionV>
            <wp:extent cx="2883535" cy="654685"/>
            <wp:effectExtent l="0" t="0" r="0" b="0"/>
            <wp:wrapTopAndBottom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654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A7385" w:rsidRPr="00563A88">
        <w:t xml:space="preserve">Como quer ser criadora de cães desenhou uma sequência de </w:t>
      </w:r>
      <w:r w:rsidR="009A7385" w:rsidRPr="00867FE0">
        <w:t>figuras</w:t>
      </w:r>
      <w:r w:rsidR="009A7385" w:rsidRPr="00563A88">
        <w:t>.</w:t>
      </w:r>
    </w:p>
    <w:p w14:paraId="3E2A7A9E" w14:textId="47D318B7" w:rsidR="009A7385" w:rsidRPr="00563A88" w:rsidRDefault="009A7385" w:rsidP="00867FE0">
      <w:pPr>
        <w:pStyle w:val="QUESTAO11"/>
      </w:pPr>
      <w:r w:rsidRPr="003013BB">
        <w:rPr>
          <w:b/>
        </w:rPr>
        <w:t>1.1.</w:t>
      </w:r>
      <w:r w:rsidR="00867FE0">
        <w:tab/>
      </w:r>
      <w:r w:rsidRPr="00563A88">
        <w:t xml:space="preserve">Quantos segmentos de reta tem </w:t>
      </w:r>
      <w:r w:rsidR="001A6571" w:rsidRPr="00563A88">
        <w:t xml:space="preserve">a Ana </w:t>
      </w:r>
      <w:r w:rsidRPr="00563A88">
        <w:t>de desenhar para fazer a figura  5 ?</w:t>
      </w:r>
    </w:p>
    <w:p w14:paraId="7EAECD05" w14:textId="6A9787F8" w:rsidR="009A7385" w:rsidRPr="003013BB" w:rsidRDefault="009A7385" w:rsidP="00EE255F">
      <w:pPr>
        <w:pStyle w:val="QUESTAO11"/>
        <w:rPr>
          <w:bCs w:val="0"/>
        </w:rPr>
      </w:pPr>
      <w:r w:rsidRPr="003013BB">
        <w:rPr>
          <w:b/>
        </w:rPr>
        <w:t>1.2.</w:t>
      </w:r>
      <w:r w:rsidR="00867FE0">
        <w:tab/>
      </w:r>
      <w:r w:rsidRPr="003013BB">
        <w:t xml:space="preserve">Escreve o </w:t>
      </w:r>
      <w:r w:rsidRPr="00867FE0">
        <w:t>termo</w:t>
      </w:r>
      <w:r w:rsidRPr="003013BB">
        <w:t xml:space="preserve"> </w:t>
      </w:r>
      <w:r w:rsidRPr="00867FE0">
        <w:t>geral</w:t>
      </w:r>
      <w:r w:rsidRPr="003013BB">
        <w:t xml:space="preserve">,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</m:oMath>
      <w:r w:rsidRPr="003013BB">
        <w:t xml:space="preserve">, da sequência </w:t>
      </w:r>
      <w:r w:rsidRPr="00867FE0">
        <w:t>numérica</w:t>
      </w:r>
      <w:r w:rsidRPr="003013BB">
        <w:t xml:space="preserve"> </w:t>
      </w:r>
      <w:r>
        <w:t>associada ao número de segmentos de reta de cada figura.</w:t>
      </w:r>
    </w:p>
    <w:p w14:paraId="3901F09D" w14:textId="6BEF7F68" w:rsidR="009A7385" w:rsidRPr="00C73982" w:rsidRDefault="00867FE0" w:rsidP="00867FE0">
      <w:pPr>
        <w:pStyle w:val="QuestaoAulaTITULO"/>
        <w:rPr>
          <w:lang w:val="pt-PT"/>
        </w:rPr>
      </w:pPr>
      <w:r>
        <w:rPr>
          <w:noProof/>
          <w:lang w:eastAsia="pt-PT"/>
        </w:rPr>
        <w:drawing>
          <wp:anchor distT="0" distB="0" distL="114300" distR="114300" simplePos="0" relativeHeight="251680768" behindDoc="0" locked="0" layoutInCell="1" allowOverlap="1" wp14:anchorId="6D92F9CD" wp14:editId="7C7A34AC">
            <wp:simplePos x="0" y="0"/>
            <wp:positionH relativeFrom="column">
              <wp:posOffset>4273550</wp:posOffset>
            </wp:positionH>
            <wp:positionV relativeFrom="paragraph">
              <wp:posOffset>568960</wp:posOffset>
            </wp:positionV>
            <wp:extent cx="1770120" cy="2092570"/>
            <wp:effectExtent l="0" t="0" r="1905" b="317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120" cy="209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385" w:rsidRPr="00C73982">
        <w:rPr>
          <w:lang w:val="pt-PT"/>
        </w:rPr>
        <w:t>Questão-aula 2</w:t>
      </w:r>
    </w:p>
    <w:p w14:paraId="1A787D65" w14:textId="0F3E8135" w:rsidR="009A7385" w:rsidRPr="00563A88" w:rsidRDefault="00867FE0" w:rsidP="00867FE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856511" wp14:editId="56831A50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5D1D78" w14:textId="77777777" w:rsidR="00867FE0" w:rsidRPr="00086D19" w:rsidRDefault="00867FE0" w:rsidP="00867FE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856511" id="Oval 1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C3Ptuh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315D1D78" w14:textId="77777777" w:rsidR="00867FE0" w:rsidRPr="00086D19" w:rsidRDefault="00867FE0" w:rsidP="00867FE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A7385" w:rsidRPr="00563A88">
        <w:t xml:space="preserve">A Inês construiu </w:t>
      </w:r>
      <w:r w:rsidR="009A7385" w:rsidRPr="00867FE0">
        <w:t>uma</w:t>
      </w:r>
      <w:r w:rsidR="009A7385" w:rsidRPr="00563A88">
        <w:t xml:space="preserve"> sequência com balões.</w:t>
      </w:r>
      <w:r w:rsidRPr="00867FE0">
        <w:rPr>
          <w:noProof/>
          <w:lang w:eastAsia="pt-PT"/>
        </w:rPr>
        <w:t xml:space="preserve"> </w:t>
      </w:r>
    </w:p>
    <w:p w14:paraId="1B6F54AD" w14:textId="26B4C278" w:rsidR="009A7385" w:rsidRPr="00563A88" w:rsidRDefault="009A7385" w:rsidP="00EE255F">
      <w:pPr>
        <w:pStyle w:val="QuestaoTexto"/>
      </w:pPr>
      <w:r w:rsidRPr="00563A88">
        <w:t xml:space="preserve">Nessa sequência o termo geral é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=4n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="00867FE0">
        <w:t>.</w:t>
      </w:r>
    </w:p>
    <w:p w14:paraId="1910212E" w14:textId="47AC3574" w:rsidR="009A7385" w:rsidRPr="00A142B5" w:rsidRDefault="009A7385" w:rsidP="00867FE0">
      <w:pPr>
        <w:pStyle w:val="QUESTAO11"/>
      </w:pPr>
      <w:r w:rsidRPr="00A142B5">
        <w:rPr>
          <w:b/>
          <w:color w:val="auto"/>
        </w:rPr>
        <w:t>1.1.</w:t>
      </w:r>
      <w:r w:rsidR="00867FE0">
        <w:rPr>
          <w:color w:val="auto"/>
        </w:rPr>
        <w:tab/>
      </w:r>
      <w:r w:rsidRPr="00A142B5">
        <w:t>Escreve os primeiros cinco termos da sequência.</w:t>
      </w:r>
    </w:p>
    <w:p w14:paraId="1AD59B42" w14:textId="142A2D4C" w:rsidR="009A7385" w:rsidRPr="00A142B5" w:rsidRDefault="009A7385" w:rsidP="00EE255F">
      <w:pPr>
        <w:pStyle w:val="QUESTAO11"/>
      </w:pPr>
      <w:r w:rsidRPr="00A142B5">
        <w:rPr>
          <w:b/>
          <w:color w:val="auto"/>
        </w:rPr>
        <w:t>1.2.</w:t>
      </w:r>
      <w:r w:rsidR="00867FE0">
        <w:rPr>
          <w:color w:val="auto"/>
        </w:rPr>
        <w:tab/>
      </w:r>
      <w:r w:rsidRPr="00A142B5">
        <w:t xml:space="preserve">Quantos balões tem o termo de ordem </w:t>
      </w:r>
      <m:oMath>
        <m:r>
          <w:rPr>
            <w:rFonts w:ascii="Cambria Math"/>
          </w:rPr>
          <m:t>10</m:t>
        </m:r>
      </m:oMath>
      <w:r w:rsidRPr="00A142B5">
        <w:t xml:space="preserve"> dessa sequência?</w:t>
      </w:r>
    </w:p>
    <w:p w14:paraId="39C2A0B5" w14:textId="3A545D62" w:rsidR="009A7385" w:rsidRPr="00A142B5" w:rsidRDefault="00867FE0" w:rsidP="00EE255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8BD612" wp14:editId="3BA023A4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AE3436" w14:textId="2CC3B690" w:rsidR="00867FE0" w:rsidRPr="00086D19" w:rsidRDefault="00867FE0" w:rsidP="00867FE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8BD612" id="Oval 14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" fillcolor="#c83d47" stroked="f" strokeweight="2pt">
                <v:textbox inset="0,0,0,0">
                  <w:txbxContent>
                    <w:p w14:paraId="18AE3436" w14:textId="2CC3B690" w:rsidR="00867FE0" w:rsidRPr="00086D19" w:rsidRDefault="00867FE0" w:rsidP="00867FE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A7385" w:rsidRPr="00A142B5">
        <w:t xml:space="preserve">Escreve o termo geral,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</m:oMath>
      <w:r w:rsidR="009A7385" w:rsidRPr="00A142B5">
        <w:t>, d</w:t>
      </w:r>
      <w:r w:rsidR="009852DA">
        <w:t>e uma</w:t>
      </w:r>
      <w:r w:rsidR="009A7385" w:rsidRPr="00A142B5">
        <w:t xml:space="preserve"> </w:t>
      </w:r>
      <w:r w:rsidR="009A7385" w:rsidRPr="00867FE0">
        <w:t>sequência</w:t>
      </w:r>
      <w:r w:rsidR="009A7385" w:rsidRPr="00A142B5">
        <w:t xml:space="preserve"> numérica cujos cinco primeiros termos </w:t>
      </w:r>
      <w:r w:rsidR="009852DA">
        <w:t>sejam</w:t>
      </w:r>
      <w:r w:rsidR="009A7385" w:rsidRPr="00A142B5">
        <w:t>:</w:t>
      </w:r>
    </w:p>
    <w:p w14:paraId="7A9C05F5" w14:textId="1B6242EF" w:rsidR="009A7385" w:rsidRPr="00A142B5" w:rsidRDefault="00EE255F" w:rsidP="00EE255F">
      <w:pPr>
        <w:pStyle w:val="MTDisplayEquation"/>
        <w:rPr>
          <w:bCs/>
          <w:color w:val="auto"/>
          <w:sz w:val="22"/>
          <w:szCs w:val="22"/>
        </w:rPr>
      </w:pPr>
      <m:oMathPara>
        <m:oMath>
          <m:r>
            <w:rPr>
              <w:rFonts w:ascii="Cambria Math"/>
            </w:rPr>
            <m:t>-</m:t>
          </m:r>
          <m:r>
            <w:rPr>
              <w:rFonts w:ascii="Cambria Math"/>
            </w:rPr>
            <m:t>5,</m:t>
          </m:r>
          <m:r>
            <w:rPr>
              <w:rFonts w:ascii="Cambria Math"/>
            </w:rPr>
            <m:t>   -</m:t>
          </m:r>
          <m:r>
            <w:rPr>
              <w:rFonts w:ascii="Cambria Math"/>
            </w:rPr>
            <m:t>2,</m:t>
          </m:r>
          <m:r>
            <w:rPr>
              <w:rFonts w:ascii="Cambria Math"/>
            </w:rPr>
            <m:t>   </m:t>
          </m:r>
          <m:r>
            <w:rPr>
              <w:rFonts w:ascii="Cambria Math"/>
            </w:rPr>
            <m:t>1,</m:t>
          </m:r>
          <m:r>
            <w:rPr>
              <w:rFonts w:ascii="Cambria Math"/>
            </w:rPr>
            <m:t>   </m:t>
          </m:r>
          <m:r>
            <w:rPr>
              <w:rFonts w:ascii="Cambria Math"/>
            </w:rPr>
            <m:t>4,</m:t>
          </m:r>
          <m:r>
            <w:rPr>
              <w:rFonts w:ascii="Cambria Math"/>
            </w:rPr>
            <m:t>   </m:t>
          </m:r>
          <m:r>
            <w:rPr>
              <w:rFonts w:ascii="Cambria Math"/>
            </w:rPr>
            <m:t>7,</m:t>
          </m:r>
          <m:r>
            <w:rPr>
              <w:rFonts w:ascii="Cambria Math"/>
            </w:rPr>
            <m:t>   …</m:t>
          </m:r>
        </m:oMath>
      </m:oMathPara>
    </w:p>
    <w:p w14:paraId="4E9D8FC6" w14:textId="197C4016" w:rsidR="009A7385" w:rsidRDefault="00867FE0" w:rsidP="00EE255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3635A6" wp14:editId="74B4C08C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07D4FF" w14:textId="53DBAE81" w:rsidR="00867FE0" w:rsidRPr="00086D19" w:rsidRDefault="00867FE0" w:rsidP="00867FE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3635A6" id="Oval 15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" fillcolor="#c83d47" stroked="f" strokeweight="2pt">
                <v:textbox inset="0,0,0,0">
                  <w:txbxContent>
                    <w:p w14:paraId="5407D4FF" w14:textId="53DBAE81" w:rsidR="00867FE0" w:rsidRPr="00086D19" w:rsidRDefault="00867FE0" w:rsidP="00867FE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A7385">
        <w:t xml:space="preserve">Calcula os termos de </w:t>
      </w:r>
      <w:r w:rsidR="009A7385" w:rsidRPr="00867FE0">
        <w:t>ordens</w:t>
      </w:r>
      <w:r w:rsidR="009A7385">
        <w:t xml:space="preserve"> 6 e 75 da sucessão de termo geral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n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2n+5</m:t>
            </m:r>
          </m:den>
        </m:f>
      </m:oMath>
      <w:r w:rsidR="009A7385">
        <w:t>.</w:t>
      </w:r>
    </w:p>
    <w:sectPr w:rsidR="009A7385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49360" w14:textId="77777777" w:rsidR="005027B1" w:rsidRDefault="005027B1" w:rsidP="00D177B5">
      <w:pPr>
        <w:spacing w:after="0" w:line="240" w:lineRule="auto"/>
      </w:pPr>
      <w:r>
        <w:separator/>
      </w:r>
    </w:p>
  </w:endnote>
  <w:endnote w:type="continuationSeparator" w:id="0">
    <w:p w14:paraId="4C5AE618" w14:textId="77777777" w:rsidR="005027B1" w:rsidRDefault="005027B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A3BAD" w14:textId="77777777" w:rsidR="005027B1" w:rsidRDefault="005027B1" w:rsidP="00D177B5">
      <w:pPr>
        <w:spacing w:after="0" w:line="240" w:lineRule="auto"/>
      </w:pPr>
      <w:r>
        <w:separator/>
      </w:r>
    </w:p>
  </w:footnote>
  <w:footnote w:type="continuationSeparator" w:id="0">
    <w:p w14:paraId="3AC65596" w14:textId="77777777" w:rsidR="005027B1" w:rsidRDefault="005027B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30" type="#_x0000_t75" style="width:16.5pt;height:16.5pt;visibility:visible" o:bullet="t">
        <v:imagedata r:id="rId1" o:title=""/>
      </v:shape>
    </w:pict>
  </w:numPicBullet>
  <w:numPicBullet w:numPicBulletId="1">
    <w:pict>
      <v:shape id="_x0000_i12031" type="#_x0000_t75" style="width:16.5pt;height:16.5pt;visibility:visible" o:bullet="t">
        <v:imagedata r:id="rId2" o:title=""/>
      </v:shape>
    </w:pict>
  </w:numPicBullet>
  <w:numPicBullet w:numPicBulletId="2">
    <w:pict>
      <v:shape id="_x0000_i12032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1E6B5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F491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D03E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BD26C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6C77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AA90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1878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B4C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6A76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4ED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664472782">
    <w:abstractNumId w:val="14"/>
  </w:num>
  <w:num w:numId="2" w16cid:durableId="1939294925">
    <w:abstractNumId w:val="19"/>
  </w:num>
  <w:num w:numId="3" w16cid:durableId="856699147">
    <w:abstractNumId w:val="12"/>
  </w:num>
  <w:num w:numId="4" w16cid:durableId="13689452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475206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222031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385792">
    <w:abstractNumId w:val="20"/>
  </w:num>
  <w:num w:numId="8" w16cid:durableId="2115393305">
    <w:abstractNumId w:val="13"/>
  </w:num>
  <w:num w:numId="9" w16cid:durableId="2083328280">
    <w:abstractNumId w:val="9"/>
  </w:num>
  <w:num w:numId="10" w16cid:durableId="139007615">
    <w:abstractNumId w:val="7"/>
  </w:num>
  <w:num w:numId="11" w16cid:durableId="41056222">
    <w:abstractNumId w:val="6"/>
  </w:num>
  <w:num w:numId="12" w16cid:durableId="962998022">
    <w:abstractNumId w:val="5"/>
  </w:num>
  <w:num w:numId="13" w16cid:durableId="443689631">
    <w:abstractNumId w:val="4"/>
  </w:num>
  <w:num w:numId="14" w16cid:durableId="1745178333">
    <w:abstractNumId w:val="8"/>
  </w:num>
  <w:num w:numId="15" w16cid:durableId="1471171271">
    <w:abstractNumId w:val="3"/>
  </w:num>
  <w:num w:numId="16" w16cid:durableId="765923967">
    <w:abstractNumId w:val="2"/>
  </w:num>
  <w:num w:numId="17" w16cid:durableId="857233049">
    <w:abstractNumId w:val="1"/>
  </w:num>
  <w:num w:numId="18" w16cid:durableId="372537682">
    <w:abstractNumId w:val="0"/>
  </w:num>
  <w:num w:numId="19" w16cid:durableId="1639339573">
    <w:abstractNumId w:val="17"/>
  </w:num>
  <w:num w:numId="20" w16cid:durableId="2041391725">
    <w:abstractNumId w:val="18"/>
  </w:num>
  <w:num w:numId="21" w16cid:durableId="448937001">
    <w:abstractNumId w:val="15"/>
  </w:num>
  <w:num w:numId="22" w16cid:durableId="20150638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6571"/>
    <w:rsid w:val="001A7745"/>
    <w:rsid w:val="001C5DAF"/>
    <w:rsid w:val="001C7A1B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86FCD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7B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67FE0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2DA"/>
    <w:rsid w:val="009858A5"/>
    <w:rsid w:val="009A738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3982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255F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67FE0"/>
    <w:pPr>
      <w:tabs>
        <w:tab w:val="left" w:pos="113"/>
      </w:tabs>
      <w:spacing w:before="6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67FE0"/>
    <w:pPr>
      <w:tabs>
        <w:tab w:val="left" w:pos="113"/>
        <w:tab w:val="left" w:pos="425"/>
      </w:tabs>
      <w:spacing w:before="36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67FE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867FE0"/>
    <w:pPr>
      <w:pBdr>
        <w:top w:val="single" w:sz="6" w:space="4" w:color="193E7E"/>
      </w:pBdr>
      <w:spacing w:before="72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101</TotalTime>
  <Pages>1</Pages>
  <Words>123</Words>
  <Characters>704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