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1B1BD8B9" w:rsidR="00C72BA7" w:rsidRPr="00B106ED" w:rsidRDefault="00B32118" w:rsidP="00162A96">
      <w:pPr>
        <w:pStyle w:val="TITULOFICHAS"/>
        <w:rPr>
          <w:lang w:val="pt-PT"/>
        </w:rPr>
      </w:pPr>
      <w:r w:rsidRPr="00B106ED">
        <w:rPr>
          <w:lang w:val="pt-PT"/>
        </w:rPr>
        <w:t>Questões-aula</w:t>
      </w:r>
      <w:r w:rsidR="00806571" w:rsidRPr="00B106ED">
        <w:rPr>
          <w:lang w:val="pt-PT"/>
        </w:rPr>
        <w:tab/>
      </w:r>
      <w:r w:rsidR="001D5C20" w:rsidRPr="00B106ED">
        <w:rPr>
          <w:rStyle w:val="TITULOFICHAS-alinea"/>
          <w:lang w:val="pt-PT"/>
        </w:rPr>
        <w:t xml:space="preserve">2. Resolução de problemas envolvendo </w:t>
      </w:r>
      <w:r w:rsidR="001840DE">
        <w:rPr>
          <w:rStyle w:val="TITULOFICHAS-alinea"/>
          <w:lang w:val="pt-PT"/>
        </w:rPr>
        <w:t xml:space="preserve">o </w:t>
      </w:r>
      <w:r w:rsidR="001D5C20" w:rsidRPr="00B106ED">
        <w:rPr>
          <w:rStyle w:val="TITULOFICHAS-alinea"/>
          <w:lang w:val="pt-PT"/>
        </w:rPr>
        <w:t>termo gera</w:t>
      </w:r>
      <w:r w:rsidR="001840DE">
        <w:rPr>
          <w:rStyle w:val="TITULOFICHAS-alinea"/>
          <w:lang w:val="pt-PT"/>
        </w:rPr>
        <w:t>l</w:t>
      </w:r>
      <w:r w:rsidR="001D5C20" w:rsidRPr="00B106ED">
        <w:rPr>
          <w:rStyle w:val="TITULOFICHAS-alinea"/>
          <w:lang w:val="pt-PT"/>
        </w:rPr>
        <w:t xml:space="preserve"> de </w:t>
      </w:r>
      <w:r w:rsidR="001840DE">
        <w:rPr>
          <w:rStyle w:val="TITULOFICHAS-alinea"/>
          <w:lang w:val="pt-PT"/>
        </w:rPr>
        <w:t xml:space="preserve">uma </w:t>
      </w:r>
      <w:r w:rsidR="001D5C20" w:rsidRPr="00B106ED">
        <w:rPr>
          <w:rStyle w:val="TITULOFICHAS-alinea"/>
          <w:lang w:val="pt-PT"/>
        </w:rPr>
        <w:t>sequência</w:t>
      </w:r>
    </w:p>
    <w:p w14:paraId="364648FF" w14:textId="278C2942" w:rsidR="00A448BD" w:rsidRPr="006F2796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Matemática | 7.º ano</w:t>
                                  </w:r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Matemática | 7.º ano</w:t>
                            </w:r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241657CD" w14:textId="75E48153" w:rsidR="001D5C20" w:rsidRPr="00B106ED" w:rsidRDefault="00EE7292" w:rsidP="001D5C20">
      <w:pPr>
        <w:pStyle w:val="QuestaoAulaTITULO"/>
        <w:rPr>
          <w:lang w:val="pt-PT"/>
        </w:rPr>
      </w:pPr>
      <w:r>
        <w:rPr>
          <w:noProof/>
          <w:lang w:eastAsia="pt-PT"/>
        </w:rPr>
        <w:drawing>
          <wp:anchor distT="0" distB="0" distL="114300" distR="114300" simplePos="0" relativeHeight="251680768" behindDoc="1" locked="0" layoutInCell="1" allowOverlap="1" wp14:anchorId="388A381D" wp14:editId="5737C45D">
            <wp:simplePos x="0" y="0"/>
            <wp:positionH relativeFrom="column">
              <wp:posOffset>4386580</wp:posOffset>
            </wp:positionH>
            <wp:positionV relativeFrom="paragraph">
              <wp:posOffset>592455</wp:posOffset>
            </wp:positionV>
            <wp:extent cx="1735455" cy="1301115"/>
            <wp:effectExtent l="0" t="0" r="0" b="0"/>
            <wp:wrapTight wrapText="bothSides">
              <wp:wrapPolygon edited="0">
                <wp:start x="0" y="0"/>
                <wp:lineTo x="0" y="21189"/>
                <wp:lineTo x="21339" y="21189"/>
                <wp:lineTo x="21339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5455" cy="130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5C20" w:rsidRPr="00B106ED">
        <w:rPr>
          <w:lang w:val="pt-PT"/>
        </w:rPr>
        <w:t>Questão-aula 3</w:t>
      </w:r>
    </w:p>
    <w:p w14:paraId="083317F6" w14:textId="57F2827C" w:rsidR="001D5C20" w:rsidRPr="002C4F3B" w:rsidRDefault="001D5C20" w:rsidP="001D5C20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C98A468" wp14:editId="66E81873">
                <wp:extent cx="216000" cy="216000"/>
                <wp:effectExtent l="0" t="0" r="0" b="0"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B29F36" w14:textId="77777777" w:rsidR="001D5C20" w:rsidRPr="00086D19" w:rsidRDefault="001D5C20" w:rsidP="001D5C2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C98A468" id="Oval 10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" fillcolor="#c83d47" stroked="f" strokeweight="2pt">
                <v:textbox inset="0,0,0,0">
                  <w:txbxContent>
                    <w:p w14:paraId="79B29F36" w14:textId="77777777" w:rsidR="001D5C20" w:rsidRPr="00086D19" w:rsidRDefault="001D5C20" w:rsidP="001D5C2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Algumas espécies de </w:t>
      </w:r>
      <w:r w:rsidRPr="001D5C20">
        <w:t>aves</w:t>
      </w:r>
      <w:r>
        <w:t xml:space="preserve"> voam em bando, formando uma configuração em «V».</w:t>
      </w:r>
    </w:p>
    <w:p w14:paraId="2B2AEC98" w14:textId="1EE9BE16" w:rsidR="001D5C20" w:rsidRDefault="001D5C20" w:rsidP="001D5C20">
      <w:pPr>
        <w:pStyle w:val="QuestaoTexto"/>
        <w:rPr>
          <w:noProof/>
        </w:rPr>
      </w:pPr>
      <w:r w:rsidRPr="00F05C41">
        <w:rPr>
          <w:bCs/>
          <w:noProof/>
          <w:sz w:val="24"/>
          <w:szCs w:val="24"/>
          <w:lang w:eastAsia="pt-PT"/>
        </w:rPr>
        <w:drawing>
          <wp:anchor distT="0" distB="0" distL="114300" distR="114300" simplePos="0" relativeHeight="251679744" behindDoc="0" locked="0" layoutInCell="1" allowOverlap="1" wp14:anchorId="3579387D" wp14:editId="20B25D4B">
            <wp:simplePos x="0" y="0"/>
            <wp:positionH relativeFrom="column">
              <wp:posOffset>242570</wp:posOffset>
            </wp:positionH>
            <wp:positionV relativeFrom="paragraph">
              <wp:posOffset>417195</wp:posOffset>
            </wp:positionV>
            <wp:extent cx="4251325" cy="1184275"/>
            <wp:effectExtent l="0" t="0" r="0" b="0"/>
            <wp:wrapTopAndBottom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m 24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1325" cy="118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t xml:space="preserve">A sequência seguinte é formada por pássaros. Admite que a regularidade se </w:t>
      </w:r>
      <w:r w:rsidRPr="001D5C20">
        <w:rPr>
          <w:noProof/>
        </w:rPr>
        <w:t>mantém para as figuras seguintes.</w:t>
      </w:r>
    </w:p>
    <w:p w14:paraId="678E545F" w14:textId="387510D5" w:rsidR="001D5C20" w:rsidRDefault="001D5C20" w:rsidP="001D5C20">
      <w:pPr>
        <w:pStyle w:val="QUESTAO11"/>
        <w:rPr>
          <w:noProof/>
        </w:rPr>
      </w:pPr>
      <w:r w:rsidRPr="007C7043">
        <w:rPr>
          <w:b/>
          <w:noProof/>
        </w:rPr>
        <w:t>1.1.</w:t>
      </w:r>
      <w:r>
        <w:rPr>
          <w:noProof/>
        </w:rPr>
        <w:tab/>
        <w:t>Quantos pássaros são necessários para formar a figura 7?</w:t>
      </w:r>
    </w:p>
    <w:p w14:paraId="5A47B8D8" w14:textId="4E6A8CDF" w:rsidR="001D5C20" w:rsidRPr="007C7043" w:rsidRDefault="001D5C20" w:rsidP="001D5C20">
      <w:pPr>
        <w:pStyle w:val="QUESTAO11"/>
        <w:rPr>
          <w:noProof/>
        </w:rPr>
      </w:pPr>
      <w:r w:rsidRPr="007C7043">
        <w:rPr>
          <w:b/>
          <w:noProof/>
        </w:rPr>
        <w:t>1.2.</w:t>
      </w:r>
      <w:r>
        <w:rPr>
          <w:noProof/>
        </w:rPr>
        <w:tab/>
        <w:t>Qual é o termo geral da sequência numérica associada ao número de pássaros de cada figura?</w:t>
      </w:r>
    </w:p>
    <w:p w14:paraId="52198909" w14:textId="16A1B7CD" w:rsidR="001D5C20" w:rsidRPr="00B106ED" w:rsidRDefault="00B106ED" w:rsidP="001D5C20">
      <w:pPr>
        <w:pStyle w:val="QuestaoAulaTITULO"/>
        <w:rPr>
          <w:lang w:val="pt-PT"/>
        </w:rPr>
      </w:pPr>
      <w:r>
        <w:rPr>
          <w:noProof/>
          <w:lang w:eastAsia="pt-PT"/>
        </w:rPr>
        <w:drawing>
          <wp:anchor distT="0" distB="0" distL="114300" distR="114300" simplePos="0" relativeHeight="251678720" behindDoc="1" locked="0" layoutInCell="1" allowOverlap="1" wp14:anchorId="65E53C6F" wp14:editId="4FA815EC">
            <wp:simplePos x="0" y="0"/>
            <wp:positionH relativeFrom="column">
              <wp:posOffset>3909060</wp:posOffset>
            </wp:positionH>
            <wp:positionV relativeFrom="paragraph">
              <wp:posOffset>409575</wp:posOffset>
            </wp:positionV>
            <wp:extent cx="2645410" cy="2533650"/>
            <wp:effectExtent l="0" t="0" r="0" b="0"/>
            <wp:wrapTight wrapText="bothSides">
              <wp:wrapPolygon edited="0">
                <wp:start x="13377" y="2436"/>
                <wp:lineTo x="8711" y="2923"/>
                <wp:lineTo x="3578" y="4223"/>
                <wp:lineTo x="2800" y="7958"/>
                <wp:lineTo x="933" y="10556"/>
                <wp:lineTo x="156" y="12018"/>
                <wp:lineTo x="0" y="12505"/>
                <wp:lineTo x="0" y="13155"/>
                <wp:lineTo x="778" y="15753"/>
                <wp:lineTo x="2644" y="18677"/>
                <wp:lineTo x="6377" y="20950"/>
                <wp:lineTo x="8244" y="21438"/>
                <wp:lineTo x="8711" y="21438"/>
                <wp:lineTo x="12910" y="21438"/>
                <wp:lineTo x="13377" y="21438"/>
                <wp:lineTo x="15243" y="20950"/>
                <wp:lineTo x="18976" y="18352"/>
                <wp:lineTo x="19443" y="16241"/>
                <wp:lineTo x="19443" y="7958"/>
                <wp:lineTo x="18665" y="6171"/>
                <wp:lineTo x="18354" y="4872"/>
                <wp:lineTo x="16332" y="2923"/>
                <wp:lineTo x="15399" y="2436"/>
                <wp:lineTo x="13377" y="2436"/>
              </wp:wrapPolygon>
            </wp:wrapTight>
            <wp:docPr id="257" name="Imagem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" name="Imagem 257"/>
                    <pic:cNvPicPr>
                      <a:picLocks noChangeAspect="1" noChangeArrowheads="1"/>
                    </pic:cNvPicPr>
                  </pic:nvPicPr>
                  <pic:blipFill rotWithShape="1">
                    <a:blip r:embed="rId13"/>
                    <a:srcRect l="7225" t="-14932" r="-7225"/>
                    <a:stretch/>
                  </pic:blipFill>
                  <pic:spPr bwMode="auto">
                    <a:xfrm>
                      <a:off x="0" y="0"/>
                      <a:ext cx="2645410" cy="2533650"/>
                    </a:xfrm>
                    <a:prstGeom prst="flowChartConnector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5C20" w:rsidRPr="00B106ED">
        <w:rPr>
          <w:lang w:val="pt-PT"/>
        </w:rPr>
        <w:t>Questão-aula 4</w:t>
      </w:r>
    </w:p>
    <w:p w14:paraId="38AB11E2" w14:textId="4F3746BE" w:rsidR="001D5C20" w:rsidRDefault="001D5C20" w:rsidP="001D5C20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73804F4" wp14:editId="6B22F7CE">
                <wp:extent cx="216000" cy="216000"/>
                <wp:effectExtent l="0" t="0" r="0" b="0"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C3C551" w14:textId="77777777" w:rsidR="001D5C20" w:rsidRPr="00086D19" w:rsidRDefault="001D5C20" w:rsidP="001D5C2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73804F4" id="Oval 11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" fillcolor="#c83d47" stroked="f" strokeweight="2pt">
                <v:textbox inset="0,0,0,0">
                  <w:txbxContent>
                    <w:p w14:paraId="7BC3C551" w14:textId="77777777" w:rsidR="001D5C20" w:rsidRPr="00086D19" w:rsidRDefault="001D5C20" w:rsidP="001D5C2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A Sara e a </w:t>
      </w:r>
      <w:r w:rsidRPr="001D5C20">
        <w:t>Inês</w:t>
      </w:r>
      <w:r>
        <w:t xml:space="preserve"> são duas amigas que concluíram </w:t>
      </w:r>
      <w:r w:rsidRPr="005F4F2A">
        <w:t>que, em média, utilizavam o telemóvel demasiado tempo.</w:t>
      </w:r>
    </w:p>
    <w:p w14:paraId="15D9EF5C" w14:textId="3C903BDC" w:rsidR="001D5C20" w:rsidRPr="001D5C20" w:rsidRDefault="001D5C20" w:rsidP="001D5C20">
      <w:pPr>
        <w:pStyle w:val="Listacommarcas3"/>
      </w:pPr>
      <w:r w:rsidRPr="001D5C20">
        <w:t xml:space="preserve">A Sara, em média, utilizava o telemóvel durante </w:t>
      </w:r>
      <w:r w:rsidR="00EE7292">
        <w:br/>
      </w:r>
      <w:r>
        <w:t>2 h 45 min</w:t>
      </w:r>
      <w:r w:rsidRPr="001D5C20">
        <w:t xml:space="preserve"> por dia.</w:t>
      </w:r>
    </w:p>
    <w:p w14:paraId="64C0513F" w14:textId="2CBE58DF" w:rsidR="001D5C20" w:rsidRPr="001D5C20" w:rsidRDefault="001D5C20" w:rsidP="001D5C20">
      <w:pPr>
        <w:pStyle w:val="Listacommarcas3"/>
      </w:pPr>
      <w:r w:rsidRPr="00895F82">
        <w:rPr>
          <w:szCs w:val="20"/>
        </w:rPr>
        <w:t xml:space="preserve">A Inês, em média, utilizava o telemóvel durante </w:t>
      </w:r>
      <w:r w:rsidR="00EE7292" w:rsidRPr="00895F82">
        <w:rPr>
          <w:szCs w:val="20"/>
        </w:rPr>
        <w:br/>
      </w:r>
      <w:r>
        <w:t>3 h 10 min</w:t>
      </w:r>
      <w:r w:rsidRPr="001D5C20">
        <w:t xml:space="preserve"> por dia.</w:t>
      </w:r>
    </w:p>
    <w:p w14:paraId="40F9B9E6" w14:textId="77777777" w:rsidR="001D5C20" w:rsidRPr="001D5C20" w:rsidRDefault="001D5C20" w:rsidP="001D5C20">
      <w:pPr>
        <w:pStyle w:val="QuestaoTexto"/>
      </w:pPr>
      <w:r w:rsidRPr="001D5C20">
        <w:t>Ambas decidiram que iriam reduzir alguns minutos de utilização por dia, durante o mesmo número de dias, até que ambas utilizassem o telemóvel, em média, por dia, o mesmo tempo.</w:t>
      </w:r>
    </w:p>
    <w:p w14:paraId="475D887E" w14:textId="4B024AAF" w:rsidR="001D5C20" w:rsidRPr="001D5C20" w:rsidRDefault="001D5C20" w:rsidP="001D5C20">
      <w:pPr>
        <w:pStyle w:val="QuestaoTexto"/>
      </w:pPr>
      <w:r w:rsidRPr="001D5C20">
        <w:t xml:space="preserve">A Sara vai reduzir o tempo de utilização em </w:t>
      </w:r>
      <w:r>
        <w:t>15</w:t>
      </w:r>
      <w:r w:rsidRPr="001D5C20">
        <w:t xml:space="preserve"> minutos por dia enquanto a Inês vai reduzir em </w:t>
      </w:r>
      <w:r>
        <w:t>20</w:t>
      </w:r>
      <w:r w:rsidRPr="001D5C20">
        <w:t xml:space="preserve"> minutos por dia.</w:t>
      </w:r>
    </w:p>
    <w:p w14:paraId="6A4A1EBD" w14:textId="72D8225C" w:rsidR="001D5C20" w:rsidRDefault="001D5C20" w:rsidP="001D5C20">
      <w:pPr>
        <w:pStyle w:val="QuestaoTexto"/>
      </w:pPr>
      <w:r w:rsidRPr="001D5C20">
        <w:t>De quantos dias as duas amigas vão necessitar para reduzir o tempo de utilização de telemóvel nas condições apresentadas?</w:t>
      </w:r>
    </w:p>
    <w:sectPr w:rsidR="001D5C20" w:rsidSect="00A22A4E">
      <w:headerReference w:type="even" r:id="rId14"/>
      <w:headerReference w:type="default" r:id="rId15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402C2" w14:textId="77777777" w:rsidR="00030423" w:rsidRDefault="00030423" w:rsidP="00D177B5">
      <w:pPr>
        <w:spacing w:after="0" w:line="240" w:lineRule="auto"/>
      </w:pPr>
      <w:r>
        <w:separator/>
      </w:r>
    </w:p>
  </w:endnote>
  <w:endnote w:type="continuationSeparator" w:id="0">
    <w:p w14:paraId="4E2E6F96" w14:textId="77777777" w:rsidR="00030423" w:rsidRDefault="00030423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6B30F9" w14:textId="77777777" w:rsidR="00030423" w:rsidRDefault="00030423" w:rsidP="00D177B5">
      <w:pPr>
        <w:spacing w:after="0" w:line="240" w:lineRule="auto"/>
      </w:pPr>
      <w:r>
        <w:separator/>
      </w:r>
    </w:p>
  </w:footnote>
  <w:footnote w:type="continuationSeparator" w:id="0">
    <w:p w14:paraId="033CFABE" w14:textId="77777777" w:rsidR="00030423" w:rsidRDefault="00030423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Cabealho"/>
      <w:rPr>
        <w:lang w:val="pt-PT"/>
      </w:rPr>
    </w:pPr>
  </w:p>
  <w:p w14:paraId="3646494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55" type="#_x0000_t75" style="width:16.5pt;height:16.5pt;visibility:visible" o:bullet="t">
        <v:imagedata r:id="rId1" o:title=""/>
      </v:shape>
    </w:pict>
  </w:numPicBullet>
  <w:numPicBullet w:numPicBulletId="1">
    <w:pict>
      <v:shape id="_x0000_i1156" type="#_x0000_t75" style="width:16.5pt;height:16.5pt;visibility:visible" o:bullet="t">
        <v:imagedata r:id="rId2" o:title=""/>
      </v:shape>
    </w:pict>
  </w:numPicBullet>
  <w:numPicBullet w:numPicBulletId="2">
    <w:pict>
      <v:shape id="_x0000_i1157" type="#_x0000_t75" style="width:16.5pt;height:16.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AA18C6A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762286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D8E594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A182B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4E48E8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E94052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0E41DFE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E2605F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9AEC0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6EE1F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DB26CC"/>
    <w:multiLevelType w:val="hybridMultilevel"/>
    <w:tmpl w:val="4356A5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7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8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9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0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1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>
    <w:abstractNumId w:val="15"/>
  </w:num>
  <w:num w:numId="2">
    <w:abstractNumId w:val="20"/>
  </w:num>
  <w:num w:numId="3">
    <w:abstractNumId w:val="12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</w:num>
  <w:num w:numId="8">
    <w:abstractNumId w:val="13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18"/>
  </w:num>
  <w:num w:numId="20">
    <w:abstractNumId w:val="19"/>
  </w:num>
  <w:num w:numId="21">
    <w:abstractNumId w:val="16"/>
  </w:num>
  <w:num w:numId="22">
    <w:abstractNumId w:val="17"/>
  </w:num>
  <w:num w:numId="23">
    <w:abstractNumId w:val="14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F67"/>
    <w:rsid w:val="00030423"/>
    <w:rsid w:val="000541B6"/>
    <w:rsid w:val="00084847"/>
    <w:rsid w:val="00086D19"/>
    <w:rsid w:val="000A78A5"/>
    <w:rsid w:val="000C37B1"/>
    <w:rsid w:val="000D413C"/>
    <w:rsid w:val="000D739D"/>
    <w:rsid w:val="000E4A10"/>
    <w:rsid w:val="000F1D5F"/>
    <w:rsid w:val="000F3806"/>
    <w:rsid w:val="000F5C16"/>
    <w:rsid w:val="00101ADB"/>
    <w:rsid w:val="00125686"/>
    <w:rsid w:val="00130517"/>
    <w:rsid w:val="00131497"/>
    <w:rsid w:val="001425BC"/>
    <w:rsid w:val="00152806"/>
    <w:rsid w:val="00153DEB"/>
    <w:rsid w:val="00162A96"/>
    <w:rsid w:val="00174392"/>
    <w:rsid w:val="00182809"/>
    <w:rsid w:val="001840DE"/>
    <w:rsid w:val="001849CD"/>
    <w:rsid w:val="001959D8"/>
    <w:rsid w:val="001A3A03"/>
    <w:rsid w:val="001A4267"/>
    <w:rsid w:val="001A7745"/>
    <w:rsid w:val="001C5DAF"/>
    <w:rsid w:val="001C7A1B"/>
    <w:rsid w:val="001D5C20"/>
    <w:rsid w:val="001F1F0F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5008B"/>
    <w:rsid w:val="002569B9"/>
    <w:rsid w:val="00266005"/>
    <w:rsid w:val="00271F71"/>
    <w:rsid w:val="00274E47"/>
    <w:rsid w:val="00295F4C"/>
    <w:rsid w:val="002A1042"/>
    <w:rsid w:val="002B338B"/>
    <w:rsid w:val="002E6EDD"/>
    <w:rsid w:val="002F41AF"/>
    <w:rsid w:val="0030103E"/>
    <w:rsid w:val="003012AD"/>
    <w:rsid w:val="0030367A"/>
    <w:rsid w:val="00306F1D"/>
    <w:rsid w:val="00323FB5"/>
    <w:rsid w:val="00343003"/>
    <w:rsid w:val="00350A6D"/>
    <w:rsid w:val="00360BC9"/>
    <w:rsid w:val="0036406B"/>
    <w:rsid w:val="00365C7C"/>
    <w:rsid w:val="00370869"/>
    <w:rsid w:val="00371CF4"/>
    <w:rsid w:val="003949E3"/>
    <w:rsid w:val="003B338A"/>
    <w:rsid w:val="003D42D1"/>
    <w:rsid w:val="003E2A77"/>
    <w:rsid w:val="003E3BA5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6308B"/>
    <w:rsid w:val="004727E3"/>
    <w:rsid w:val="00476446"/>
    <w:rsid w:val="00490305"/>
    <w:rsid w:val="00493BAA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02A6C"/>
    <w:rsid w:val="00510026"/>
    <w:rsid w:val="0052168E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A0C02"/>
    <w:rsid w:val="005D240E"/>
    <w:rsid w:val="005D38D7"/>
    <w:rsid w:val="005D4451"/>
    <w:rsid w:val="005D5FF5"/>
    <w:rsid w:val="005E1CF5"/>
    <w:rsid w:val="005F65B0"/>
    <w:rsid w:val="006007F1"/>
    <w:rsid w:val="00616F7F"/>
    <w:rsid w:val="00626873"/>
    <w:rsid w:val="00627293"/>
    <w:rsid w:val="00650759"/>
    <w:rsid w:val="00653546"/>
    <w:rsid w:val="006568A5"/>
    <w:rsid w:val="00682499"/>
    <w:rsid w:val="00693559"/>
    <w:rsid w:val="006A3D4C"/>
    <w:rsid w:val="006A50CF"/>
    <w:rsid w:val="006A59C6"/>
    <w:rsid w:val="006C14B0"/>
    <w:rsid w:val="006C3C18"/>
    <w:rsid w:val="006D37E8"/>
    <w:rsid w:val="006D3A39"/>
    <w:rsid w:val="006D4D88"/>
    <w:rsid w:val="006E72C0"/>
    <w:rsid w:val="006F2796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26AE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F10BF"/>
    <w:rsid w:val="007F14DE"/>
    <w:rsid w:val="007F1917"/>
    <w:rsid w:val="00806571"/>
    <w:rsid w:val="00813E36"/>
    <w:rsid w:val="00835C1D"/>
    <w:rsid w:val="00840629"/>
    <w:rsid w:val="008418E3"/>
    <w:rsid w:val="00854FA7"/>
    <w:rsid w:val="00871045"/>
    <w:rsid w:val="00895F82"/>
    <w:rsid w:val="008C3EF7"/>
    <w:rsid w:val="008C50B1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4F46"/>
    <w:rsid w:val="009858A5"/>
    <w:rsid w:val="009C2264"/>
    <w:rsid w:val="009C2ABF"/>
    <w:rsid w:val="009E04ED"/>
    <w:rsid w:val="009E1B35"/>
    <w:rsid w:val="009E654C"/>
    <w:rsid w:val="00A115C4"/>
    <w:rsid w:val="00A128F3"/>
    <w:rsid w:val="00A158CE"/>
    <w:rsid w:val="00A173FF"/>
    <w:rsid w:val="00A22A4E"/>
    <w:rsid w:val="00A25439"/>
    <w:rsid w:val="00A318C5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03E4D"/>
    <w:rsid w:val="00B106ED"/>
    <w:rsid w:val="00B108B4"/>
    <w:rsid w:val="00B10F5E"/>
    <w:rsid w:val="00B26A56"/>
    <w:rsid w:val="00B32118"/>
    <w:rsid w:val="00B35244"/>
    <w:rsid w:val="00B40527"/>
    <w:rsid w:val="00B50C52"/>
    <w:rsid w:val="00B514FB"/>
    <w:rsid w:val="00B70309"/>
    <w:rsid w:val="00B848AE"/>
    <w:rsid w:val="00BA0B0F"/>
    <w:rsid w:val="00BA3142"/>
    <w:rsid w:val="00BA4776"/>
    <w:rsid w:val="00BB57A9"/>
    <w:rsid w:val="00BB77A9"/>
    <w:rsid w:val="00BE0AAD"/>
    <w:rsid w:val="00BE18BB"/>
    <w:rsid w:val="00BE6E70"/>
    <w:rsid w:val="00BF2C5A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971AE"/>
    <w:rsid w:val="00D97572"/>
    <w:rsid w:val="00DA4DE7"/>
    <w:rsid w:val="00DB2ED5"/>
    <w:rsid w:val="00DB4D58"/>
    <w:rsid w:val="00DC43A3"/>
    <w:rsid w:val="00DC5B66"/>
    <w:rsid w:val="00DD6C10"/>
    <w:rsid w:val="00DE5405"/>
    <w:rsid w:val="00E1061E"/>
    <w:rsid w:val="00E1561C"/>
    <w:rsid w:val="00E212E0"/>
    <w:rsid w:val="00E42002"/>
    <w:rsid w:val="00E43014"/>
    <w:rsid w:val="00E4687D"/>
    <w:rsid w:val="00E70E42"/>
    <w:rsid w:val="00E755D9"/>
    <w:rsid w:val="00E828DF"/>
    <w:rsid w:val="00E857AC"/>
    <w:rsid w:val="00E941C7"/>
    <w:rsid w:val="00EB4909"/>
    <w:rsid w:val="00ED1713"/>
    <w:rsid w:val="00ED30E2"/>
    <w:rsid w:val="00EE0E1E"/>
    <w:rsid w:val="00EE7292"/>
    <w:rsid w:val="00F007C4"/>
    <w:rsid w:val="00F072D8"/>
    <w:rsid w:val="00F1013F"/>
    <w:rsid w:val="00F1363F"/>
    <w:rsid w:val="00F35B67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D5F6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1D5C20"/>
    <w:pPr>
      <w:tabs>
        <w:tab w:val="left" w:pos="113"/>
      </w:tabs>
      <w:spacing w:before="36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EE7292"/>
    <w:pPr>
      <w:tabs>
        <w:tab w:val="left" w:pos="113"/>
        <w:tab w:val="left" w:pos="425"/>
      </w:tabs>
      <w:spacing w:before="240" w:line="240" w:lineRule="atLeast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1D5C20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EE7292"/>
    <w:pPr>
      <w:spacing w:before="0" w:after="12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EE7292"/>
    <w:pPr>
      <w:pBdr>
        <w:top w:val="single" w:sz="6" w:space="4" w:color="193E7E"/>
      </w:pBdr>
      <w:spacing w:before="600" w:after="4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stiloQUESTAO11Espaamentoentrelinhassimples">
    <w:name w:val="Estilo QUESTAO 1.1 + Espaçamento entre linhas:  simples"/>
    <w:basedOn w:val="QUESTAO11"/>
    <w:rsid w:val="00FD5F69"/>
    <w:pPr>
      <w:spacing w:before="200" w:line="240" w:lineRule="auto"/>
    </w:pPr>
    <w:rPr>
      <w:rFonts w:eastAsia="Times New Roman" w:cs="Times New Roman"/>
      <w:bCs w:val="0"/>
    </w:rPr>
  </w:style>
  <w:style w:type="paragraph" w:styleId="Listacommarcas3">
    <w:name w:val="List Bullet 3"/>
    <w:basedOn w:val="Normal"/>
    <w:uiPriority w:val="99"/>
    <w:unhideWhenUsed/>
    <w:rsid w:val="00EE7292"/>
    <w:pPr>
      <w:numPr>
        <w:numId w:val="11"/>
      </w:numPr>
      <w:spacing w:before="120"/>
      <w:ind w:left="924" w:hanging="357"/>
    </w:pPr>
    <w:rPr>
      <w:rFonts w:ascii="Arial" w:hAnsi="Arial"/>
      <w:sz w:val="20"/>
    </w:rPr>
  </w:style>
  <w:style w:type="paragraph" w:styleId="Lista3">
    <w:name w:val="List 3"/>
    <w:basedOn w:val="Normal"/>
    <w:uiPriority w:val="99"/>
    <w:semiHidden/>
    <w:unhideWhenUsed/>
    <w:rsid w:val="001D5C20"/>
    <w:pPr>
      <w:ind w:left="849" w:hanging="283"/>
      <w:contextualSpacing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103</TotalTime>
  <Pages>1</Pages>
  <Words>166</Words>
  <Characters>948</Characters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4</dc:title>
  <dc:subject>Dossiê do Professor</dc:subject>
  <dc:creator>MX7 - Porto Editora</dc:creator>
  <cp:lastPrinted>2020-10-14T11:09:00Z</cp:lastPrinted>
  <dcterms:created xsi:type="dcterms:W3CDTF">2022-04-06T16:51:00Z</dcterms:created>
  <dcterms:modified xsi:type="dcterms:W3CDTF">2022-05-26T12:13:00Z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