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123F246" w:rsidR="00C72BA7" w:rsidRDefault="00B32118" w:rsidP="00162A96">
      <w:pPr>
        <w:pStyle w:val="TITULOFICHAS"/>
      </w:pPr>
      <w:r>
        <w:t>Questões-aula</w:t>
      </w:r>
      <w:r w:rsidR="00806571">
        <w:tab/>
      </w:r>
      <w:r w:rsidR="001768E3" w:rsidRPr="001768E3">
        <w:rPr>
          <w:rStyle w:val="TITULOFICHAS-alinea"/>
        </w:rPr>
        <w:t>3.  Expressões algébricas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592B076" w14:textId="77777777" w:rsidR="001768E3" w:rsidRPr="00B31524" w:rsidRDefault="001768E3" w:rsidP="001768E3">
      <w:pPr>
        <w:pStyle w:val="QuestaoAulaTITULO"/>
        <w:rPr>
          <w:lang w:val="pt-PT"/>
        </w:rPr>
      </w:pPr>
      <w:r w:rsidRPr="00B31524">
        <w:rPr>
          <w:lang w:val="pt-PT"/>
        </w:rPr>
        <w:t>Questão-aula 5</w:t>
      </w:r>
    </w:p>
    <w:p w14:paraId="678863F3" w14:textId="083FF683" w:rsidR="001768E3" w:rsidRDefault="001768E3" w:rsidP="002F0BB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6984FFE" wp14:editId="5C41A684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947194" w14:textId="77777777" w:rsidR="001768E3" w:rsidRPr="00086D19" w:rsidRDefault="001768E3" w:rsidP="001768E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984FFE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hTkAIAAIQ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rIUYU5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53947194" w14:textId="77777777" w:rsidR="001768E3" w:rsidRPr="00086D19" w:rsidRDefault="001768E3" w:rsidP="001768E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B5E1A">
        <w:t xml:space="preserve">Em cada </w:t>
      </w:r>
      <w:r w:rsidRPr="001768E3">
        <w:t>situação</w:t>
      </w:r>
      <w:r w:rsidRPr="000B5E1A">
        <w:t xml:space="preserve">, escreve uma expressão, usando  </w:t>
      </w:r>
      <m:oMath>
        <m:r>
          <w:rPr>
            <w:rFonts w:ascii="Cambria Math"/>
          </w:rPr>
          <m:t>x</m:t>
        </m:r>
      </m:oMath>
      <w:r w:rsidRPr="000B5E1A">
        <w:t xml:space="preserve"> ,  que represente a</w:t>
      </w:r>
      <w:r>
        <w:t xml:space="preserve"> distância de </w:t>
      </w:r>
      <w:r>
        <w:rPr>
          <w:i/>
          <w:iCs/>
        </w:rPr>
        <w:t>A</w:t>
      </w:r>
      <w:r>
        <w:t xml:space="preserve"> a </w:t>
      </w:r>
      <w:r>
        <w:rPr>
          <w:i/>
          <w:iCs/>
        </w:rPr>
        <w:t>B</w:t>
      </w:r>
      <w:r>
        <w:t>.</w:t>
      </w:r>
    </w:p>
    <w:p w14:paraId="225C9CED" w14:textId="182836DE" w:rsidR="001768E3" w:rsidRPr="001768E3" w:rsidRDefault="001768E3" w:rsidP="001768E3">
      <w:pPr>
        <w:pStyle w:val="EstiloQUESTAO11Negrito"/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4521A990" wp14:editId="749DE0BC">
            <wp:simplePos x="0" y="0"/>
            <wp:positionH relativeFrom="column">
              <wp:posOffset>3663834</wp:posOffset>
            </wp:positionH>
            <wp:positionV relativeFrom="paragraph">
              <wp:posOffset>288290</wp:posOffset>
            </wp:positionV>
            <wp:extent cx="2174400" cy="82440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400" cy="8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580764D5" wp14:editId="6D89E2D3">
            <wp:simplePos x="0" y="0"/>
            <wp:positionH relativeFrom="column">
              <wp:posOffset>643255</wp:posOffset>
            </wp:positionH>
            <wp:positionV relativeFrom="paragraph">
              <wp:posOffset>288290</wp:posOffset>
            </wp:positionV>
            <wp:extent cx="2167200" cy="716400"/>
            <wp:effectExtent l="0" t="0" r="5080" b="762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71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1AE">
        <w:t>1.1.</w:t>
      </w:r>
      <w:r>
        <w:tab/>
        <w:t>1.2.</w:t>
      </w:r>
    </w:p>
    <w:p w14:paraId="55FD013E" w14:textId="70C1FB48" w:rsidR="001768E3" w:rsidRDefault="001768E3" w:rsidP="001768E3">
      <w:pPr>
        <w:pStyle w:val="QUESTAO11"/>
        <w:tabs>
          <w:tab w:val="left" w:pos="8280"/>
        </w:tabs>
        <w:ind w:left="0" w:firstLine="0"/>
        <w:rPr>
          <w:b/>
          <w:bCs w:val="0"/>
        </w:rPr>
      </w:pPr>
    </w:p>
    <w:p w14:paraId="66259CDC" w14:textId="77777777" w:rsidR="001768E3" w:rsidRPr="00D971AE" w:rsidRDefault="001768E3" w:rsidP="001768E3">
      <w:pPr>
        <w:pStyle w:val="QUESTAO11"/>
        <w:tabs>
          <w:tab w:val="left" w:pos="8280"/>
        </w:tabs>
        <w:ind w:left="0" w:firstLine="0"/>
        <w:rPr>
          <w:b/>
          <w:bCs w:val="0"/>
        </w:rPr>
      </w:pPr>
    </w:p>
    <w:p w14:paraId="4BFF8EFE" w14:textId="15898B70" w:rsidR="001768E3" w:rsidRPr="00D971AE" w:rsidRDefault="001768E3" w:rsidP="001768E3">
      <w:pPr>
        <w:pStyle w:val="EstiloQUESTAO11Negrito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4DE4EEC4" wp14:editId="3F7F6EC3">
            <wp:simplePos x="0" y="0"/>
            <wp:positionH relativeFrom="column">
              <wp:posOffset>3612669</wp:posOffset>
            </wp:positionH>
            <wp:positionV relativeFrom="paragraph">
              <wp:posOffset>308610</wp:posOffset>
            </wp:positionV>
            <wp:extent cx="2228400" cy="817200"/>
            <wp:effectExtent l="0" t="0" r="635" b="2540"/>
            <wp:wrapSquare wrapText="bothSides"/>
            <wp:docPr id="8" name="Image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81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7CE863CF" wp14:editId="616E60BB">
            <wp:simplePos x="0" y="0"/>
            <wp:positionH relativeFrom="column">
              <wp:posOffset>643890</wp:posOffset>
            </wp:positionH>
            <wp:positionV relativeFrom="paragraph">
              <wp:posOffset>303530</wp:posOffset>
            </wp:positionV>
            <wp:extent cx="2199005" cy="820420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71AE">
        <w:t>1.3.</w:t>
      </w:r>
      <w:r w:rsidRPr="00D971AE">
        <w:tab/>
        <w:t>1.4.</w:t>
      </w:r>
    </w:p>
    <w:p w14:paraId="261D95C5" w14:textId="712418BF" w:rsidR="001768E3" w:rsidRDefault="001768E3" w:rsidP="001768E3">
      <w:pPr>
        <w:pStyle w:val="QUESTAO1"/>
        <w:rPr>
          <w:color w:val="auto"/>
        </w:rPr>
      </w:pPr>
    </w:p>
    <w:p w14:paraId="0E981F29" w14:textId="77777777" w:rsidR="001768E3" w:rsidRPr="002C4F3B" w:rsidRDefault="001768E3" w:rsidP="001768E3">
      <w:pPr>
        <w:pStyle w:val="QUESTAO1"/>
      </w:pPr>
    </w:p>
    <w:p w14:paraId="1A339DC8" w14:textId="278C4057" w:rsidR="001768E3" w:rsidRDefault="00B31524" w:rsidP="002F0BBD">
      <w:pPr>
        <w:pStyle w:val="QuestaoTexto"/>
        <w:rPr>
          <w:bCs/>
          <w:noProof/>
          <w:sz w:val="24"/>
          <w:szCs w:val="24"/>
        </w:rPr>
      </w:pPr>
      <w:r>
        <w:tab/>
      </w:r>
      <w:r>
        <w:tab/>
      </w: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CD</m:t>
            </m:r>
          </m:e>
        </m:bar>
      </m:oMath>
    </w:p>
    <w:p w14:paraId="2435753A" w14:textId="77777777" w:rsidR="001768E3" w:rsidRPr="001F4D94" w:rsidRDefault="001768E3" w:rsidP="001768E3">
      <w:pPr>
        <w:pStyle w:val="QuestaoAulaTITULO"/>
        <w:rPr>
          <w:lang w:val="pt-PT"/>
        </w:rPr>
      </w:pPr>
      <w:r w:rsidRPr="001F4D94">
        <w:rPr>
          <w:lang w:val="pt-PT"/>
        </w:rPr>
        <w:t>Questão-aula 6</w:t>
      </w:r>
    </w:p>
    <w:p w14:paraId="31DEF116" w14:textId="67B7F132" w:rsidR="001768E3" w:rsidRDefault="001768E3" w:rsidP="001768E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ACE8E7" wp14:editId="026FA25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9655D" w14:textId="77777777" w:rsidR="001768E3" w:rsidRPr="00086D19" w:rsidRDefault="001768E3" w:rsidP="001768E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ACE8E7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PWNF/C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3BC9655D" w14:textId="77777777" w:rsidR="001768E3" w:rsidRPr="00086D19" w:rsidRDefault="001768E3" w:rsidP="001768E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Traduz por uma expressão algébrica cada uma das seguintes situações.</w:t>
      </w:r>
    </w:p>
    <w:p w14:paraId="50D3A99D" w14:textId="47C3164E" w:rsidR="001768E3" w:rsidRPr="00F11CCA" w:rsidRDefault="001768E3" w:rsidP="001768E3">
      <w:pPr>
        <w:pStyle w:val="QUESTAO11"/>
      </w:pPr>
      <w:r w:rsidRPr="00F11CCA">
        <w:rPr>
          <w:b/>
        </w:rPr>
        <w:t>1.1.</w:t>
      </w:r>
      <w:r>
        <w:rPr>
          <w:b/>
        </w:rPr>
        <w:tab/>
      </w:r>
      <w:r w:rsidRPr="00F11CCA">
        <w:t>A soma do dobro de um número com 7.</w:t>
      </w:r>
    </w:p>
    <w:p w14:paraId="631ED6F5" w14:textId="61375444" w:rsidR="001768E3" w:rsidRPr="00F11CCA" w:rsidRDefault="001768E3" w:rsidP="001768E3">
      <w:pPr>
        <w:pStyle w:val="QUESTAO11"/>
      </w:pPr>
      <w:r w:rsidRPr="00F11CCA">
        <w:rPr>
          <w:b/>
        </w:rPr>
        <w:t>1.2.</w:t>
      </w:r>
      <w:r>
        <w:rPr>
          <w:b/>
        </w:rPr>
        <w:tab/>
      </w:r>
      <w:r w:rsidRPr="00F11CCA">
        <w:t>A diferença entre 12 e metade de um número.</w:t>
      </w:r>
    </w:p>
    <w:p w14:paraId="31295690" w14:textId="1B10FC24" w:rsidR="001768E3" w:rsidRPr="00F11CCA" w:rsidRDefault="001768E3" w:rsidP="001768E3">
      <w:pPr>
        <w:pStyle w:val="QUESTAO11"/>
      </w:pPr>
      <w:r w:rsidRPr="00F11CCA">
        <w:rPr>
          <w:b/>
        </w:rPr>
        <w:t>1.3.</w:t>
      </w:r>
      <w:r>
        <w:rPr>
          <w:b/>
        </w:rPr>
        <w:tab/>
      </w:r>
      <w:r w:rsidRPr="00F11CCA">
        <w:t>O dobro da soma de 5 com o triplo de um número.</w:t>
      </w:r>
    </w:p>
    <w:p w14:paraId="19EA98D3" w14:textId="44D4385B" w:rsidR="001768E3" w:rsidRDefault="001768E3" w:rsidP="001768E3">
      <w:pPr>
        <w:pStyle w:val="QUESTAO11"/>
      </w:pPr>
      <w:r w:rsidRPr="00F11CCA">
        <w:rPr>
          <w:b/>
        </w:rPr>
        <w:t>1.4.</w:t>
      </w:r>
      <w:r>
        <w:rPr>
          <w:b/>
        </w:rPr>
        <w:tab/>
      </w:r>
      <w:r w:rsidRPr="00F11CCA">
        <w:t>A base de um triângulo excede em 3 cm a medida da sua altura.</w:t>
      </w:r>
    </w:p>
    <w:p w14:paraId="0150CAB5" w14:textId="551320EA" w:rsidR="001768E3" w:rsidRDefault="001768E3" w:rsidP="002F0BBD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852F61" wp14:editId="54775D80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5F968B" w14:textId="3D74F7E7" w:rsidR="001768E3" w:rsidRPr="00086D19" w:rsidRDefault="001768E3" w:rsidP="001768E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852F61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HhAmxy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4E5F968B" w14:textId="3D74F7E7" w:rsidR="001768E3" w:rsidRPr="00086D19" w:rsidRDefault="001768E3" w:rsidP="001768E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Calcula </w:t>
      </w:r>
      <w:r w:rsidRPr="00F11CCA">
        <w:t xml:space="preserve">o </w:t>
      </w:r>
      <w:r w:rsidRPr="001768E3">
        <w:t>valor</w:t>
      </w:r>
      <w:r w:rsidRPr="00F11CCA">
        <w:t xml:space="preserve"> da expressão </w:t>
      </w:r>
      <m:oMath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  <w:r w:rsidR="001F4D94">
        <w:t>,</w:t>
      </w:r>
      <w:r w:rsidRPr="00F11CCA">
        <w:t xml:space="preserve"> quando</w:t>
      </w:r>
      <w:r>
        <w:t>:</w:t>
      </w:r>
    </w:p>
    <w:p w14:paraId="137D3C0D" w14:textId="6068F914" w:rsidR="001768E3" w:rsidRPr="001768E3" w:rsidRDefault="001768E3" w:rsidP="002F0BBD">
      <w:pPr>
        <w:pStyle w:val="QUESTAO11"/>
      </w:pPr>
      <w:r w:rsidRPr="001768E3">
        <w:rPr>
          <w:b/>
        </w:rPr>
        <w:t>2.1</w:t>
      </w:r>
      <w:r w:rsidRPr="001768E3">
        <w:t>.</w:t>
      </w:r>
      <w:r>
        <w:tab/>
      </w:r>
      <m:oMath>
        <m:r>
          <w:rPr>
            <w:rFonts w:ascii="Cambria Math"/>
          </w:rPr>
          <m:t>x=3</m:t>
        </m:r>
      </m:oMath>
    </w:p>
    <w:p w14:paraId="400EB255" w14:textId="6A2E7AFE" w:rsidR="001768E3" w:rsidRDefault="001768E3" w:rsidP="002F0BBD">
      <w:pPr>
        <w:pStyle w:val="QUESTAO11"/>
      </w:pPr>
      <w:r w:rsidRPr="001768E3">
        <w:rPr>
          <w:b/>
        </w:rPr>
        <w:t>2.2.</w:t>
      </w:r>
      <w:r>
        <w:tab/>
      </w:r>
      <m:oMath>
        <m:r>
          <w:rPr>
            <w:rFonts w:ascii="Cambria Math"/>
          </w:rPr>
          <m:t>x=</m:t>
        </m:r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sectPr w:rsidR="001768E3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5457" w14:textId="77777777" w:rsidR="0091383B" w:rsidRDefault="0091383B" w:rsidP="00D177B5">
      <w:pPr>
        <w:spacing w:after="0" w:line="240" w:lineRule="auto"/>
      </w:pPr>
      <w:r>
        <w:separator/>
      </w:r>
    </w:p>
  </w:endnote>
  <w:endnote w:type="continuationSeparator" w:id="0">
    <w:p w14:paraId="3BD9AD30" w14:textId="77777777" w:rsidR="0091383B" w:rsidRDefault="0091383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63541" w14:textId="77777777" w:rsidR="0091383B" w:rsidRDefault="0091383B" w:rsidP="00D177B5">
      <w:pPr>
        <w:spacing w:after="0" w:line="240" w:lineRule="auto"/>
      </w:pPr>
      <w:r>
        <w:separator/>
      </w:r>
    </w:p>
  </w:footnote>
  <w:footnote w:type="continuationSeparator" w:id="0">
    <w:p w14:paraId="595619C3" w14:textId="77777777" w:rsidR="0091383B" w:rsidRDefault="0091383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08" type="#_x0000_t75" style="width:16.5pt;height:16.5pt;visibility:visible" o:bullet="t">
        <v:imagedata r:id="rId1" o:title=""/>
      </v:shape>
    </w:pict>
  </w:numPicBullet>
  <w:numPicBullet w:numPicBulletId="1">
    <w:pict>
      <v:shape id="_x0000_i12409" type="#_x0000_t75" style="width:16.5pt;height:16.5pt;visibility:visible" o:bullet="t">
        <v:imagedata r:id="rId2" o:title=""/>
      </v:shape>
    </w:pict>
  </w:numPicBullet>
  <w:numPicBullet w:numPicBulletId="2">
    <w:pict>
      <v:shape id="_x0000_i12410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2969C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BA6E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1A3C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2046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B22E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24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1438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96A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AA8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02559"/>
    <w:multiLevelType w:val="multilevel"/>
    <w:tmpl w:val="7598E11C"/>
    <w:lvl w:ilvl="0">
      <w:start w:val="1"/>
      <w:numFmt w:val="decimal"/>
      <w:pStyle w:val="Aenunciadoprincipal1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Cenunciado11"/>
      <w:isLgl/>
      <w:lvlText w:val="%1.%2."/>
      <w:lvlJc w:val="left"/>
      <w:pPr>
        <w:ind w:left="492" w:hanging="4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86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3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16" w:hanging="1440"/>
      </w:pPr>
      <w:rPr>
        <w:rFonts w:hint="default"/>
        <w:b/>
      </w:r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98804235">
    <w:abstractNumId w:val="16"/>
  </w:num>
  <w:num w:numId="2" w16cid:durableId="1582518483">
    <w:abstractNumId w:val="21"/>
  </w:num>
  <w:num w:numId="3" w16cid:durableId="290864697">
    <w:abstractNumId w:val="12"/>
  </w:num>
  <w:num w:numId="4" w16cid:durableId="8745872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183591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2170360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8586711">
    <w:abstractNumId w:val="22"/>
  </w:num>
  <w:num w:numId="8" w16cid:durableId="1324745896">
    <w:abstractNumId w:val="13"/>
  </w:num>
  <w:num w:numId="9" w16cid:durableId="2138911109">
    <w:abstractNumId w:val="9"/>
  </w:num>
  <w:num w:numId="10" w16cid:durableId="894127333">
    <w:abstractNumId w:val="7"/>
  </w:num>
  <w:num w:numId="11" w16cid:durableId="1356421331">
    <w:abstractNumId w:val="6"/>
  </w:num>
  <w:num w:numId="12" w16cid:durableId="860707438">
    <w:abstractNumId w:val="5"/>
  </w:num>
  <w:num w:numId="13" w16cid:durableId="251473126">
    <w:abstractNumId w:val="4"/>
  </w:num>
  <w:num w:numId="14" w16cid:durableId="955256712">
    <w:abstractNumId w:val="8"/>
  </w:num>
  <w:num w:numId="15" w16cid:durableId="867790227">
    <w:abstractNumId w:val="3"/>
  </w:num>
  <w:num w:numId="16" w16cid:durableId="1601066222">
    <w:abstractNumId w:val="2"/>
  </w:num>
  <w:num w:numId="17" w16cid:durableId="188033506">
    <w:abstractNumId w:val="1"/>
  </w:num>
  <w:num w:numId="18" w16cid:durableId="588151458">
    <w:abstractNumId w:val="0"/>
  </w:num>
  <w:num w:numId="19" w16cid:durableId="1545412312">
    <w:abstractNumId w:val="19"/>
  </w:num>
  <w:num w:numId="20" w16cid:durableId="592782649">
    <w:abstractNumId w:val="20"/>
  </w:num>
  <w:num w:numId="21" w16cid:durableId="767044591">
    <w:abstractNumId w:val="17"/>
  </w:num>
  <w:num w:numId="22" w16cid:durableId="1395349367">
    <w:abstractNumId w:val="18"/>
  </w:num>
  <w:num w:numId="23" w16cid:durableId="484124548">
    <w:abstractNumId w:val="15"/>
  </w:num>
  <w:num w:numId="24" w16cid:durableId="1462844150">
    <w:abstractNumId w:val="6"/>
  </w:num>
  <w:num w:numId="25" w16cid:durableId="2040976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768E3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1F4D94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0BB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40A8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1383B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2572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1524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D5C20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9E2572"/>
    <w:pPr>
      <w:tabs>
        <w:tab w:val="left" w:pos="113"/>
        <w:tab w:val="left" w:pos="425"/>
      </w:tabs>
      <w:spacing w:before="28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D5C2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EE7292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  <w:style w:type="paragraph" w:customStyle="1" w:styleId="Cenunciado11">
    <w:name w:val="C_enunciado_1.1."/>
    <w:basedOn w:val="ListParagraph"/>
    <w:qFormat/>
    <w:rsid w:val="001768E3"/>
    <w:pPr>
      <w:numPr>
        <w:ilvl w:val="1"/>
        <w:numId w:val="25"/>
      </w:numPr>
      <w:spacing w:after="160" w:line="259" w:lineRule="auto"/>
    </w:pPr>
    <w:rPr>
      <w:rFonts w:ascii="News Gothic MT" w:eastAsiaTheme="minorHAnsi" w:hAnsi="News Gothic MT" w:cs="Calibri"/>
    </w:rPr>
  </w:style>
  <w:style w:type="paragraph" w:customStyle="1" w:styleId="Aenunciadoprincipal1">
    <w:name w:val="A_enunciado_principal_1"/>
    <w:basedOn w:val="ListParagraph"/>
    <w:link w:val="Aenunciadoprincipal1Carter"/>
    <w:qFormat/>
    <w:rsid w:val="001768E3"/>
    <w:pPr>
      <w:numPr>
        <w:numId w:val="25"/>
      </w:numPr>
      <w:spacing w:after="160" w:line="259" w:lineRule="auto"/>
    </w:pPr>
    <w:rPr>
      <w:rFonts w:ascii="News Gothic MT" w:eastAsiaTheme="minorHAnsi" w:hAnsi="News Gothic MT" w:cs="Calibri"/>
      <w:szCs w:val="18"/>
    </w:rPr>
  </w:style>
  <w:style w:type="character" w:customStyle="1" w:styleId="Aenunciadoprincipal1Carter">
    <w:name w:val="A_enunciado_principal_1 Caráter"/>
    <w:basedOn w:val="DefaultParagraphFont"/>
    <w:link w:val="Aenunciadoprincipal1"/>
    <w:rsid w:val="001768E3"/>
    <w:rPr>
      <w:rFonts w:ascii="News Gothic MT" w:eastAsiaTheme="minorHAnsi" w:hAnsi="News Gothic MT" w:cs="Calibri"/>
      <w:sz w:val="22"/>
      <w:szCs w:val="18"/>
      <w:lang w:eastAsia="en-US"/>
    </w:rPr>
  </w:style>
  <w:style w:type="paragraph" w:customStyle="1" w:styleId="EstiloQUESTAO11Negrito">
    <w:name w:val="Estilo QUESTAO 1.1 + Negrito"/>
    <w:basedOn w:val="QUESTAO11"/>
    <w:rsid w:val="001768E3"/>
    <w:pPr>
      <w:spacing w:before="48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110</TotalTime>
  <Pages>1</Pages>
  <Words>85</Words>
  <Characters>486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2022-05-26T12:14:00Z</cp:lastPrinted>
  <dcterms:created xsi:type="dcterms:W3CDTF">2022-04-06T16:51:00Z</dcterms:created>
  <dcterms:modified xsi:type="dcterms:W3CDTF">2022-09-22T10:07:00Z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