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161F9D66" w:rsidR="00C72BA7" w:rsidRPr="00A04616" w:rsidRDefault="00B32118" w:rsidP="00162A96">
      <w:pPr>
        <w:pStyle w:val="TITULOFICHAS"/>
        <w:rPr>
          <w:lang w:val="pt-PT"/>
        </w:rPr>
      </w:pPr>
      <w:r w:rsidRPr="00A04616">
        <w:rPr>
          <w:lang w:val="pt-PT"/>
        </w:rPr>
        <w:t>Questões-aula</w:t>
      </w:r>
      <w:r w:rsidR="00806571" w:rsidRPr="00A04616">
        <w:rPr>
          <w:lang w:val="pt-PT"/>
        </w:rPr>
        <w:tab/>
      </w:r>
      <w:r w:rsidR="00A364EF" w:rsidRPr="00A04616">
        <w:rPr>
          <w:rStyle w:val="TITULOFICHAS-alinea"/>
          <w:lang w:val="pt-PT"/>
        </w:rPr>
        <w:t>4. Simplificaç</w:t>
      </w:r>
      <w:r w:rsidR="00A04616" w:rsidRPr="00A04616">
        <w:rPr>
          <w:rStyle w:val="TITULOFICHAS-alinea"/>
          <w:lang w:val="pt-PT"/>
        </w:rPr>
        <w:t>ão de e</w:t>
      </w:r>
      <w:r w:rsidR="00A04616">
        <w:rPr>
          <w:rStyle w:val="TITULOFICHAS-alinea"/>
          <w:lang w:val="pt-PT"/>
        </w:rPr>
        <w:t>xpressões algébricas</w:t>
      </w:r>
    </w:p>
    <w:p w14:paraId="364648FF" w14:textId="278C2942" w:rsidR="00A448BD" w:rsidRPr="006F2796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51B09278" w14:textId="77777777" w:rsidR="0047375F" w:rsidRPr="009D12DC" w:rsidRDefault="0047375F" w:rsidP="0047375F">
      <w:pPr>
        <w:pStyle w:val="QuestaoAulaTITULO"/>
        <w:rPr>
          <w:lang w:val="pt-PT"/>
        </w:rPr>
      </w:pPr>
      <w:r w:rsidRPr="009D12DC">
        <w:rPr>
          <w:lang w:val="pt-PT"/>
        </w:rPr>
        <w:t>Questão-aula 7</w:t>
      </w:r>
    </w:p>
    <w:p w14:paraId="7DEFDE61" w14:textId="48EFE34D" w:rsidR="0047375F" w:rsidRDefault="0047375F" w:rsidP="0047375F">
      <w:pPr>
        <w:pStyle w:val="QUESTAO1"/>
      </w:pPr>
      <w:r w:rsidRPr="00044753">
        <w:rPr>
          <w:b/>
          <w:noProof/>
          <w:lang w:eastAsia="pt-PT"/>
        </w:rPr>
        <w:drawing>
          <wp:anchor distT="0" distB="0" distL="114300" distR="114300" simplePos="0" relativeHeight="251682816" behindDoc="1" locked="0" layoutInCell="1" allowOverlap="1" wp14:anchorId="2E779712" wp14:editId="04A58BBD">
            <wp:simplePos x="0" y="0"/>
            <wp:positionH relativeFrom="column">
              <wp:posOffset>4099790</wp:posOffset>
            </wp:positionH>
            <wp:positionV relativeFrom="paragraph">
              <wp:posOffset>122439</wp:posOffset>
            </wp:positionV>
            <wp:extent cx="1818000" cy="1274400"/>
            <wp:effectExtent l="76200" t="76200" r="106680" b="116840"/>
            <wp:wrapTight wrapText="bothSides">
              <wp:wrapPolygon edited="0">
                <wp:start x="-679" y="-1292"/>
                <wp:lineTo x="-906" y="20028"/>
                <wp:lineTo x="-453" y="23258"/>
                <wp:lineTo x="22415" y="23258"/>
                <wp:lineTo x="22642" y="20351"/>
                <wp:lineTo x="22642" y="4522"/>
                <wp:lineTo x="22189" y="-323"/>
                <wp:lineTo x="22189" y="-1292"/>
                <wp:lineTo x="-679" y="-1292"/>
              </wp:wrapPolygon>
            </wp:wrapTight>
            <wp:docPr id="201" name="Imagem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Imagem 20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000" cy="127440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70C0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5EFE1DB" wp14:editId="4EB86314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7EED85" w14:textId="77777777" w:rsidR="0047375F" w:rsidRPr="00086D19" w:rsidRDefault="0047375F" w:rsidP="0047375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5EFE1DB" id="Oval 9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67EED85" w14:textId="77777777" w:rsidR="0047375F" w:rsidRPr="00086D19" w:rsidRDefault="0047375F" w:rsidP="0047375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O Duarte </w:t>
      </w:r>
      <w:r w:rsidRPr="0047375F">
        <w:t>desenhou</w:t>
      </w:r>
      <w:r>
        <w:t xml:space="preserve"> um cartão retangular para oferecer à mãe.</w:t>
      </w:r>
    </w:p>
    <w:p w14:paraId="763338CE" w14:textId="55172336" w:rsidR="0047375F" w:rsidRDefault="0047375F" w:rsidP="0047375F">
      <w:pPr>
        <w:pStyle w:val="QuestaoTexto"/>
      </w:pPr>
      <w:r>
        <w:t xml:space="preserve">O comprimento do retângulo, em centímetros, é </w:t>
      </w:r>
      <w:r>
        <w:rPr>
          <w:i/>
          <w:iCs/>
        </w:rPr>
        <w:t>x</w:t>
      </w:r>
      <w:r>
        <w:t xml:space="preserve"> e excede a largura em 5 cm.</w:t>
      </w:r>
    </w:p>
    <w:p w14:paraId="2617238F" w14:textId="77777777" w:rsidR="0047375F" w:rsidRDefault="0047375F" w:rsidP="0047375F">
      <w:pPr>
        <w:pStyle w:val="QuestaoTexto"/>
      </w:pPr>
      <w:r>
        <w:t>Escreve uma expressão simplificada para o perímetro do retângulo.</w:t>
      </w:r>
    </w:p>
    <w:p w14:paraId="24A67A07" w14:textId="55D0A9CF" w:rsidR="0047375F" w:rsidRDefault="0047375F" w:rsidP="0047375F">
      <w:pPr>
        <w:pStyle w:val="QUESTAO1"/>
        <w:rPr>
          <w:noProof/>
        </w:rPr>
      </w:pPr>
      <w:r>
        <w:rPr>
          <w:noProof/>
          <w:lang w:eastAsia="pt-PT"/>
        </w:rPr>
        <w:drawing>
          <wp:anchor distT="0" distB="0" distL="114300" distR="114300" simplePos="0" relativeHeight="251689984" behindDoc="1" locked="0" layoutInCell="1" allowOverlap="1" wp14:anchorId="2A5A8EE8" wp14:editId="008D0A06">
            <wp:simplePos x="0" y="0"/>
            <wp:positionH relativeFrom="column">
              <wp:posOffset>1128914</wp:posOffset>
            </wp:positionH>
            <wp:positionV relativeFrom="paragraph">
              <wp:posOffset>596900</wp:posOffset>
            </wp:positionV>
            <wp:extent cx="3509645" cy="359410"/>
            <wp:effectExtent l="0" t="0" r="0" b="2540"/>
            <wp:wrapTopAndBottom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9645" cy="359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2110665" wp14:editId="04C40F6E">
                <wp:extent cx="216000" cy="216000"/>
                <wp:effectExtent l="0" t="0" r="0" b="0"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D1FCFF" w14:textId="7820DF5F" w:rsidR="0047375F" w:rsidRPr="00086D19" w:rsidRDefault="0047375F" w:rsidP="0047375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2110665" id="Oval 12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2D1FCFF" w14:textId="7820DF5F" w:rsidR="0047375F" w:rsidRPr="00086D19" w:rsidRDefault="0047375F" w:rsidP="0047375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rPr>
          <w:noProof/>
        </w:rPr>
        <w:t xml:space="preserve">Escreve a </w:t>
      </w:r>
      <w:r w:rsidRPr="0047375F">
        <w:t>expressão</w:t>
      </w:r>
      <w:r>
        <w:rPr>
          <w:noProof/>
        </w:rPr>
        <w:t xml:space="preserve"> simplificada que representa a distância entre </w:t>
      </w:r>
      <w:r w:rsidRPr="0047375F">
        <w:rPr>
          <w:i/>
          <w:iCs/>
          <w:noProof/>
        </w:rPr>
        <w:t>A</w:t>
      </w:r>
      <w:r>
        <w:rPr>
          <w:noProof/>
        </w:rPr>
        <w:t xml:space="preserve"> e </w:t>
      </w:r>
      <w:r w:rsidRPr="0047375F">
        <w:rPr>
          <w:i/>
          <w:iCs/>
          <w:noProof/>
        </w:rPr>
        <w:t>B</w:t>
      </w:r>
      <w:r>
        <w:rPr>
          <w:noProof/>
        </w:rPr>
        <w:t>.</w:t>
      </w:r>
    </w:p>
    <w:p w14:paraId="1854A2F9" w14:textId="77777777" w:rsidR="0047375F" w:rsidRPr="009D12DC" w:rsidRDefault="0047375F" w:rsidP="0047375F">
      <w:pPr>
        <w:pStyle w:val="QuestaoAulaTITULO"/>
        <w:rPr>
          <w:lang w:val="pt-PT"/>
        </w:rPr>
      </w:pPr>
      <w:r w:rsidRPr="009D12DC">
        <w:rPr>
          <w:lang w:val="pt-PT"/>
        </w:rPr>
        <w:t>Questão-aula 8</w:t>
      </w:r>
    </w:p>
    <w:p w14:paraId="01FCE761" w14:textId="552DE0C3" w:rsidR="0047375F" w:rsidRPr="00F366B2" w:rsidRDefault="0047375F" w:rsidP="0047375F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C14894E" wp14:editId="1AE467D4">
                <wp:extent cx="216000" cy="216000"/>
                <wp:effectExtent l="0" t="0" r="0" b="0"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53725E" w14:textId="77777777" w:rsidR="0047375F" w:rsidRPr="00086D19" w:rsidRDefault="0047375F" w:rsidP="0047375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C14894E" id="Oval 13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E53725E" w14:textId="77777777" w:rsidR="0047375F" w:rsidRPr="00086D19" w:rsidRDefault="0047375F" w:rsidP="0047375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47375F">
        <w:t>Completa</w:t>
      </w:r>
      <w:r w:rsidRPr="00F366B2">
        <w:t xml:space="preserve"> a tabela.</w:t>
      </w:r>
    </w:p>
    <w:tbl>
      <w:tblPr>
        <w:tblStyle w:val="TabelacomGrelha"/>
        <w:tblW w:w="0" w:type="auto"/>
        <w:tblInd w:w="81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473"/>
        <w:gridCol w:w="1474"/>
        <w:gridCol w:w="1474"/>
      </w:tblGrid>
      <w:tr w:rsidR="0047375F" w14:paraId="610D209C" w14:textId="77777777" w:rsidTr="0047375F">
        <w:trPr>
          <w:trHeight w:val="472"/>
        </w:trPr>
        <w:tc>
          <w:tcPr>
            <w:tcW w:w="1473" w:type="dxa"/>
            <w:shd w:val="clear" w:color="auto" w:fill="F9D7D7"/>
            <w:vAlign w:val="center"/>
          </w:tcPr>
          <w:p w14:paraId="5E451B33" w14:textId="77777777" w:rsidR="0047375F" w:rsidRPr="00023E5D" w:rsidRDefault="0047375F" w:rsidP="002B3FB6">
            <w:pPr>
              <w:pStyle w:val="TextoSident"/>
              <w:tabs>
                <w:tab w:val="clear" w:pos="6803"/>
              </w:tabs>
              <w:spacing w:line="240" w:lineRule="auto"/>
              <w:jc w:val="center"/>
              <w:rPr>
                <w:b/>
                <w:bCs/>
                <w:szCs w:val="21"/>
              </w:rPr>
            </w:pPr>
            <w:r w:rsidRPr="00023E5D">
              <w:rPr>
                <w:b/>
                <w:bCs/>
                <w:szCs w:val="21"/>
              </w:rPr>
              <w:t>Termo</w:t>
            </w:r>
          </w:p>
        </w:tc>
        <w:tc>
          <w:tcPr>
            <w:tcW w:w="1474" w:type="dxa"/>
            <w:shd w:val="clear" w:color="auto" w:fill="F9D7D7"/>
            <w:vAlign w:val="center"/>
          </w:tcPr>
          <w:p w14:paraId="1C315EC1" w14:textId="77777777" w:rsidR="0047375F" w:rsidRPr="00023E5D" w:rsidRDefault="0047375F" w:rsidP="002B3FB6">
            <w:pPr>
              <w:pStyle w:val="TextoSident"/>
              <w:tabs>
                <w:tab w:val="clear" w:pos="6803"/>
              </w:tabs>
              <w:spacing w:line="240" w:lineRule="auto"/>
              <w:jc w:val="center"/>
              <w:rPr>
                <w:b/>
                <w:bCs/>
                <w:szCs w:val="21"/>
              </w:rPr>
            </w:pPr>
            <w:r w:rsidRPr="00023E5D">
              <w:rPr>
                <w:b/>
                <w:bCs/>
                <w:szCs w:val="21"/>
              </w:rPr>
              <w:t>Coeficiente</w:t>
            </w:r>
          </w:p>
        </w:tc>
        <w:tc>
          <w:tcPr>
            <w:tcW w:w="1474" w:type="dxa"/>
            <w:shd w:val="clear" w:color="auto" w:fill="F9D7D7"/>
            <w:vAlign w:val="center"/>
          </w:tcPr>
          <w:p w14:paraId="2D0CD9D2" w14:textId="77777777" w:rsidR="0047375F" w:rsidRPr="00023E5D" w:rsidRDefault="0047375F" w:rsidP="002B3FB6">
            <w:pPr>
              <w:pStyle w:val="TextoSident"/>
              <w:tabs>
                <w:tab w:val="clear" w:pos="6803"/>
              </w:tabs>
              <w:spacing w:line="240" w:lineRule="auto"/>
              <w:jc w:val="center"/>
              <w:rPr>
                <w:b/>
                <w:bCs/>
                <w:szCs w:val="21"/>
              </w:rPr>
            </w:pPr>
            <w:r w:rsidRPr="00023E5D">
              <w:rPr>
                <w:b/>
                <w:bCs/>
                <w:szCs w:val="21"/>
              </w:rPr>
              <w:t>Parte literal</w:t>
            </w:r>
          </w:p>
        </w:tc>
      </w:tr>
      <w:tr w:rsidR="0047375F" w14:paraId="72C65689" w14:textId="77777777" w:rsidTr="0047375F">
        <w:trPr>
          <w:trHeight w:val="472"/>
        </w:trPr>
        <w:tc>
          <w:tcPr>
            <w:tcW w:w="1473" w:type="dxa"/>
            <w:vAlign w:val="center"/>
          </w:tcPr>
          <w:p w14:paraId="4FA8D9E9" w14:textId="5C99D049" w:rsidR="0047375F" w:rsidRPr="00954BC3" w:rsidRDefault="00F97F3E" w:rsidP="00F97F3E">
            <w:pPr>
              <w:pStyle w:val="TextoSident"/>
              <w:tabs>
                <w:tab w:val="clear" w:pos="6803"/>
                <w:tab w:val="center" w:pos="630"/>
                <w:tab w:val="right" w:pos="1260"/>
              </w:tabs>
              <w:spacing w:line="240" w:lineRule="auto"/>
              <w:jc w:val="center"/>
              <w:rPr>
                <w:i/>
                <w:iCs/>
                <w:sz w:val="20"/>
                <w:szCs w:val="20"/>
              </w:rPr>
            </w:pPr>
            <m:oMathPara>
              <m:oMath>
                <m:r>
                  <w:rPr>
                    <w:rFonts w:ascii="Cambria Math"/>
                    <w:sz w:val="20"/>
                    <w:szCs w:val="20"/>
                  </w:rPr>
                  <m:t>-</m:t>
                </m:r>
                <m:r>
                  <w:rPr>
                    <w:rFonts w:ascii="Cambria Math"/>
                    <w:sz w:val="20"/>
                    <w:szCs w:val="20"/>
                  </w:rPr>
                  <m:t>5x</m:t>
                </m:r>
              </m:oMath>
            </m:oMathPara>
          </w:p>
        </w:tc>
        <w:tc>
          <w:tcPr>
            <w:tcW w:w="1474" w:type="dxa"/>
            <w:vAlign w:val="center"/>
          </w:tcPr>
          <w:p w14:paraId="1BBCA64D" w14:textId="5D7328FA" w:rsidR="0047375F" w:rsidRDefault="0047375F" w:rsidP="002B3FB6">
            <w:pPr>
              <w:pStyle w:val="TextoSident"/>
              <w:tabs>
                <w:tab w:val="clear" w:pos="6803"/>
              </w:tabs>
              <w:spacing w:line="240" w:lineRule="auto"/>
              <w:jc w:val="center"/>
              <w:rPr>
                <w:szCs w:val="21"/>
              </w:rPr>
            </w:pPr>
          </w:p>
        </w:tc>
        <w:tc>
          <w:tcPr>
            <w:tcW w:w="1474" w:type="dxa"/>
            <w:vAlign w:val="center"/>
          </w:tcPr>
          <w:p w14:paraId="2F44859B" w14:textId="77777777" w:rsidR="0047375F" w:rsidRPr="00306BDB" w:rsidRDefault="0047375F" w:rsidP="002B3FB6">
            <w:pPr>
              <w:pStyle w:val="TextoSident"/>
              <w:tabs>
                <w:tab w:val="clear" w:pos="6803"/>
              </w:tabs>
              <w:spacing w:line="240" w:lineRule="auto"/>
              <w:jc w:val="center"/>
              <w:rPr>
                <w:i/>
                <w:iCs/>
                <w:szCs w:val="21"/>
              </w:rPr>
            </w:pPr>
          </w:p>
        </w:tc>
      </w:tr>
      <w:tr w:rsidR="0047375F" w14:paraId="508189A8" w14:textId="77777777" w:rsidTr="0047375F">
        <w:trPr>
          <w:trHeight w:val="472"/>
        </w:trPr>
        <w:tc>
          <w:tcPr>
            <w:tcW w:w="1473" w:type="dxa"/>
            <w:vAlign w:val="center"/>
          </w:tcPr>
          <w:p w14:paraId="3DF2ADB2" w14:textId="2E7AA080" w:rsidR="0047375F" w:rsidRPr="00954BC3" w:rsidRDefault="00000000" w:rsidP="00F97F3E">
            <w:pPr>
              <w:pStyle w:val="TextoSident"/>
              <w:tabs>
                <w:tab w:val="clear" w:pos="6803"/>
                <w:tab w:val="center" w:pos="630"/>
                <w:tab w:val="right" w:pos="1260"/>
              </w:tabs>
              <w:spacing w:line="240" w:lineRule="auto"/>
              <w:jc w:val="center"/>
              <w:rPr>
                <w:i/>
                <w:iCs/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/>
                        <w:sz w:val="20"/>
                        <w:szCs w:val="20"/>
                      </w:rPr>
                      <m:t>3y</m:t>
                    </m:r>
                  </m:num>
                  <m:den>
                    <m:r>
                      <w:rPr>
                        <w:rFonts w:ascii="Cambria Math"/>
                        <w:sz w:val="20"/>
                        <w:szCs w:val="20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1474" w:type="dxa"/>
            <w:vAlign w:val="center"/>
          </w:tcPr>
          <w:p w14:paraId="21FE5D1C" w14:textId="77777777" w:rsidR="0047375F" w:rsidRDefault="0047375F" w:rsidP="002B3FB6">
            <w:pPr>
              <w:pStyle w:val="TextoSident"/>
              <w:tabs>
                <w:tab w:val="clear" w:pos="6803"/>
              </w:tabs>
              <w:spacing w:line="240" w:lineRule="auto"/>
              <w:jc w:val="center"/>
              <w:rPr>
                <w:szCs w:val="21"/>
              </w:rPr>
            </w:pPr>
          </w:p>
        </w:tc>
        <w:tc>
          <w:tcPr>
            <w:tcW w:w="1474" w:type="dxa"/>
            <w:vAlign w:val="center"/>
          </w:tcPr>
          <w:p w14:paraId="3646ADAD" w14:textId="77777777" w:rsidR="0047375F" w:rsidRPr="00306BDB" w:rsidRDefault="0047375F" w:rsidP="002B3FB6">
            <w:pPr>
              <w:pStyle w:val="TextoSident"/>
              <w:tabs>
                <w:tab w:val="clear" w:pos="6803"/>
              </w:tabs>
              <w:spacing w:line="240" w:lineRule="auto"/>
              <w:jc w:val="center"/>
              <w:rPr>
                <w:i/>
                <w:iCs/>
                <w:szCs w:val="21"/>
              </w:rPr>
            </w:pPr>
          </w:p>
        </w:tc>
      </w:tr>
      <w:tr w:rsidR="0047375F" w14:paraId="32B026E7" w14:textId="77777777" w:rsidTr="0047375F">
        <w:trPr>
          <w:trHeight w:val="472"/>
        </w:trPr>
        <w:tc>
          <w:tcPr>
            <w:tcW w:w="1473" w:type="dxa"/>
            <w:vAlign w:val="center"/>
          </w:tcPr>
          <w:p w14:paraId="148ADAA2" w14:textId="5238B2BA" w:rsidR="0047375F" w:rsidRPr="00954BC3" w:rsidRDefault="00F97F3E" w:rsidP="00F97F3E">
            <w:pPr>
              <w:pStyle w:val="TextoSident"/>
              <w:tabs>
                <w:tab w:val="clear" w:pos="6803"/>
                <w:tab w:val="center" w:pos="630"/>
                <w:tab w:val="right" w:pos="1260"/>
              </w:tabs>
              <w:spacing w:line="240" w:lineRule="auto"/>
              <w:jc w:val="center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/>
                    <w:sz w:val="20"/>
                    <w:szCs w:val="20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  <w:sz w:val="20"/>
                        <w:szCs w:val="20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474" w:type="dxa"/>
            <w:vAlign w:val="center"/>
          </w:tcPr>
          <w:p w14:paraId="2DF24235" w14:textId="77777777" w:rsidR="0047375F" w:rsidRDefault="0047375F" w:rsidP="002B3FB6">
            <w:pPr>
              <w:pStyle w:val="TextoSident"/>
              <w:tabs>
                <w:tab w:val="clear" w:pos="6803"/>
              </w:tabs>
              <w:spacing w:line="240" w:lineRule="auto"/>
              <w:jc w:val="center"/>
              <w:rPr>
                <w:szCs w:val="21"/>
              </w:rPr>
            </w:pPr>
          </w:p>
        </w:tc>
        <w:tc>
          <w:tcPr>
            <w:tcW w:w="1474" w:type="dxa"/>
            <w:vAlign w:val="center"/>
          </w:tcPr>
          <w:p w14:paraId="41E2BE6D" w14:textId="77777777" w:rsidR="0047375F" w:rsidRDefault="0047375F" w:rsidP="002B3FB6">
            <w:pPr>
              <w:pStyle w:val="TextoSident"/>
              <w:tabs>
                <w:tab w:val="clear" w:pos="6803"/>
              </w:tabs>
              <w:spacing w:line="240" w:lineRule="auto"/>
              <w:jc w:val="center"/>
              <w:rPr>
                <w:szCs w:val="21"/>
              </w:rPr>
            </w:pPr>
          </w:p>
        </w:tc>
      </w:tr>
    </w:tbl>
    <w:p w14:paraId="48D8FF73" w14:textId="3FB274CF" w:rsidR="0047375F" w:rsidRDefault="0047375F" w:rsidP="0047375F">
      <w:pPr>
        <w:pStyle w:val="QUESTAO1"/>
        <w:rPr>
          <w:noProof/>
        </w:rPr>
      </w:pPr>
      <w:r w:rsidRPr="00BB6C88">
        <w:rPr>
          <w:b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683840" behindDoc="1" locked="0" layoutInCell="1" allowOverlap="1" wp14:anchorId="6185EC55" wp14:editId="7083C159">
            <wp:simplePos x="0" y="0"/>
            <wp:positionH relativeFrom="column">
              <wp:posOffset>1327785</wp:posOffset>
            </wp:positionH>
            <wp:positionV relativeFrom="paragraph">
              <wp:posOffset>572135</wp:posOffset>
            </wp:positionV>
            <wp:extent cx="2143125" cy="1529080"/>
            <wp:effectExtent l="0" t="0" r="9525" b="0"/>
            <wp:wrapTopAndBottom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529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4491AC8" wp14:editId="7927DCDD">
                <wp:extent cx="216000" cy="216000"/>
                <wp:effectExtent l="0" t="0" r="0" b="0"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D6C199" w14:textId="77777777" w:rsidR="0047375F" w:rsidRPr="00086D19" w:rsidRDefault="0047375F" w:rsidP="0047375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4491AC8" id="Oval 14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5D6C199" w14:textId="77777777" w:rsidR="0047375F" w:rsidRPr="00086D19" w:rsidRDefault="0047375F" w:rsidP="0047375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Na figura está representado um terreno agrícola.</w:t>
      </w:r>
    </w:p>
    <w:p w14:paraId="2A8A64D0" w14:textId="1A14D4F7" w:rsidR="0047375F" w:rsidRDefault="0047375F" w:rsidP="0047375F">
      <w:pPr>
        <w:pStyle w:val="QUESTAO11"/>
        <w:rPr>
          <w:noProof/>
        </w:rPr>
      </w:pPr>
      <w:r w:rsidRPr="00BB6C88">
        <w:rPr>
          <w:b/>
          <w:noProof/>
        </w:rPr>
        <w:t>2.1.</w:t>
      </w:r>
      <w:r>
        <w:rPr>
          <w:b/>
          <w:noProof/>
        </w:rPr>
        <w:tab/>
      </w:r>
      <w:r>
        <w:rPr>
          <w:noProof/>
        </w:rPr>
        <w:t>Escreve uma expressão simplificada para o perímetro do terreno.</w:t>
      </w:r>
    </w:p>
    <w:p w14:paraId="770D3008" w14:textId="77777777" w:rsidR="009B0A02" w:rsidRDefault="0047375F" w:rsidP="00F97F3E">
      <w:pPr>
        <w:pStyle w:val="QUESTAO11"/>
        <w:rPr>
          <w:noProof/>
        </w:rPr>
      </w:pPr>
      <w:r w:rsidRPr="00BB6C88">
        <w:rPr>
          <w:b/>
          <w:noProof/>
        </w:rPr>
        <w:t>2.2.</w:t>
      </w:r>
      <w:r>
        <w:rPr>
          <w:b/>
          <w:noProof/>
        </w:rPr>
        <w:tab/>
      </w:r>
      <w:r>
        <w:rPr>
          <w:noProof/>
        </w:rPr>
        <w:t xml:space="preserve">Determina, em metros, a quantidade de rede necessária para vedar o terreno, </w:t>
      </w:r>
    </w:p>
    <w:p w14:paraId="4ACC70C3" w14:textId="4FF8A56E" w:rsidR="0047375F" w:rsidRDefault="009B0A02" w:rsidP="009B0A02">
      <w:pPr>
        <w:pStyle w:val="QUESTAO11"/>
        <w:spacing w:before="120"/>
      </w:pPr>
      <w:r>
        <w:rPr>
          <w:b/>
          <w:noProof/>
        </w:rPr>
        <w:tab/>
      </w:r>
      <w:r w:rsidR="0047375F">
        <w:rPr>
          <w:noProof/>
        </w:rPr>
        <w:t xml:space="preserve">considerando </w:t>
      </w:r>
      <m:oMath>
        <m:r>
          <w:rPr>
            <w:rFonts w:ascii="Cambria Math"/>
          </w:rPr>
          <m:t>x=3</m:t>
        </m:r>
      </m:oMath>
      <w:r w:rsidR="0047375F">
        <w:rPr>
          <w:noProof/>
        </w:rPr>
        <w:t>.</w:t>
      </w:r>
    </w:p>
    <w:sectPr w:rsidR="0047375F" w:rsidSect="00A22A4E">
      <w:headerReference w:type="even" r:id="rId14"/>
      <w:headerReference w:type="default" r:id="rId15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733EB" w14:textId="77777777" w:rsidR="00AD2222" w:rsidRDefault="00AD2222" w:rsidP="00D177B5">
      <w:pPr>
        <w:spacing w:after="0" w:line="240" w:lineRule="auto"/>
      </w:pPr>
      <w:r>
        <w:separator/>
      </w:r>
    </w:p>
  </w:endnote>
  <w:endnote w:type="continuationSeparator" w:id="0">
    <w:p w14:paraId="3120561D" w14:textId="77777777" w:rsidR="00AD2222" w:rsidRDefault="00AD222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7112E" w14:textId="77777777" w:rsidR="00AD2222" w:rsidRDefault="00AD2222" w:rsidP="00D177B5">
      <w:pPr>
        <w:spacing w:after="0" w:line="240" w:lineRule="auto"/>
      </w:pPr>
      <w:r>
        <w:separator/>
      </w:r>
    </w:p>
  </w:footnote>
  <w:footnote w:type="continuationSeparator" w:id="0">
    <w:p w14:paraId="7F1DD67D" w14:textId="77777777" w:rsidR="00AD2222" w:rsidRDefault="00AD222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60" type="#_x0000_t75" style="width:16.35pt;height:16.35pt;visibility:visible" o:bullet="t">
        <v:imagedata r:id="rId1" o:title=""/>
      </v:shape>
    </w:pict>
  </w:numPicBullet>
  <w:numPicBullet w:numPicBulletId="1">
    <w:pict>
      <v:shape id="_x0000_i1561" type="#_x0000_t75" style="width:16.35pt;height:16.35pt;visibility:visible" o:bullet="t">
        <v:imagedata r:id="rId2" o:title=""/>
      </v:shape>
    </w:pict>
  </w:numPicBullet>
  <w:numPicBullet w:numPicBulletId="2">
    <w:pict>
      <v:shape id="_x0000_i1562" type="#_x0000_t75" style="width:16.35pt;height:16.3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244CB9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BE656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2A54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096F9E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BFC9D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F7C87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0E41DFE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AE95D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5887E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8FC53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DB26CC"/>
    <w:multiLevelType w:val="hybridMultilevel"/>
    <w:tmpl w:val="4356A5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7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8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1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939801693">
    <w:abstractNumId w:val="15"/>
  </w:num>
  <w:num w:numId="2" w16cid:durableId="1057632186">
    <w:abstractNumId w:val="20"/>
  </w:num>
  <w:num w:numId="3" w16cid:durableId="1825586186">
    <w:abstractNumId w:val="12"/>
  </w:num>
  <w:num w:numId="4" w16cid:durableId="68277998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21354180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83679571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81372659">
    <w:abstractNumId w:val="21"/>
  </w:num>
  <w:num w:numId="8" w16cid:durableId="689066704">
    <w:abstractNumId w:val="13"/>
  </w:num>
  <w:num w:numId="9" w16cid:durableId="209650966">
    <w:abstractNumId w:val="9"/>
  </w:num>
  <w:num w:numId="10" w16cid:durableId="1163425470">
    <w:abstractNumId w:val="7"/>
  </w:num>
  <w:num w:numId="11" w16cid:durableId="1010833658">
    <w:abstractNumId w:val="6"/>
  </w:num>
  <w:num w:numId="12" w16cid:durableId="441993167">
    <w:abstractNumId w:val="5"/>
  </w:num>
  <w:num w:numId="13" w16cid:durableId="1763799741">
    <w:abstractNumId w:val="4"/>
  </w:num>
  <w:num w:numId="14" w16cid:durableId="1026171522">
    <w:abstractNumId w:val="8"/>
  </w:num>
  <w:num w:numId="15" w16cid:durableId="1517226729">
    <w:abstractNumId w:val="3"/>
  </w:num>
  <w:num w:numId="16" w16cid:durableId="1019700588">
    <w:abstractNumId w:val="2"/>
  </w:num>
  <w:num w:numId="17" w16cid:durableId="581961011">
    <w:abstractNumId w:val="1"/>
  </w:num>
  <w:num w:numId="18" w16cid:durableId="1937060473">
    <w:abstractNumId w:val="0"/>
  </w:num>
  <w:num w:numId="19" w16cid:durableId="1663390245">
    <w:abstractNumId w:val="18"/>
  </w:num>
  <w:num w:numId="20" w16cid:durableId="1643728061">
    <w:abstractNumId w:val="19"/>
  </w:num>
  <w:num w:numId="21" w16cid:durableId="2109033232">
    <w:abstractNumId w:val="16"/>
  </w:num>
  <w:num w:numId="22" w16cid:durableId="639961468">
    <w:abstractNumId w:val="17"/>
  </w:num>
  <w:num w:numId="23" w16cid:durableId="579868990">
    <w:abstractNumId w:val="14"/>
  </w:num>
  <w:num w:numId="24" w16cid:durableId="13778543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30423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3A03"/>
    <w:rsid w:val="001A4267"/>
    <w:rsid w:val="001A7745"/>
    <w:rsid w:val="001C5DAF"/>
    <w:rsid w:val="001C7A1B"/>
    <w:rsid w:val="001D5C20"/>
    <w:rsid w:val="001F1F0F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E3BA5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308B"/>
    <w:rsid w:val="004727E3"/>
    <w:rsid w:val="0047375F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2A6C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8568D"/>
    <w:rsid w:val="005912DB"/>
    <w:rsid w:val="00596566"/>
    <w:rsid w:val="005A06B8"/>
    <w:rsid w:val="005A0C02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7E8"/>
    <w:rsid w:val="006D3A39"/>
    <w:rsid w:val="006D4D88"/>
    <w:rsid w:val="006E72C0"/>
    <w:rsid w:val="006F2796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26AE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06571"/>
    <w:rsid w:val="00813E36"/>
    <w:rsid w:val="00835C1D"/>
    <w:rsid w:val="00840629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4BC3"/>
    <w:rsid w:val="009559C7"/>
    <w:rsid w:val="00960394"/>
    <w:rsid w:val="00963658"/>
    <w:rsid w:val="0096589E"/>
    <w:rsid w:val="00967586"/>
    <w:rsid w:val="00984F46"/>
    <w:rsid w:val="009858A5"/>
    <w:rsid w:val="009B0A02"/>
    <w:rsid w:val="009C2264"/>
    <w:rsid w:val="009C2ABF"/>
    <w:rsid w:val="009D12DC"/>
    <w:rsid w:val="009E04ED"/>
    <w:rsid w:val="009E1B35"/>
    <w:rsid w:val="009E654C"/>
    <w:rsid w:val="00A04616"/>
    <w:rsid w:val="00A115C4"/>
    <w:rsid w:val="00A128F3"/>
    <w:rsid w:val="00A158CE"/>
    <w:rsid w:val="00A173FF"/>
    <w:rsid w:val="00A22A4E"/>
    <w:rsid w:val="00A25439"/>
    <w:rsid w:val="00A318C5"/>
    <w:rsid w:val="00A364EF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222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70309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2C5A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DE5405"/>
    <w:rsid w:val="00E1061E"/>
    <w:rsid w:val="00E1561C"/>
    <w:rsid w:val="00E212E0"/>
    <w:rsid w:val="00E42002"/>
    <w:rsid w:val="00E43014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EE7292"/>
    <w:rsid w:val="00F007C4"/>
    <w:rsid w:val="00F072D8"/>
    <w:rsid w:val="00F1013F"/>
    <w:rsid w:val="00F1363F"/>
    <w:rsid w:val="00F35B67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97F3E"/>
    <w:rsid w:val="00FA19DC"/>
    <w:rsid w:val="00FB3A45"/>
    <w:rsid w:val="00FC157B"/>
    <w:rsid w:val="00FC23DC"/>
    <w:rsid w:val="00FC5AF9"/>
    <w:rsid w:val="00FD2F52"/>
    <w:rsid w:val="00FD5F6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47375F"/>
    <w:pPr>
      <w:tabs>
        <w:tab w:val="left" w:pos="113"/>
      </w:tabs>
      <w:spacing w:before="28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47375F"/>
    <w:pPr>
      <w:tabs>
        <w:tab w:val="left" w:pos="113"/>
        <w:tab w:val="left" w:pos="425"/>
      </w:tabs>
      <w:spacing w:before="240" w:line="240" w:lineRule="atLeas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47375F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EE7292"/>
    <w:pPr>
      <w:spacing w:before="0" w:after="12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47375F"/>
    <w:pPr>
      <w:pBdr>
        <w:top w:val="single" w:sz="6" w:space="4" w:color="193E7E"/>
      </w:pBdr>
      <w:spacing w:before="360" w:after="4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Espaamentoentrelinhassimples">
    <w:name w:val="Estilo QUESTAO 1.1 + Espaçamento entre linhas:  simples"/>
    <w:basedOn w:val="QUESTAO11"/>
    <w:rsid w:val="00FD5F69"/>
    <w:pPr>
      <w:spacing w:before="200" w:line="240" w:lineRule="auto"/>
    </w:pPr>
    <w:rPr>
      <w:rFonts w:eastAsia="Times New Roman" w:cs="Times New Roman"/>
      <w:bCs w:val="0"/>
    </w:rPr>
  </w:style>
  <w:style w:type="paragraph" w:styleId="Listacommarcas3">
    <w:name w:val="List Bullet 3"/>
    <w:basedOn w:val="Normal"/>
    <w:uiPriority w:val="99"/>
    <w:unhideWhenUsed/>
    <w:rsid w:val="00EE7292"/>
    <w:pPr>
      <w:numPr>
        <w:numId w:val="11"/>
      </w:numPr>
      <w:spacing w:before="120"/>
      <w:ind w:left="924" w:hanging="357"/>
    </w:pPr>
    <w:rPr>
      <w:rFonts w:ascii="Arial" w:hAnsi="Arial"/>
      <w:sz w:val="20"/>
    </w:rPr>
  </w:style>
  <w:style w:type="paragraph" w:styleId="Lista3">
    <w:name w:val="List 3"/>
    <w:basedOn w:val="Normal"/>
    <w:uiPriority w:val="99"/>
    <w:semiHidden/>
    <w:unhideWhenUsed/>
    <w:rsid w:val="001D5C20"/>
    <w:pPr>
      <w:ind w:left="849" w:hanging="283"/>
      <w:contextualSpacing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113</TotalTime>
  <Pages>1</Pages>
  <Words>100</Words>
  <Characters>575</Characters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4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2022-09-22T15:11:00Z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