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71CCFB2" w:rsidR="00C72BA7" w:rsidRDefault="00B32118" w:rsidP="00162A96">
      <w:pPr>
        <w:pStyle w:val="TITULOFICHAS"/>
      </w:pPr>
      <w:proofErr w:type="spellStart"/>
      <w:r>
        <w:t>Questões</w:t>
      </w:r>
      <w:proofErr w:type="spellEnd"/>
      <w:r>
        <w:t>-aula</w:t>
      </w:r>
      <w:r w:rsidR="00806571">
        <w:tab/>
      </w:r>
      <w:r w:rsidR="00241172" w:rsidRPr="00241172">
        <w:rPr>
          <w:rStyle w:val="TITULOFICHAS-alinea"/>
        </w:rPr>
        <w:t xml:space="preserve">5. </w:t>
      </w:r>
      <w:proofErr w:type="spellStart"/>
      <w:r w:rsidR="00241172" w:rsidRPr="00241172">
        <w:rPr>
          <w:rStyle w:val="TITULOFICHAS-alinea"/>
        </w:rPr>
        <w:t>Equações</w:t>
      </w:r>
      <w:proofErr w:type="spellEnd"/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676B9E6" w14:textId="77777777" w:rsidR="00241172" w:rsidRPr="009866C2" w:rsidRDefault="00241172" w:rsidP="00241172">
      <w:pPr>
        <w:pStyle w:val="QuestaoAulaTITULO"/>
        <w:rPr>
          <w:lang w:val="pt-PT"/>
        </w:rPr>
      </w:pPr>
      <w:r w:rsidRPr="009866C2">
        <w:rPr>
          <w:lang w:val="pt-PT"/>
        </w:rPr>
        <w:t>Questão-aula 9</w:t>
      </w:r>
    </w:p>
    <w:p w14:paraId="73C688DD" w14:textId="2F598B34" w:rsidR="00241172" w:rsidRPr="00583F09" w:rsidRDefault="00241172" w:rsidP="00241172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0153EEE2" wp14:editId="287BB757">
            <wp:simplePos x="0" y="0"/>
            <wp:positionH relativeFrom="column">
              <wp:posOffset>3492520</wp:posOffset>
            </wp:positionH>
            <wp:positionV relativeFrom="paragraph">
              <wp:posOffset>379095</wp:posOffset>
            </wp:positionV>
            <wp:extent cx="2127730" cy="1836000"/>
            <wp:effectExtent l="0" t="0" r="635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730" cy="183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3E156C" wp14:editId="7DC8874E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9C114" w14:textId="77777777" w:rsidR="00241172" w:rsidRPr="00086D19" w:rsidRDefault="00241172" w:rsidP="0024117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3E156C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CD9C114" w14:textId="77777777" w:rsidR="00241172" w:rsidRPr="00086D19" w:rsidRDefault="00241172" w:rsidP="0024117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 figura</w:t>
      </w:r>
      <w:r w:rsidRPr="00583F09">
        <w:t xml:space="preserve"> ao lado</w:t>
      </w:r>
      <w:r>
        <w:t xml:space="preserve"> representa um quadrado.</w:t>
      </w:r>
    </w:p>
    <w:p w14:paraId="227D7E19" w14:textId="4CA1F9C0" w:rsidR="00241172" w:rsidRPr="003C04DB" w:rsidRDefault="00241172" w:rsidP="004D06E6">
      <w:pPr>
        <w:pStyle w:val="QuestaoTexto"/>
        <w:spacing w:after="0"/>
      </w:pPr>
      <w:r>
        <w:t xml:space="preserve">A figura sugere a equação </w:t>
      </w:r>
      <m:oMath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1=2x+4</m:t>
        </m:r>
      </m:oMath>
      <w:r>
        <w:t>.</w:t>
      </w:r>
    </w:p>
    <w:p w14:paraId="435B49A4" w14:textId="447628AF" w:rsidR="00241172" w:rsidRDefault="00241172" w:rsidP="00F2736A">
      <w:pPr>
        <w:pStyle w:val="QUESTAO11"/>
        <w:spacing w:before="80"/>
      </w:pPr>
      <w:r>
        <w:rPr>
          <w:b/>
          <w:bCs w:val="0"/>
        </w:rPr>
        <w:t>1.1.</w:t>
      </w:r>
      <w:r>
        <w:rPr>
          <w:b/>
          <w:bCs w:val="0"/>
        </w:rPr>
        <w:tab/>
      </w:r>
      <w:r>
        <w:t>Relativamente à equação, indica:</w:t>
      </w:r>
    </w:p>
    <w:p w14:paraId="2024FA23" w14:textId="2370B6A5" w:rsidR="00241172" w:rsidRDefault="00241172" w:rsidP="00F2736A">
      <w:pPr>
        <w:pStyle w:val="QUESTAOAlineaa"/>
        <w:spacing w:line="200" w:lineRule="exact"/>
      </w:pPr>
      <w:r>
        <w:rPr>
          <w:b/>
          <w:bCs w:val="0"/>
        </w:rPr>
        <w:t>a)</w:t>
      </w:r>
      <w:r>
        <w:rPr>
          <w:b/>
          <w:bCs w:val="0"/>
        </w:rPr>
        <w:tab/>
      </w:r>
      <w:r>
        <w:t>a incógnita</w:t>
      </w:r>
      <w:r w:rsidR="00F2736A">
        <w:t>;</w:t>
      </w:r>
    </w:p>
    <w:p w14:paraId="459CD739" w14:textId="361B8AFD" w:rsidR="00241172" w:rsidRDefault="00241172" w:rsidP="00F2736A">
      <w:pPr>
        <w:pStyle w:val="QUESTAOAlineaa"/>
        <w:spacing w:line="200" w:lineRule="exact"/>
      </w:pPr>
      <w:r>
        <w:rPr>
          <w:b/>
          <w:bCs w:val="0"/>
        </w:rPr>
        <w:t>b)</w:t>
      </w:r>
      <w:r>
        <w:rPr>
          <w:b/>
          <w:bCs w:val="0"/>
        </w:rPr>
        <w:tab/>
      </w:r>
      <w:r>
        <w:t>o 1.º membro</w:t>
      </w:r>
      <w:r w:rsidR="00F2736A">
        <w:t>;</w:t>
      </w:r>
    </w:p>
    <w:p w14:paraId="2CF97CA0" w14:textId="59AFD244" w:rsidR="00241172" w:rsidRDefault="00241172" w:rsidP="00F2736A">
      <w:pPr>
        <w:pStyle w:val="QUESTAOAlineaa"/>
        <w:spacing w:line="200" w:lineRule="exact"/>
      </w:pPr>
      <w:r>
        <w:rPr>
          <w:b/>
          <w:bCs w:val="0"/>
        </w:rPr>
        <w:t>c)</w:t>
      </w:r>
      <w:r>
        <w:rPr>
          <w:b/>
          <w:bCs w:val="0"/>
        </w:rPr>
        <w:tab/>
      </w:r>
      <w:r>
        <w:t>os termos do 1.º membro</w:t>
      </w:r>
      <w:r w:rsidR="00F2736A">
        <w:t>;</w:t>
      </w:r>
    </w:p>
    <w:p w14:paraId="7A2ED492" w14:textId="78B3288E" w:rsidR="00241172" w:rsidRPr="00583F09" w:rsidRDefault="00761F13" w:rsidP="00F2736A">
      <w:pPr>
        <w:pStyle w:val="QUESTAOAlineaa"/>
        <w:spacing w:line="200" w:lineRule="exact"/>
      </w:pPr>
      <w:r>
        <w:rPr>
          <w:b/>
          <w:bCs w:val="0"/>
        </w:rPr>
        <w:t>d)</w:t>
      </w:r>
      <w:r>
        <w:rPr>
          <w:b/>
          <w:bCs w:val="0"/>
        </w:rPr>
        <w:tab/>
      </w:r>
      <w:r w:rsidR="00241172" w:rsidRPr="00583F09">
        <w:t>os termos independentes.</w:t>
      </w:r>
    </w:p>
    <w:p w14:paraId="719DEC0F" w14:textId="2B407750" w:rsidR="00241172" w:rsidRDefault="00761F13" w:rsidP="00761F13">
      <w:pPr>
        <w:pStyle w:val="QUESTAO11"/>
      </w:pPr>
      <w:r>
        <w:rPr>
          <w:b/>
          <w:bCs w:val="0"/>
        </w:rPr>
        <w:t>1.2.</w:t>
      </w:r>
      <w:r>
        <w:rPr>
          <w:b/>
          <w:bCs w:val="0"/>
        </w:rPr>
        <w:tab/>
      </w:r>
      <w:r w:rsidR="00241172">
        <w:t>Verifica que 4 não é solução da equação.</w:t>
      </w:r>
    </w:p>
    <w:p w14:paraId="5275E193" w14:textId="758389DA" w:rsidR="00241172" w:rsidRDefault="00761F13" w:rsidP="00761F13">
      <w:pPr>
        <w:pStyle w:val="QUESTAO11"/>
      </w:pPr>
      <w:r>
        <w:rPr>
          <w:b/>
          <w:bCs w:val="0"/>
        </w:rPr>
        <w:t>1.3.</w:t>
      </w:r>
      <w:r>
        <w:rPr>
          <w:b/>
          <w:bCs w:val="0"/>
        </w:rPr>
        <w:tab/>
      </w:r>
      <w:r w:rsidR="00241172">
        <w:t>Verifica que 5 é solução da equação.</w:t>
      </w:r>
    </w:p>
    <w:p w14:paraId="4C255BEA" w14:textId="0A6ED9CD" w:rsidR="00241172" w:rsidRDefault="00761F13" w:rsidP="00761F13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9A645E4" wp14:editId="5AD4336A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5D7D28" w14:textId="27AC4DE0" w:rsidR="00761F13" w:rsidRPr="00086D19" w:rsidRDefault="00761F13" w:rsidP="00761F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A645E4" id="Oval 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5D7D28" w14:textId="27AC4DE0" w:rsidR="00761F13" w:rsidRPr="00086D19" w:rsidRDefault="00761F13" w:rsidP="00761F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41172" w:rsidRPr="00761F13">
        <w:t>Traduz</w:t>
      </w:r>
      <w:r w:rsidR="00241172" w:rsidRPr="00094357">
        <w:rPr>
          <w:noProof/>
        </w:rPr>
        <w:t xml:space="preserve"> por uma equação </w:t>
      </w:r>
      <w:r w:rsidR="00241172">
        <w:rPr>
          <w:noProof/>
        </w:rPr>
        <w:t>cada uma das situações e indica a sua solução.</w:t>
      </w:r>
    </w:p>
    <w:p w14:paraId="50440130" w14:textId="248467B6" w:rsidR="00241172" w:rsidRDefault="00241172" w:rsidP="004D06E6">
      <w:pPr>
        <w:pStyle w:val="QUESTAO11"/>
        <w:spacing w:before="160"/>
        <w:rPr>
          <w:noProof/>
        </w:rPr>
      </w:pPr>
      <w:r w:rsidRPr="00094357">
        <w:rPr>
          <w:b/>
          <w:noProof/>
        </w:rPr>
        <w:t>2.1.</w:t>
      </w:r>
      <w:r w:rsidR="00761F13">
        <w:rPr>
          <w:noProof/>
        </w:rPr>
        <w:tab/>
      </w:r>
      <w:r>
        <w:rPr>
          <w:noProof/>
        </w:rPr>
        <w:t xml:space="preserve">A Ana pensou num número, adicionou-lhe 5 unidades e obteve o resultado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>
        <w:rPr>
          <w:noProof/>
        </w:rPr>
        <w:t>. Em que número pensou a Ana?</w:t>
      </w:r>
    </w:p>
    <w:p w14:paraId="5BEE7ED4" w14:textId="20F87F30" w:rsidR="00241172" w:rsidRPr="00094357" w:rsidRDefault="00241172" w:rsidP="00761F13">
      <w:pPr>
        <w:pStyle w:val="QUESTAO11"/>
        <w:rPr>
          <w:noProof/>
        </w:rPr>
      </w:pPr>
      <w:r w:rsidRPr="00094357">
        <w:rPr>
          <w:b/>
          <w:noProof/>
        </w:rPr>
        <w:t>2.2.</w:t>
      </w:r>
      <w:r w:rsidR="00761F13">
        <w:rPr>
          <w:noProof/>
        </w:rPr>
        <w:tab/>
      </w:r>
      <w:r>
        <w:rPr>
          <w:noProof/>
        </w:rPr>
        <w:t>O perímetro de um pentágono regular é 15 cm. Qual é a medida do lado do pentágono?</w:t>
      </w:r>
    </w:p>
    <w:p w14:paraId="5FC458B5" w14:textId="77777777" w:rsidR="00241172" w:rsidRPr="009866C2" w:rsidRDefault="00241172" w:rsidP="00761F13">
      <w:pPr>
        <w:pStyle w:val="QuestaoAulaTITULO"/>
        <w:rPr>
          <w:lang w:val="pt-PT"/>
        </w:rPr>
      </w:pPr>
      <w:r w:rsidRPr="009866C2">
        <w:rPr>
          <w:lang w:val="pt-PT"/>
        </w:rPr>
        <w:t>Questão-aula 10</w:t>
      </w:r>
    </w:p>
    <w:p w14:paraId="0A8C0A06" w14:textId="2DCCB937" w:rsidR="00241172" w:rsidRPr="00BA6A9B" w:rsidRDefault="00761F13" w:rsidP="00761F1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1EA2FC0" wp14:editId="30369824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676882" w14:textId="77777777" w:rsidR="00761F13" w:rsidRPr="00086D19" w:rsidRDefault="00761F13" w:rsidP="00761F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EA2FC0" id="Oval 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676882" w14:textId="77777777" w:rsidR="00761F13" w:rsidRPr="00086D19" w:rsidRDefault="00761F13" w:rsidP="00761F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41172">
        <w:t>Resolve mentalmente cada uma das equações.</w:t>
      </w:r>
    </w:p>
    <w:p w14:paraId="39693BBB" w14:textId="447992BC" w:rsidR="00241172" w:rsidRDefault="00241172" w:rsidP="004D06E6">
      <w:pPr>
        <w:pStyle w:val="QUESTAO1"/>
        <w:tabs>
          <w:tab w:val="clear" w:pos="113"/>
          <w:tab w:val="left" w:pos="425"/>
          <w:tab w:val="left" w:pos="993"/>
          <w:tab w:val="left" w:pos="4536"/>
          <w:tab w:val="left" w:pos="5103"/>
        </w:tabs>
        <w:spacing w:before="0" w:afterLines="60" w:after="144" w:line="276" w:lineRule="auto"/>
        <w:ind w:left="426" w:firstLine="0"/>
        <w:rPr>
          <w:sz w:val="22"/>
          <w:szCs w:val="22"/>
        </w:rPr>
      </w:pPr>
      <w:r w:rsidRPr="00BA6A9B">
        <w:rPr>
          <w:b/>
          <w:sz w:val="22"/>
          <w:szCs w:val="22"/>
        </w:rPr>
        <w:t>1.1.</w:t>
      </w:r>
      <w:r w:rsidR="00761F13">
        <w:rPr>
          <w:sz w:val="22"/>
          <w:szCs w:val="22"/>
        </w:rPr>
        <w:tab/>
      </w:r>
      <m:oMath>
        <m:r>
          <w:rPr>
            <w:rFonts w:ascii="Cambria Math"/>
          </w:rPr>
          <m:t>x+1=5</m:t>
        </m:r>
      </m:oMath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1.2.</w:t>
      </w:r>
      <w:r>
        <w:rPr>
          <w:sz w:val="22"/>
          <w:szCs w:val="22"/>
        </w:rPr>
        <w:tab/>
      </w:r>
      <m:oMath>
        <m:r>
          <w:rPr>
            <w:rFonts w:ascii="Cambria Math"/>
          </w:rPr>
          <m:t>x+10=11</m:t>
        </m:r>
      </m:oMath>
    </w:p>
    <w:p w14:paraId="15254D94" w14:textId="02ED2A80" w:rsidR="00241172" w:rsidRDefault="00241172" w:rsidP="004D06E6">
      <w:pPr>
        <w:pStyle w:val="QUESTAO1"/>
        <w:tabs>
          <w:tab w:val="clear" w:pos="113"/>
          <w:tab w:val="left" w:pos="425"/>
          <w:tab w:val="left" w:pos="993"/>
          <w:tab w:val="left" w:pos="4536"/>
          <w:tab w:val="left" w:pos="5103"/>
        </w:tabs>
        <w:spacing w:before="0" w:afterLines="60" w:after="144" w:line="276" w:lineRule="auto"/>
        <w:ind w:left="426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1.3.</w:t>
      </w:r>
      <w:r>
        <w:rPr>
          <w:sz w:val="22"/>
          <w:szCs w:val="22"/>
        </w:rPr>
        <w:tab/>
      </w:r>
      <m:oMath>
        <m:r>
          <w:rPr>
            <w:rFonts w:ascii="Cambria Math"/>
          </w:rPr>
          <m:t>x+7=6</m:t>
        </m:r>
      </m:oMath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1.4.</w:t>
      </w:r>
      <w:r>
        <w:rPr>
          <w:sz w:val="22"/>
          <w:szCs w:val="22"/>
        </w:rPr>
        <w:tab/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5=60</m:t>
        </m:r>
      </m:oMath>
    </w:p>
    <w:p w14:paraId="531DD5AB" w14:textId="4453DEB3" w:rsidR="00241172" w:rsidRDefault="00241172" w:rsidP="004D06E6">
      <w:pPr>
        <w:pStyle w:val="QUESTAO1"/>
        <w:tabs>
          <w:tab w:val="clear" w:pos="113"/>
          <w:tab w:val="left" w:pos="425"/>
          <w:tab w:val="left" w:pos="993"/>
          <w:tab w:val="left" w:pos="4536"/>
          <w:tab w:val="left" w:pos="5103"/>
        </w:tabs>
        <w:spacing w:before="0" w:afterLines="60" w:after="144" w:line="276" w:lineRule="auto"/>
        <w:ind w:left="426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1.5.</w:t>
      </w:r>
      <w:r>
        <w:rPr>
          <w:sz w:val="22"/>
          <w:szCs w:val="22"/>
        </w:rPr>
        <w:tab/>
      </w:r>
      <m:oMath>
        <m:r>
          <w:rPr>
            <w:rFonts w:ascii="Cambria Math"/>
          </w:rPr>
          <m:t>2x=6</m:t>
        </m:r>
      </m:oMath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1.6.</w:t>
      </w:r>
      <w:r>
        <w:rPr>
          <w:sz w:val="22"/>
          <w:szCs w:val="22"/>
        </w:rPr>
        <w:tab/>
      </w:r>
      <m:oMath>
        <m:r>
          <w:rPr>
            <w:rFonts w:ascii="Cambria Math"/>
          </w:rPr>
          <m:t>5x=20</m:t>
        </m:r>
      </m:oMath>
    </w:p>
    <w:p w14:paraId="3A9AF616" w14:textId="7E1FD229" w:rsidR="00241172" w:rsidRDefault="00241172" w:rsidP="004D06E6">
      <w:pPr>
        <w:pStyle w:val="QUESTAO1"/>
        <w:tabs>
          <w:tab w:val="clear" w:pos="113"/>
          <w:tab w:val="left" w:pos="425"/>
          <w:tab w:val="left" w:pos="993"/>
          <w:tab w:val="left" w:pos="4536"/>
          <w:tab w:val="left" w:pos="5103"/>
        </w:tabs>
        <w:spacing w:before="0" w:afterLines="60" w:after="144" w:line="276" w:lineRule="auto"/>
        <w:ind w:left="426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1.7.</w:t>
      </w:r>
      <w:r>
        <w:rPr>
          <w:sz w:val="22"/>
          <w:szCs w:val="22"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3x=</m:t>
        </m:r>
        <m:r>
          <w:rPr>
            <w:rFonts w:ascii="Cambria Math"/>
          </w:rPr>
          <m:t>-</m:t>
        </m:r>
        <m:r>
          <w:rPr>
            <w:rFonts w:ascii="Cambria Math"/>
          </w:rPr>
          <m:t>6</m:t>
        </m:r>
      </m:oMath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1.8.</w:t>
      </w:r>
      <w:r>
        <w:rPr>
          <w:sz w:val="22"/>
          <w:szCs w:val="22"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2x=</m:t>
        </m:r>
        <m:r>
          <w:rPr>
            <w:rFonts w:ascii="Cambria Math"/>
          </w:rPr>
          <m:t>-</m:t>
        </m:r>
        <m:r>
          <w:rPr>
            <w:rFonts w:ascii="Cambria Math"/>
          </w:rPr>
          <m:t>12</m:t>
        </m:r>
      </m:oMath>
    </w:p>
    <w:p w14:paraId="482DD271" w14:textId="710EF293" w:rsidR="00241172" w:rsidRDefault="00291B56" w:rsidP="00761F13">
      <w:pPr>
        <w:pStyle w:val="QUESTAO1"/>
      </w:pPr>
      <w:r>
        <w:rPr>
          <w:b/>
          <w:noProof/>
          <w:color w:val="C00000"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901610" wp14:editId="78F5F020">
                <wp:simplePos x="0" y="0"/>
                <wp:positionH relativeFrom="column">
                  <wp:posOffset>609600</wp:posOffset>
                </wp:positionH>
                <wp:positionV relativeFrom="paragraph">
                  <wp:posOffset>378683</wp:posOffset>
                </wp:positionV>
                <wp:extent cx="266065" cy="252095"/>
                <wp:effectExtent l="0" t="0" r="635" b="0"/>
                <wp:wrapNone/>
                <wp:docPr id="11" name="Fluxograma: Conexã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65" cy="252095"/>
                        </a:xfrm>
                        <a:prstGeom prst="flowChartConnector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37DAD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xograma: Conexão 11" o:spid="_x0000_s1026" type="#_x0000_t120" style="position:absolute;margin-left:48pt;margin-top:29.8pt;width:20.95pt;height:19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" fillcolor="#ffc000" stroked="f"/>
            </w:pict>
          </mc:Fallback>
        </mc:AlternateContent>
      </w:r>
      <w:r w:rsidR="009F30B1">
        <w:rPr>
          <w:b/>
          <w:noProof/>
          <w:color w:val="C00000"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F98FB5" wp14:editId="657CD4C1">
                <wp:simplePos x="0" y="0"/>
                <wp:positionH relativeFrom="column">
                  <wp:posOffset>3453542</wp:posOffset>
                </wp:positionH>
                <wp:positionV relativeFrom="paragraph">
                  <wp:posOffset>377190</wp:posOffset>
                </wp:positionV>
                <wp:extent cx="266065" cy="252095"/>
                <wp:effectExtent l="0" t="0" r="635" b="0"/>
                <wp:wrapNone/>
                <wp:docPr id="1" name="Fluxograma: Conexã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65" cy="252095"/>
                        </a:xfrm>
                        <a:prstGeom prst="flowChartConnector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A3CBC" id="Fluxograma: Conexão 1" o:spid="_x0000_s1026" type="#_x0000_t120" style="position:absolute;margin-left:271.95pt;margin-top:29.7pt;width:20.95pt;height:19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" fillcolor="#ffc000" stroked="f"/>
            </w:pict>
          </mc:Fallback>
        </mc:AlternateContent>
      </w:r>
      <w:r w:rsidR="00761F13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5A0F584" wp14:editId="338CFE5F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151AB9" w14:textId="77777777" w:rsidR="00761F13" w:rsidRPr="00086D19" w:rsidRDefault="00761F13" w:rsidP="00761F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5A0F584" id="Oval 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7151AB9" w14:textId="77777777" w:rsidR="00761F13" w:rsidRPr="00086D19" w:rsidRDefault="00761F13" w:rsidP="00761F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61F13" w:rsidRPr="004E7A84">
        <w:tab/>
      </w:r>
      <w:r w:rsidR="00241172">
        <w:t>Descobre o número que está escondido pelo círculo de modo que 3 seja a solução da equação</w:t>
      </w:r>
      <w:r w:rsidR="00033D0C">
        <w:t>.</w:t>
      </w:r>
    </w:p>
    <w:p w14:paraId="79954FB5" w14:textId="735681E0" w:rsidR="00C24925" w:rsidRDefault="00291B56" w:rsidP="004D06E6">
      <w:pPr>
        <w:pStyle w:val="QUESTAO1"/>
        <w:tabs>
          <w:tab w:val="clear" w:pos="113"/>
          <w:tab w:val="left" w:pos="425"/>
          <w:tab w:val="left" w:pos="1418"/>
          <w:tab w:val="left" w:pos="1985"/>
          <w:tab w:val="left" w:pos="4536"/>
          <w:tab w:val="left" w:pos="5103"/>
        </w:tabs>
        <w:spacing w:before="0" w:after="200" w:line="276" w:lineRule="auto"/>
        <w:ind w:left="425" w:firstLine="0"/>
      </w:pPr>
      <w:r>
        <w:rPr>
          <w:b/>
          <w:noProof/>
          <w:color w:val="C00000"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0E1875" wp14:editId="0F72F394">
                <wp:simplePos x="0" y="0"/>
                <wp:positionH relativeFrom="column">
                  <wp:posOffset>602615</wp:posOffset>
                </wp:positionH>
                <wp:positionV relativeFrom="paragraph">
                  <wp:posOffset>280447</wp:posOffset>
                </wp:positionV>
                <wp:extent cx="266065" cy="252095"/>
                <wp:effectExtent l="0" t="0" r="635" b="0"/>
                <wp:wrapNone/>
                <wp:docPr id="13" name="Fluxograma: Conexã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65" cy="252095"/>
                        </a:xfrm>
                        <a:prstGeom prst="flowChartConnector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A1D7D" id="Fluxograma: Conexão 13" o:spid="_x0000_s1026" type="#_x0000_t120" style="position:absolute;margin-left:47.45pt;margin-top:22.1pt;width:20.95pt;height:19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" fillcolor="#ffc000" stroked="f"/>
            </w:pict>
          </mc:Fallback>
        </mc:AlternateContent>
      </w:r>
      <w:r>
        <w:rPr>
          <w:b/>
          <w:noProof/>
          <w:color w:val="C00000"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D44369" wp14:editId="58C154CD">
                <wp:simplePos x="0" y="0"/>
                <wp:positionH relativeFrom="column">
                  <wp:posOffset>3443605</wp:posOffset>
                </wp:positionH>
                <wp:positionV relativeFrom="paragraph">
                  <wp:posOffset>290607</wp:posOffset>
                </wp:positionV>
                <wp:extent cx="266065" cy="252095"/>
                <wp:effectExtent l="0" t="0" r="635" b="0"/>
                <wp:wrapNone/>
                <wp:docPr id="12" name="Fluxograma: Conex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65" cy="252095"/>
                        </a:xfrm>
                        <a:prstGeom prst="flowChartConnector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0046B" id="Fluxograma: Conexão 12" o:spid="_x0000_s1026" type="#_x0000_t120" style="position:absolute;margin-left:271.15pt;margin-top:22.9pt;width:20.95pt;height:19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" fillcolor="#ffc000" stroked="f"/>
            </w:pict>
          </mc:Fallback>
        </mc:AlternateContent>
      </w:r>
      <w:r w:rsidR="00241172">
        <w:rPr>
          <w:b/>
        </w:rPr>
        <w:t>2.1.</w:t>
      </w:r>
      <w:r w:rsidR="00761F13">
        <w:rPr>
          <w:b/>
        </w:rPr>
        <w:tab/>
      </w:r>
      <m:oMath>
        <m:r>
          <w:rPr>
            <w:rFonts w:ascii="Cambria Math"/>
          </w:rPr>
          <m:t>+x=5</m:t>
        </m:r>
      </m:oMath>
      <w:r w:rsidR="00241172">
        <w:rPr>
          <w:b/>
        </w:rPr>
        <w:tab/>
        <w:t>2.2.</w:t>
      </w:r>
      <w:r w:rsidR="00761F13">
        <w:rPr>
          <w:b/>
        </w:rPr>
        <w:tab/>
      </w:r>
      <m:oMath>
        <m:r>
          <w:rPr>
            <w:rFonts w:ascii="Cambria Math"/>
          </w:rPr>
          <m:t>x+</m:t>
        </m:r>
        <m:r>
          <m:rPr>
            <m:nor/>
          </m:rPr>
          <w:rPr>
            <w:rFonts w:ascii="Cambria Math"/>
          </w:rPr>
          <m:t xml:space="preserve">        </m:t>
        </m:r>
        <m:r>
          <m:rPr>
            <m:sty m:val="p"/>
          </m:rPr>
          <w:rPr>
            <w:rFonts w:ascii="Cambria Math"/>
          </w:rPr>
          <m:t>=2</m:t>
        </m:r>
      </m:oMath>
    </w:p>
    <w:p w14:paraId="26932873" w14:textId="5635773B" w:rsidR="00241172" w:rsidRPr="00761F13" w:rsidRDefault="00241172" w:rsidP="004D06E6">
      <w:pPr>
        <w:pStyle w:val="QUESTAO1"/>
        <w:tabs>
          <w:tab w:val="clear" w:pos="113"/>
          <w:tab w:val="left" w:pos="425"/>
          <w:tab w:val="left" w:pos="1418"/>
          <w:tab w:val="left" w:pos="1985"/>
          <w:tab w:val="left" w:pos="4536"/>
          <w:tab w:val="left" w:pos="5103"/>
        </w:tabs>
        <w:spacing w:before="0" w:afterLines="800" w:after="1920" w:line="276" w:lineRule="auto"/>
        <w:ind w:left="425" w:firstLine="0"/>
        <w:rPr>
          <w:b/>
        </w:rPr>
      </w:pPr>
      <w:r>
        <w:rPr>
          <w:b/>
        </w:rPr>
        <w:t>2.3.</w:t>
      </w:r>
      <w:r w:rsidR="00761F13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x=4</m:t>
        </m:r>
      </m:oMath>
      <w:r>
        <w:rPr>
          <w:b/>
        </w:rPr>
        <w:tab/>
        <w:t>2.4.</w:t>
      </w:r>
      <w:r>
        <w:rPr>
          <w:b/>
        </w:rPr>
        <w:tab/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 xml:space="preserve">        </m:t>
        </m:r>
        <m:r>
          <m:rPr>
            <m:sty m:val="p"/>
          </m:rPr>
          <w:rPr>
            <w:rFonts w:ascii="Cambria Math"/>
          </w:rPr>
          <m:t>=6</m:t>
        </m:r>
      </m:oMath>
    </w:p>
    <w:sectPr w:rsidR="00241172" w:rsidRPr="00761F13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DA4AA" w14:textId="77777777" w:rsidR="003B3FDD" w:rsidRDefault="003B3FDD" w:rsidP="00D177B5">
      <w:pPr>
        <w:spacing w:after="0" w:line="240" w:lineRule="auto"/>
      </w:pPr>
      <w:r>
        <w:separator/>
      </w:r>
    </w:p>
  </w:endnote>
  <w:endnote w:type="continuationSeparator" w:id="0">
    <w:p w14:paraId="33B4DCF3" w14:textId="77777777" w:rsidR="003B3FDD" w:rsidRDefault="003B3FD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7C0A2" w14:textId="77777777" w:rsidR="003B3FDD" w:rsidRDefault="003B3FDD" w:rsidP="00D177B5">
      <w:pPr>
        <w:spacing w:after="0" w:line="240" w:lineRule="auto"/>
      </w:pPr>
      <w:r>
        <w:separator/>
      </w:r>
    </w:p>
  </w:footnote>
  <w:footnote w:type="continuationSeparator" w:id="0">
    <w:p w14:paraId="166D6518" w14:textId="77777777" w:rsidR="003B3FDD" w:rsidRDefault="003B3FD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7.3pt;height:17.3pt;visibility:visible" o:bullet="t">
        <v:imagedata r:id="rId1" o:title=""/>
      </v:shape>
    </w:pict>
  </w:numPicBullet>
  <w:numPicBullet w:numPicBulletId="1">
    <w:pict>
      <v:shape id="_x0000_i1201" type="#_x0000_t75" style="width:17.3pt;height:17.3pt;visibility:visible" o:bullet="t">
        <v:imagedata r:id="rId2" o:title=""/>
      </v:shape>
    </w:pict>
  </w:numPicBullet>
  <w:numPicBullet w:numPicBulletId="2">
    <w:pict>
      <v:shape id="_x0000_i1202" type="#_x0000_t75" style="width:17.3pt;height:17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A3EAF7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2C3C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1254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843C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164F4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FA3F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5EF3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A2B0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6092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589101CE"/>
    <w:multiLevelType w:val="hybridMultilevel"/>
    <w:tmpl w:val="BDE8059A"/>
    <w:lvl w:ilvl="0" w:tplc="8EBC3B2E">
      <w:start w:val="3"/>
      <w:numFmt w:val="lowerLetter"/>
      <w:lvlText w:val="%1)"/>
      <w:lvlJc w:val="left"/>
      <w:pPr>
        <w:ind w:left="12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90334"/>
    <w:multiLevelType w:val="hybridMultilevel"/>
    <w:tmpl w:val="063A3CC2"/>
    <w:lvl w:ilvl="0" w:tplc="FC34FD2C">
      <w:start w:val="1"/>
      <w:numFmt w:val="lowerLetter"/>
      <w:lvlText w:val="%1)"/>
      <w:lvlJc w:val="left"/>
      <w:pPr>
        <w:ind w:left="12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26" w:hanging="360"/>
      </w:pPr>
    </w:lvl>
    <w:lvl w:ilvl="2" w:tplc="0816001B" w:tentative="1">
      <w:start w:val="1"/>
      <w:numFmt w:val="lowerRoman"/>
      <w:lvlText w:val="%3."/>
      <w:lvlJc w:val="right"/>
      <w:pPr>
        <w:ind w:left="2646" w:hanging="180"/>
      </w:pPr>
    </w:lvl>
    <w:lvl w:ilvl="3" w:tplc="0816000F" w:tentative="1">
      <w:start w:val="1"/>
      <w:numFmt w:val="decimal"/>
      <w:lvlText w:val="%4."/>
      <w:lvlJc w:val="left"/>
      <w:pPr>
        <w:ind w:left="3366" w:hanging="360"/>
      </w:pPr>
    </w:lvl>
    <w:lvl w:ilvl="4" w:tplc="08160019" w:tentative="1">
      <w:start w:val="1"/>
      <w:numFmt w:val="lowerLetter"/>
      <w:lvlText w:val="%5."/>
      <w:lvlJc w:val="left"/>
      <w:pPr>
        <w:ind w:left="4086" w:hanging="360"/>
      </w:pPr>
    </w:lvl>
    <w:lvl w:ilvl="5" w:tplc="0816001B" w:tentative="1">
      <w:start w:val="1"/>
      <w:numFmt w:val="lowerRoman"/>
      <w:lvlText w:val="%6."/>
      <w:lvlJc w:val="right"/>
      <w:pPr>
        <w:ind w:left="4806" w:hanging="180"/>
      </w:pPr>
    </w:lvl>
    <w:lvl w:ilvl="6" w:tplc="0816000F" w:tentative="1">
      <w:start w:val="1"/>
      <w:numFmt w:val="decimal"/>
      <w:lvlText w:val="%7."/>
      <w:lvlJc w:val="left"/>
      <w:pPr>
        <w:ind w:left="5526" w:hanging="360"/>
      </w:pPr>
    </w:lvl>
    <w:lvl w:ilvl="7" w:tplc="08160019" w:tentative="1">
      <w:start w:val="1"/>
      <w:numFmt w:val="lowerLetter"/>
      <w:lvlText w:val="%8."/>
      <w:lvlJc w:val="left"/>
      <w:pPr>
        <w:ind w:left="6246" w:hanging="360"/>
      </w:pPr>
    </w:lvl>
    <w:lvl w:ilvl="8" w:tplc="0816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712004526">
    <w:abstractNumId w:val="16"/>
  </w:num>
  <w:num w:numId="2" w16cid:durableId="573275912">
    <w:abstractNumId w:val="23"/>
  </w:num>
  <w:num w:numId="3" w16cid:durableId="1154763789">
    <w:abstractNumId w:val="13"/>
  </w:num>
  <w:num w:numId="4" w16cid:durableId="15454807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879593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08096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5027159">
    <w:abstractNumId w:val="24"/>
  </w:num>
  <w:num w:numId="8" w16cid:durableId="1693915508">
    <w:abstractNumId w:val="14"/>
  </w:num>
  <w:num w:numId="9" w16cid:durableId="1386877607">
    <w:abstractNumId w:val="9"/>
  </w:num>
  <w:num w:numId="10" w16cid:durableId="1858889948">
    <w:abstractNumId w:val="7"/>
  </w:num>
  <w:num w:numId="11" w16cid:durableId="147285451">
    <w:abstractNumId w:val="6"/>
  </w:num>
  <w:num w:numId="12" w16cid:durableId="107968323">
    <w:abstractNumId w:val="5"/>
  </w:num>
  <w:num w:numId="13" w16cid:durableId="555362910">
    <w:abstractNumId w:val="4"/>
  </w:num>
  <w:num w:numId="14" w16cid:durableId="618537334">
    <w:abstractNumId w:val="8"/>
  </w:num>
  <w:num w:numId="15" w16cid:durableId="1235093324">
    <w:abstractNumId w:val="3"/>
  </w:num>
  <w:num w:numId="16" w16cid:durableId="1259632481">
    <w:abstractNumId w:val="2"/>
  </w:num>
  <w:num w:numId="17" w16cid:durableId="1292249629">
    <w:abstractNumId w:val="1"/>
  </w:num>
  <w:num w:numId="18" w16cid:durableId="478694986">
    <w:abstractNumId w:val="0"/>
  </w:num>
  <w:num w:numId="19" w16cid:durableId="779683839">
    <w:abstractNumId w:val="21"/>
  </w:num>
  <w:num w:numId="20" w16cid:durableId="744374442">
    <w:abstractNumId w:val="22"/>
  </w:num>
  <w:num w:numId="21" w16cid:durableId="723481123">
    <w:abstractNumId w:val="17"/>
  </w:num>
  <w:num w:numId="22" w16cid:durableId="817724988">
    <w:abstractNumId w:val="18"/>
  </w:num>
  <w:num w:numId="23" w16cid:durableId="625281512">
    <w:abstractNumId w:val="15"/>
  </w:num>
  <w:num w:numId="24" w16cid:durableId="1653287785">
    <w:abstractNumId w:val="6"/>
  </w:num>
  <w:num w:numId="25" w16cid:durableId="824467226">
    <w:abstractNumId w:val="12"/>
  </w:num>
  <w:num w:numId="26" w16cid:durableId="1657029386">
    <w:abstractNumId w:val="20"/>
  </w:num>
  <w:num w:numId="27" w16cid:durableId="14609507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33D0C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172"/>
    <w:rsid w:val="00241938"/>
    <w:rsid w:val="00245779"/>
    <w:rsid w:val="0025008B"/>
    <w:rsid w:val="002569B9"/>
    <w:rsid w:val="00266005"/>
    <w:rsid w:val="00271F71"/>
    <w:rsid w:val="00274E47"/>
    <w:rsid w:val="00291B56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A4B8D"/>
    <w:rsid w:val="003B338A"/>
    <w:rsid w:val="003B3FDD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6E6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C68BF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1F13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7F420E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866C2"/>
    <w:rsid w:val="009C2264"/>
    <w:rsid w:val="009C2ABF"/>
    <w:rsid w:val="009E04ED"/>
    <w:rsid w:val="009E1B35"/>
    <w:rsid w:val="009E654C"/>
    <w:rsid w:val="009F30B1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C6ADB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4925"/>
    <w:rsid w:val="00C274FC"/>
    <w:rsid w:val="00C34871"/>
    <w:rsid w:val="00C410BD"/>
    <w:rsid w:val="00C615BE"/>
    <w:rsid w:val="00C72BA7"/>
    <w:rsid w:val="00C77EB1"/>
    <w:rsid w:val="00CA3B94"/>
    <w:rsid w:val="00CB3DD5"/>
    <w:rsid w:val="00CC4FC3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2736A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  <w:rsid w:val="00FF19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D5C20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E7292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D5C2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E7292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131</TotalTime>
  <Pages>1</Pages>
  <Words>138</Words>
  <Characters>790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