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DC4E4" w14:textId="717371EF" w:rsidR="004625B0" w:rsidRPr="00BA40C1" w:rsidRDefault="00B32118" w:rsidP="00BA40C1">
      <w:pPr>
        <w:pStyle w:val="TITULOFICHAS"/>
        <w:spacing w:after="0"/>
        <w:jc w:val="left"/>
        <w:rPr>
          <w:rStyle w:val="TITULOFICHAS-alinea"/>
          <w:lang w:val="pt-PT"/>
        </w:rPr>
      </w:pPr>
      <w:r w:rsidRPr="00BA40C1">
        <w:rPr>
          <w:lang w:val="pt-PT"/>
        </w:rPr>
        <w:t>Questões-aula</w:t>
      </w:r>
      <w:r w:rsidR="00806571" w:rsidRPr="00BA40C1">
        <w:rPr>
          <w:lang w:val="pt-PT"/>
        </w:rPr>
        <w:tab/>
      </w:r>
      <w:r w:rsidR="004625B0" w:rsidRPr="00BA40C1">
        <w:rPr>
          <w:rStyle w:val="TITULOFICHAS-alinea"/>
          <w:lang w:val="pt-PT"/>
        </w:rPr>
        <w:t>6. Equações equivalentes. Princípios de equivalência</w:t>
      </w:r>
    </w:p>
    <w:p w14:paraId="46A729FB" w14:textId="2DCA576F" w:rsidR="004625B0" w:rsidRPr="004625B0" w:rsidRDefault="004625B0" w:rsidP="004625B0">
      <w:pPr>
        <w:pStyle w:val="TITULOFICHAS"/>
        <w:ind w:left="6946"/>
        <w:jc w:val="left"/>
        <w:rPr>
          <w:rStyle w:val="TITULOFICHAS-alinea"/>
        </w:rPr>
      </w:pPr>
      <w:r w:rsidRPr="00BA40C1">
        <w:rPr>
          <w:rStyle w:val="TITULOFICHAS-alinea"/>
          <w:lang w:val="pt-PT"/>
        </w:rPr>
        <w:tab/>
      </w:r>
      <w:r w:rsidRPr="004625B0">
        <w:rPr>
          <w:rStyle w:val="TITULOFICHAS-alinea"/>
        </w:rPr>
        <w:t xml:space="preserve">para a </w:t>
      </w:r>
      <w:proofErr w:type="spellStart"/>
      <w:r w:rsidRPr="004625B0">
        <w:rPr>
          <w:rStyle w:val="TITULOFICHAS-alinea"/>
        </w:rPr>
        <w:t>resolução</w:t>
      </w:r>
      <w:proofErr w:type="spellEnd"/>
      <w:r w:rsidRPr="004625B0">
        <w:rPr>
          <w:rStyle w:val="TITULOFICHAS-alinea"/>
        </w:rPr>
        <w:t xml:space="preserve"> de </w:t>
      </w:r>
      <w:proofErr w:type="spellStart"/>
      <w:r w:rsidRPr="004625B0">
        <w:rPr>
          <w:rStyle w:val="TITULOFICHAS-alinea"/>
        </w:rPr>
        <w:t>equações</w:t>
      </w:r>
      <w:proofErr w:type="spellEnd"/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5986F80" w14:textId="77777777" w:rsidR="004625B0" w:rsidRPr="003F1B35" w:rsidRDefault="004625B0" w:rsidP="004625B0">
      <w:pPr>
        <w:pStyle w:val="QuestaoAulaTITULO"/>
        <w:rPr>
          <w:lang w:val="pt-PT"/>
        </w:rPr>
      </w:pPr>
      <w:r w:rsidRPr="003F1B35">
        <w:rPr>
          <w:lang w:val="pt-PT"/>
        </w:rPr>
        <w:t>Questão-aula 11</w:t>
      </w:r>
    </w:p>
    <w:p w14:paraId="57440221" w14:textId="746BABB7" w:rsidR="004625B0" w:rsidRDefault="004625B0" w:rsidP="004625B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63B4DA9" wp14:editId="6C1F2CAD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4A09FF" w14:textId="77777777" w:rsidR="004625B0" w:rsidRPr="00086D19" w:rsidRDefault="004625B0" w:rsidP="004625B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63B4DA9" id="Oval 5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D4A09FF" w14:textId="77777777" w:rsidR="004625B0" w:rsidRPr="00086D19" w:rsidRDefault="004625B0" w:rsidP="004625B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ab/>
      </w:r>
      <w:r w:rsidRPr="00490401">
        <w:t>Observa os dois baús representados abaixo e as equações associadas a cada um deles.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0"/>
        <w:gridCol w:w="3067"/>
      </w:tblGrid>
      <w:tr w:rsidR="004625B0" w14:paraId="1A6DE1F9" w14:textId="77777777" w:rsidTr="008A1B73">
        <w:trPr>
          <w:jc w:val="center"/>
        </w:trPr>
        <w:tc>
          <w:tcPr>
            <w:tcW w:w="0" w:type="auto"/>
          </w:tcPr>
          <w:p w14:paraId="67128E4B" w14:textId="77777777" w:rsidR="004625B0" w:rsidRPr="00DB477D" w:rsidRDefault="004625B0" w:rsidP="008A1B73">
            <w:pPr>
              <w:pStyle w:val="Aenunciadoprincipal1"/>
              <w:numPr>
                <w:ilvl w:val="0"/>
                <w:numId w:val="0"/>
              </w:numPr>
              <w:spacing w:after="0" w:line="240" w:lineRule="auto"/>
              <w:jc w:val="center"/>
              <w:rPr>
                <w:b/>
                <w:bCs/>
              </w:rPr>
            </w:pPr>
            <w:r w:rsidRPr="00DB477D">
              <w:rPr>
                <w:b/>
                <w:bCs/>
              </w:rPr>
              <w:t>A</w:t>
            </w:r>
          </w:p>
        </w:tc>
        <w:tc>
          <w:tcPr>
            <w:tcW w:w="0" w:type="auto"/>
          </w:tcPr>
          <w:p w14:paraId="4DE9B913" w14:textId="77777777" w:rsidR="004625B0" w:rsidRPr="00DB477D" w:rsidRDefault="004625B0" w:rsidP="008A1B73">
            <w:pPr>
              <w:pStyle w:val="Aenunciadoprincipal1"/>
              <w:numPr>
                <w:ilvl w:val="0"/>
                <w:numId w:val="0"/>
              </w:numPr>
              <w:spacing w:after="0" w:line="240" w:lineRule="auto"/>
              <w:jc w:val="center"/>
              <w:rPr>
                <w:b/>
                <w:bCs/>
              </w:rPr>
            </w:pPr>
            <w:r w:rsidRPr="00DB477D">
              <w:rPr>
                <w:b/>
                <w:bCs/>
              </w:rPr>
              <w:t>B</w:t>
            </w:r>
          </w:p>
        </w:tc>
      </w:tr>
      <w:tr w:rsidR="004625B0" w14:paraId="230512B3" w14:textId="77777777" w:rsidTr="008A1B73">
        <w:trPr>
          <w:jc w:val="center"/>
        </w:trPr>
        <w:tc>
          <w:tcPr>
            <w:tcW w:w="0" w:type="auto"/>
          </w:tcPr>
          <w:p w14:paraId="0482DFA8" w14:textId="77777777" w:rsidR="004625B0" w:rsidRPr="00DB477D" w:rsidRDefault="004625B0" w:rsidP="008A1B73">
            <w:pPr>
              <w:pStyle w:val="Aenunciadoprincipal1"/>
              <w:numPr>
                <w:ilvl w:val="0"/>
                <w:numId w:val="0"/>
              </w:numPr>
              <w:spacing w:after="0" w:line="240" w:lineRule="auto"/>
              <w:jc w:val="center"/>
              <w:rPr>
                <w:b/>
                <w:bCs/>
              </w:rPr>
            </w:pPr>
            <w:r w:rsidRPr="00DB477D">
              <w:rPr>
                <w:b/>
                <w:bCs/>
                <w:noProof/>
              </w:rPr>
              <w:drawing>
                <wp:inline distT="0" distB="0" distL="0" distR="0" wp14:anchorId="0301D25A" wp14:editId="18C0BD4A">
                  <wp:extent cx="1799680" cy="1094400"/>
                  <wp:effectExtent l="0" t="0" r="0" b="0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m 1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680" cy="109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BCAED79" w14:textId="77777777" w:rsidR="004625B0" w:rsidRPr="00DB477D" w:rsidRDefault="004625B0" w:rsidP="008A1B73">
            <w:pPr>
              <w:pStyle w:val="Aenunciadoprincipal1"/>
              <w:numPr>
                <w:ilvl w:val="0"/>
                <w:numId w:val="0"/>
              </w:numPr>
              <w:spacing w:after="0" w:line="240" w:lineRule="auto"/>
              <w:jc w:val="center"/>
              <w:rPr>
                <w:b/>
                <w:bCs/>
              </w:rPr>
            </w:pPr>
            <w:r w:rsidRPr="00DB477D">
              <w:rPr>
                <w:b/>
                <w:bCs/>
                <w:noProof/>
              </w:rPr>
              <w:drawing>
                <wp:inline distT="0" distB="0" distL="0" distR="0" wp14:anchorId="37BECC37" wp14:editId="387BA363">
                  <wp:extent cx="1810800" cy="1058338"/>
                  <wp:effectExtent l="0" t="0" r="0" b="8890"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m 2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800" cy="1058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513DE8" w14:textId="50A81293" w:rsidR="004625B0" w:rsidRDefault="004625B0" w:rsidP="004625B0">
      <w:pPr>
        <w:pStyle w:val="QuestaoTexto"/>
      </w:pPr>
      <w:r w:rsidRPr="00490401">
        <w:t>Descobre qual é a chave que abre cada um dos baús associando-lhe a equação que é</w:t>
      </w:r>
      <w:r>
        <w:t xml:space="preserve"> </w:t>
      </w:r>
      <w:r w:rsidRPr="00490401">
        <w:t>equivalente.</w:t>
      </w:r>
    </w:p>
    <w:p w14:paraId="28C0CEEA" w14:textId="522F75DC" w:rsidR="004625B0" w:rsidRDefault="004625B0" w:rsidP="004625B0">
      <w:pPr>
        <w:tabs>
          <w:tab w:val="left" w:pos="426"/>
          <w:tab w:val="left" w:pos="1985"/>
        </w:tabs>
        <w:spacing w:after="0"/>
        <w:jc w:val="center"/>
        <w:rPr>
          <w:rFonts w:ascii="Arial" w:hAnsi="Arial" w:cs="Arial"/>
        </w:rPr>
      </w:pPr>
      <w:r w:rsidRPr="001C0DE1">
        <w:rPr>
          <w:rFonts w:ascii="Arial" w:hAnsi="Arial" w:cs="Arial"/>
          <w:noProof/>
        </w:rPr>
        <w:drawing>
          <wp:inline distT="0" distB="0" distL="0" distR="0" wp14:anchorId="64DE3CAC" wp14:editId="4DFA3A5E">
            <wp:extent cx="1404000" cy="741506"/>
            <wp:effectExtent l="0" t="0" r="5715" b="190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04000" cy="741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39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</w:t>
      </w:r>
      <w:r w:rsidRPr="00545960">
        <w:rPr>
          <w:rFonts w:ascii="Arial" w:hAnsi="Arial" w:cs="Arial"/>
          <w:noProof/>
        </w:rPr>
        <w:drawing>
          <wp:inline distT="0" distB="0" distL="0" distR="0" wp14:anchorId="3E5F6A2B" wp14:editId="32EF73DB">
            <wp:extent cx="1384855" cy="731395"/>
            <wp:effectExtent l="0" t="0" r="635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855" cy="731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CEB47D" w14:textId="77777777" w:rsidR="004625B0" w:rsidRPr="003F1B35" w:rsidRDefault="004625B0" w:rsidP="004625B0">
      <w:pPr>
        <w:pStyle w:val="QuestaoAulaTITULO"/>
        <w:spacing w:after="480"/>
        <w:rPr>
          <w:lang w:val="pt-PT"/>
        </w:rPr>
      </w:pPr>
      <w:r w:rsidRPr="003F1B35">
        <w:rPr>
          <w:lang w:val="pt-PT"/>
        </w:rPr>
        <w:t>Questão-aula 12</w:t>
      </w:r>
    </w:p>
    <w:p w14:paraId="1FEECBD8" w14:textId="0FD39C2F" w:rsidR="004625B0" w:rsidRDefault="004625B0" w:rsidP="006D5AF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C7AD00B" wp14:editId="1E8C038D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790A82" w14:textId="77777777" w:rsidR="004625B0" w:rsidRPr="00086D19" w:rsidRDefault="004625B0" w:rsidP="004625B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7AD00B" id="Oval 1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E790A82" w14:textId="77777777" w:rsidR="004625B0" w:rsidRPr="00086D19" w:rsidRDefault="004625B0" w:rsidP="004625B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ab/>
      </w:r>
      <w:r w:rsidRPr="00490401">
        <w:t xml:space="preserve">Considera a equação  </w:t>
      </w:r>
      <m:oMath>
        <m:r>
          <w:rPr>
            <w:rFonts w:ascii="Cambria Math"/>
          </w:rPr>
          <m:t>6x+10=13</m:t>
        </m:r>
      </m:oMath>
      <w:r w:rsidRPr="00490401">
        <w:t>.</w:t>
      </w:r>
      <w:r>
        <w:t xml:space="preserve"> </w:t>
      </w:r>
    </w:p>
    <w:p w14:paraId="270EEC4C" w14:textId="0822B20F" w:rsidR="004625B0" w:rsidRPr="00490401" w:rsidRDefault="0078373F" w:rsidP="004625B0">
      <w:pPr>
        <w:pStyle w:val="QuestaoTexto"/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C70EB9F" wp14:editId="7F783C49">
                <wp:simplePos x="0" y="0"/>
                <wp:positionH relativeFrom="column">
                  <wp:posOffset>1245235</wp:posOffset>
                </wp:positionH>
                <wp:positionV relativeFrom="paragraph">
                  <wp:posOffset>220980</wp:posOffset>
                </wp:positionV>
                <wp:extent cx="2990215" cy="1434465"/>
                <wp:effectExtent l="0" t="0" r="635" b="13335"/>
                <wp:wrapNone/>
                <wp:docPr id="61" name="Grupo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0215" cy="1434465"/>
                          <a:chOff x="0" y="-84313"/>
                          <a:chExt cx="3346002" cy="1645611"/>
                        </a:xfrm>
                      </wpg:grpSpPr>
                      <wpg:grpSp>
                        <wpg:cNvPr id="16" name="Grupo 16"/>
                        <wpg:cNvGrpSpPr/>
                        <wpg:grpSpPr>
                          <a:xfrm>
                            <a:off x="1298225" y="85725"/>
                            <a:ext cx="419100" cy="352425"/>
                            <a:chOff x="40925" y="0"/>
                            <a:chExt cx="419100" cy="352425"/>
                          </a:xfrm>
                        </wpg:grpSpPr>
                        <wps:wsp>
                          <wps:cNvPr id="17" name="Rectângulo arredondado 17"/>
                          <wps:cNvSpPr/>
                          <wps:spPr>
                            <a:xfrm>
                              <a:off x="40925" y="0"/>
                              <a:ext cx="419100" cy="352425"/>
                            </a:xfrm>
                            <a:prstGeom prst="roundRect">
                              <a:avLst/>
                            </a:prstGeom>
                            <a:noFill/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7761B2A" w14:textId="77777777" w:rsidR="004625B0" w:rsidRDefault="004625B0" w:rsidP="004625B0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200" y="19050"/>
                              <a:ext cx="285750" cy="2857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6E49EB9" w14:textId="77777777" w:rsidR="004625B0" w:rsidRDefault="004625B0" w:rsidP="004625B0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9" name="Grupo 19"/>
                        <wpg:cNvGrpSpPr/>
                        <wpg:grpSpPr>
                          <a:xfrm>
                            <a:off x="2539120" y="142875"/>
                            <a:ext cx="806882" cy="352425"/>
                            <a:chOff x="-2441" y="0"/>
                            <a:chExt cx="485775" cy="352425"/>
                          </a:xfrm>
                        </wpg:grpSpPr>
                        <wps:wsp>
                          <wps:cNvPr id="20" name="Rectângulo arredondado 20"/>
                          <wps:cNvSpPr/>
                          <wps:spPr>
                            <a:xfrm>
                              <a:off x="0" y="0"/>
                              <a:ext cx="419100" cy="352425"/>
                            </a:xfrm>
                            <a:prstGeom prst="roundRect">
                              <a:avLst/>
                            </a:prstGeom>
                            <a:solidFill>
                              <a:schemeClr val="bg2"/>
                            </a:solidFill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3A2AA22" w14:textId="77777777" w:rsidR="004625B0" w:rsidRDefault="004625B0" w:rsidP="004625B0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441" y="19049"/>
                              <a:ext cx="485775" cy="3333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89BC11" w14:textId="2967E1BD" w:rsidR="004625B0" w:rsidRPr="0078373F" w:rsidRDefault="0078373F" w:rsidP="005A28C0">
                                <w:pPr>
                                  <w:pStyle w:val="MTDisplayEquation"/>
                                  <w:spacing w:after="0" w:line="240" w:lineRule="auto"/>
                                  <w:ind w:left="0" w:firstLine="0"/>
                                  <w:rPr>
                                    <w:sz w:val="20"/>
                                    <w:szCs w:val="20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6x+10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4" name="Grupo 24"/>
                        <wpg:cNvGrpSpPr/>
                        <wpg:grpSpPr>
                          <a:xfrm>
                            <a:off x="2686050" y="1085850"/>
                            <a:ext cx="481603" cy="352425"/>
                            <a:chOff x="0" y="0"/>
                            <a:chExt cx="481603" cy="352425"/>
                          </a:xfrm>
                        </wpg:grpSpPr>
                        <wps:wsp>
                          <wps:cNvPr id="27" name="Rectângulo arredondado 27"/>
                          <wps:cNvSpPr/>
                          <wps:spPr>
                            <a:xfrm>
                              <a:off x="0" y="0"/>
                              <a:ext cx="419100" cy="352425"/>
                            </a:xfrm>
                            <a:prstGeom prst="roundRect">
                              <a:avLst/>
                            </a:prstGeom>
                            <a:solidFill>
                              <a:schemeClr val="bg2"/>
                            </a:solidFill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1076FCA" w14:textId="77777777" w:rsidR="004625B0" w:rsidRDefault="004625B0" w:rsidP="004625B0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" y="18236"/>
                              <a:ext cx="481602" cy="2857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txbx>
                            <w:txbxContent>
                              <w:p w14:paraId="09A87EF6" w14:textId="77777777" w:rsidR="004625B0" w:rsidRPr="005A28C0" w:rsidRDefault="004625B0" w:rsidP="004625B0">
                                <w:pP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</w:pPr>
                                <w:r w:rsidRPr="005A28C0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13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1" name="Conexão recta unidireccional 31"/>
                        <wps:cNvCnPr/>
                        <wps:spPr>
                          <a:xfrm>
                            <a:off x="1847849" y="293707"/>
                            <a:ext cx="542925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695470" y="-84313"/>
                            <a:ext cx="400041" cy="2861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1F0251" w14:textId="6BAB8F9D" w:rsidR="004625B0" w:rsidRPr="005A28C0" w:rsidRDefault="005A28C0" w:rsidP="005A28C0">
                              <w:pPr>
                                <w:pStyle w:val="MTDisplayEquation"/>
                                <w:spacing w:after="0" w:line="240" w:lineRule="auto"/>
                                <w:ind w:left="0"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28C0">
                                <w:rPr>
                                  <w:position w:val="-4"/>
                                  <w:sz w:val="20"/>
                                  <w:szCs w:val="20"/>
                                </w:rPr>
                                <w:object w:dxaOrig="210" w:dyaOrig="210" w14:anchorId="78DCB11C">
                                  <v:shape id="_x0000_i1031" type="#_x0000_t75" style="width:10.3pt;height:10.3pt">
                                    <v:imagedata r:id="rId15" o:title=""/>
                                  </v:shape>
                                  <o:OLEObject Type="Embed" ProgID="Equation.DSMT4" ShapeID="_x0000_i1031" DrawAspect="Content" ObjectID="_1725368413" r:id="rId16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3" name="Conexão recta unidireccional 33"/>
                        <wps:cNvCnPr/>
                        <wps:spPr>
                          <a:xfrm flipH="1">
                            <a:off x="2892921" y="618275"/>
                            <a:ext cx="9525" cy="39052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Conexão recta unidireccional 34"/>
                        <wps:cNvCnPr/>
                        <wps:spPr>
                          <a:xfrm flipH="1">
                            <a:off x="1924050" y="1266825"/>
                            <a:ext cx="619126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066925" y="893699"/>
                            <a:ext cx="400041" cy="2861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15CE31" w14:textId="588C8CF5" w:rsidR="004625B0" w:rsidRDefault="004625B0" w:rsidP="005A28C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36" name="Grupo 36"/>
                        <wpg:cNvGrpSpPr/>
                        <wpg:grpSpPr>
                          <a:xfrm>
                            <a:off x="1428750" y="1095375"/>
                            <a:ext cx="419100" cy="352425"/>
                            <a:chOff x="0" y="0"/>
                            <a:chExt cx="419100" cy="352425"/>
                          </a:xfrm>
                        </wpg:grpSpPr>
                        <wps:wsp>
                          <wps:cNvPr id="37" name="Rectângulo arredondado 37"/>
                          <wps:cNvSpPr/>
                          <wps:spPr>
                            <a:xfrm>
                              <a:off x="0" y="0"/>
                              <a:ext cx="419100" cy="352425"/>
                            </a:xfrm>
                            <a:prstGeom prst="roundRect">
                              <a:avLst/>
                            </a:prstGeom>
                            <a:solidFill>
                              <a:schemeClr val="bg2"/>
                            </a:solidFill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6E0EA42" w14:textId="77777777" w:rsidR="004625B0" w:rsidRDefault="004625B0" w:rsidP="004625B0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200" y="19050"/>
                              <a:ext cx="285750" cy="2857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AF13591" w14:textId="4623DF88" w:rsidR="004625B0" w:rsidRPr="005A28C0" w:rsidRDefault="005A28C0" w:rsidP="004625B0">
                                <w:pP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</w:pPr>
                                <w:r w:rsidRPr="005A28C0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9" name="Conexão recta unidireccional 39"/>
                        <wps:cNvCnPr/>
                        <wps:spPr>
                          <a:xfrm flipH="1">
                            <a:off x="672256" y="1266825"/>
                            <a:ext cx="609600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59790" y="893699"/>
                            <a:ext cx="400041" cy="2853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6D9532" w14:textId="4CEE0D49" w:rsidR="004625B0" w:rsidRDefault="004625B0" w:rsidP="005A28C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8" name="Rectângulo arredondado 48"/>
                        <wps:cNvSpPr/>
                        <wps:spPr>
                          <a:xfrm>
                            <a:off x="0" y="941440"/>
                            <a:ext cx="552777" cy="619858"/>
                          </a:xfrm>
                          <a:prstGeom prst="roundRect">
                            <a:avLst/>
                          </a:prstGeom>
                          <a:noFill/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6858D1" w14:textId="7DAA1756" w:rsidR="004625B0" w:rsidRPr="005A28C0" w:rsidRDefault="00D87749" w:rsidP="00EF07EE">
                              <w:pPr>
                                <w:spacing w:after="0" w:line="240" w:lineRule="auto"/>
                              </w:pPr>
                              <w:r w:rsidRPr="00A8658D">
                                <w:rPr>
                                  <w:position w:val="-32"/>
                                </w:rPr>
                                <w:object w:dxaOrig="480" w:dyaOrig="680" w14:anchorId="23A3E598">
                                  <v:shape id="_x0000_i1033" type="#_x0000_t75" style="width:23.85pt;height:34.15pt">
                                    <v:imagedata r:id="rId17" o:title=""/>
                                  </v:shape>
                                  <o:OLEObject Type="Embed" ProgID="Equation.DSMT4" ShapeID="_x0000_i1033" DrawAspect="Content" ObjectID="_1725368414" r:id="rId18"/>
                                </w:object>
                              </w:r>
                              <w:r w:rsidR="00EF07EE">
                                <w:t xml:space="preserve">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4" name="Grupo 54"/>
                        <wpg:cNvGrpSpPr/>
                        <wpg:grpSpPr>
                          <a:xfrm>
                            <a:off x="95250" y="66675"/>
                            <a:ext cx="419100" cy="352425"/>
                            <a:chOff x="0" y="0"/>
                            <a:chExt cx="419100" cy="352425"/>
                          </a:xfrm>
                        </wpg:grpSpPr>
                        <wps:wsp>
                          <wps:cNvPr id="55" name="Rectângulo arredondado 55"/>
                          <wps:cNvSpPr/>
                          <wps:spPr>
                            <a:xfrm>
                              <a:off x="0" y="0"/>
                              <a:ext cx="419100" cy="352425"/>
                            </a:xfrm>
                            <a:prstGeom prst="roundRect">
                              <a:avLst/>
                            </a:prstGeom>
                            <a:solidFill>
                              <a:schemeClr val="bg2"/>
                            </a:solidFill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A2CF1C9" w14:textId="77777777" w:rsidR="004625B0" w:rsidRDefault="004625B0" w:rsidP="004625B0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200" y="19050"/>
                              <a:ext cx="285750" cy="2857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wps:spPr>
                          <wps:txbx>
                            <w:txbxContent>
                              <w:p w14:paraId="573F3272" w14:textId="4E7F04A0" w:rsidR="004625B0" w:rsidRPr="00B73B79" w:rsidRDefault="00B73B79" w:rsidP="004625B0">
                                <w:pPr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57" name="Conexão recta unidireccional 57"/>
                        <wps:cNvCnPr/>
                        <wps:spPr>
                          <a:xfrm>
                            <a:off x="636688" y="295275"/>
                            <a:ext cx="542925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70EB9F" id="Grupo 61" o:spid="_x0000_s1029" style="position:absolute;left:0;text-align:left;margin-left:98.05pt;margin-top:17.4pt;width:235.45pt;height:112.95pt;z-index:251683840;mso-position-horizontal-relative:text;mso-position-vertical-relative:text;mso-width-relative:margin;mso-height-relative:margin" coordorigin=",-843" coordsize="33460,16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">
                <v:group id="Grupo 16" o:spid="_x0000_s1030" style="position:absolute;left:12982;top:857;width:4191;height:3524" coordorigin="40925" coordsize="419100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roundrect id="Rectângulo arredondado 17" o:spid="_x0000_s1031" style="position:absolute;left:40925;width:419100;height:35242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" filled="f" strokecolor="#4579b8 [3044]">
                    <v:textbox>
                      <w:txbxContent>
                        <w:p w14:paraId="47761B2A" w14:textId="77777777" w:rsidR="004625B0" w:rsidRDefault="004625B0" w:rsidP="004625B0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2" type="#_x0000_t202" style="position:absolute;left:76200;top:19050;width:285750;height:285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<v:textbox>
                      <w:txbxContent>
                        <w:p w14:paraId="66E49EB9" w14:textId="77777777" w:rsidR="004625B0" w:rsidRDefault="004625B0" w:rsidP="004625B0"/>
                      </w:txbxContent>
                    </v:textbox>
                  </v:shape>
                </v:group>
                <v:group id="Grupo 19" o:spid="_x0000_s1033" style="position:absolute;left:25391;top:1428;width:8069;height:3525" coordorigin="-2441" coordsize="485775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roundrect id="Rectângulo arredondado 20" o:spid="_x0000_s1034" style="position:absolute;width:419100;height:35242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" fillcolor="#eeece1 [3214]" strokecolor="#4579b8 [3044]">
                    <v:textbox>
                      <w:txbxContent>
                        <w:p w14:paraId="03A2AA22" w14:textId="77777777" w:rsidR="004625B0" w:rsidRDefault="004625B0" w:rsidP="004625B0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shape id="_x0000_s1035" type="#_x0000_t202" style="position:absolute;left:-2441;top:19049;width:485775;height:333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  <v:textbox>
                      <w:txbxContent>
                        <w:p w14:paraId="7789BC11" w14:textId="2967E1BD" w:rsidR="004625B0" w:rsidRPr="0078373F" w:rsidRDefault="0078373F" w:rsidP="005A28C0">
                          <w:pPr>
                            <w:pStyle w:val="MTDisplayEquation"/>
                            <w:spacing w:after="0" w:line="240" w:lineRule="auto"/>
                            <w:ind w:left="0" w:firstLine="0"/>
                            <w:rPr>
                              <w:sz w:val="20"/>
                              <w:szCs w:val="20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6x+10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group id="Grupo 24" o:spid="_x0000_s1036" style="position:absolute;left:26860;top:10858;width:4816;height:3524" coordsize="481603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roundrect id="Rectângulo arredondado 27" o:spid="_x0000_s1037" style="position:absolute;width:419100;height:35242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" fillcolor="#eeece1 [3214]" strokecolor="#4579b8 [3044]">
                    <v:textbox>
                      <w:txbxContent>
                        <w:p w14:paraId="01076FCA" w14:textId="77777777" w:rsidR="004625B0" w:rsidRDefault="004625B0" w:rsidP="004625B0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shape id="_x0000_s1038" type="#_x0000_t202" style="position:absolute;left:1;top:18236;width:481602;height:285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  <v:textbox>
                      <w:txbxContent>
                        <w:p w14:paraId="09A87EF6" w14:textId="77777777" w:rsidR="004625B0" w:rsidRPr="005A28C0" w:rsidRDefault="004625B0" w:rsidP="004625B0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5A28C0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13</w:t>
                          </w:r>
                        </w:p>
                      </w:txbxContent>
                    </v:textbox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cta unidireccional 31" o:spid="_x0000_s1039" type="#_x0000_t32" style="position:absolute;left:18478;top:2937;width:542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" strokecolor="#4f81bd [3204]" strokeweight="2pt">
                  <v:stroke endarrow="open"/>
                </v:shape>
                <v:shape id="_x0000_s1040" type="#_x0000_t202" style="position:absolute;left:16954;top:-843;width:4001;height:2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<v:textbox>
                    <w:txbxContent>
                      <w:p w14:paraId="521F0251" w14:textId="6BAB8F9D" w:rsidR="004625B0" w:rsidRPr="005A28C0" w:rsidRDefault="005A28C0" w:rsidP="005A28C0">
                        <w:pPr>
                          <w:pStyle w:val="MTDisplayEquation"/>
                          <w:spacing w:after="0" w:line="240" w:lineRule="auto"/>
                          <w:ind w:left="0" w:firstLine="0"/>
                          <w:rPr>
                            <w:sz w:val="20"/>
                            <w:szCs w:val="20"/>
                          </w:rPr>
                        </w:pPr>
                        <w:r w:rsidRPr="005A28C0">
                          <w:rPr>
                            <w:position w:val="-4"/>
                            <w:sz w:val="20"/>
                            <w:szCs w:val="20"/>
                          </w:rPr>
                          <w:object w:dxaOrig="210" w:dyaOrig="210" w14:anchorId="78DCB11C">
                            <v:shape id="_x0000_i1031" type="#_x0000_t75" style="width:10.3pt;height:10.3pt">
                              <v:imagedata r:id="rId15" o:title=""/>
                            </v:shape>
                            <o:OLEObject Type="Embed" ProgID="Equation.DSMT4" ShapeID="_x0000_i1031" DrawAspect="Content" ObjectID="_1725368413" r:id="rId19"/>
                          </w:object>
                        </w:r>
                      </w:p>
                    </w:txbxContent>
                  </v:textbox>
                </v:shape>
                <v:shape id="Conexão recta unidireccional 33" o:spid="_x0000_s1041" type="#_x0000_t32" style="position:absolute;left:28929;top:6182;width:95;height:390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" strokecolor="#4f81bd [3204]" strokeweight="2pt">
                  <v:stroke endarrow="open"/>
                </v:shape>
                <v:shape id="Conexão recta unidireccional 34" o:spid="_x0000_s1042" type="#_x0000_t32" style="position:absolute;left:19240;top:12668;width:619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" strokecolor="#4f81bd [3204]" strokeweight="2pt">
                  <v:stroke endarrow="open"/>
                </v:shape>
                <v:shape id="_x0000_s1043" type="#_x0000_t202" style="position:absolute;left:20669;top:8936;width:4000;height:2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" filled="f" strokecolor="black [3213]">
                  <v:textbox>
                    <w:txbxContent>
                      <w:p w14:paraId="0415CE31" w14:textId="588C8CF5" w:rsidR="004625B0" w:rsidRDefault="004625B0" w:rsidP="005A28C0">
                        <w:pPr>
                          <w:jc w:val="center"/>
                        </w:pPr>
                      </w:p>
                    </w:txbxContent>
                  </v:textbox>
                </v:shape>
                <v:group id="Grupo 36" o:spid="_x0000_s1044" style="position:absolute;left:14287;top:10953;width:4191;height:3525" coordsize="419100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roundrect id="Rectângulo arredondado 37" o:spid="_x0000_s1045" style="position:absolute;width:419100;height:35242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" fillcolor="#eeece1 [3214]" strokecolor="#4579b8 [3044]">
                    <v:textbox>
                      <w:txbxContent>
                        <w:p w14:paraId="66E0EA42" w14:textId="77777777" w:rsidR="004625B0" w:rsidRDefault="004625B0" w:rsidP="004625B0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shape id="_x0000_s1046" type="#_x0000_t202" style="position:absolute;left:76200;top:19050;width:285750;height:285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Wf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s+pJ+gFzeAAAA//8DAFBLAQItABQABgAIAAAAIQDb4fbL7gAAAIUBAAATAAAAAAAAAAAAAAAA&#10;AAAAAABbQ29udGVudF9UeXBlc10ueG1sUEsBAi0AFAAGAAgAAAAhAFr0LFu/AAAAFQEAAAsAAAAA&#10;AAAAAAAAAAAAHwEAAF9yZWxzLy5yZWxzUEsBAi0AFAAGAAgAAAAhAOlDhZ/BAAAA2wAAAA8AAAAA&#10;AAAAAAAAAAAABwIAAGRycy9kb3ducmV2LnhtbFBLBQYAAAAAAwADALcAAAD1AgAAAAA=&#10;" filled="f" stroked="f">
                    <v:textbox>
                      <w:txbxContent>
                        <w:p w14:paraId="6AF13591" w14:textId="4623DF88" w:rsidR="004625B0" w:rsidRPr="005A28C0" w:rsidRDefault="005A28C0" w:rsidP="004625B0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5A28C0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shape id="Conexão recta unidireccional 39" o:spid="_x0000_s1047" type="#_x0000_t32" style="position:absolute;left:6722;top:12668;width:609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" strokecolor="#4f81bd [3204]" strokeweight="2pt">
                  <v:stroke endarrow="open"/>
                </v:shape>
                <v:shape id="_x0000_s1048" type="#_x0000_t202" style="position:absolute;left:8597;top:8936;width:4001;height:2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" filled="f" strokecolor="black [3213]">
                  <v:textbox>
                    <w:txbxContent>
                      <w:p w14:paraId="326D9532" w14:textId="4CEE0D49" w:rsidR="004625B0" w:rsidRDefault="004625B0" w:rsidP="005A28C0">
                        <w:pPr>
                          <w:jc w:val="center"/>
                        </w:pPr>
                      </w:p>
                    </w:txbxContent>
                  </v:textbox>
                </v:shape>
                <v:roundrect id="Rectângulo arredondado 48" o:spid="_x0000_s1049" style="position:absolute;top:9414;width:5527;height:619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" filled="f" strokecolor="#4579b8 [3044]">
                  <v:textbox>
                    <w:txbxContent>
                      <w:p w14:paraId="2D6858D1" w14:textId="7DAA1756" w:rsidR="004625B0" w:rsidRPr="005A28C0" w:rsidRDefault="00D87749" w:rsidP="00EF07EE">
                        <w:pPr>
                          <w:spacing w:after="0" w:line="240" w:lineRule="auto"/>
                        </w:pPr>
                        <w:r w:rsidRPr="00A8658D">
                          <w:rPr>
                            <w:position w:val="-32"/>
                          </w:rPr>
                          <w:object w:dxaOrig="480" w:dyaOrig="680" w14:anchorId="23A3E598">
                            <v:shape id="_x0000_i1033" type="#_x0000_t75" style="width:23.85pt;height:34.15pt">
                              <v:imagedata r:id="rId17" o:title=""/>
                            </v:shape>
                            <o:OLEObject Type="Embed" ProgID="Equation.DSMT4" ShapeID="_x0000_i1033" DrawAspect="Content" ObjectID="_1725368414" r:id="rId20"/>
                          </w:object>
                        </w:r>
                        <w:r w:rsidR="00EF07EE">
                          <w:t xml:space="preserve">    </w:t>
                        </w:r>
                      </w:p>
                    </w:txbxContent>
                  </v:textbox>
                </v:roundrect>
                <v:group id="Grupo 54" o:spid="_x0000_s1050" style="position:absolute;left:952;top:666;width:4191;height:3525" coordsize="419100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roundrect id="Rectângulo arredondado 55" o:spid="_x0000_s1051" style="position:absolute;width:419100;height:35242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" fillcolor="#eeece1 [3214]" strokecolor="#4579b8 [3044]">
                    <v:textbox>
                      <w:txbxContent>
                        <w:p w14:paraId="0A2CF1C9" w14:textId="77777777" w:rsidR="004625B0" w:rsidRDefault="004625B0" w:rsidP="004625B0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shape id="_x0000_s1052" type="#_x0000_t202" style="position:absolute;left:76200;top:19050;width:285750;height:285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  <v:textbox>
                      <w:txbxContent>
                        <w:p w14:paraId="573F3272" w14:textId="4E7F04A0" w:rsidR="004625B0" w:rsidRPr="00B73B79" w:rsidRDefault="00B73B79" w:rsidP="004625B0">
                          <w:pPr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x</w:t>
                          </w:r>
                        </w:p>
                      </w:txbxContent>
                    </v:textbox>
                  </v:shape>
                </v:group>
                <v:shape id="Conexão recta unidireccional 57" o:spid="_x0000_s1053" type="#_x0000_t32" style="position:absolute;left:6366;top:2952;width:54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" strokecolor="#4f81bd [3204]" strokeweight="2pt">
                  <v:stroke endarrow="open"/>
                </v:shape>
              </v:group>
            </w:pict>
          </mc:Fallback>
        </mc:AlternateContent>
      </w:r>
      <w:r w:rsidR="00A34D7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66D2613" wp14:editId="373C9229">
                <wp:simplePos x="0" y="0"/>
                <wp:positionH relativeFrom="column">
                  <wp:posOffset>3007055</wp:posOffset>
                </wp:positionH>
                <wp:positionV relativeFrom="paragraph">
                  <wp:posOffset>213995</wp:posOffset>
                </wp:positionV>
                <wp:extent cx="356870" cy="248920"/>
                <wp:effectExtent l="0" t="0" r="24130" b="17780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2489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51977" w14:textId="1EEB179A" w:rsidR="00182CB0" w:rsidRPr="005A28C0" w:rsidRDefault="00182CB0" w:rsidP="00182CB0">
                            <w:pPr>
                              <w:pStyle w:val="MTDisplayEquation"/>
                              <w:spacing w:after="0" w:line="240" w:lineRule="auto"/>
                              <w:ind w:left="0"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D2613" id="Caixa de Texto 2" o:spid="_x0000_s1054" type="#_x0000_t202" style="position:absolute;left:0;text-align:left;margin-left:236.8pt;margin-top:16.85pt;width:28.1pt;height:19.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" filled="f" strokecolor="black [3213]">
                <v:textbox>
                  <w:txbxContent>
                    <w:p w14:paraId="5BF51977" w14:textId="1EEB179A" w:rsidR="00182CB0" w:rsidRPr="005A28C0" w:rsidRDefault="00182CB0" w:rsidP="00182CB0">
                      <w:pPr>
                        <w:pStyle w:val="MTDisplayEquation"/>
                        <w:spacing w:after="0" w:line="240" w:lineRule="auto"/>
                        <w:ind w:left="0" w:firstLine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625B0" w:rsidRPr="00490401">
        <w:t>Determina a solução da equação completando o esquema abaixo.</w:t>
      </w:r>
    </w:p>
    <w:p w14:paraId="028BD663" w14:textId="361593EF" w:rsidR="004625B0" w:rsidRDefault="0078373F" w:rsidP="004625B0">
      <w:pPr>
        <w:tabs>
          <w:tab w:val="left" w:pos="425"/>
          <w:tab w:val="left" w:pos="1985"/>
        </w:tabs>
        <w:spacing w:afterLines="60" w:after="144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FF5677" wp14:editId="008D8FD7">
                <wp:simplePos x="0" y="0"/>
                <wp:positionH relativeFrom="column">
                  <wp:posOffset>1843939</wp:posOffset>
                </wp:positionH>
                <wp:positionV relativeFrom="paragraph">
                  <wp:posOffset>5912</wp:posOffset>
                </wp:positionV>
                <wp:extent cx="356870" cy="248920"/>
                <wp:effectExtent l="0" t="0" r="0" b="0"/>
                <wp:wrapNone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24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CD629" w14:textId="77777777" w:rsidR="0078373F" w:rsidRPr="005A28C0" w:rsidRDefault="0078373F" w:rsidP="0078373F">
                            <w:pPr>
                              <w:pStyle w:val="MTDisplayEquation"/>
                              <w:spacing w:after="0" w:line="240" w:lineRule="auto"/>
                              <w:ind w:left="0" w:firstLine="0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×6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FF5677" id="_x0000_s1055" type="#_x0000_t202" style="position:absolute;margin-left:145.2pt;margin-top:.45pt;width:28.1pt;height:19.6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" filled="f" stroked="f">
                <v:textbox>
                  <w:txbxContent>
                    <w:p w14:paraId="475CD629" w14:textId="77777777" w:rsidR="0078373F" w:rsidRPr="005A28C0" w:rsidRDefault="0078373F" w:rsidP="0078373F">
                      <w:pPr>
                        <w:pStyle w:val="MTDisplayEquation"/>
                        <w:spacing w:after="0" w:line="240" w:lineRule="auto"/>
                        <w:ind w:left="0" w:firstLine="0"/>
                        <w:rPr>
                          <w:sz w:val="20"/>
                          <w:szCs w:val="2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×6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49AC3EF9" w14:textId="77777777" w:rsidR="004625B0" w:rsidRDefault="004625B0" w:rsidP="004625B0">
      <w:pPr>
        <w:tabs>
          <w:tab w:val="left" w:pos="425"/>
          <w:tab w:val="left" w:pos="1985"/>
        </w:tabs>
        <w:spacing w:afterLines="60" w:after="144"/>
        <w:rPr>
          <w:rFonts w:ascii="Arial" w:hAnsi="Arial" w:cs="Arial"/>
        </w:rPr>
      </w:pPr>
    </w:p>
    <w:p w14:paraId="6FF8BA56" w14:textId="585EEE6F" w:rsidR="004625B0" w:rsidRDefault="00A34D72" w:rsidP="004625B0">
      <w:pPr>
        <w:tabs>
          <w:tab w:val="left" w:pos="425"/>
          <w:tab w:val="left" w:pos="1985"/>
        </w:tabs>
        <w:spacing w:afterLines="60" w:after="144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43E1A6C" wp14:editId="586B1347">
                <wp:simplePos x="0" y="0"/>
                <wp:positionH relativeFrom="column">
                  <wp:posOffset>1802435</wp:posOffset>
                </wp:positionH>
                <wp:positionV relativeFrom="paragraph">
                  <wp:posOffset>215900</wp:posOffset>
                </wp:positionV>
                <wp:extent cx="231584" cy="248796"/>
                <wp:effectExtent l="0" t="0" r="0" b="0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584" cy="24879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56819" w14:textId="77777777" w:rsidR="00A34D72" w:rsidRDefault="00A34D72" w:rsidP="00A34D72">
                            <w:pPr>
                              <w:jc w:val="center"/>
                            </w:pPr>
                            <w:r w:rsidRPr="005A28C0">
                              <w:rPr>
                                <w:position w:val="-4"/>
                              </w:rPr>
                              <w:object w:dxaOrig="90" w:dyaOrig="210" w14:anchorId="6B3C1CAF">
                                <v:shape id="_x0000_i1037" type="#_x0000_t75" style="width:4.7pt;height:10.3pt">
                                  <v:imagedata r:id="rId21" o:title=""/>
                                </v:shape>
                                <o:OLEObject Type="Embed" ProgID="Equation.DSMT4" ShapeID="_x0000_i1037" DrawAspect="Content" ObjectID="_1725368415" r:id="rId22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3E1A6C" id="_x0000_s1056" type="#_x0000_t202" style="position:absolute;margin-left:141.9pt;margin-top:17pt;width:18.25pt;height:19.6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" filled="f" stroked="f">
                <v:textbox>
                  <w:txbxContent>
                    <w:p w14:paraId="7C256819" w14:textId="77777777" w:rsidR="00A34D72" w:rsidRDefault="00A34D72" w:rsidP="00A34D72">
                      <w:pPr>
                        <w:jc w:val="center"/>
                      </w:pPr>
                      <w:r w:rsidRPr="005A28C0">
                        <w:rPr>
                          <w:position w:val="-4"/>
                        </w:rPr>
                        <w:object w:dxaOrig="90" w:dyaOrig="210" w14:anchorId="6B3C1CAF">
                          <v:shape id="_x0000_i1037" type="#_x0000_t75" style="width:4.7pt;height:10.3pt">
                            <v:imagedata r:id="rId21" o:title=""/>
                          </v:shape>
                          <o:OLEObject Type="Embed" ProgID="Equation.DSMT4" ShapeID="_x0000_i1037" DrawAspect="Content" ObjectID="_1725368415" r:id="rId23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FF0D2A1" wp14:editId="6B0548FB">
                <wp:simplePos x="0" y="0"/>
                <wp:positionH relativeFrom="column">
                  <wp:posOffset>2836545</wp:posOffset>
                </wp:positionH>
                <wp:positionV relativeFrom="paragraph">
                  <wp:posOffset>207340</wp:posOffset>
                </wp:positionV>
                <wp:extent cx="357504" cy="249429"/>
                <wp:effectExtent l="0" t="0" r="0" b="0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504" cy="2494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A37AB" w14:textId="40EA4367" w:rsidR="00A34D72" w:rsidRPr="005A28C0" w:rsidRDefault="00A34D72" w:rsidP="00A34D72">
                            <w:pPr>
                              <w:pStyle w:val="MTDisplayEquation"/>
                              <w:spacing w:after="0" w:line="240" w:lineRule="auto"/>
                              <w:ind w:left="0"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5A28C0">
                              <w:rPr>
                                <w:position w:val="-4"/>
                              </w:rPr>
                              <w:object w:dxaOrig="210" w:dyaOrig="160" w14:anchorId="141F3956">
                                <v:shape id="_x0000_i1039" type="#_x0000_t75" style="width:10.3pt;height:7.95pt">
                                  <v:imagedata r:id="rId24" o:title=""/>
                                </v:shape>
                                <o:OLEObject Type="Embed" ProgID="Equation.DSMT4" ShapeID="_x0000_i1039" DrawAspect="Content" ObjectID="_1725368416" r:id="rId25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0D2A1" id="_x0000_s1057" type="#_x0000_t202" style="position:absolute;margin-left:223.35pt;margin-top:16.35pt;width:28.15pt;height:19.6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" filled="f" stroked="f">
                <v:textbox>
                  <w:txbxContent>
                    <w:p w14:paraId="652A37AB" w14:textId="40EA4367" w:rsidR="00A34D72" w:rsidRPr="005A28C0" w:rsidRDefault="00A34D72" w:rsidP="00A34D72">
                      <w:pPr>
                        <w:pStyle w:val="MTDisplayEquation"/>
                        <w:spacing w:after="0" w:line="240" w:lineRule="auto"/>
                        <w:ind w:left="0" w:firstLine="0"/>
                        <w:rPr>
                          <w:sz w:val="20"/>
                          <w:szCs w:val="20"/>
                        </w:rPr>
                      </w:pPr>
                      <w:r w:rsidRPr="005A28C0">
                        <w:rPr>
                          <w:position w:val="-4"/>
                        </w:rPr>
                        <w:object w:dxaOrig="210" w:dyaOrig="160" w14:anchorId="141F3956">
                          <v:shape id="_x0000_i1039" type="#_x0000_t75" style="width:10.3pt;height:7.95pt">
                            <v:imagedata r:id="rId24" o:title=""/>
                          </v:shape>
                          <o:OLEObject Type="Embed" ProgID="Equation.DSMT4" ShapeID="_x0000_i1039" DrawAspect="Content" ObjectID="_1725368416" r:id="rId26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4625B0" w:rsidRPr="00523791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3C7599A" wp14:editId="023786E0">
                <wp:simplePos x="0" y="0"/>
                <wp:positionH relativeFrom="column">
                  <wp:posOffset>1137285</wp:posOffset>
                </wp:positionH>
                <wp:positionV relativeFrom="paragraph">
                  <wp:posOffset>73025</wp:posOffset>
                </wp:positionV>
                <wp:extent cx="800100" cy="276225"/>
                <wp:effectExtent l="0" t="0" r="0" b="0"/>
                <wp:wrapNone/>
                <wp:docPr id="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37DCC" w14:textId="77777777" w:rsidR="004625B0" w:rsidRPr="00EF07EE" w:rsidRDefault="004625B0" w:rsidP="004625B0">
                            <w:pPr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EF07EE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>Solução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7599A" id="_x0000_s1058" type="#_x0000_t202" style="position:absolute;margin-left:89.55pt;margin-top:5.75pt;width:63pt;height:21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" filled="f" stroked="f">
                <v:textbox>
                  <w:txbxContent>
                    <w:p w14:paraId="20737DCC" w14:textId="77777777" w:rsidR="004625B0" w:rsidRPr="00EF07EE" w:rsidRDefault="004625B0" w:rsidP="004625B0">
                      <w:pPr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EF07EE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>Solução</w:t>
                      </w:r>
                    </w:p>
                  </w:txbxContent>
                </v:textbox>
              </v:shape>
            </w:pict>
          </mc:Fallback>
        </mc:AlternateContent>
      </w:r>
    </w:p>
    <w:p w14:paraId="34116AF5" w14:textId="1F173527" w:rsidR="004625B0" w:rsidRDefault="004625B0" w:rsidP="004625B0">
      <w:pPr>
        <w:tabs>
          <w:tab w:val="left" w:pos="425"/>
          <w:tab w:val="left" w:pos="1985"/>
        </w:tabs>
        <w:spacing w:afterLines="60" w:after="144"/>
        <w:rPr>
          <w:rFonts w:ascii="Arial" w:hAnsi="Arial" w:cs="Arial"/>
        </w:rPr>
      </w:pPr>
    </w:p>
    <w:p w14:paraId="1B40FA45" w14:textId="77777777" w:rsidR="004625B0" w:rsidRDefault="004625B0" w:rsidP="004625B0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</w:p>
    <w:p w14:paraId="43C62455" w14:textId="1796D50D" w:rsidR="004625B0" w:rsidRDefault="004625B0" w:rsidP="004625B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6DF535C" wp14:editId="608DAB04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343271" w14:textId="77777777" w:rsidR="004625B0" w:rsidRPr="00086D19" w:rsidRDefault="004625B0" w:rsidP="004625B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6DF535C" id="Oval 13" o:sp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jqs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HWzMmUnjZQHx8CC9APTvTyxuDfvBUxPYiAk4IE&#10;wOlP93hoC13FYZA4ayD8eO2d7JHAqOWsw8mrePy+E0FxZr84pDaN6SiEUdiMgtu1a0BGzHCveJlF&#10;dAjJjqIO0D7jUlhRFFQJJzFWxWUK42Wd+g2Aa0Wq1Sqb4Th6kW7do5cETo0laj4dnkXwA4UTcv8O&#10;xql8QePeljwdrHYJtMkcP/VxaDmOcubOsHZoV/x6z1an5bj8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9Xo6r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B343271" w14:textId="77777777" w:rsidR="004625B0" w:rsidRPr="00086D19" w:rsidRDefault="004625B0" w:rsidP="004625B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ab/>
      </w:r>
      <w:r w:rsidRPr="00490401">
        <w:t>Resolve cada uma das equações utilizando os princípios de equivalência.</w:t>
      </w:r>
    </w:p>
    <w:p w14:paraId="236C9750" w14:textId="69FE1C54" w:rsidR="004625B0" w:rsidRDefault="004625B0" w:rsidP="006D5AFF">
      <w:pPr>
        <w:pStyle w:val="QUESTAO11"/>
        <w:tabs>
          <w:tab w:val="left" w:pos="4253"/>
          <w:tab w:val="left" w:pos="4820"/>
        </w:tabs>
      </w:pPr>
      <w:r w:rsidRPr="00523791">
        <w:rPr>
          <w:b/>
        </w:rPr>
        <w:t>2.1.</w:t>
      </w:r>
      <w:r>
        <w:tab/>
      </w:r>
      <m:oMath>
        <m:r>
          <w:rPr>
            <w:rFonts w:ascii="Cambria Math"/>
          </w:rPr>
          <m:t>2x</m:t>
        </m:r>
        <m:r>
          <w:rPr>
            <w:rFonts w:ascii="Cambria Math"/>
          </w:rPr>
          <m:t>-</m:t>
        </m:r>
        <m:r>
          <w:rPr>
            <w:rFonts w:ascii="Cambria Math"/>
          </w:rPr>
          <m:t>3x=7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  <w:r>
        <w:tab/>
      </w:r>
      <w:r w:rsidRPr="00523791">
        <w:rPr>
          <w:b/>
        </w:rPr>
        <w:t>2.2.</w:t>
      </w:r>
      <w:r>
        <w:tab/>
      </w:r>
      <m:oMath>
        <m:r>
          <w:rPr>
            <w:rFonts w:ascii="Cambria Math"/>
          </w:rPr>
          <m:t>5x</m:t>
        </m:r>
        <m:r>
          <w:rPr>
            <w:rFonts w:ascii="Cambria Math"/>
          </w:rPr>
          <m:t>-</m:t>
        </m:r>
        <m:r>
          <w:rPr>
            <w:rFonts w:ascii="Cambria Math"/>
          </w:rPr>
          <m:t>3=7</m:t>
        </m:r>
        <m:r>
          <w:rPr>
            <w:rFonts w:ascii="Cambria Math"/>
          </w:rPr>
          <m:t>-</m:t>
        </m:r>
        <m:r>
          <w:rPr>
            <w:rFonts w:ascii="Cambria Math"/>
          </w:rPr>
          <m:t>x</m:t>
        </m:r>
      </m:oMath>
    </w:p>
    <w:p w14:paraId="6B8C5F4B" w14:textId="3004F5DF" w:rsidR="004625B0" w:rsidRDefault="004625B0" w:rsidP="006D5AFF">
      <w:pPr>
        <w:pStyle w:val="QUESTAO11"/>
        <w:tabs>
          <w:tab w:val="left" w:pos="4253"/>
          <w:tab w:val="left" w:pos="4820"/>
        </w:tabs>
      </w:pPr>
      <w:r w:rsidRPr="00523791">
        <w:rPr>
          <w:b/>
        </w:rPr>
        <w:t>2.3.</w:t>
      </w:r>
      <w:r>
        <w:tab/>
      </w:r>
      <m:oMath>
        <m:r>
          <w:rPr>
            <w:rFonts w:ascii="Cambria Math"/>
          </w:rPr>
          <m:t>a+2a</m:t>
        </m:r>
        <m:r>
          <w:rPr>
            <w:rFonts w:ascii="Cambria Math"/>
          </w:rPr>
          <m:t>-</m:t>
        </m:r>
        <m:r>
          <w:rPr>
            <w:rFonts w:ascii="Cambria Math"/>
          </w:rPr>
          <m:t>8+5a=0</m:t>
        </m:r>
      </m:oMath>
      <w:r>
        <w:tab/>
      </w:r>
      <w:r w:rsidRPr="00523791">
        <w:rPr>
          <w:b/>
        </w:rPr>
        <w:t>2.4.</w:t>
      </w:r>
      <w: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x</m:t>
        </m:r>
        <m:r>
          <w:rPr>
            <w:rFonts w:ascii="Cambria Math"/>
          </w:rPr>
          <m:t>-</m:t>
        </m:r>
        <m:r>
          <w:rPr>
            <w:rFonts w:ascii="Cambria Math"/>
          </w:rPr>
          <m:t>2=4</m:t>
        </m:r>
      </m:oMath>
    </w:p>
    <w:sectPr w:rsidR="004625B0" w:rsidSect="00A22A4E">
      <w:headerReference w:type="even" r:id="rId27"/>
      <w:headerReference w:type="default" r:id="rId28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8FFD9" w14:textId="77777777" w:rsidR="00C42579" w:rsidRDefault="00C42579" w:rsidP="00D177B5">
      <w:pPr>
        <w:spacing w:after="0" w:line="240" w:lineRule="auto"/>
      </w:pPr>
      <w:r>
        <w:separator/>
      </w:r>
    </w:p>
  </w:endnote>
  <w:endnote w:type="continuationSeparator" w:id="0">
    <w:p w14:paraId="31033DA7" w14:textId="77777777" w:rsidR="00C42579" w:rsidRDefault="00C4257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70712" w14:textId="77777777" w:rsidR="00C42579" w:rsidRDefault="00C42579" w:rsidP="00D177B5">
      <w:pPr>
        <w:spacing w:after="0" w:line="240" w:lineRule="auto"/>
      </w:pPr>
      <w:r>
        <w:separator/>
      </w:r>
    </w:p>
  </w:footnote>
  <w:footnote w:type="continuationSeparator" w:id="0">
    <w:p w14:paraId="1919729B" w14:textId="77777777" w:rsidR="00C42579" w:rsidRDefault="00C4257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51" type="#_x0000_t75" style="width:16.35pt;height:16.35pt;visibility:visible" o:bullet="t">
        <v:imagedata r:id="rId1" o:title=""/>
      </v:shape>
    </w:pict>
  </w:numPicBullet>
  <w:numPicBullet w:numPicBulletId="1">
    <w:pict>
      <v:shape id="_x0000_i1552" type="#_x0000_t75" style="width:16.35pt;height:16.35pt;visibility:visible" o:bullet="t">
        <v:imagedata r:id="rId2" o:title=""/>
      </v:shape>
    </w:pict>
  </w:numPicBullet>
  <w:numPicBullet w:numPicBulletId="2">
    <w:pict>
      <v:shape id="_x0000_i1553" type="#_x0000_t75" style="width:16.35pt;height:16.3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392A6D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8223E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D4227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CE5D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2AA0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3BA70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44C7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DA55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6DC26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002559"/>
    <w:multiLevelType w:val="multilevel"/>
    <w:tmpl w:val="7598E11C"/>
    <w:lvl w:ilvl="0">
      <w:start w:val="1"/>
      <w:numFmt w:val="decimal"/>
      <w:pStyle w:val="Aenunciadoprincipal1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pStyle w:val="Cenunciado11"/>
      <w:isLgl/>
      <w:lvlText w:val="%1.%2."/>
      <w:lvlJc w:val="left"/>
      <w:pPr>
        <w:ind w:left="492" w:hanging="4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86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36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7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4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016" w:hanging="1440"/>
      </w:pPr>
      <w:rPr>
        <w:rFonts w:hint="default"/>
        <w:b/>
      </w:r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9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315573037">
    <w:abstractNumId w:val="16"/>
  </w:num>
  <w:num w:numId="2" w16cid:durableId="1189829259">
    <w:abstractNumId w:val="21"/>
  </w:num>
  <w:num w:numId="3" w16cid:durableId="2115708492">
    <w:abstractNumId w:val="12"/>
  </w:num>
  <w:num w:numId="4" w16cid:durableId="4415318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60610980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7857862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8529673">
    <w:abstractNumId w:val="22"/>
  </w:num>
  <w:num w:numId="8" w16cid:durableId="416289915">
    <w:abstractNumId w:val="13"/>
  </w:num>
  <w:num w:numId="9" w16cid:durableId="1060178020">
    <w:abstractNumId w:val="9"/>
  </w:num>
  <w:num w:numId="10" w16cid:durableId="1916739393">
    <w:abstractNumId w:val="7"/>
  </w:num>
  <w:num w:numId="11" w16cid:durableId="566456447">
    <w:abstractNumId w:val="6"/>
  </w:num>
  <w:num w:numId="12" w16cid:durableId="722949544">
    <w:abstractNumId w:val="5"/>
  </w:num>
  <w:num w:numId="13" w16cid:durableId="787235564">
    <w:abstractNumId w:val="4"/>
  </w:num>
  <w:num w:numId="14" w16cid:durableId="979264511">
    <w:abstractNumId w:val="8"/>
  </w:num>
  <w:num w:numId="15" w16cid:durableId="2086142018">
    <w:abstractNumId w:val="3"/>
  </w:num>
  <w:num w:numId="16" w16cid:durableId="934049511">
    <w:abstractNumId w:val="2"/>
  </w:num>
  <w:num w:numId="17" w16cid:durableId="1703894153">
    <w:abstractNumId w:val="1"/>
  </w:num>
  <w:num w:numId="18" w16cid:durableId="916328667">
    <w:abstractNumId w:val="0"/>
  </w:num>
  <w:num w:numId="19" w16cid:durableId="1935630361">
    <w:abstractNumId w:val="19"/>
  </w:num>
  <w:num w:numId="20" w16cid:durableId="162285266">
    <w:abstractNumId w:val="20"/>
  </w:num>
  <w:num w:numId="21" w16cid:durableId="570701461">
    <w:abstractNumId w:val="17"/>
  </w:num>
  <w:num w:numId="22" w16cid:durableId="566845426">
    <w:abstractNumId w:val="18"/>
  </w:num>
  <w:num w:numId="23" w16cid:durableId="777994690">
    <w:abstractNumId w:val="15"/>
  </w:num>
  <w:num w:numId="24" w16cid:durableId="1873297745">
    <w:abstractNumId w:val="6"/>
  </w:num>
  <w:num w:numId="25" w16cid:durableId="21258048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0423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2CB0"/>
    <w:rsid w:val="001849CD"/>
    <w:rsid w:val="00193901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66E5B"/>
    <w:rsid w:val="00370869"/>
    <w:rsid w:val="00371CF4"/>
    <w:rsid w:val="003949E3"/>
    <w:rsid w:val="003B338A"/>
    <w:rsid w:val="003D42D1"/>
    <w:rsid w:val="003E2A77"/>
    <w:rsid w:val="003E3BA5"/>
    <w:rsid w:val="003F53EA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25B0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A28C0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60E67"/>
    <w:rsid w:val="00682499"/>
    <w:rsid w:val="00693559"/>
    <w:rsid w:val="006A3D4C"/>
    <w:rsid w:val="006A50CF"/>
    <w:rsid w:val="006A59C6"/>
    <w:rsid w:val="006C14B0"/>
    <w:rsid w:val="006C3C18"/>
    <w:rsid w:val="006D37E8"/>
    <w:rsid w:val="006D3A39"/>
    <w:rsid w:val="006D4D88"/>
    <w:rsid w:val="006D5AFF"/>
    <w:rsid w:val="006E72C0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373F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2720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34D72"/>
    <w:rsid w:val="00A406BD"/>
    <w:rsid w:val="00A448BD"/>
    <w:rsid w:val="00A47644"/>
    <w:rsid w:val="00A6290F"/>
    <w:rsid w:val="00A649F4"/>
    <w:rsid w:val="00A72A2F"/>
    <w:rsid w:val="00A748EA"/>
    <w:rsid w:val="00A8658D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27C55"/>
    <w:rsid w:val="00B32118"/>
    <w:rsid w:val="00B35244"/>
    <w:rsid w:val="00B40527"/>
    <w:rsid w:val="00B50C52"/>
    <w:rsid w:val="00B514FB"/>
    <w:rsid w:val="00B70309"/>
    <w:rsid w:val="00B73B79"/>
    <w:rsid w:val="00B848AE"/>
    <w:rsid w:val="00BA0B0F"/>
    <w:rsid w:val="00BA3142"/>
    <w:rsid w:val="00BA40C1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42579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87749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4C51"/>
    <w:rsid w:val="00E1561C"/>
    <w:rsid w:val="00E212E0"/>
    <w:rsid w:val="00E42002"/>
    <w:rsid w:val="00E43014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E7292"/>
    <w:rsid w:val="00EF07EE"/>
    <w:rsid w:val="00F007C4"/>
    <w:rsid w:val="00F072D8"/>
    <w:rsid w:val="00F1013F"/>
    <w:rsid w:val="00F1363F"/>
    <w:rsid w:val="00F22420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1D5C20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EE7292"/>
    <w:pPr>
      <w:tabs>
        <w:tab w:val="left" w:pos="113"/>
        <w:tab w:val="left" w:pos="425"/>
      </w:tabs>
      <w:spacing w:before="24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1D5C20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EE7292"/>
    <w:pPr>
      <w:pBdr>
        <w:top w:val="single" w:sz="6" w:space="4" w:color="193E7E"/>
      </w:pBdr>
      <w:spacing w:before="60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acommarcas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a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  <w:style w:type="paragraph" w:customStyle="1" w:styleId="Cenunciado11">
    <w:name w:val="C_enunciado_1.1."/>
    <w:basedOn w:val="PargrafodaLista"/>
    <w:qFormat/>
    <w:rsid w:val="004625B0"/>
    <w:pPr>
      <w:numPr>
        <w:ilvl w:val="1"/>
        <w:numId w:val="25"/>
      </w:numPr>
      <w:spacing w:after="160" w:line="259" w:lineRule="auto"/>
    </w:pPr>
    <w:rPr>
      <w:rFonts w:ascii="News Gothic MT" w:eastAsiaTheme="minorHAnsi" w:hAnsi="News Gothic MT" w:cs="Calibri"/>
    </w:rPr>
  </w:style>
  <w:style w:type="paragraph" w:customStyle="1" w:styleId="Aenunciadoprincipal1">
    <w:name w:val="A_enunciado_principal_1"/>
    <w:basedOn w:val="PargrafodaLista"/>
    <w:link w:val="Aenunciadoprincipal1Carter"/>
    <w:qFormat/>
    <w:rsid w:val="004625B0"/>
    <w:pPr>
      <w:numPr>
        <w:numId w:val="25"/>
      </w:numPr>
      <w:spacing w:after="160" w:line="259" w:lineRule="auto"/>
    </w:pPr>
    <w:rPr>
      <w:rFonts w:ascii="News Gothic MT" w:eastAsiaTheme="minorHAnsi" w:hAnsi="News Gothic MT" w:cs="Calibri"/>
      <w:szCs w:val="18"/>
    </w:rPr>
  </w:style>
  <w:style w:type="character" w:customStyle="1" w:styleId="Aenunciadoprincipal1Carter">
    <w:name w:val="A_enunciado_principal_1 Caráter"/>
    <w:basedOn w:val="Tipodeletrapredefinidodopargrafo"/>
    <w:link w:val="Aenunciadoprincipal1"/>
    <w:rsid w:val="004625B0"/>
    <w:rPr>
      <w:rFonts w:ascii="News Gothic MT" w:eastAsiaTheme="minorHAnsi" w:hAnsi="News Gothic MT" w:cs="Calibri"/>
      <w:sz w:val="22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oleObject" Target="embeddings/oleObject2.bin"/><Relationship Id="rId26" Type="http://schemas.openxmlformats.org/officeDocument/2006/relationships/oleObject" Target="embeddings/oleObject8.bin"/><Relationship Id="rId3" Type="http://schemas.openxmlformats.org/officeDocument/2006/relationships/customXml" Target="../customXml/item3.xml"/><Relationship Id="rId21" Type="http://schemas.openxmlformats.org/officeDocument/2006/relationships/image" Target="media/image10.wmf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9.wmf"/><Relationship Id="rId25" Type="http://schemas.openxmlformats.org/officeDocument/2006/relationships/oleObject" Target="embeddings/oleObject7.bin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4.bin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24" Type="http://schemas.openxmlformats.org/officeDocument/2006/relationships/image" Target="media/image11.wmf"/><Relationship Id="rId5" Type="http://schemas.openxmlformats.org/officeDocument/2006/relationships/numbering" Target="numbering.xml"/><Relationship Id="rId15" Type="http://schemas.openxmlformats.org/officeDocument/2006/relationships/image" Target="media/image8.wmf"/><Relationship Id="rId23" Type="http://schemas.openxmlformats.org/officeDocument/2006/relationships/oleObject" Target="embeddings/oleObject6.bin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oleObject" Target="embeddings/oleObject3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oleObject" Target="embeddings/oleObject5.bin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253</TotalTime>
  <Pages>1</Pages>
  <Words>86</Words>
  <Characters>496</Characters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