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125EB26" w:rsidR="00C72BA7" w:rsidRPr="00641169" w:rsidRDefault="00B32118" w:rsidP="00162A96">
      <w:pPr>
        <w:pStyle w:val="TITULOFICHAS"/>
        <w:rPr>
          <w:lang w:val="pt-PT"/>
        </w:rPr>
      </w:pPr>
      <w:r w:rsidRPr="00641169">
        <w:rPr>
          <w:lang w:val="pt-PT"/>
        </w:rPr>
        <w:t>Questões-aula</w:t>
      </w:r>
      <w:r w:rsidR="00806571" w:rsidRPr="00641169">
        <w:rPr>
          <w:lang w:val="pt-PT"/>
        </w:rPr>
        <w:tab/>
      </w:r>
      <w:r w:rsidR="00803722" w:rsidRPr="00641169">
        <w:rPr>
          <w:rStyle w:val="TITULOFICHAS-alinea"/>
          <w:lang w:val="pt-PT"/>
        </w:rPr>
        <w:t>8.  Resolução de problemas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DD37E58" w14:textId="77777777" w:rsidR="00803722" w:rsidRPr="00641169" w:rsidRDefault="00803722" w:rsidP="00803722">
      <w:pPr>
        <w:pStyle w:val="QuestaoAulaTITULO"/>
        <w:rPr>
          <w:lang w:val="pt-PT"/>
        </w:rPr>
      </w:pPr>
      <w:r w:rsidRPr="00641169">
        <w:rPr>
          <w:lang w:val="pt-PT"/>
        </w:rPr>
        <w:t>Questão-aula 15</w:t>
      </w:r>
    </w:p>
    <w:p w14:paraId="45A2D6C7" w14:textId="288EE9C5" w:rsidR="00803722" w:rsidRDefault="00803722" w:rsidP="0080372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386571E" wp14:editId="23C8DE76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9D9119" w14:textId="77777777" w:rsidR="00803722" w:rsidRPr="00086D19" w:rsidRDefault="00803722" w:rsidP="0080372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86571E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WkNoTp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6D9D9119" w14:textId="77777777" w:rsidR="00803722" w:rsidRPr="00086D19" w:rsidRDefault="00803722" w:rsidP="0080372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Rute pensou num número, multiplicou-o por quatro e </w:t>
      </w:r>
      <w:r w:rsidR="005E3C90">
        <w:t>a</w:t>
      </w:r>
      <w:r>
        <w:t>o produto subtraiu dez. O resultado que obteve foi 30.</w:t>
      </w:r>
    </w:p>
    <w:p w14:paraId="13165DD9" w14:textId="77777777" w:rsidR="00803722" w:rsidRPr="00081575" w:rsidRDefault="00803722" w:rsidP="00803722">
      <w:pPr>
        <w:pStyle w:val="QuestaoTexto"/>
      </w:pPr>
      <w:r>
        <w:t>Em que número pensou a Rute?</w:t>
      </w:r>
    </w:p>
    <w:p w14:paraId="130B2581" w14:textId="31BB5AA3" w:rsidR="00803722" w:rsidRPr="00081575" w:rsidRDefault="00803722" w:rsidP="00803722">
      <w:pPr>
        <w:pStyle w:val="QUESTAO1"/>
        <w:rPr>
          <w:bCs/>
          <w:sz w:val="24"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CC06FE9" wp14:editId="1E45949C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F3DE59" w14:textId="5362C5CC" w:rsidR="00803722" w:rsidRPr="00086D19" w:rsidRDefault="00803722" w:rsidP="0080372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C06FE9" id="Oval 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B36sXa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74F3DE59" w14:textId="5362C5CC" w:rsidR="00803722" w:rsidRPr="00086D19" w:rsidRDefault="00803722" w:rsidP="0080372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De três números inteiros sabe-se que os dois menores são consecutivos, o maior é o dobro do menor e a soma dos três números é igual a 25.</w:t>
      </w:r>
    </w:p>
    <w:p w14:paraId="2DAA7D03" w14:textId="7B90DE60" w:rsidR="00803722" w:rsidRDefault="00BB5681" w:rsidP="00803722">
      <w:pPr>
        <w:pStyle w:val="QuestaoTexto"/>
      </w:pPr>
      <w:r>
        <w:rPr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4EB5FC26" wp14:editId="76D135FC">
            <wp:simplePos x="0" y="0"/>
            <wp:positionH relativeFrom="column">
              <wp:posOffset>3935730</wp:posOffset>
            </wp:positionH>
            <wp:positionV relativeFrom="paragraph">
              <wp:posOffset>60960</wp:posOffset>
            </wp:positionV>
            <wp:extent cx="1958340" cy="1299210"/>
            <wp:effectExtent l="0" t="0" r="3810" b="0"/>
            <wp:wrapTight wrapText="bothSides">
              <wp:wrapPolygon edited="0">
                <wp:start x="0" y="0"/>
                <wp:lineTo x="0" y="21220"/>
                <wp:lineTo x="21432" y="21220"/>
                <wp:lineTo x="21432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299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722">
        <w:t>Determina quais são os números.</w:t>
      </w:r>
    </w:p>
    <w:p w14:paraId="62A651D3" w14:textId="0B5BD648" w:rsidR="00803722" w:rsidRDefault="00803722" w:rsidP="0080372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D383ABB" wp14:editId="51320913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AEAABB" w14:textId="22A6D3E1" w:rsidR="00803722" w:rsidRPr="00086D19" w:rsidRDefault="00803722" w:rsidP="0080372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383ABB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B9v1te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29AEAABB" w14:textId="22A6D3E1" w:rsidR="00803722" w:rsidRPr="00086D19" w:rsidRDefault="00803722" w:rsidP="0080372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 Pedro tinha cinco anos quando nasceram os seus irmãos gémeos. Atualmente a soma das idades dos três irmãos é igual a 41 anos.</w:t>
      </w:r>
    </w:p>
    <w:p w14:paraId="219DEC3D" w14:textId="77777777" w:rsidR="00803722" w:rsidRPr="00081575" w:rsidRDefault="00803722" w:rsidP="00803722">
      <w:pPr>
        <w:pStyle w:val="QuestaoTexto"/>
        <w:rPr>
          <w:bCs/>
          <w:sz w:val="24"/>
          <w:szCs w:val="24"/>
        </w:rPr>
      </w:pPr>
      <w:r>
        <w:t>Qual é a idade atual do Pedro?</w:t>
      </w:r>
      <w:r w:rsidRPr="00B84DFE">
        <w:rPr>
          <w:noProof/>
          <w:lang w:eastAsia="pt-PT"/>
        </w:rPr>
        <w:t xml:space="preserve"> </w:t>
      </w:r>
    </w:p>
    <w:p w14:paraId="7950A294" w14:textId="45998659" w:rsidR="00803722" w:rsidRPr="00641169" w:rsidRDefault="00803722" w:rsidP="00A96762">
      <w:pPr>
        <w:pStyle w:val="QuestaoAulaTITULO"/>
        <w:rPr>
          <w:lang w:val="pt-PT"/>
        </w:rPr>
      </w:pPr>
      <w:r w:rsidRPr="00641169">
        <w:rPr>
          <w:lang w:val="pt-PT"/>
        </w:rPr>
        <w:t>Questão-aula 16</w:t>
      </w:r>
    </w:p>
    <w:p w14:paraId="257A02CD" w14:textId="2DC3EA89" w:rsidR="00803722" w:rsidRDefault="00A96762" w:rsidP="00A96762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3840" behindDoc="1" locked="0" layoutInCell="1" allowOverlap="1" wp14:anchorId="5E503CA7" wp14:editId="27DF35DA">
            <wp:simplePos x="0" y="0"/>
            <wp:positionH relativeFrom="column">
              <wp:posOffset>4074442</wp:posOffset>
            </wp:positionH>
            <wp:positionV relativeFrom="paragraph">
              <wp:posOffset>89535</wp:posOffset>
            </wp:positionV>
            <wp:extent cx="1969200" cy="1476000"/>
            <wp:effectExtent l="0" t="0" r="0" b="0"/>
            <wp:wrapTight wrapText="bothSides">
              <wp:wrapPolygon edited="0">
                <wp:start x="0" y="0"/>
                <wp:lineTo x="0" y="21191"/>
                <wp:lineTo x="21314" y="21191"/>
                <wp:lineTo x="21314" y="0"/>
                <wp:lineTo x="0" y="0"/>
              </wp:wrapPolygon>
            </wp:wrapTight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9200" cy="147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620621" wp14:editId="2D217AE0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855BE" w14:textId="77777777" w:rsidR="00A96762" w:rsidRPr="00086D19" w:rsidRDefault="00A96762" w:rsidP="00A9676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620621" id="Oval 8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O7s3uu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7D8855BE" w14:textId="77777777" w:rsidR="00A96762" w:rsidRPr="00086D19" w:rsidRDefault="00A96762" w:rsidP="00A9676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03722">
        <w:t>Observa o pentágono da figura.</w:t>
      </w:r>
    </w:p>
    <w:p w14:paraId="54CA2FD7" w14:textId="277E60E8" w:rsidR="00803722" w:rsidRDefault="00803722" w:rsidP="00A96762">
      <w:pPr>
        <w:pStyle w:val="QuestaoTexto"/>
      </w:pPr>
      <w:r>
        <w:t>Determina a medida do comprimento dos lados do pentágono, sabendo que o seu perímetro é igual a 25 cm.</w:t>
      </w:r>
    </w:p>
    <w:p w14:paraId="1973FBAA" w14:textId="6E14EFC1" w:rsidR="00803722" w:rsidRDefault="00803722" w:rsidP="00803722">
      <w:pPr>
        <w:tabs>
          <w:tab w:val="left" w:pos="425"/>
          <w:tab w:val="left" w:pos="1985"/>
        </w:tabs>
        <w:spacing w:afterLines="60" w:after="144"/>
        <w:rPr>
          <w:rFonts w:ascii="Arial" w:hAnsi="Arial" w:cs="Arial"/>
        </w:rPr>
      </w:pPr>
    </w:p>
    <w:p w14:paraId="343EC011" w14:textId="665B16E1" w:rsidR="00A96762" w:rsidRDefault="00A96762" w:rsidP="00803722">
      <w:pPr>
        <w:tabs>
          <w:tab w:val="left" w:pos="425"/>
          <w:tab w:val="left" w:pos="1985"/>
        </w:tabs>
        <w:spacing w:afterLines="60" w:after="144"/>
        <w:rPr>
          <w:rFonts w:ascii="Arial" w:hAnsi="Arial" w:cs="Arial"/>
        </w:rPr>
      </w:pPr>
    </w:p>
    <w:p w14:paraId="4F899340" w14:textId="77777777" w:rsidR="00A96762" w:rsidRDefault="00A96762" w:rsidP="00803722">
      <w:pPr>
        <w:tabs>
          <w:tab w:val="left" w:pos="425"/>
          <w:tab w:val="left" w:pos="1985"/>
        </w:tabs>
        <w:spacing w:afterLines="60" w:after="144"/>
        <w:rPr>
          <w:rFonts w:ascii="Arial" w:hAnsi="Arial" w:cs="Arial"/>
        </w:rPr>
      </w:pPr>
    </w:p>
    <w:p w14:paraId="118A7483" w14:textId="2CC274E5" w:rsidR="00803722" w:rsidRDefault="00BB5681" w:rsidP="00803722">
      <w:pPr>
        <w:tabs>
          <w:tab w:val="left" w:pos="425"/>
          <w:tab w:val="left" w:pos="1985"/>
        </w:tabs>
        <w:spacing w:afterLines="60" w:after="144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39D7F945" wp14:editId="0566887A">
            <wp:simplePos x="0" y="0"/>
            <wp:positionH relativeFrom="column">
              <wp:posOffset>3661410</wp:posOffset>
            </wp:positionH>
            <wp:positionV relativeFrom="paragraph">
              <wp:posOffset>270510</wp:posOffset>
            </wp:positionV>
            <wp:extent cx="2383155" cy="1778000"/>
            <wp:effectExtent l="57150" t="57150" r="55245" b="50800"/>
            <wp:wrapThrough wrapText="bothSides">
              <wp:wrapPolygon edited="0">
                <wp:start x="8460" y="-694"/>
                <wp:lineTo x="2072" y="-231"/>
                <wp:lineTo x="2072" y="3471"/>
                <wp:lineTo x="0" y="3471"/>
                <wp:lineTo x="-518" y="13423"/>
                <wp:lineTo x="173" y="14580"/>
                <wp:lineTo x="173" y="15043"/>
                <wp:lineTo x="2417" y="18283"/>
                <wp:lineTo x="2417" y="18514"/>
                <wp:lineTo x="8115" y="21523"/>
                <wp:lineTo x="8460" y="21986"/>
                <wp:lineTo x="13122" y="21986"/>
                <wp:lineTo x="13295" y="21523"/>
                <wp:lineTo x="18993" y="18283"/>
                <wp:lineTo x="19165" y="18283"/>
                <wp:lineTo x="21237" y="14580"/>
                <wp:lineTo x="21928" y="11109"/>
                <wp:lineTo x="21928" y="10877"/>
                <wp:lineTo x="21410" y="7406"/>
                <wp:lineTo x="21410" y="7174"/>
                <wp:lineTo x="19511" y="3703"/>
                <wp:lineTo x="19511" y="2314"/>
                <wp:lineTo x="14849" y="-231"/>
                <wp:lineTo x="12950" y="-694"/>
                <wp:lineTo x="8460" y="-694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3"/>
                    <a:srcRect l="10664"/>
                    <a:stretch/>
                  </pic:blipFill>
                  <pic:spPr bwMode="auto">
                    <a:xfrm>
                      <a:off x="0" y="0"/>
                      <a:ext cx="2383155" cy="1778000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A49192" w14:textId="2F92C5FE" w:rsidR="00803722" w:rsidRDefault="00A96762" w:rsidP="00A9676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A03FDB" wp14:editId="5B7DBC70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ECD36" w14:textId="77777777" w:rsidR="00A96762" w:rsidRPr="00086D19" w:rsidRDefault="00A96762" w:rsidP="00A9676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A03FDB" id="Oval 9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DseblKkgIAAIQ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75EECD36" w14:textId="77777777" w:rsidR="00A96762" w:rsidRPr="00086D19" w:rsidRDefault="00A96762" w:rsidP="00A9676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03722">
        <w:t xml:space="preserve">Na quinta da avó da Sofia há galinhas e coelhos. </w:t>
      </w:r>
    </w:p>
    <w:p w14:paraId="4F71488F" w14:textId="2999F91A" w:rsidR="00803722" w:rsidRDefault="00803722" w:rsidP="00A96762">
      <w:pPr>
        <w:pStyle w:val="QuestaoTexto"/>
      </w:pPr>
      <w:r>
        <w:t>O número de galinhas é o triplo do número de coelhos.</w:t>
      </w:r>
    </w:p>
    <w:p w14:paraId="460EBEA8" w14:textId="27050800" w:rsidR="00803722" w:rsidRDefault="00803722" w:rsidP="00A96762">
      <w:pPr>
        <w:pStyle w:val="QuestaoTexto"/>
      </w:pPr>
      <w:r>
        <w:t xml:space="preserve">A Sofia contou, no total, 160 patas nos coelhos e nas galinhas. Quantas galinhas e quantos </w:t>
      </w:r>
      <w:r w:rsidR="00A96762">
        <w:t xml:space="preserve"> </w:t>
      </w:r>
      <w:r>
        <w:t xml:space="preserve">coelhos há na quinta? </w:t>
      </w:r>
    </w:p>
    <w:sectPr w:rsidR="00803722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F9131" w14:textId="77777777" w:rsidR="00F23628" w:rsidRDefault="00F23628" w:rsidP="00D177B5">
      <w:pPr>
        <w:spacing w:after="0" w:line="240" w:lineRule="auto"/>
      </w:pPr>
      <w:r>
        <w:separator/>
      </w:r>
    </w:p>
  </w:endnote>
  <w:endnote w:type="continuationSeparator" w:id="0">
    <w:p w14:paraId="093A1CC9" w14:textId="77777777" w:rsidR="00F23628" w:rsidRDefault="00F2362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92ED5" w14:textId="77777777" w:rsidR="00F23628" w:rsidRDefault="00F23628" w:rsidP="00D177B5">
      <w:pPr>
        <w:spacing w:after="0" w:line="240" w:lineRule="auto"/>
      </w:pPr>
      <w:r>
        <w:separator/>
      </w:r>
    </w:p>
  </w:footnote>
  <w:footnote w:type="continuationSeparator" w:id="0">
    <w:p w14:paraId="74C5C80B" w14:textId="77777777" w:rsidR="00F23628" w:rsidRDefault="00F2362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298" type="#_x0000_t75" style="width:16.5pt;height:16.5pt;visibility:visible" o:bullet="t">
        <v:imagedata r:id="rId1" o:title=""/>
      </v:shape>
    </w:pict>
  </w:numPicBullet>
  <w:numPicBullet w:numPicBulletId="1">
    <w:pict>
      <v:shape id="_x0000_i2299" type="#_x0000_t75" style="width:16.5pt;height:16.5pt;visibility:visible" o:bullet="t">
        <v:imagedata r:id="rId2" o:title=""/>
      </v:shape>
    </w:pict>
  </w:numPicBullet>
  <w:numPicBullet w:numPicBulletId="2">
    <w:pict>
      <v:shape id="_x0000_i2300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19541E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AE4E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B850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C026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EFAC2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EC419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E2A5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B67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A83F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002559"/>
    <w:multiLevelType w:val="multilevel"/>
    <w:tmpl w:val="7598E11C"/>
    <w:lvl w:ilvl="0">
      <w:start w:val="1"/>
      <w:numFmt w:val="decimal"/>
      <w:pStyle w:val="Aenunciadoprincipal1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Cenunciado11"/>
      <w:isLgl/>
      <w:lvlText w:val="%1.%2."/>
      <w:lvlJc w:val="left"/>
      <w:pPr>
        <w:ind w:left="492" w:hanging="4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86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3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16" w:hanging="1440"/>
      </w:pPr>
      <w:rPr>
        <w:rFonts w:hint="default"/>
        <w:b/>
      </w:r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6"/>
  </w:num>
  <w:num w:numId="2">
    <w:abstractNumId w:val="21"/>
  </w:num>
  <w:num w:numId="3">
    <w:abstractNumId w:val="12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9"/>
  </w:num>
  <w:num w:numId="20">
    <w:abstractNumId w:val="20"/>
  </w:num>
  <w:num w:numId="21">
    <w:abstractNumId w:val="17"/>
  </w:num>
  <w:num w:numId="22">
    <w:abstractNumId w:val="18"/>
  </w:num>
  <w:num w:numId="23">
    <w:abstractNumId w:val="15"/>
  </w:num>
  <w:num w:numId="24">
    <w:abstractNumId w:val="6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0115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E3C90"/>
    <w:rsid w:val="005F65B0"/>
    <w:rsid w:val="006007F1"/>
    <w:rsid w:val="00616F7F"/>
    <w:rsid w:val="00626873"/>
    <w:rsid w:val="00627293"/>
    <w:rsid w:val="00641169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44A8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3722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6762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681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44D1C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23628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96762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E7292"/>
    <w:pPr>
      <w:tabs>
        <w:tab w:val="left" w:pos="113"/>
        <w:tab w:val="left" w:pos="425"/>
      </w:tabs>
      <w:spacing w:before="24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9676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E7292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  <w:style w:type="paragraph" w:customStyle="1" w:styleId="Cenunciado11">
    <w:name w:val="C_enunciado_1.1."/>
    <w:basedOn w:val="PargrafodaLista"/>
    <w:qFormat/>
    <w:rsid w:val="00803722"/>
    <w:pPr>
      <w:numPr>
        <w:ilvl w:val="1"/>
        <w:numId w:val="25"/>
      </w:numPr>
      <w:spacing w:after="160" w:line="259" w:lineRule="auto"/>
    </w:pPr>
    <w:rPr>
      <w:rFonts w:ascii="News Gothic MT" w:eastAsiaTheme="minorHAnsi" w:hAnsi="News Gothic MT" w:cs="Calibri"/>
    </w:rPr>
  </w:style>
  <w:style w:type="paragraph" w:customStyle="1" w:styleId="Aenunciadoprincipal1">
    <w:name w:val="A_enunciado_principal_1"/>
    <w:basedOn w:val="PargrafodaLista"/>
    <w:link w:val="Aenunciadoprincipal1Carter"/>
    <w:qFormat/>
    <w:rsid w:val="00803722"/>
    <w:pPr>
      <w:numPr>
        <w:numId w:val="25"/>
      </w:numPr>
      <w:spacing w:after="160" w:line="259" w:lineRule="auto"/>
    </w:pPr>
    <w:rPr>
      <w:rFonts w:ascii="News Gothic MT" w:eastAsiaTheme="minorHAnsi" w:hAnsi="News Gothic MT" w:cs="Calibri"/>
      <w:szCs w:val="18"/>
    </w:rPr>
  </w:style>
  <w:style w:type="character" w:customStyle="1" w:styleId="Aenunciadoprincipal1Carter">
    <w:name w:val="A_enunciado_principal_1 Caráter"/>
    <w:basedOn w:val="Tipodeletrapredefinidodopargrafo"/>
    <w:link w:val="Aenunciadoprincipal1"/>
    <w:rsid w:val="00803722"/>
    <w:rPr>
      <w:rFonts w:ascii="News Gothic MT" w:eastAsiaTheme="minorHAnsi" w:hAnsi="News Gothic MT" w:cs="Calibri"/>
      <w:sz w:val="22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121</TotalTime>
  <Pages>1</Pages>
  <Words>136</Words>
  <Characters>777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2022-06-07T10:21:00Z</cp:lastPrinted>
  <dcterms:created xsi:type="dcterms:W3CDTF">2022-04-06T16:51:00Z</dcterms:created>
  <dcterms:modified xsi:type="dcterms:W3CDTF">2022-06-07T10:22:00Z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