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4D634D3" w:rsidR="00C72BA7" w:rsidRPr="00E933B3" w:rsidRDefault="00E97171" w:rsidP="00162A96">
      <w:pPr>
        <w:pStyle w:val="TITULOFICHAS"/>
        <w:rPr>
          <w:lang w:val="pt-PT"/>
        </w:rPr>
      </w:pPr>
      <w:proofErr w:type="spellStart"/>
      <w:r w:rsidRPr="00E933B3">
        <w:rPr>
          <w:lang w:val="pt-PT"/>
        </w:rPr>
        <w:t>Miniteste</w:t>
      </w:r>
      <w:proofErr w:type="spellEnd"/>
      <w:r w:rsidRPr="00E933B3">
        <w:rPr>
          <w:lang w:val="pt-PT"/>
        </w:rPr>
        <w:t xml:space="preserve"> 1</w:t>
      </w:r>
      <w:r w:rsidR="00B32118" w:rsidRPr="00E933B3">
        <w:rPr>
          <w:lang w:val="pt-PT"/>
        </w:rPr>
        <w:tab/>
      </w:r>
      <w:r w:rsidR="00A93E9C" w:rsidRPr="00E933B3">
        <w:rPr>
          <w:rStyle w:val="TITULOFICHAS-alinea"/>
          <w:lang w:val="pt-PT"/>
        </w:rPr>
        <w:t>1. Sequências. Termo geral de uma sequência ou</w:t>
      </w:r>
      <w:r w:rsidR="00E933B3">
        <w:rPr>
          <w:rStyle w:val="TITULOFICHAS-alinea"/>
          <w:lang w:val="pt-PT"/>
        </w:rPr>
        <w:t xml:space="preserve"> de uma </w:t>
      </w:r>
      <w:r w:rsidR="00A93E9C" w:rsidRPr="00E933B3">
        <w:rPr>
          <w:rStyle w:val="TITULOFICHAS-alinea"/>
          <w:lang w:val="pt-PT"/>
        </w:rPr>
        <w:t>sucessão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Ano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Ano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38B57059" w:rsidR="00EE0C7C" w:rsidRPr="004B15C0" w:rsidRDefault="00EE0C7C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79965E4B" w14:textId="4B8C59CB" w:rsidR="00A93E9C" w:rsidRPr="00A93E9C" w:rsidRDefault="00A93E9C" w:rsidP="00A93E9C">
      <w:pPr>
        <w:pStyle w:val="QUESTAO1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4D0D161" wp14:editId="674166E3">
            <wp:simplePos x="0" y="0"/>
            <wp:positionH relativeFrom="column">
              <wp:posOffset>4045585</wp:posOffset>
            </wp:positionH>
            <wp:positionV relativeFrom="paragraph">
              <wp:posOffset>77470</wp:posOffset>
            </wp:positionV>
            <wp:extent cx="2216150" cy="1283335"/>
            <wp:effectExtent l="0" t="0" r="0" b="0"/>
            <wp:wrapThrough wrapText="bothSides">
              <wp:wrapPolygon edited="0">
                <wp:start x="0" y="0"/>
                <wp:lineTo x="0" y="962"/>
                <wp:lineTo x="2414" y="5130"/>
                <wp:lineTo x="2414" y="5771"/>
                <wp:lineTo x="6499" y="10260"/>
                <wp:lineTo x="7056" y="12184"/>
                <wp:lineTo x="9469" y="15390"/>
                <wp:lineTo x="10769" y="15390"/>
                <wp:lineTo x="5942" y="19879"/>
                <wp:lineTo x="6127" y="20841"/>
                <wp:lineTo x="7427" y="21162"/>
                <wp:lineTo x="13926" y="21162"/>
                <wp:lineTo x="14111" y="21162"/>
                <wp:lineTo x="15225" y="20521"/>
                <wp:lineTo x="15597" y="20200"/>
                <wp:lineTo x="10769" y="15390"/>
                <wp:lineTo x="11883" y="15390"/>
                <wp:lineTo x="14483" y="11863"/>
                <wp:lineTo x="14854" y="10260"/>
                <wp:lineTo x="18939" y="5771"/>
                <wp:lineTo x="18939" y="5130"/>
                <wp:lineTo x="21352" y="962"/>
                <wp:lineTo x="21352" y="0"/>
                <wp:lineTo x="0" y="0"/>
              </wp:wrapPolygon>
            </wp:wrapThrough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1283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D312C31" wp14:editId="32790BC6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66A82" w14:textId="77777777" w:rsidR="00A93E9C" w:rsidRPr="00086D19" w:rsidRDefault="00A93E9C" w:rsidP="00A93E9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D312C31" id="Oval 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BF66A82" w14:textId="77777777" w:rsidR="00A93E9C" w:rsidRPr="00086D19" w:rsidRDefault="00A93E9C" w:rsidP="00A93E9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93E9C">
        <w:t xml:space="preserve">O António registou, em metros, a altura de um </w:t>
      </w:r>
      <w:proofErr w:type="spellStart"/>
      <w:r w:rsidRPr="001D6673">
        <w:rPr>
          <w:i/>
          <w:iCs/>
        </w:rPr>
        <w:t>drone</w:t>
      </w:r>
      <w:proofErr w:type="spellEnd"/>
      <w:r w:rsidRPr="00A93E9C">
        <w:t xml:space="preserve"> minuto a minuto.</w:t>
      </w:r>
      <w:r w:rsidR="0018529C">
        <w:t xml:space="preserve"> </w:t>
      </w:r>
    </w:p>
    <w:p w14:paraId="18AC5943" w14:textId="5E3C6AE3" w:rsidR="00A93E9C" w:rsidRPr="00A93E9C" w:rsidRDefault="00A93E9C" w:rsidP="00A93E9C">
      <w:pPr>
        <w:pStyle w:val="QuestaoTexto"/>
      </w:pPr>
      <w:r w:rsidRPr="00A93E9C">
        <w:t>Observe a seguinte sequência de valores numéricos registados pelo António.</w:t>
      </w:r>
    </w:p>
    <w:p w14:paraId="26E9161D" w14:textId="155C929B" w:rsidR="00A93E9C" w:rsidRPr="00A93E9C" w:rsidRDefault="00A93E9C" w:rsidP="00A93E9C">
      <w:pPr>
        <w:pStyle w:val="QuestaoTexto"/>
        <w:jc w:val="center"/>
      </w:pPr>
      <w:r>
        <w:t>0</w:t>
      </w:r>
      <w:r w:rsidRPr="00A93E9C">
        <w:t xml:space="preserve"> ,  </w:t>
      </w:r>
      <w:r>
        <w:t>3</w:t>
      </w:r>
      <w:r w:rsidRPr="00A93E9C">
        <w:t xml:space="preserve"> ,  </w:t>
      </w:r>
      <w:r>
        <w:t>6</w:t>
      </w:r>
      <w:r w:rsidRPr="00A93E9C">
        <w:t xml:space="preserve"> ,  </w:t>
      </w:r>
      <w:r>
        <w:t>9</w:t>
      </w:r>
      <w:r w:rsidRPr="00A93E9C">
        <w:t xml:space="preserve"> ,  </w:t>
      </w:r>
      <w:r>
        <w:t>12</w:t>
      </w:r>
      <w:r w:rsidRPr="00A93E9C">
        <w:t xml:space="preserve"> </w:t>
      </w:r>
    </w:p>
    <w:p w14:paraId="570227E8" w14:textId="60CBA75A" w:rsidR="00A93E9C" w:rsidRDefault="00A93E9C" w:rsidP="00A93E9C">
      <w:pPr>
        <w:pStyle w:val="QuestaoTexto"/>
      </w:pPr>
      <w:r w:rsidRPr="00A93E9C">
        <w:t>Qual dos seguintes é o termo geral da sequência?</w:t>
      </w:r>
    </w:p>
    <w:p w14:paraId="4FB8F5AA" w14:textId="525CAAE9" w:rsidR="00A93E9C" w:rsidRPr="00EE0C7C" w:rsidRDefault="00A93E9C" w:rsidP="00D37EB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3n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3n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3n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3n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</w:p>
    <w:p w14:paraId="0ECEAA9B" w14:textId="15238A5A" w:rsidR="00A93E9C" w:rsidRDefault="00A93E9C" w:rsidP="0018529C">
      <w:pPr>
        <w:pStyle w:val="QUESTAO1"/>
        <w:spacing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15CCA8" wp14:editId="525913A9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81657D" w14:textId="3A1A9929" w:rsidR="00A93E9C" w:rsidRPr="00086D19" w:rsidRDefault="00A93E9C" w:rsidP="00A93E9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15CCA8" id="Oval 9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481657D" w14:textId="3A1A9929" w:rsidR="00A93E9C" w:rsidRPr="00086D19" w:rsidRDefault="00A93E9C" w:rsidP="00A93E9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93E9C">
        <w:t xml:space="preserve">Numa sequência com cinco termos, o primeiro termo é </w:t>
      </w:r>
      <w:r>
        <w:t>2</w:t>
      </w:r>
      <w:r w:rsidRPr="00A93E9C">
        <w:t xml:space="preserve"> e o quinto termo é </w:t>
      </w:r>
      <w:r>
        <w:t>18</w:t>
      </w:r>
      <w:r w:rsidRPr="00A93E9C">
        <w:t xml:space="preserve">. Qual dos seguintes </w:t>
      </w:r>
      <w:r w:rsidR="00F717A9">
        <w:t>pode ser</w:t>
      </w:r>
      <w:r w:rsidRPr="00A93E9C">
        <w:t xml:space="preserve"> </w:t>
      </w:r>
      <w:r w:rsidR="00E84E81">
        <w:t xml:space="preserve">o </w:t>
      </w:r>
      <w:r w:rsidRPr="00A93E9C">
        <w:t>termo geral da sequência?</w:t>
      </w:r>
    </w:p>
    <w:p w14:paraId="2A500FE0" w14:textId="147BD1B0" w:rsidR="00A93E9C" w:rsidRPr="00EE0C7C" w:rsidRDefault="00A93E9C" w:rsidP="00D37EB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=4n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=2n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=2n+8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=2n+1</m:t>
        </m:r>
      </m:oMath>
    </w:p>
    <w:p w14:paraId="59955C60" w14:textId="41211EBA" w:rsidR="00A93E9C" w:rsidRPr="00A93E9C" w:rsidRDefault="00A93E9C" w:rsidP="0018529C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D26AAAF" wp14:editId="6F6EC1A1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7F23B8" w14:textId="77777777" w:rsidR="00A93E9C" w:rsidRPr="00086D19" w:rsidRDefault="00A93E9C" w:rsidP="00A93E9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26AAAF" id="Oval 1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E7F23B8" w14:textId="77777777" w:rsidR="00A93E9C" w:rsidRPr="00086D19" w:rsidRDefault="00A93E9C" w:rsidP="00A93E9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93E9C">
        <w:tab/>
        <w:t>Os primeiros quatro termos de uma sequência são:</w:t>
      </w:r>
    </w:p>
    <w:p w14:paraId="5205B573" w14:textId="01A0C0B6" w:rsidR="00A93E9C" w:rsidRPr="00A93E9C" w:rsidRDefault="00D37EB7" w:rsidP="00D37EB7">
      <w:pPr>
        <w:pStyle w:val="QUESTAO1"/>
        <w:tabs>
          <w:tab w:val="clear" w:pos="113"/>
          <w:tab w:val="left" w:pos="1134"/>
        </w:tabs>
        <w:spacing w:before="0" w:line="240" w:lineRule="auto"/>
        <w:ind w:left="567" w:hanging="567"/>
        <w:jc w:val="center"/>
        <w:rPr>
          <w:bCs/>
          <w:sz w:val="24"/>
          <w:szCs w:val="24"/>
        </w:rPr>
      </w:pP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A93E9C" w:rsidRPr="00A93E9C">
        <w:rPr>
          <w:bCs/>
          <w:sz w:val="24"/>
          <w:szCs w:val="24"/>
        </w:rPr>
        <w:t xml:space="preserve"> , 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="00A93E9C" w:rsidRPr="00A93E9C">
        <w:rPr>
          <w:bCs/>
          <w:sz w:val="24"/>
          <w:szCs w:val="24"/>
        </w:rPr>
        <w:t xml:space="preserve"> , 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8</m:t>
            </m:r>
          </m:den>
        </m:f>
      </m:oMath>
      <w:r w:rsidR="00A93E9C" w:rsidRPr="00A93E9C">
        <w:rPr>
          <w:bCs/>
          <w:sz w:val="24"/>
          <w:szCs w:val="24"/>
        </w:rPr>
        <w:t xml:space="preserve"> , 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16</m:t>
            </m:r>
          </m:den>
        </m:f>
      </m:oMath>
    </w:p>
    <w:p w14:paraId="400EF02B" w14:textId="41B0D058" w:rsidR="00A93E9C" w:rsidRDefault="00A93E9C" w:rsidP="0018529C">
      <w:pPr>
        <w:pStyle w:val="QuestaoTexto"/>
        <w:spacing w:line="240" w:lineRule="auto"/>
      </w:pPr>
      <w:r w:rsidRPr="00A93E9C">
        <w:t>Admitindo que a regularidade se mantém, qual é o sexto termo?</w:t>
      </w:r>
    </w:p>
    <w:p w14:paraId="3EA1B5F0" w14:textId="41E3DE4C" w:rsidR="00F022DE" w:rsidRPr="00EE0C7C" w:rsidRDefault="00F022DE" w:rsidP="00D37EB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64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36</m:t>
            </m:r>
          </m:den>
        </m:f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30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32</m:t>
            </m:r>
          </m:den>
        </m:f>
      </m:oMath>
    </w:p>
    <w:p w14:paraId="2F9AC1A5" w14:textId="09A31698" w:rsidR="00A93E9C" w:rsidRPr="00A93E9C" w:rsidRDefault="00F022DE" w:rsidP="00D37EB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4DB2B1A" wp14:editId="17117E22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5B87A0" w14:textId="77777777" w:rsidR="00F022DE" w:rsidRPr="00086D19" w:rsidRDefault="00F022DE" w:rsidP="00F022D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DB2B1A" id="Oval 1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75B87A0" w14:textId="77777777" w:rsidR="00F022DE" w:rsidRPr="00086D19" w:rsidRDefault="00F022DE" w:rsidP="00F022D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93E9C" w:rsidRPr="00A93E9C">
        <w:t xml:space="preserve">O termo geral de uma sequência é  </w:t>
      </w:r>
      <m:oMath>
        <m:r>
          <w:rPr>
            <w:rFonts w:ascii="Cambria Math"/>
          </w:rPr>
          <m:t>2</m:t>
        </m:r>
        <m:r>
          <w:rPr>
            <w:rFonts w:ascii="Cambria Math"/>
          </w:rPr>
          <m:t>-</m:t>
        </m:r>
        <m:r>
          <w:rPr>
            <w:rFonts w:ascii="Cambria Math"/>
          </w:rPr>
          <m:t>3n</m:t>
        </m:r>
      </m:oMath>
      <w:r w:rsidR="00A93E9C" w:rsidRPr="00A93E9C">
        <w:t>.</w:t>
      </w:r>
    </w:p>
    <w:p w14:paraId="5F03B1D4" w14:textId="3917331F" w:rsidR="00A93E9C" w:rsidRDefault="00A93E9C" w:rsidP="00A93E9C">
      <w:pPr>
        <w:pStyle w:val="QuestaoTexto"/>
      </w:pPr>
      <w:r w:rsidRPr="00A93E9C">
        <w:t>Qual dos seguintes números é um termo da sequência?</w:t>
      </w:r>
    </w:p>
    <w:p w14:paraId="796F9ED0" w14:textId="3522485F" w:rsidR="00F022DE" w:rsidRPr="00EE0C7C" w:rsidRDefault="00F022DE" w:rsidP="00D37EB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0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12</m:t>
        </m:r>
      </m:oMath>
    </w:p>
    <w:p w14:paraId="56605258" w14:textId="03CC73B5" w:rsidR="00A93E9C" w:rsidRDefault="001D6673" w:rsidP="0018529C">
      <w:pPr>
        <w:pStyle w:val="QUESTAO1"/>
      </w:pPr>
      <w:r w:rsidRPr="00A93E9C"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426921B9" wp14:editId="5FD36311">
            <wp:simplePos x="0" y="0"/>
            <wp:positionH relativeFrom="column">
              <wp:posOffset>4451985</wp:posOffset>
            </wp:positionH>
            <wp:positionV relativeFrom="paragraph">
              <wp:posOffset>150495</wp:posOffset>
            </wp:positionV>
            <wp:extent cx="2132330" cy="1674495"/>
            <wp:effectExtent l="0" t="0" r="1270" b="1905"/>
            <wp:wrapTight wrapText="bothSides">
              <wp:wrapPolygon edited="0">
                <wp:start x="8298" y="0"/>
                <wp:lineTo x="6754" y="246"/>
                <wp:lineTo x="1930" y="3195"/>
                <wp:lineTo x="965" y="5652"/>
                <wp:lineTo x="0" y="7618"/>
                <wp:lineTo x="0" y="13270"/>
                <wp:lineTo x="772" y="15727"/>
                <wp:lineTo x="772" y="16218"/>
                <wp:lineTo x="3859" y="19659"/>
                <wp:lineTo x="7526" y="21379"/>
                <wp:lineTo x="8105" y="21379"/>
                <wp:lineTo x="13315" y="21379"/>
                <wp:lineTo x="13894" y="21379"/>
                <wp:lineTo x="17753" y="19659"/>
                <wp:lineTo x="20648" y="16218"/>
                <wp:lineTo x="20648" y="15727"/>
                <wp:lineTo x="21420" y="13515"/>
                <wp:lineTo x="21420" y="7618"/>
                <wp:lineTo x="19490" y="3195"/>
                <wp:lineTo x="14666" y="246"/>
                <wp:lineTo x="13122" y="0"/>
                <wp:lineTo x="8298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l="19165"/>
                    <a:stretch/>
                  </pic:blipFill>
                  <pic:spPr bwMode="auto">
                    <a:xfrm>
                      <a:off x="0" y="0"/>
                      <a:ext cx="2132330" cy="1674495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2DE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312737A" wp14:editId="0A614BE1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363252" w14:textId="77777777" w:rsidR="00F022DE" w:rsidRPr="00086D19" w:rsidRDefault="00F022DE" w:rsidP="00F022D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12737A" id="Oval 18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4363252" w14:textId="77777777" w:rsidR="00F022DE" w:rsidRPr="00086D19" w:rsidRDefault="00F022DE" w:rsidP="00F022D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022DE" w:rsidRPr="004E7A84">
        <w:tab/>
      </w:r>
      <w:r w:rsidR="00A93E9C" w:rsidRPr="00A93E9C">
        <w:t>A irmã da Joana é cientista. Uma determinada bactéria divide-se em duas idênticas a cada hora.</w:t>
      </w:r>
      <w:r>
        <w:t xml:space="preserve"> </w:t>
      </w:r>
      <w:r w:rsidR="00A93E9C" w:rsidRPr="00A93E9C">
        <w:t>Observa a sequência.</w:t>
      </w:r>
      <w:r w:rsidR="0018529C" w:rsidRPr="00A93E9C">
        <w:rPr>
          <w:noProof/>
          <w:lang w:eastAsia="pt-PT"/>
        </w:rPr>
        <w:drawing>
          <wp:inline distT="0" distB="0" distL="0" distR="0" wp14:anchorId="0EF0C6AE" wp14:editId="4602AEFE">
            <wp:extent cx="3880800" cy="1213200"/>
            <wp:effectExtent l="0" t="0" r="5715" b="635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800" cy="121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43E14B" w14:textId="752086E4" w:rsidR="00A93E9C" w:rsidRDefault="00A93E9C" w:rsidP="001D6673">
      <w:pPr>
        <w:pStyle w:val="QuestaoTexto"/>
        <w:spacing w:before="100"/>
      </w:pPr>
      <w:r w:rsidRPr="004453EA">
        <w:t>Quantas bactérias observ</w:t>
      </w:r>
      <w:r>
        <w:t>ou a cientista ao fim de seis horas</w:t>
      </w:r>
      <w:r w:rsidRPr="004453EA">
        <w:t>?</w:t>
      </w:r>
    </w:p>
    <w:p w14:paraId="5702B4CA" w14:textId="02FEBF24" w:rsidR="00A93E9C" w:rsidRPr="00EE0C7C" w:rsidRDefault="00F022DE" w:rsidP="00F022D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32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64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100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128</w:t>
      </w:r>
    </w:p>
    <w:sectPr w:rsidR="00A93E9C" w:rsidRPr="00EE0C7C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4B501" w14:textId="77777777" w:rsidR="00980348" w:rsidRDefault="00980348" w:rsidP="00D177B5">
      <w:pPr>
        <w:spacing w:after="0" w:line="240" w:lineRule="auto"/>
      </w:pPr>
      <w:r>
        <w:separator/>
      </w:r>
    </w:p>
  </w:endnote>
  <w:endnote w:type="continuationSeparator" w:id="0">
    <w:p w14:paraId="4D7F8F25" w14:textId="77777777" w:rsidR="00980348" w:rsidRDefault="0098034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BA133" w14:textId="77777777" w:rsidR="00980348" w:rsidRDefault="00980348" w:rsidP="00D177B5">
      <w:pPr>
        <w:spacing w:after="0" w:line="240" w:lineRule="auto"/>
      </w:pPr>
      <w:r>
        <w:separator/>
      </w:r>
    </w:p>
  </w:footnote>
  <w:footnote w:type="continuationSeparator" w:id="0">
    <w:p w14:paraId="253A0B90" w14:textId="77777777" w:rsidR="00980348" w:rsidRDefault="0098034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686" type="#_x0000_t75" style="width:16.5pt;height:16.5pt;visibility:visible" o:bullet="t">
        <v:imagedata r:id="rId1" o:title=""/>
      </v:shape>
    </w:pict>
  </w:numPicBullet>
  <w:numPicBullet w:numPicBulletId="1">
    <w:pict>
      <v:shape id="_x0000_i13687" type="#_x0000_t75" style="width:16.5pt;height:16.5pt;visibility:visible" o:bullet="t">
        <v:imagedata r:id="rId2" o:title=""/>
      </v:shape>
    </w:pict>
  </w:numPicBullet>
  <w:numPicBullet w:numPicBulletId="2">
    <w:pict>
      <v:shape id="_x0000_i1368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05BC3D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4AA7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9AD2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5AC6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EE086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B863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047E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6B3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CAF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62B2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118871219">
    <w:abstractNumId w:val="14"/>
  </w:num>
  <w:num w:numId="2" w16cid:durableId="2119908829">
    <w:abstractNumId w:val="20"/>
  </w:num>
  <w:num w:numId="3" w16cid:durableId="1427966919">
    <w:abstractNumId w:val="12"/>
  </w:num>
  <w:num w:numId="4" w16cid:durableId="4811228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089507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351887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4984209">
    <w:abstractNumId w:val="21"/>
  </w:num>
  <w:num w:numId="8" w16cid:durableId="1724326066">
    <w:abstractNumId w:val="13"/>
  </w:num>
  <w:num w:numId="9" w16cid:durableId="1028213682">
    <w:abstractNumId w:val="9"/>
  </w:num>
  <w:num w:numId="10" w16cid:durableId="12847190">
    <w:abstractNumId w:val="7"/>
  </w:num>
  <w:num w:numId="11" w16cid:durableId="668406223">
    <w:abstractNumId w:val="6"/>
  </w:num>
  <w:num w:numId="12" w16cid:durableId="2054378137">
    <w:abstractNumId w:val="5"/>
  </w:num>
  <w:num w:numId="13" w16cid:durableId="874540421">
    <w:abstractNumId w:val="4"/>
  </w:num>
  <w:num w:numId="14" w16cid:durableId="456414174">
    <w:abstractNumId w:val="8"/>
  </w:num>
  <w:num w:numId="15" w16cid:durableId="1112475026">
    <w:abstractNumId w:val="3"/>
  </w:num>
  <w:num w:numId="16" w16cid:durableId="1792741451">
    <w:abstractNumId w:val="2"/>
  </w:num>
  <w:num w:numId="17" w16cid:durableId="453910635">
    <w:abstractNumId w:val="1"/>
  </w:num>
  <w:num w:numId="18" w16cid:durableId="1847285465">
    <w:abstractNumId w:val="0"/>
  </w:num>
  <w:num w:numId="19" w16cid:durableId="998269979">
    <w:abstractNumId w:val="17"/>
  </w:num>
  <w:num w:numId="20" w16cid:durableId="387850653">
    <w:abstractNumId w:val="19"/>
  </w:num>
  <w:num w:numId="21" w16cid:durableId="1162426553">
    <w:abstractNumId w:val="15"/>
  </w:num>
  <w:num w:numId="22" w16cid:durableId="487214306">
    <w:abstractNumId w:val="16"/>
  </w:num>
  <w:num w:numId="23" w16cid:durableId="8829111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8529C"/>
    <w:rsid w:val="001959D8"/>
    <w:rsid w:val="001A7745"/>
    <w:rsid w:val="001C5DAF"/>
    <w:rsid w:val="001C7A1B"/>
    <w:rsid w:val="001D6673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348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37EB7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3727"/>
    <w:rsid w:val="00E84E81"/>
    <w:rsid w:val="00E857AC"/>
    <w:rsid w:val="00E933B3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17A9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F022DE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022DE"/>
    <w:pPr>
      <w:tabs>
        <w:tab w:val="left" w:pos="113"/>
        <w:tab w:val="left" w:pos="425"/>
      </w:tabs>
      <w:spacing w:before="16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F022DE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42</TotalTime>
  <Pages>1</Pages>
  <Words>159</Words>
  <Characters>909</Characters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