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6502818" w:rsidR="00C72BA7" w:rsidRPr="00AA7612" w:rsidRDefault="00E97171" w:rsidP="00162A96">
      <w:pPr>
        <w:pStyle w:val="TITULOFICHAS"/>
        <w:rPr>
          <w:lang w:val="pt-PT"/>
        </w:rPr>
      </w:pPr>
      <w:r w:rsidRPr="00AA7612">
        <w:rPr>
          <w:lang w:val="pt-PT"/>
        </w:rPr>
        <w:t xml:space="preserve">Miniteste </w:t>
      </w:r>
      <w:r w:rsidR="00347167" w:rsidRPr="00AA7612">
        <w:rPr>
          <w:lang w:val="pt-PT"/>
        </w:rPr>
        <w:t>2</w:t>
      </w:r>
      <w:r w:rsidR="00B32118" w:rsidRPr="00AA7612">
        <w:rPr>
          <w:lang w:val="pt-PT"/>
        </w:rPr>
        <w:tab/>
      </w:r>
      <w:r w:rsidR="0025461A" w:rsidRPr="00AA7612">
        <w:rPr>
          <w:rStyle w:val="TITULOFICHAS-alinea"/>
          <w:lang w:val="pt-PT"/>
        </w:rPr>
        <w:t xml:space="preserve">2. Resolução de problemas envolvendo </w:t>
      </w:r>
      <w:r w:rsidR="00AA7612">
        <w:rPr>
          <w:rStyle w:val="TITULOFICHAS-alinea"/>
          <w:lang w:val="pt-PT"/>
        </w:rPr>
        <w:t xml:space="preserve">o </w:t>
      </w:r>
      <w:r w:rsidR="0025461A" w:rsidRPr="00AA7612">
        <w:rPr>
          <w:rStyle w:val="TITULOFICHAS-alinea"/>
          <w:lang w:val="pt-PT"/>
        </w:rPr>
        <w:t>termo gera</w:t>
      </w:r>
      <w:r w:rsidR="00AA7612">
        <w:rPr>
          <w:rStyle w:val="TITULOFICHAS-alinea"/>
          <w:lang w:val="pt-PT"/>
        </w:rPr>
        <w:t>l</w:t>
      </w:r>
      <w:r w:rsidR="0025461A" w:rsidRPr="00AA7612">
        <w:rPr>
          <w:rStyle w:val="TITULOFICHAS-alinea"/>
          <w:lang w:val="pt-PT"/>
        </w:rPr>
        <w:t xml:space="preserve"> de </w:t>
      </w:r>
      <w:r w:rsidR="00AA7612">
        <w:rPr>
          <w:rStyle w:val="TITULOFICHAS-alinea"/>
          <w:lang w:val="pt-PT"/>
        </w:rPr>
        <w:t xml:space="preserve">uma </w:t>
      </w:r>
      <w:r w:rsidR="0025461A" w:rsidRPr="00AA7612">
        <w:rPr>
          <w:rStyle w:val="TITULOFICHAS-alinea"/>
          <w:lang w:val="pt-PT"/>
        </w:rPr>
        <w:t>sequência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7DE22BD4" w:rsidR="00EE0C7C" w:rsidRPr="004B15C0" w:rsidRDefault="00EE0C7C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029E2677" w14:textId="252D368B" w:rsidR="0025461A" w:rsidRDefault="0025461A" w:rsidP="0025461A">
      <w:pPr>
        <w:pStyle w:val="QUESTAO1"/>
      </w:pPr>
      <w:r w:rsidRPr="00FC0668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70528" behindDoc="1" locked="0" layoutInCell="1" allowOverlap="1" wp14:anchorId="7449D648" wp14:editId="407184F7">
            <wp:simplePos x="0" y="0"/>
            <wp:positionH relativeFrom="column">
              <wp:posOffset>4751070</wp:posOffset>
            </wp:positionH>
            <wp:positionV relativeFrom="paragraph">
              <wp:posOffset>88900</wp:posOffset>
            </wp:positionV>
            <wp:extent cx="1475740" cy="1878965"/>
            <wp:effectExtent l="0" t="0" r="0" b="6985"/>
            <wp:wrapTight wrapText="bothSides">
              <wp:wrapPolygon edited="0">
                <wp:start x="7528" y="0"/>
                <wp:lineTo x="0" y="5913"/>
                <wp:lineTo x="0" y="6789"/>
                <wp:lineTo x="836" y="20366"/>
                <wp:lineTo x="1394" y="21023"/>
                <wp:lineTo x="3904" y="21461"/>
                <wp:lineTo x="20633" y="21461"/>
                <wp:lineTo x="21191" y="8541"/>
                <wp:lineTo x="21191" y="6132"/>
                <wp:lineTo x="18124" y="3504"/>
                <wp:lineTo x="18403" y="2190"/>
                <wp:lineTo x="13384" y="219"/>
                <wp:lineTo x="9201" y="0"/>
                <wp:lineTo x="7528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87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3D4EB8C" wp14:editId="483C8AEB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02842F" w14:textId="77777777" w:rsidR="0025461A" w:rsidRPr="00086D19" w:rsidRDefault="0025461A" w:rsidP="0025461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3D4EB8C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F02842F" w14:textId="77777777" w:rsidR="0025461A" w:rsidRPr="00086D19" w:rsidRDefault="0025461A" w:rsidP="0025461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 pensar nas casas </w:t>
      </w:r>
      <w:r w:rsidRPr="0025461A">
        <w:t>dos</w:t>
      </w:r>
      <w:r>
        <w:t xml:space="preserve"> passarinhos, a Helena desenhou a seguinte sequência de figuras.</w:t>
      </w:r>
    </w:p>
    <w:p w14:paraId="08366420" w14:textId="47DFF6F3" w:rsidR="0025461A" w:rsidRDefault="0025461A" w:rsidP="0025461A">
      <w:pPr>
        <w:pStyle w:val="QuestaoTexto"/>
      </w:pPr>
      <w:r w:rsidRPr="00FC0668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69504" behindDoc="0" locked="0" layoutInCell="1" allowOverlap="1" wp14:anchorId="734DBECA" wp14:editId="293B3B7E">
            <wp:simplePos x="0" y="0"/>
            <wp:positionH relativeFrom="column">
              <wp:posOffset>560070</wp:posOffset>
            </wp:positionH>
            <wp:positionV relativeFrom="paragraph">
              <wp:posOffset>430530</wp:posOffset>
            </wp:positionV>
            <wp:extent cx="2879725" cy="902970"/>
            <wp:effectExtent l="0" t="0" r="0" b="0"/>
            <wp:wrapTopAndBottom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Quantos segmentos de reta </w:t>
      </w:r>
      <w:r w:rsidR="00FD53B7">
        <w:t>são</w:t>
      </w:r>
      <w:r>
        <w:t xml:space="preserve"> necessário</w:t>
      </w:r>
      <w:r w:rsidR="00FD53B7">
        <w:t>s</w:t>
      </w:r>
      <w:r>
        <w:t xml:space="preserve"> desenhar para obter a figura que tem 100 círculos?</w:t>
      </w:r>
    </w:p>
    <w:p w14:paraId="08702E3F" w14:textId="7DA9F7F4" w:rsidR="0025461A" w:rsidRDefault="0025461A" w:rsidP="0025461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401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402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500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501</w:t>
      </w:r>
    </w:p>
    <w:p w14:paraId="3D827192" w14:textId="73571B1A" w:rsidR="0025461A" w:rsidRDefault="0025461A" w:rsidP="0025461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FB7B804" wp14:editId="761B7027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982242" w14:textId="77777777" w:rsidR="0025461A" w:rsidRPr="00086D19" w:rsidRDefault="0025461A" w:rsidP="0025461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B7B804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A982242" w14:textId="77777777" w:rsidR="0025461A" w:rsidRPr="00086D19" w:rsidRDefault="0025461A" w:rsidP="0025461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5461A">
        <w:t>Considera</w:t>
      </w:r>
      <w:r>
        <w:t xml:space="preserve"> a sequência numérica seguinte.</w:t>
      </w:r>
    </w:p>
    <w:p w14:paraId="504BCB53" w14:textId="2797877E" w:rsidR="0025461A" w:rsidRDefault="0016337F" w:rsidP="0016337F">
      <w:pPr>
        <w:pStyle w:val="QUESTAO1"/>
        <w:tabs>
          <w:tab w:val="clear" w:pos="113"/>
          <w:tab w:val="left" w:pos="1134"/>
        </w:tabs>
        <w:spacing w:before="0" w:after="40"/>
        <w:ind w:left="567" w:hanging="567"/>
        <w:jc w:val="center"/>
        <w:rPr>
          <w:bCs/>
          <w:sz w:val="24"/>
          <w:szCs w:val="24"/>
        </w:rPr>
      </w:pPr>
      <m:oMath>
        <m:r>
          <w:rPr>
            <w:rFonts w:ascii="Cambria Math"/>
          </w:rPr>
          <m:t>5</m:t>
        </m:r>
      </m:oMath>
      <w:r w:rsidR="0025461A">
        <w:rPr>
          <w:bCs/>
          <w:sz w:val="24"/>
          <w:szCs w:val="24"/>
        </w:rPr>
        <w:t xml:space="preserve">, </w:t>
      </w:r>
      <m:oMath>
        <m:r>
          <w:rPr>
            <w:rFonts w:ascii="Cambria Math"/>
          </w:rPr>
          <m:t>11</m:t>
        </m:r>
      </m:oMath>
      <w:r w:rsidR="0025461A">
        <w:rPr>
          <w:bCs/>
          <w:sz w:val="24"/>
          <w:szCs w:val="24"/>
        </w:rPr>
        <w:t xml:space="preserve">, </w:t>
      </w:r>
      <m:oMath>
        <m:r>
          <w:rPr>
            <w:rFonts w:ascii="Cambria Math"/>
          </w:rPr>
          <m:t>17</m:t>
        </m:r>
      </m:oMath>
      <w:r w:rsidR="0025461A">
        <w:rPr>
          <w:bCs/>
          <w:sz w:val="24"/>
          <w:szCs w:val="24"/>
        </w:rPr>
        <w:t xml:space="preserve">, </w:t>
      </w:r>
      <m:oMath>
        <m:r>
          <w:rPr>
            <w:rFonts w:ascii="Cambria Math"/>
          </w:rPr>
          <m:t>23</m:t>
        </m:r>
      </m:oMath>
      <w:r w:rsidR="0025461A">
        <w:rPr>
          <w:bCs/>
          <w:sz w:val="24"/>
          <w:szCs w:val="24"/>
        </w:rPr>
        <w:t xml:space="preserve">, </w:t>
      </w:r>
      <m:oMath>
        <m:r>
          <w:rPr>
            <w:rFonts w:ascii="Cambria Math"/>
          </w:rPr>
          <m:t>29</m:t>
        </m:r>
      </m:oMath>
      <w:r w:rsidR="0025461A">
        <w:rPr>
          <w:bCs/>
          <w:sz w:val="24"/>
          <w:szCs w:val="24"/>
        </w:rPr>
        <w:t>, …</w:t>
      </w:r>
    </w:p>
    <w:p w14:paraId="06C40E77" w14:textId="09C714AB" w:rsidR="0025461A" w:rsidRDefault="0025461A" w:rsidP="0016337F">
      <w:pPr>
        <w:pStyle w:val="QuestaoTexto"/>
      </w:pPr>
      <w:r>
        <w:t xml:space="preserve">O </w:t>
      </w:r>
      <w:r w:rsidRPr="00B30AE3">
        <w:t xml:space="preserve">termo geral,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</m:oMath>
      <w:r w:rsidRPr="00B30AE3">
        <w:t>, da sequência</w:t>
      </w:r>
      <w:r>
        <w:t xml:space="preserve"> </w:t>
      </w:r>
      <w:r w:rsidR="000E4A20">
        <w:t>pode ser</w:t>
      </w:r>
      <w:r>
        <w:t>:</w:t>
      </w:r>
    </w:p>
    <w:p w14:paraId="1F56AC4B" w14:textId="00FF842B" w:rsidR="0025461A" w:rsidRDefault="0025461A" w:rsidP="0016337F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=5n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=6n+1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=6n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6n+11</m:t>
        </m:r>
      </m:oMath>
    </w:p>
    <w:p w14:paraId="7DF95452" w14:textId="76303D7C" w:rsidR="0025461A" w:rsidRPr="0025461A" w:rsidRDefault="0025461A" w:rsidP="0016337F">
      <w:pPr>
        <w:pStyle w:val="QUESTAO1"/>
        <w:rPr>
          <w:bCs/>
          <w:sz w:val="24"/>
          <w:szCs w:val="24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B7DC58D" wp14:editId="631090C8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49C192" w14:textId="77777777" w:rsidR="0025461A" w:rsidRPr="00086D19" w:rsidRDefault="0025461A" w:rsidP="0025461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7DC58D" id="Oval 3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49C192" w14:textId="77777777" w:rsidR="0025461A" w:rsidRPr="00086D19" w:rsidRDefault="0025461A" w:rsidP="0025461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5461A">
        <w:t xml:space="preserve">Considera a sequência: 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 xml:space="preserve"> </m:t>
        </m:r>
      </m:oMath>
      <w:r w:rsidRPr="0025461A">
        <w:t>,</w:t>
      </w:r>
      <w:r w:rsidR="00BC3BD5">
        <w:t xml:space="preserve"> </w:t>
      </w:r>
      <w:r w:rsidRPr="0025461A">
        <w:t xml:space="preserve"> </w:t>
      </w:r>
      <m:oMath>
        <m:r>
          <w:rPr>
            <w:rFonts w:ascii="Cambria Math"/>
          </w:rPr>
          <m:t>0</m:t>
        </m:r>
        <m:r>
          <w:rPr>
            <w:rFonts w:ascii="Cambria Math"/>
          </w:rPr>
          <m:t xml:space="preserve"> </m:t>
        </m:r>
      </m:oMath>
      <w:r w:rsidRPr="0025461A">
        <w:t>,</w:t>
      </w:r>
      <w:r w:rsidR="00BC3BD5">
        <w:t xml:space="preserve"> </w:t>
      </w:r>
      <w:r w:rsidRPr="0025461A">
        <w:t xml:space="preserve"> </w:t>
      </w:r>
      <m:oMath>
        <m:r>
          <w:rPr>
            <w:rFonts w:ascii="Cambria Math"/>
          </w:rPr>
          <m:t>3</m:t>
        </m:r>
        <m:r>
          <w:rPr>
            <w:rFonts w:ascii="Cambria Math"/>
          </w:rPr>
          <m:t xml:space="preserve"> </m:t>
        </m:r>
      </m:oMath>
      <w:r w:rsidRPr="0025461A">
        <w:t>,</w:t>
      </w:r>
      <w:r w:rsidR="00BC3BD5">
        <w:t xml:space="preserve"> </w:t>
      </w:r>
      <w:r w:rsidRPr="0025461A">
        <w:t xml:space="preserve"> </w:t>
      </w:r>
      <m:oMath>
        <m:r>
          <w:rPr>
            <w:rFonts w:ascii="Cambria Math"/>
          </w:rPr>
          <m:t>6</m:t>
        </m:r>
        <m:r>
          <w:rPr>
            <w:rFonts w:ascii="Cambria Math"/>
          </w:rPr>
          <m:t xml:space="preserve"> </m:t>
        </m:r>
      </m:oMath>
      <w:r w:rsidRPr="0025461A">
        <w:t>,</w:t>
      </w:r>
      <w:r w:rsidR="00BC3BD5">
        <w:t xml:space="preserve"> </w:t>
      </w:r>
      <w:r w:rsidRPr="0025461A">
        <w:t xml:space="preserve"> </w:t>
      </w:r>
      <m:oMath>
        <m:r>
          <w:rPr>
            <w:rFonts w:ascii="Cambria Math"/>
          </w:rPr>
          <m:t>9</m:t>
        </m:r>
        <m:r>
          <w:rPr>
            <w:rFonts w:ascii="Cambria Math"/>
          </w:rPr>
          <m:t xml:space="preserve"> </m:t>
        </m:r>
      </m:oMath>
      <w:r w:rsidRPr="0025461A">
        <w:t>,</w:t>
      </w:r>
      <w:r w:rsidR="00BC3BD5">
        <w:t xml:space="preserve"> </w:t>
      </w:r>
      <w:r w:rsidRPr="0025461A">
        <w:t xml:space="preserve"> </w:t>
      </w:r>
      <m:oMath>
        <m:r>
          <w:rPr>
            <w:rFonts w:ascii="Cambria Math"/>
          </w:rPr>
          <m:t>12</m:t>
        </m:r>
        <m:r>
          <w:rPr>
            <w:rFonts w:ascii="Cambria Math"/>
          </w:rPr>
          <m:t xml:space="preserve"> </m:t>
        </m:r>
      </m:oMath>
      <w:r w:rsidRPr="0025461A">
        <w:t>, …</w:t>
      </w:r>
    </w:p>
    <w:p w14:paraId="6124B75D" w14:textId="544D7431" w:rsidR="0025461A" w:rsidRDefault="0025461A" w:rsidP="0025461A">
      <w:pPr>
        <w:pStyle w:val="QuestaoTexto"/>
      </w:pPr>
      <w:r w:rsidRPr="0025461A">
        <w:t xml:space="preserve">O termo de ordem </w:t>
      </w:r>
      <w:r>
        <w:t>30</w:t>
      </w:r>
      <w:r w:rsidRPr="0025461A">
        <w:t xml:space="preserve"> desta sequência é:</w:t>
      </w:r>
    </w:p>
    <w:p w14:paraId="7ECC55F2" w14:textId="3CE06379" w:rsidR="0025461A" w:rsidRDefault="0025461A" w:rsidP="0025461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90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86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87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84</w:t>
      </w:r>
    </w:p>
    <w:p w14:paraId="5742C431" w14:textId="51846476" w:rsidR="0025461A" w:rsidRPr="00B30AE3" w:rsidRDefault="0025461A" w:rsidP="0016337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A1C8B7B" wp14:editId="441FDD40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8DA1E8" w14:textId="77777777" w:rsidR="0025461A" w:rsidRPr="00086D19" w:rsidRDefault="0025461A" w:rsidP="0025461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1C8B7B" id="Oval 1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68DA1E8" w14:textId="77777777" w:rsidR="0025461A" w:rsidRPr="00086D19" w:rsidRDefault="0025461A" w:rsidP="0025461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30AE3">
        <w:t xml:space="preserve">O </w:t>
      </w:r>
      <w:r w:rsidRPr="0025461A">
        <w:t>termo</w:t>
      </w:r>
      <w:r w:rsidRPr="00B30AE3">
        <w:t xml:space="preserve"> geral,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</m:oMath>
      <w:r w:rsidRPr="00B30AE3">
        <w:t>, d</w:t>
      </w:r>
      <w:r w:rsidR="000E4A20">
        <w:t>e um</w:t>
      </w:r>
      <w:r w:rsidRPr="00B30AE3">
        <w:t>a sequência numérica em que os primeiros termos são:</w:t>
      </w:r>
    </w:p>
    <w:p w14:paraId="376D7E38" w14:textId="0B3AC207" w:rsidR="0025461A" w:rsidRPr="00BC3BD5" w:rsidRDefault="00000000" w:rsidP="0016337F">
      <w:pPr>
        <w:pStyle w:val="QUESTAO1"/>
        <w:tabs>
          <w:tab w:val="clear" w:pos="113"/>
          <w:tab w:val="left" w:pos="1134"/>
        </w:tabs>
        <w:spacing w:before="0"/>
        <w:ind w:left="567" w:hanging="567"/>
        <w:jc w:val="center"/>
        <w:rPr>
          <w:bCs/>
          <w:iCs/>
        </w:rPr>
      </w:pPr>
      <m:oMath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/>
              </w:rPr>
              <m:t>1</m:t>
            </m:r>
          </m:den>
        </m:f>
        <m:r>
          <w:rPr>
            <w:rFonts w:ascii="Cambria Math" w:hAnsi="Cambria Math"/>
          </w:rPr>
          <m:t xml:space="preserve"> </m:t>
        </m:r>
      </m:oMath>
      <w:r w:rsidR="0025461A" w:rsidRPr="00BC3BD5">
        <w:rPr>
          <w:bCs/>
          <w:iCs/>
        </w:rPr>
        <w:t>,</w:t>
      </w:r>
      <w:r w:rsidR="00BC3BD5">
        <w:rPr>
          <w:bCs/>
          <w:iCs/>
        </w:rPr>
        <w:t xml:space="preserve"> </w:t>
      </w:r>
      <w:r w:rsidR="0025461A" w:rsidRPr="00BC3BD5">
        <w:rPr>
          <w:bCs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/>
              </w:rPr>
              <m:t>4</m:t>
            </m:r>
          </m:den>
        </m:f>
        <m:r>
          <w:rPr>
            <w:rFonts w:ascii="Cambria Math" w:hAnsi="Cambria Math"/>
          </w:rPr>
          <m:t xml:space="preserve"> </m:t>
        </m:r>
      </m:oMath>
      <w:r w:rsidR="0025461A" w:rsidRPr="00BC3BD5">
        <w:rPr>
          <w:bCs/>
          <w:iCs/>
        </w:rPr>
        <w:t xml:space="preserve">, </w:t>
      </w:r>
      <w:r w:rsidR="00BC3BD5">
        <w:rPr>
          <w:bCs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/>
              </w:rPr>
              <m:t>7</m:t>
            </m:r>
          </m:num>
          <m:den>
            <m:r>
              <m:rPr>
                <m:sty m:val="p"/>
              </m:rPr>
              <w:rPr>
                <w:rFonts w:ascii="Cambria Math"/>
              </w:rPr>
              <m:t>9</m:t>
            </m:r>
          </m:den>
        </m:f>
        <m:r>
          <w:rPr>
            <w:rFonts w:ascii="Cambria Math" w:hAnsi="Cambria Math"/>
          </w:rPr>
          <m:t xml:space="preserve"> </m:t>
        </m:r>
      </m:oMath>
      <w:r w:rsidR="0025461A" w:rsidRPr="00BC3BD5">
        <w:rPr>
          <w:bCs/>
          <w:iCs/>
        </w:rPr>
        <w:t>,</w:t>
      </w:r>
      <w:r w:rsidR="00BC3BD5">
        <w:rPr>
          <w:bCs/>
          <w:iCs/>
        </w:rPr>
        <w:t xml:space="preserve"> </w:t>
      </w:r>
      <w:r w:rsidR="0025461A" w:rsidRPr="00BC3BD5">
        <w:rPr>
          <w:bCs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/>
              </w:rPr>
              <m:t>9</m:t>
            </m:r>
          </m:num>
          <m:den>
            <m:r>
              <m:rPr>
                <m:sty m:val="p"/>
              </m:rPr>
              <w:rPr>
                <w:rFonts w:ascii="Cambria Math"/>
              </w:rPr>
              <m:t>16</m:t>
            </m:r>
          </m:den>
        </m:f>
        <m:r>
          <w:rPr>
            <w:rFonts w:ascii="Cambria Math" w:hAnsi="Cambria Math"/>
          </w:rPr>
          <m:t xml:space="preserve"> </m:t>
        </m:r>
      </m:oMath>
      <w:r w:rsidR="0025461A" w:rsidRPr="00BC3BD5">
        <w:rPr>
          <w:bCs/>
          <w:iCs/>
        </w:rPr>
        <w:t>,</w:t>
      </w:r>
      <w:r w:rsidR="00BC3BD5">
        <w:rPr>
          <w:bCs/>
          <w:iCs/>
        </w:rPr>
        <w:t xml:space="preserve"> </w:t>
      </w:r>
      <w:r w:rsidR="0025461A" w:rsidRPr="00BC3BD5">
        <w:rPr>
          <w:bCs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/>
              </w:rPr>
              <m:t>11</m:t>
            </m:r>
          </m:num>
          <m:den>
            <m:r>
              <m:rPr>
                <m:sty m:val="p"/>
              </m:rPr>
              <w:rPr>
                <w:rFonts w:ascii="Cambria Math"/>
              </w:rPr>
              <m:t>25</m:t>
            </m:r>
          </m:den>
        </m:f>
      </m:oMath>
    </w:p>
    <w:p w14:paraId="7E8FEBD4" w14:textId="79FA1FCF" w:rsidR="0025461A" w:rsidRDefault="000E4A20" w:rsidP="0025461A">
      <w:pPr>
        <w:pStyle w:val="QuestaoTexto"/>
      </w:pPr>
      <w:r>
        <w:t>pode ser</w:t>
      </w:r>
      <w:r w:rsidR="0025461A">
        <w:t>:</w:t>
      </w:r>
    </w:p>
    <w:p w14:paraId="232C6E32" w14:textId="70A69BC8" w:rsidR="0025461A" w:rsidRDefault="0025461A" w:rsidP="0016337F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2n+1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n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2n+1</m:t>
            </m:r>
          </m:num>
          <m:den>
            <m:r>
              <w:rPr>
                <w:rFonts w:ascii="Cambria Math"/>
              </w:rPr>
              <m:t>n+1</m:t>
            </m:r>
          </m:den>
        </m:f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2n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n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2n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n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den>
        </m:f>
      </m:oMath>
    </w:p>
    <w:p w14:paraId="12AB1A64" w14:textId="304700F1" w:rsidR="0025461A" w:rsidRDefault="0025461A" w:rsidP="0016337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6BB3BFC" wp14:editId="37F90E09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05F42" w14:textId="77777777" w:rsidR="0025461A" w:rsidRPr="00086D19" w:rsidRDefault="0025461A" w:rsidP="0025461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6BB3BFC" id="Oval 1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5105F42" w14:textId="77777777" w:rsidR="0025461A" w:rsidRPr="00086D19" w:rsidRDefault="0025461A" w:rsidP="0025461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primeiro </w:t>
      </w:r>
      <w:r w:rsidRPr="0025461A">
        <w:t>termo</w:t>
      </w:r>
      <w:r>
        <w:t xml:space="preserve"> de uma sequência é </w:t>
      </w:r>
      <m:oMath>
        <m:r>
          <w:rPr>
            <w:rFonts w:ascii="Cambria Math"/>
          </w:rPr>
          <m:t>30</m:t>
        </m:r>
      </m:oMath>
      <w:r>
        <w:t>.</w:t>
      </w:r>
    </w:p>
    <w:p w14:paraId="49201690" w14:textId="74EE0A23" w:rsidR="0025461A" w:rsidRDefault="0025461A" w:rsidP="0016337F">
      <w:pPr>
        <w:pStyle w:val="QuestaoTexto"/>
      </w:pPr>
      <w:r>
        <w:t xml:space="preserve">Cada termo, a partir do primeiro, obtém-se do termo anterior subtraindo </w:t>
      </w:r>
      <m:oMath>
        <m:r>
          <w:rPr>
            <w:rFonts w:ascii="Cambria Math"/>
          </w:rPr>
          <m:t>2</m:t>
        </m:r>
      </m:oMath>
      <w:r>
        <w:t>.</w:t>
      </w:r>
    </w:p>
    <w:p w14:paraId="6F0E80E7" w14:textId="756C5890" w:rsidR="0025461A" w:rsidRDefault="0025461A" w:rsidP="0016337F">
      <w:pPr>
        <w:pStyle w:val="QuestaoTexto"/>
      </w:pPr>
      <w:r w:rsidRPr="00B30AE3">
        <w:t xml:space="preserve">Qual é o termo geral,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</m:oMath>
      <w:r w:rsidRPr="00B30AE3">
        <w:t>, da sequência?</w:t>
      </w:r>
    </w:p>
    <w:p w14:paraId="435F3FFD" w14:textId="4AC7B1B5" w:rsidR="0025461A" w:rsidRDefault="0025461A" w:rsidP="0016337F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2n+30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=32</m:t>
        </m:r>
        <m:r>
          <w:rPr>
            <w:rFonts w:ascii="Cambria Math"/>
          </w:rPr>
          <m:t>-</m:t>
        </m:r>
        <m:r>
          <w:rPr>
            <w:rFonts w:ascii="Cambria Math"/>
          </w:rPr>
          <m:t>2n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=2n+28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=2n</m:t>
        </m:r>
        <m:r>
          <w:rPr>
            <w:rFonts w:ascii="Cambria Math"/>
          </w:rPr>
          <m:t>-</m:t>
        </m:r>
        <m:r>
          <w:rPr>
            <w:rFonts w:ascii="Cambria Math"/>
          </w:rPr>
          <m:t>30</m:t>
        </m:r>
      </m:oMath>
    </w:p>
    <w:sectPr w:rsidR="0025461A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92B16" w14:textId="77777777" w:rsidR="00691A68" w:rsidRDefault="00691A68" w:rsidP="00D177B5">
      <w:pPr>
        <w:spacing w:after="0" w:line="240" w:lineRule="auto"/>
      </w:pPr>
      <w:r>
        <w:separator/>
      </w:r>
    </w:p>
  </w:endnote>
  <w:endnote w:type="continuationSeparator" w:id="0">
    <w:p w14:paraId="17A435A3" w14:textId="77777777" w:rsidR="00691A68" w:rsidRDefault="00691A6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A8D30" w14:textId="77777777" w:rsidR="00691A68" w:rsidRDefault="00691A68" w:rsidP="00D177B5">
      <w:pPr>
        <w:spacing w:after="0" w:line="240" w:lineRule="auto"/>
      </w:pPr>
      <w:r>
        <w:separator/>
      </w:r>
    </w:p>
  </w:footnote>
  <w:footnote w:type="continuationSeparator" w:id="0">
    <w:p w14:paraId="77CFE82B" w14:textId="77777777" w:rsidR="00691A68" w:rsidRDefault="00691A6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7" type="#_x0000_t75" style="width:16.35pt;height:16.35pt;visibility:visible" o:bullet="t">
        <v:imagedata r:id="rId1" o:title=""/>
      </v:shape>
    </w:pict>
  </w:numPicBullet>
  <w:numPicBullet w:numPicBulletId="1">
    <w:pict>
      <v:shape id="_x0000_i1318" type="#_x0000_t75" style="width:16.35pt;height:16.35pt;visibility:visible" o:bullet="t">
        <v:imagedata r:id="rId2" o:title=""/>
      </v:shape>
    </w:pict>
  </w:numPicBullet>
  <w:numPicBullet w:numPicBulletId="2">
    <w:pict>
      <v:shape id="_x0000_i1319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6F0202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2B4EE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782D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E873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1653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FA99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A4D8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F4FB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E6E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C2D9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116943140">
    <w:abstractNumId w:val="14"/>
  </w:num>
  <w:num w:numId="2" w16cid:durableId="329020510">
    <w:abstractNumId w:val="20"/>
  </w:num>
  <w:num w:numId="3" w16cid:durableId="1147280469">
    <w:abstractNumId w:val="12"/>
  </w:num>
  <w:num w:numId="4" w16cid:durableId="9192160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382110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384528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243157">
    <w:abstractNumId w:val="21"/>
  </w:num>
  <w:num w:numId="8" w16cid:durableId="777337377">
    <w:abstractNumId w:val="13"/>
  </w:num>
  <w:num w:numId="9" w16cid:durableId="2020154541">
    <w:abstractNumId w:val="9"/>
  </w:num>
  <w:num w:numId="10" w16cid:durableId="535700088">
    <w:abstractNumId w:val="7"/>
  </w:num>
  <w:num w:numId="11" w16cid:durableId="25721229">
    <w:abstractNumId w:val="6"/>
  </w:num>
  <w:num w:numId="12" w16cid:durableId="591014037">
    <w:abstractNumId w:val="5"/>
  </w:num>
  <w:num w:numId="13" w16cid:durableId="1201623789">
    <w:abstractNumId w:val="4"/>
  </w:num>
  <w:num w:numId="14" w16cid:durableId="668756174">
    <w:abstractNumId w:val="8"/>
  </w:num>
  <w:num w:numId="15" w16cid:durableId="1698000122">
    <w:abstractNumId w:val="3"/>
  </w:num>
  <w:num w:numId="16" w16cid:durableId="489904764">
    <w:abstractNumId w:val="2"/>
  </w:num>
  <w:num w:numId="17" w16cid:durableId="1646276485">
    <w:abstractNumId w:val="1"/>
  </w:num>
  <w:num w:numId="18" w16cid:durableId="1086921361">
    <w:abstractNumId w:val="0"/>
  </w:num>
  <w:num w:numId="19" w16cid:durableId="1365443531">
    <w:abstractNumId w:val="17"/>
  </w:num>
  <w:num w:numId="20" w16cid:durableId="2014143873">
    <w:abstractNumId w:val="19"/>
  </w:num>
  <w:num w:numId="21" w16cid:durableId="549458688">
    <w:abstractNumId w:val="15"/>
  </w:num>
  <w:num w:numId="22" w16cid:durableId="2045324510">
    <w:abstractNumId w:val="16"/>
  </w:num>
  <w:num w:numId="23" w16cid:durableId="1369247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E4A20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6337F"/>
    <w:rsid w:val="00174392"/>
    <w:rsid w:val="00182809"/>
    <w:rsid w:val="001849CD"/>
    <w:rsid w:val="001959D8"/>
    <w:rsid w:val="001A7745"/>
    <w:rsid w:val="001B00F1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461A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47167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3B3D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349F1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1A68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648F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A7612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BD5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3B7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F022DE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022DE"/>
    <w:pPr>
      <w:tabs>
        <w:tab w:val="left" w:pos="113"/>
        <w:tab w:val="left" w:pos="425"/>
      </w:tabs>
      <w:spacing w:before="16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F022DE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52</TotalTime>
  <Pages>1</Pages>
  <Words>162</Words>
  <Characters>926</Characters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