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DCC3B7D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59324D">
        <w:t>3</w:t>
      </w:r>
      <w:r w:rsidR="00B32118">
        <w:tab/>
      </w:r>
      <w:r w:rsidR="0059324D" w:rsidRPr="0059324D">
        <w:rPr>
          <w:rStyle w:val="TITULOFICHAS-alinea"/>
        </w:rPr>
        <w:t xml:space="preserve">3.  </w:t>
      </w:r>
      <w:proofErr w:type="spellStart"/>
      <w:r w:rsidR="0059324D" w:rsidRPr="0059324D">
        <w:rPr>
          <w:rStyle w:val="TITULOFICHAS-alinea"/>
        </w:rPr>
        <w:t>Expressões</w:t>
      </w:r>
      <w:proofErr w:type="spellEnd"/>
      <w:r w:rsidR="0059324D" w:rsidRPr="0059324D">
        <w:rPr>
          <w:rStyle w:val="TITULOFICHAS-alinea"/>
        </w:rPr>
        <w:t xml:space="preserve"> </w:t>
      </w:r>
      <w:proofErr w:type="spellStart"/>
      <w:r w:rsidR="0059324D" w:rsidRPr="0059324D">
        <w:rPr>
          <w:rStyle w:val="TITULOFICHAS-alinea"/>
        </w:rPr>
        <w:t>algébricas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Ano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Ano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4D889D4" w14:textId="4830E7F8" w:rsidR="0059324D" w:rsidRDefault="0059324D" w:rsidP="0059324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6D480F" wp14:editId="797218C0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D3582" w14:textId="77777777" w:rsidR="0059324D" w:rsidRPr="00086D19" w:rsidRDefault="0059324D" w:rsidP="005932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6D480F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2D3582" w14:textId="77777777" w:rsidR="0059324D" w:rsidRPr="00086D19" w:rsidRDefault="0059324D" w:rsidP="005932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</w:t>
      </w:r>
      <w:r w:rsidRPr="0059324D">
        <w:t>Ricardo</w:t>
      </w:r>
      <w:r>
        <w:t xml:space="preserve"> tem </w:t>
      </w:r>
      <w:r>
        <w:rPr>
          <w:i/>
          <w:iCs/>
        </w:rPr>
        <w:t>n</w:t>
      </w:r>
      <w:r>
        <w:t xml:space="preserve"> anos e a sua irmã Inês é mais nova 3 anos do que ele.</w:t>
      </w:r>
    </w:p>
    <w:p w14:paraId="322C7B02" w14:textId="4B5D47FA" w:rsidR="0059324D" w:rsidRDefault="0059324D" w:rsidP="0059324D">
      <w:pPr>
        <w:pStyle w:val="QuestaoTexto"/>
      </w:pPr>
      <w:r>
        <w:t>Qual das seguintes expressões representa a idade da Inês?</w:t>
      </w:r>
    </w:p>
    <w:p w14:paraId="7EE22E7B" w14:textId="7D001B9D" w:rsidR="0059324D" w:rsidRDefault="0059324D" w:rsidP="00445F7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n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n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3n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n+3</m:t>
        </m:r>
      </m:oMath>
    </w:p>
    <w:p w14:paraId="13CECEB1" w14:textId="77777777" w:rsidR="00073A56" w:rsidRDefault="00073A56" w:rsidP="0059324D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</w:p>
    <w:p w14:paraId="0BAC15B0" w14:textId="31195AB5" w:rsidR="0059324D" w:rsidRDefault="004D4B3F" w:rsidP="0059324D">
      <w:pPr>
        <w:pStyle w:val="QUESTAO1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73600" behindDoc="1" locked="0" layoutInCell="1" allowOverlap="1" wp14:anchorId="06077920" wp14:editId="5B455062">
            <wp:simplePos x="0" y="0"/>
            <wp:positionH relativeFrom="column">
              <wp:posOffset>4023360</wp:posOffset>
            </wp:positionH>
            <wp:positionV relativeFrom="paragraph">
              <wp:posOffset>90170</wp:posOffset>
            </wp:positionV>
            <wp:extent cx="1924050" cy="1655445"/>
            <wp:effectExtent l="0" t="0" r="0" b="1905"/>
            <wp:wrapTight wrapText="bothSides">
              <wp:wrapPolygon edited="0">
                <wp:start x="8341" y="0"/>
                <wp:lineTo x="6630" y="249"/>
                <wp:lineTo x="1711" y="3231"/>
                <wp:lineTo x="0" y="7954"/>
                <wp:lineTo x="0" y="13422"/>
                <wp:lineTo x="855" y="15908"/>
                <wp:lineTo x="855" y="16405"/>
                <wp:lineTo x="4063" y="19885"/>
                <wp:lineTo x="7485" y="21376"/>
                <wp:lineTo x="7913" y="21376"/>
                <wp:lineTo x="13473" y="21376"/>
                <wp:lineTo x="13901" y="21376"/>
                <wp:lineTo x="17109" y="19885"/>
                <wp:lineTo x="20745" y="16157"/>
                <wp:lineTo x="21386" y="13422"/>
                <wp:lineTo x="21386" y="7705"/>
                <wp:lineTo x="19675" y="3231"/>
                <wp:lineTo x="14756" y="249"/>
                <wp:lineTo x="13046" y="0"/>
                <wp:lineTo x="8341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 rotWithShape="1">
                    <a:blip r:embed="rId11"/>
                    <a:srcRect t="6320" r="39295"/>
                    <a:stretch/>
                  </pic:blipFill>
                  <pic:spPr bwMode="auto">
                    <a:xfrm>
                      <a:off x="0" y="0"/>
                      <a:ext cx="1924050" cy="165544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24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04DF3C" wp14:editId="5A794C1F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07D6B" w14:textId="77777777" w:rsidR="0059324D" w:rsidRPr="00086D19" w:rsidRDefault="0059324D" w:rsidP="005932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04DF3C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E07D6B" w14:textId="77777777" w:rsidR="0059324D" w:rsidRPr="00086D19" w:rsidRDefault="0059324D" w:rsidP="005932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9324D" w:rsidRPr="004E7A84">
        <w:tab/>
      </w:r>
      <w:r w:rsidR="0059324D">
        <w:rPr>
          <w:noProof/>
          <w:lang w:eastAsia="pt-PT"/>
        </w:rPr>
        <w:t>A Clara</w:t>
      </w:r>
      <w:r w:rsidR="0059324D" w:rsidRPr="00235161">
        <w:rPr>
          <w:noProof/>
          <w:lang w:eastAsia="pt-PT"/>
        </w:rPr>
        <w:t xml:space="preserve"> pensou num número,</w:t>
      </w:r>
      <w:r w:rsidR="0059324D">
        <w:rPr>
          <w:noProof/>
          <w:lang w:eastAsia="pt-PT"/>
        </w:rPr>
        <w:t xml:space="preserve"> adicionou-lhe 5 e, de seguida, multiplicou por dois o resultado obtido.</w:t>
      </w:r>
    </w:p>
    <w:p w14:paraId="63C8A640" w14:textId="0D62225D" w:rsidR="0059324D" w:rsidRPr="00235161" w:rsidRDefault="0059324D" w:rsidP="0059324D">
      <w:pPr>
        <w:pStyle w:val="QuestaoTexto"/>
        <w:rPr>
          <w:noProof/>
          <w:lang w:eastAsia="pt-PT"/>
        </w:rPr>
      </w:pPr>
      <w:r w:rsidRPr="00235161">
        <w:rPr>
          <w:noProof/>
          <w:lang w:eastAsia="pt-PT"/>
        </w:rPr>
        <w:t xml:space="preserve">Seja </w:t>
      </w:r>
      <w:r w:rsidRPr="00235161">
        <w:rPr>
          <w:i/>
          <w:iCs/>
          <w:noProof/>
          <w:lang w:eastAsia="pt-PT"/>
        </w:rPr>
        <w:t>x</w:t>
      </w:r>
      <w:r w:rsidRPr="00235161">
        <w:rPr>
          <w:noProof/>
          <w:lang w:eastAsia="pt-PT"/>
        </w:rPr>
        <w:t xml:space="preserve"> o número em que </w:t>
      </w:r>
      <w:r>
        <w:rPr>
          <w:noProof/>
          <w:lang w:eastAsia="pt-PT"/>
        </w:rPr>
        <w:t>a Clara pensou</w:t>
      </w:r>
      <w:r w:rsidRPr="00235161">
        <w:rPr>
          <w:noProof/>
          <w:lang w:eastAsia="pt-PT"/>
        </w:rPr>
        <w:t>.</w:t>
      </w:r>
    </w:p>
    <w:p w14:paraId="239ED0A0" w14:textId="471D5A51" w:rsidR="0059324D" w:rsidRDefault="0059324D" w:rsidP="0059324D">
      <w:pPr>
        <w:pStyle w:val="QuestaoTexto"/>
        <w:rPr>
          <w:noProof/>
          <w:lang w:eastAsia="pt-PT"/>
        </w:rPr>
      </w:pPr>
      <w:r w:rsidRPr="00235161">
        <w:rPr>
          <w:noProof/>
          <w:lang w:eastAsia="pt-PT"/>
        </w:rPr>
        <w:t xml:space="preserve">Qual </w:t>
      </w:r>
      <w:r>
        <w:rPr>
          <w:noProof/>
          <w:lang w:eastAsia="pt-PT"/>
        </w:rPr>
        <w:t>das expressões seguintes</w:t>
      </w:r>
      <w:r w:rsidRPr="00235161">
        <w:rPr>
          <w:noProof/>
          <w:lang w:eastAsia="pt-PT"/>
        </w:rPr>
        <w:t xml:space="preserve"> traduz a situação descrita?</w:t>
      </w:r>
    </w:p>
    <w:p w14:paraId="2CF44BAA" w14:textId="0F002D2E" w:rsidR="0059324D" w:rsidRDefault="0059324D" w:rsidP="00445F7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m:oMath>
        <m:r>
          <w:rPr>
            <w:rFonts w:ascii="Cambria Math"/>
          </w:rPr>
          <m:t>2x+5</m:t>
        </m:r>
      </m:oMath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</w:r>
      <m:oMath>
        <m:r>
          <w:rPr>
            <w:rFonts w:ascii="Cambria Math"/>
          </w:rPr>
          <m:t>x+10</m:t>
        </m:r>
      </m:oMath>
    </w:p>
    <w:p w14:paraId="43C3B270" w14:textId="34C60CB6" w:rsidR="0059324D" w:rsidRDefault="0059324D" w:rsidP="00445F7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m:oMath>
        <m:r>
          <w:rPr>
            <w:rFonts w:ascii="Cambria Math"/>
          </w:rPr>
          <m:t>2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x+5</m:t>
            </m:r>
          </m:e>
        </m:d>
      </m:oMath>
    </w:p>
    <w:p w14:paraId="3C6C67E4" w14:textId="77777777" w:rsidR="00073A56" w:rsidRDefault="00073A56" w:rsidP="0059324D">
      <w:pPr>
        <w:pStyle w:val="QUESTAO11"/>
        <w:tabs>
          <w:tab w:val="left" w:pos="3686"/>
          <w:tab w:val="left" w:pos="4253"/>
        </w:tabs>
      </w:pPr>
    </w:p>
    <w:p w14:paraId="25473E80" w14:textId="4CA1D188" w:rsidR="0059324D" w:rsidRDefault="0059324D" w:rsidP="00445F7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BC1795A" wp14:editId="68592458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F6A7C" w14:textId="77777777" w:rsidR="0059324D" w:rsidRPr="00086D19" w:rsidRDefault="0059324D" w:rsidP="005932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C1795A" id="Oval 1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1F6A7C" w14:textId="77777777" w:rsidR="0059324D" w:rsidRPr="00086D19" w:rsidRDefault="0059324D" w:rsidP="005932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324D">
        <w:t xml:space="preserve">Qual é o valor da expressão </w:t>
      </w:r>
      <m:oMath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  <w:r w:rsidRPr="0059324D">
        <w:t xml:space="preserve"> quando </w:t>
      </w:r>
      <m:oMath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59324D">
        <w:t>?</w:t>
      </w:r>
    </w:p>
    <w:p w14:paraId="75A97FCD" w14:textId="6DDDBE0E" w:rsidR="0059324D" w:rsidRDefault="0059324D" w:rsidP="00445F7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1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="00D76B7B">
        <w:rPr>
          <w:bCs w:val="0"/>
          <w:noProof/>
        </w:rPr>
        <w:t>5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="00D76B7B">
        <w:rPr>
          <w:bCs w:val="0"/>
          <w:noProof/>
        </w:rPr>
        <w:t>9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4759CC09" w14:textId="79714A47" w:rsidR="00073A56" w:rsidRDefault="001543FE" w:rsidP="0059324D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1075FB40" wp14:editId="14591204">
            <wp:simplePos x="0" y="0"/>
            <wp:positionH relativeFrom="column">
              <wp:posOffset>4413885</wp:posOffset>
            </wp:positionH>
            <wp:positionV relativeFrom="paragraph">
              <wp:posOffset>110490</wp:posOffset>
            </wp:positionV>
            <wp:extent cx="2332117" cy="1766570"/>
            <wp:effectExtent l="0" t="0" r="0" b="508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2117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105A3" w14:textId="0EEAE7E3" w:rsidR="0059324D" w:rsidRPr="00AF318D" w:rsidRDefault="00D3380B" w:rsidP="002077C3">
      <w:pPr>
        <w:pStyle w:val="QUESTAO1"/>
        <w:ind w:right="2969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3C9565" wp14:editId="4E3C198F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19006" w14:textId="77777777" w:rsidR="00D3380B" w:rsidRPr="00086D19" w:rsidRDefault="00D3380B" w:rsidP="00D3380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3C9565" id="Oval 1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619006" w14:textId="77777777" w:rsidR="00D3380B" w:rsidRPr="00086D19" w:rsidRDefault="00D3380B" w:rsidP="00D3380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9324D" w:rsidRPr="00AF318D">
        <w:t xml:space="preserve">O Alfredo foi </w:t>
      </w:r>
      <w:r w:rsidR="0059324D" w:rsidRPr="00D3380B">
        <w:t>comprar</w:t>
      </w:r>
      <w:r w:rsidR="0059324D" w:rsidRPr="00AF318D">
        <w:t xml:space="preserve"> envelopes.</w:t>
      </w:r>
    </w:p>
    <w:p w14:paraId="19C2034D" w14:textId="77777777" w:rsidR="0059324D" w:rsidRPr="00AF318D" w:rsidRDefault="0059324D" w:rsidP="002077C3">
      <w:pPr>
        <w:pStyle w:val="QuestaoTexto"/>
        <w:ind w:right="2969"/>
      </w:pPr>
      <w:r w:rsidRPr="00AF318D">
        <w:t>C</w:t>
      </w:r>
      <w:r>
        <w:t>omprou dez</w:t>
      </w:r>
      <w:r w:rsidRPr="00AF318D">
        <w:t xml:space="preserve"> envelopes que</w:t>
      </w:r>
      <w:r>
        <w:t xml:space="preserve"> pagou com uma moeda de dois euros</w:t>
      </w:r>
      <w:r w:rsidRPr="00AF318D">
        <w:t xml:space="preserve">. </w:t>
      </w:r>
    </w:p>
    <w:p w14:paraId="43056695" w14:textId="062CAE57" w:rsidR="0059324D" w:rsidRDefault="0059324D" w:rsidP="002077C3">
      <w:pPr>
        <w:pStyle w:val="QuestaoTexto"/>
        <w:ind w:right="3253"/>
      </w:pPr>
      <w:r w:rsidRPr="00AF318D">
        <w:t>Se cada env</w:t>
      </w:r>
      <w:r>
        <w:t xml:space="preserve">elope custar </w:t>
      </w:r>
      <w:r w:rsidR="00D3380B">
        <w:rPr>
          <w:i/>
          <w:iCs/>
        </w:rPr>
        <w:t>x</w:t>
      </w:r>
      <w:r w:rsidRPr="00AF318D">
        <w:t xml:space="preserve"> cêntimos, a expressão que representa o troco que o Alfredo recebeu</w:t>
      </w:r>
      <w:r>
        <w:t>, em cêntimos,</w:t>
      </w:r>
      <w:r w:rsidRPr="00AF318D">
        <w:t xml:space="preserve"> é:</w:t>
      </w:r>
    </w:p>
    <w:p w14:paraId="12E8478D" w14:textId="63AC1B4C" w:rsidR="00D3380B" w:rsidRDefault="00D3380B" w:rsidP="00445F7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200</m:t>
        </m:r>
        <m:r>
          <w:rPr>
            <w:rFonts w:ascii="Cambria Math"/>
          </w:rPr>
          <m:t>-</m:t>
        </m:r>
        <m:r>
          <w:rPr>
            <w:rFonts w:ascii="Cambria Math"/>
          </w:rPr>
          <m:t>10x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10x</m:t>
        </m:r>
        <m:r>
          <w:rPr>
            <w:rFonts w:ascii="Cambria Math"/>
          </w:rPr>
          <m:t>-</m:t>
        </m:r>
        <m:r>
          <w:rPr>
            <w:rFonts w:ascii="Cambria Math"/>
          </w:rPr>
          <m:t>200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r>
          <w:rPr>
            <w:rFonts w:ascii="Cambria Math"/>
          </w:rPr>
          <m:t>10x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10x</m:t>
        </m:r>
      </m:oMath>
    </w:p>
    <w:p w14:paraId="0FEE7697" w14:textId="77777777" w:rsidR="00073A56" w:rsidRDefault="00073A56" w:rsidP="00D3380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</w:p>
    <w:p w14:paraId="6C2E8AEA" w14:textId="4E5ED9FF" w:rsidR="0059324D" w:rsidRPr="005608BA" w:rsidRDefault="00124351" w:rsidP="00D3380B">
      <w:pPr>
        <w:pStyle w:val="QUESTAO1"/>
      </w:pPr>
      <w:r>
        <w:rPr>
          <w:b/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0DBB7FE9" wp14:editId="3AA5342E">
            <wp:simplePos x="0" y="0"/>
            <wp:positionH relativeFrom="column">
              <wp:posOffset>4263390</wp:posOffset>
            </wp:positionH>
            <wp:positionV relativeFrom="paragraph">
              <wp:posOffset>280035</wp:posOffset>
            </wp:positionV>
            <wp:extent cx="1800000" cy="1108800"/>
            <wp:effectExtent l="0" t="0" r="0" b="0"/>
            <wp:wrapTight wrapText="bothSides">
              <wp:wrapPolygon edited="0">
                <wp:start x="0" y="0"/>
                <wp:lineTo x="0" y="21155"/>
                <wp:lineTo x="21265" y="21155"/>
                <wp:lineTo x="21265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0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80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7B046D" wp14:editId="7524A7E0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584762" w14:textId="77777777" w:rsidR="00D3380B" w:rsidRPr="00086D19" w:rsidRDefault="00D3380B" w:rsidP="00D3380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7B046D" id="Oval 16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2584762" w14:textId="77777777" w:rsidR="00D3380B" w:rsidRPr="00086D19" w:rsidRDefault="00D3380B" w:rsidP="00D3380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3380B" w:rsidRPr="004E7A84">
        <w:tab/>
      </w:r>
      <w:r w:rsidR="0059324D">
        <w:t>Na figura ao lado, está representada uma piscina retangular.</w:t>
      </w:r>
      <w:r w:rsidR="0059324D" w:rsidRPr="00950A66">
        <w:t xml:space="preserve"> </w:t>
      </w:r>
    </w:p>
    <w:p w14:paraId="50941CE1" w14:textId="31292F1E" w:rsidR="0059324D" w:rsidRDefault="0059324D" w:rsidP="00D3380B">
      <w:pPr>
        <w:pStyle w:val="QuestaoTexto"/>
        <w:rPr>
          <w:noProof/>
        </w:rPr>
      </w:pPr>
      <w:r w:rsidRPr="00BF4047">
        <w:t>Qual das seguintes</w:t>
      </w:r>
      <w:r>
        <w:t xml:space="preserve"> expressões representa o perímetro da piscina</w:t>
      </w:r>
      <w:r w:rsidR="00D76B7B">
        <w:t>, em metros</w:t>
      </w:r>
      <w:r>
        <w:t>?</w:t>
      </w:r>
    </w:p>
    <w:p w14:paraId="67477A11" w14:textId="27329297" w:rsidR="00124351" w:rsidRDefault="00124351" w:rsidP="00445F7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m:oMath>
        <m:r>
          <w:rPr>
            <w:rFonts w:ascii="Cambria Math"/>
          </w:rPr>
          <m:t>8+x</m:t>
        </m:r>
      </m:oMath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</w:r>
      <m:oMath>
        <m:r>
          <w:rPr>
            <w:rFonts w:ascii="Cambria Math"/>
          </w:rPr>
          <m:t>8x</m:t>
        </m:r>
      </m:oMath>
    </w:p>
    <w:p w14:paraId="3C22BFA8" w14:textId="004908B0" w:rsidR="00124351" w:rsidRDefault="00124351" w:rsidP="00445F7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m:oMath>
        <m:r>
          <w:rPr>
            <w:rFonts w:ascii="Cambria Math"/>
          </w:rPr>
          <m:t>2x+16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x+16</m:t>
        </m:r>
      </m:oMath>
    </w:p>
    <w:sectPr w:rsidR="00124351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66472" w14:textId="77777777" w:rsidR="00804DE7" w:rsidRDefault="00804DE7" w:rsidP="00D177B5">
      <w:pPr>
        <w:spacing w:after="0" w:line="240" w:lineRule="auto"/>
      </w:pPr>
      <w:r>
        <w:separator/>
      </w:r>
    </w:p>
  </w:endnote>
  <w:endnote w:type="continuationSeparator" w:id="0">
    <w:p w14:paraId="726B9AA5" w14:textId="77777777" w:rsidR="00804DE7" w:rsidRDefault="00804DE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5F02" w14:textId="77777777" w:rsidR="00804DE7" w:rsidRDefault="00804DE7" w:rsidP="00D177B5">
      <w:pPr>
        <w:spacing w:after="0" w:line="240" w:lineRule="auto"/>
      </w:pPr>
      <w:r>
        <w:separator/>
      </w:r>
    </w:p>
  </w:footnote>
  <w:footnote w:type="continuationSeparator" w:id="0">
    <w:p w14:paraId="3E2050B4" w14:textId="77777777" w:rsidR="00804DE7" w:rsidRDefault="00804DE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36" type="#_x0000_t75" style="width:16.5pt;height:16.5pt;visibility:visible" o:bullet="t">
        <v:imagedata r:id="rId1" o:title=""/>
      </v:shape>
    </w:pict>
  </w:numPicBullet>
  <w:numPicBullet w:numPicBulletId="1">
    <w:pict>
      <v:shape id="_x0000_i14137" type="#_x0000_t75" style="width:16.5pt;height:16.5pt;visibility:visible" o:bullet="t">
        <v:imagedata r:id="rId2" o:title=""/>
      </v:shape>
    </w:pict>
  </w:numPicBullet>
  <w:numPicBullet w:numPicBulletId="2">
    <w:pict>
      <v:shape id="_x0000_i1413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CBA1F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F864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8A8E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00A4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368A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CAC1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70A2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1068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27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9891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75088468">
    <w:abstractNumId w:val="14"/>
  </w:num>
  <w:num w:numId="2" w16cid:durableId="1336229896">
    <w:abstractNumId w:val="20"/>
  </w:num>
  <w:num w:numId="3" w16cid:durableId="42101169">
    <w:abstractNumId w:val="12"/>
  </w:num>
  <w:num w:numId="4" w16cid:durableId="85926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48389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464667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2303792">
    <w:abstractNumId w:val="21"/>
  </w:num>
  <w:num w:numId="8" w16cid:durableId="572475641">
    <w:abstractNumId w:val="13"/>
  </w:num>
  <w:num w:numId="9" w16cid:durableId="773476956">
    <w:abstractNumId w:val="9"/>
  </w:num>
  <w:num w:numId="10" w16cid:durableId="635992983">
    <w:abstractNumId w:val="7"/>
  </w:num>
  <w:num w:numId="11" w16cid:durableId="161435747">
    <w:abstractNumId w:val="6"/>
  </w:num>
  <w:num w:numId="12" w16cid:durableId="1230264770">
    <w:abstractNumId w:val="5"/>
  </w:num>
  <w:num w:numId="13" w16cid:durableId="1519659596">
    <w:abstractNumId w:val="4"/>
  </w:num>
  <w:num w:numId="14" w16cid:durableId="17629776">
    <w:abstractNumId w:val="8"/>
  </w:num>
  <w:num w:numId="15" w16cid:durableId="2103407595">
    <w:abstractNumId w:val="3"/>
  </w:num>
  <w:num w:numId="16" w16cid:durableId="1368985501">
    <w:abstractNumId w:val="2"/>
  </w:num>
  <w:num w:numId="17" w16cid:durableId="568807867">
    <w:abstractNumId w:val="1"/>
  </w:num>
  <w:num w:numId="18" w16cid:durableId="1384787804">
    <w:abstractNumId w:val="0"/>
  </w:num>
  <w:num w:numId="19" w16cid:durableId="1128470079">
    <w:abstractNumId w:val="17"/>
  </w:num>
  <w:num w:numId="20" w16cid:durableId="1093669108">
    <w:abstractNumId w:val="19"/>
  </w:num>
  <w:num w:numId="21" w16cid:durableId="237443007">
    <w:abstractNumId w:val="15"/>
  </w:num>
  <w:num w:numId="22" w16cid:durableId="657005549">
    <w:abstractNumId w:val="16"/>
  </w:num>
  <w:num w:numId="23" w16cid:durableId="10295248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73A5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4351"/>
    <w:rsid w:val="001248BD"/>
    <w:rsid w:val="00125686"/>
    <w:rsid w:val="00130517"/>
    <w:rsid w:val="00131497"/>
    <w:rsid w:val="001425BC"/>
    <w:rsid w:val="00145A2E"/>
    <w:rsid w:val="00152806"/>
    <w:rsid w:val="00153DEB"/>
    <w:rsid w:val="001543FE"/>
    <w:rsid w:val="00162A96"/>
    <w:rsid w:val="00174392"/>
    <w:rsid w:val="00182809"/>
    <w:rsid w:val="001849CD"/>
    <w:rsid w:val="001959D8"/>
    <w:rsid w:val="001A7745"/>
    <w:rsid w:val="001B00F1"/>
    <w:rsid w:val="001C5DAF"/>
    <w:rsid w:val="001C7A1B"/>
    <w:rsid w:val="00203059"/>
    <w:rsid w:val="002077C3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461A"/>
    <w:rsid w:val="002569B9"/>
    <w:rsid w:val="00266005"/>
    <w:rsid w:val="00271F71"/>
    <w:rsid w:val="00274E47"/>
    <w:rsid w:val="00295F4C"/>
    <w:rsid w:val="002A1042"/>
    <w:rsid w:val="002A73F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45F7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4B3F"/>
    <w:rsid w:val="004D6448"/>
    <w:rsid w:val="004E7A84"/>
    <w:rsid w:val="004F47FE"/>
    <w:rsid w:val="004F4ED0"/>
    <w:rsid w:val="004F7D91"/>
    <w:rsid w:val="00510026"/>
    <w:rsid w:val="0052168E"/>
    <w:rsid w:val="005349F1"/>
    <w:rsid w:val="00552529"/>
    <w:rsid w:val="005608BA"/>
    <w:rsid w:val="00560EC5"/>
    <w:rsid w:val="0056333E"/>
    <w:rsid w:val="00570BCB"/>
    <w:rsid w:val="005728B7"/>
    <w:rsid w:val="00574D89"/>
    <w:rsid w:val="00580C18"/>
    <w:rsid w:val="00585C46"/>
    <w:rsid w:val="005912DB"/>
    <w:rsid w:val="0059324D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4DE7"/>
    <w:rsid w:val="00813E36"/>
    <w:rsid w:val="00835C1D"/>
    <w:rsid w:val="00840629"/>
    <w:rsid w:val="008418E3"/>
    <w:rsid w:val="00854FA7"/>
    <w:rsid w:val="008646FA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380B"/>
    <w:rsid w:val="00D37324"/>
    <w:rsid w:val="00D50060"/>
    <w:rsid w:val="00D50BC3"/>
    <w:rsid w:val="00D57C37"/>
    <w:rsid w:val="00D62E7B"/>
    <w:rsid w:val="00D7603C"/>
    <w:rsid w:val="00D76B7B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1843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24351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2435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124351"/>
    <w:pPr>
      <w:spacing w:before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75</TotalTime>
  <Pages>1</Pages>
  <Words>143</Words>
  <Characters>816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