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48F06FD" w:rsidR="00C72BA7" w:rsidRPr="00A47DD3" w:rsidRDefault="00E97171" w:rsidP="00162A96">
      <w:pPr>
        <w:pStyle w:val="TITULOFICHAS"/>
        <w:rPr>
          <w:lang w:val="pt-PT"/>
        </w:rPr>
      </w:pPr>
      <w:r w:rsidRPr="00A47DD3">
        <w:rPr>
          <w:lang w:val="pt-PT"/>
        </w:rPr>
        <w:t xml:space="preserve">Miniteste </w:t>
      </w:r>
      <w:r w:rsidR="00C97B09" w:rsidRPr="00A47DD3">
        <w:rPr>
          <w:lang w:val="pt-PT"/>
        </w:rPr>
        <w:t>4</w:t>
      </w:r>
      <w:r w:rsidR="00B32118" w:rsidRPr="00A47DD3">
        <w:rPr>
          <w:lang w:val="pt-PT"/>
        </w:rPr>
        <w:tab/>
      </w:r>
      <w:r w:rsidR="00C97B09" w:rsidRPr="00A47DD3">
        <w:rPr>
          <w:rStyle w:val="TITULOFICHAS-alinea"/>
          <w:lang w:val="pt-PT"/>
        </w:rPr>
        <w:t>4.  Simplificação de expressões algébricas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61949268" w:rsidR="00EE0C7C" w:rsidRPr="004B15C0" w:rsidRDefault="00EE0C7C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7F613495" w14:textId="2FAEE722" w:rsidR="00C97B09" w:rsidRDefault="00C97B09" w:rsidP="00ED5D02">
      <w:pPr>
        <w:pStyle w:val="QUESTAO1"/>
      </w:pPr>
      <w:r w:rsidRPr="00D93B38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72576" behindDoc="1" locked="0" layoutInCell="1" allowOverlap="1" wp14:anchorId="57A9EAF8" wp14:editId="1F7290E7">
            <wp:simplePos x="0" y="0"/>
            <wp:positionH relativeFrom="column">
              <wp:posOffset>4964430</wp:posOffset>
            </wp:positionH>
            <wp:positionV relativeFrom="paragraph">
              <wp:posOffset>127000</wp:posOffset>
            </wp:positionV>
            <wp:extent cx="937260" cy="1565910"/>
            <wp:effectExtent l="0" t="0" r="0" b="0"/>
            <wp:wrapTight wrapText="bothSides">
              <wp:wrapPolygon edited="0">
                <wp:start x="4829" y="0"/>
                <wp:lineTo x="0" y="788"/>
                <wp:lineTo x="0" y="3942"/>
                <wp:lineTo x="2195" y="12613"/>
                <wp:lineTo x="3512" y="21022"/>
                <wp:lineTo x="5268" y="21285"/>
                <wp:lineTo x="14049" y="21285"/>
                <wp:lineTo x="15805" y="21022"/>
                <wp:lineTo x="17122" y="17869"/>
                <wp:lineTo x="18439" y="8409"/>
                <wp:lineTo x="21073" y="4204"/>
                <wp:lineTo x="21073" y="788"/>
                <wp:lineTo x="12732" y="0"/>
                <wp:lineTo x="4829" y="0"/>
              </wp:wrapPolygon>
            </wp:wrapTight>
            <wp:docPr id="198" name="Imagem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m 19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15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7EE8F62" wp14:editId="25FF6ECE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51FC76" w14:textId="77777777" w:rsidR="00C97B09" w:rsidRPr="00086D19" w:rsidRDefault="00C97B09" w:rsidP="00C97B0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EE8F62" id="Oval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551FC76" w14:textId="77777777" w:rsidR="00C97B09" w:rsidRPr="00086D19" w:rsidRDefault="00C97B09" w:rsidP="00C97B0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João tem </w:t>
      </w:r>
      <m:oMath>
        <m:r>
          <w:rPr>
            <w:rFonts w:ascii="Cambria Math"/>
          </w:rPr>
          <m:t>n</m:t>
        </m:r>
      </m:oMath>
      <w:r>
        <w:t xml:space="preserve"> lápis. A Inês tem mais </w:t>
      </w:r>
      <m:oMath>
        <m:r>
          <w:rPr>
            <w:rFonts w:ascii="Cambria Math"/>
          </w:rPr>
          <m:t>12</m:t>
        </m:r>
      </m:oMath>
      <w:r>
        <w:t xml:space="preserve"> lápis do que o João. O Pedro tem o dobro dos lápis que tem o João.</w:t>
      </w:r>
    </w:p>
    <w:p w14:paraId="4F2B44C5" w14:textId="5E8DA391" w:rsidR="00C97B09" w:rsidRDefault="00C97B09" w:rsidP="00C97B09">
      <w:pPr>
        <w:pStyle w:val="QuestaoTexto"/>
      </w:pPr>
      <w:r>
        <w:t>Qual das expressões representa o número total de lápis dos três amigos?</w:t>
      </w:r>
    </w:p>
    <w:p w14:paraId="0B584297" w14:textId="0F9545AA" w:rsidR="00C97B09" w:rsidRDefault="00C97B09" w:rsidP="00ED5D02">
      <w:pPr>
        <w:pStyle w:val="QUESTAO11"/>
        <w:tabs>
          <w:tab w:val="left" w:pos="2694"/>
          <w:tab w:val="left" w:pos="3710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4n+10</m:t>
        </m:r>
      </m:oMath>
      <w:r w:rsidRPr="00EE0C7C">
        <w:rPr>
          <w:b/>
          <w:noProof/>
        </w:rPr>
        <w:tab/>
      </w:r>
      <w:r w:rsidR="005252BB">
        <w:rPr>
          <w:b/>
          <w:noProof/>
        </w:rPr>
        <w:tab/>
      </w:r>
      <w:r w:rsidRPr="00EE0C7C">
        <w:rPr>
          <w:b/>
          <w:noProof/>
        </w:rPr>
        <w:t>(B)</w:t>
      </w:r>
      <w:r w:rsidR="005252BB">
        <w:rPr>
          <w:b/>
          <w:noProof/>
        </w:rPr>
        <w:t xml:space="preserve">    </w:t>
      </w:r>
      <m:oMath>
        <m:r>
          <w:rPr>
            <w:rFonts w:ascii="Cambria Math"/>
          </w:rPr>
          <m:t>4n+12</m:t>
        </m:r>
      </m:oMath>
    </w:p>
    <w:p w14:paraId="093EFE90" w14:textId="5B39C85A" w:rsidR="00C97B09" w:rsidRDefault="00C97B09" w:rsidP="00ED5D02">
      <w:pPr>
        <w:pStyle w:val="QUESTAO11"/>
        <w:tabs>
          <w:tab w:val="left" w:pos="3710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5n</m:t>
        </m:r>
      </m:oMath>
      <w:r w:rsidRPr="00EE0C7C">
        <w:rPr>
          <w:b/>
          <w:noProof/>
        </w:rPr>
        <w:tab/>
        <w:t>(D)</w:t>
      </w:r>
      <w:r w:rsidR="00C005E9">
        <w:rPr>
          <w:b/>
          <w:noProof/>
        </w:rPr>
        <w:t xml:space="preserve">     </w:t>
      </w:r>
      <m:oMath>
        <m:r>
          <w:rPr>
            <w:rFonts w:ascii="Cambria Math"/>
          </w:rPr>
          <m:t>13n</m:t>
        </m:r>
      </m:oMath>
    </w:p>
    <w:p w14:paraId="19711256" w14:textId="28709823" w:rsidR="00C97B09" w:rsidRDefault="00C97B09" w:rsidP="00ED5D02">
      <w:pPr>
        <w:pStyle w:val="QUESTAO1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DCA292A" wp14:editId="4F9A3E3F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660A1A" w14:textId="77777777" w:rsidR="00C97B09" w:rsidRPr="00086D19" w:rsidRDefault="00C97B09" w:rsidP="00C97B0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CA292A" id="Oval 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A660A1A" w14:textId="77777777" w:rsidR="00C97B09" w:rsidRPr="00086D19" w:rsidRDefault="00C97B09" w:rsidP="00C97B0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C4393">
        <w:rPr>
          <w:bCs/>
          <w:color w:val="auto"/>
        </w:rPr>
        <w:t xml:space="preserve">A </w:t>
      </w:r>
      <w:r w:rsidRPr="00C97B09">
        <w:t>expressão</w:t>
      </w:r>
      <w:r w:rsidRPr="00D93B38">
        <w:rPr>
          <w:bCs/>
          <w:color w:val="auto"/>
        </w:rPr>
        <w:t xml:space="preserve"> </w:t>
      </w:r>
      <m:oMath>
        <m:r>
          <w:rPr>
            <w:rFonts w:ascii="Cambria Math"/>
          </w:rPr>
          <m:t>5+7+x</m:t>
        </m:r>
        <m:r>
          <w:rPr>
            <w:rFonts w:ascii="Cambria Math"/>
          </w:rPr>
          <m:t>-</m:t>
        </m:r>
        <m:r>
          <w:rPr>
            <w:rFonts w:ascii="Cambria Math"/>
          </w:rPr>
          <m:t>3x</m:t>
        </m:r>
      </m:oMath>
      <w:r>
        <w:rPr>
          <w:bCs/>
        </w:rPr>
        <w:t xml:space="preserve"> é </w:t>
      </w:r>
      <w:r w:rsidR="00513F8D">
        <w:rPr>
          <w:bCs/>
        </w:rPr>
        <w:t xml:space="preserve">equivalente </w:t>
      </w:r>
      <w:r>
        <w:rPr>
          <w:bCs/>
        </w:rPr>
        <w:t>a:</w:t>
      </w:r>
    </w:p>
    <w:p w14:paraId="5978FD5D" w14:textId="4CE041BC" w:rsidR="00C97B09" w:rsidRDefault="00C97B09" w:rsidP="00ED5D02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10x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10x</m:t>
        </m:r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2x</m:t>
        </m:r>
        <m:r>
          <w:rPr>
            <w:rFonts w:ascii="Cambria Math"/>
          </w:rPr>
          <m:t>-</m:t>
        </m:r>
        <m:r>
          <w:rPr>
            <w:rFonts w:ascii="Cambria Math"/>
          </w:rPr>
          <m:t>12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2x+12</m:t>
        </m:r>
      </m:oMath>
    </w:p>
    <w:p w14:paraId="22FF768D" w14:textId="2A675B8C" w:rsidR="00C97B09" w:rsidRPr="005608BA" w:rsidRDefault="00C97B09" w:rsidP="00C97B09">
      <w:pPr>
        <w:pStyle w:val="QUESTAO1"/>
      </w:pPr>
      <w:r w:rsidRPr="00D93B38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68480" behindDoc="0" locked="0" layoutInCell="1" allowOverlap="1" wp14:anchorId="44B65678" wp14:editId="7C7C0B0F">
            <wp:simplePos x="0" y="0"/>
            <wp:positionH relativeFrom="column">
              <wp:posOffset>4218768</wp:posOffset>
            </wp:positionH>
            <wp:positionV relativeFrom="paragraph">
              <wp:posOffset>367030</wp:posOffset>
            </wp:positionV>
            <wp:extent cx="1904400" cy="1051200"/>
            <wp:effectExtent l="0" t="0" r="635" b="0"/>
            <wp:wrapSquare wrapText="bothSides"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m 19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400" cy="105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F53CA5B" wp14:editId="3C86E258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D7237F" w14:textId="77777777" w:rsidR="00C97B09" w:rsidRPr="00086D19" w:rsidRDefault="00C97B09" w:rsidP="00C97B0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53CA5B" id="Oval 3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FD7237F" w14:textId="77777777" w:rsidR="00C97B09" w:rsidRPr="00086D19" w:rsidRDefault="00C97B09" w:rsidP="00C97B0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93E9C">
        <w:tab/>
      </w:r>
      <w:r>
        <w:t>Na figura ao lado, estão representados um triângulo equilátero e um quadrado.</w:t>
      </w:r>
      <w:r w:rsidRPr="00950A66">
        <w:t xml:space="preserve"> </w:t>
      </w:r>
    </w:p>
    <w:p w14:paraId="3D73C189" w14:textId="0A8A646F" w:rsidR="00C97B09" w:rsidRDefault="00C97B09" w:rsidP="00C97B09">
      <w:pPr>
        <w:pStyle w:val="QuestaoTexto"/>
        <w:rPr>
          <w:noProof/>
        </w:rPr>
      </w:pPr>
      <w:r>
        <w:t xml:space="preserve">Qual das </w:t>
      </w:r>
      <w:r w:rsidRPr="00C710FA">
        <w:t>seguintes</w:t>
      </w:r>
      <w:r>
        <w:t xml:space="preserve"> expressões representa o perímetro da figura?</w:t>
      </w:r>
    </w:p>
    <w:p w14:paraId="7FFB75A1" w14:textId="68181D27" w:rsidR="00C97B09" w:rsidRDefault="00C97B09" w:rsidP="00ED5D02">
      <w:pPr>
        <w:pStyle w:val="QUESTAO11"/>
        <w:tabs>
          <w:tab w:val="left" w:pos="3710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6x</m:t>
        </m:r>
      </m:oMath>
      <w:r w:rsidRPr="00EE0C7C">
        <w:rPr>
          <w:b/>
          <w:noProof/>
        </w:rPr>
        <w:tab/>
        <w:t>(B)</w:t>
      </w:r>
      <w:r w:rsidR="005252BB">
        <w:rPr>
          <w:b/>
          <w:noProof/>
        </w:rPr>
        <w:t xml:space="preserve">    </w:t>
      </w:r>
      <m:oMath>
        <m:r>
          <w:rPr>
            <w:rFonts w:ascii="Cambria Math"/>
          </w:rPr>
          <m:t>7x</m:t>
        </m:r>
      </m:oMath>
    </w:p>
    <w:p w14:paraId="7467243F" w14:textId="0DB69C6A" w:rsidR="00C97B09" w:rsidRDefault="00C97B09" w:rsidP="00ED5D02">
      <w:pPr>
        <w:pStyle w:val="QUESTAO11"/>
        <w:tabs>
          <w:tab w:val="left" w:pos="3261"/>
          <w:tab w:val="left" w:pos="3710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5x</m:t>
        </m:r>
      </m:oMath>
      <w:r w:rsidRPr="00EE0C7C">
        <w:rPr>
          <w:b/>
          <w:noProof/>
        </w:rPr>
        <w:tab/>
      </w:r>
      <w:r w:rsidR="005252BB">
        <w:rPr>
          <w:b/>
          <w:noProof/>
        </w:rPr>
        <w:tab/>
      </w:r>
      <w:r w:rsidRPr="00EE0C7C">
        <w:rPr>
          <w:b/>
          <w:noProof/>
        </w:rPr>
        <w:t>(D)</w:t>
      </w:r>
      <w:r w:rsidR="005252BB">
        <w:rPr>
          <w:b/>
          <w:noProof/>
        </w:rPr>
        <w:t xml:space="preserve">    </w:t>
      </w:r>
      <m:oMath>
        <m:r>
          <w:rPr>
            <w:rFonts w:ascii="Cambria Math"/>
          </w:rPr>
          <m:t>4x</m:t>
        </m:r>
      </m:oMath>
    </w:p>
    <w:p w14:paraId="1D9CE8C5" w14:textId="0BE2A289" w:rsidR="00C97B09" w:rsidRDefault="00C97B09" w:rsidP="00C97B09">
      <w:pPr>
        <w:pStyle w:val="QUESTAO1"/>
      </w:pPr>
      <w:r w:rsidRPr="00D93B38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69504" behindDoc="0" locked="0" layoutInCell="1" allowOverlap="1" wp14:anchorId="4639DC9B" wp14:editId="76DC5D00">
            <wp:simplePos x="0" y="0"/>
            <wp:positionH relativeFrom="column">
              <wp:posOffset>4679315</wp:posOffset>
            </wp:positionH>
            <wp:positionV relativeFrom="paragraph">
              <wp:posOffset>262255</wp:posOffset>
            </wp:positionV>
            <wp:extent cx="1414800" cy="1065600"/>
            <wp:effectExtent l="0" t="0" r="0" b="1270"/>
            <wp:wrapSquare wrapText="bothSides"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m 19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800" cy="10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8E7789E" wp14:editId="730B199D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96E2AC" w14:textId="77777777" w:rsidR="00C97B09" w:rsidRPr="00086D19" w:rsidRDefault="00C97B09" w:rsidP="00C97B0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E7789E" id="Oval 10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196E2AC" w14:textId="77777777" w:rsidR="00C97B09" w:rsidRPr="00086D19" w:rsidRDefault="00C97B09" w:rsidP="00C97B0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Qual das </w:t>
      </w:r>
      <w:r w:rsidRPr="00C97B09">
        <w:t>expressões</w:t>
      </w:r>
      <w:r w:rsidRPr="00C710FA">
        <w:t xml:space="preserve"> a seguir apresentadas representa o perímetro da figura ao lado</w:t>
      </w:r>
      <w:r>
        <w:t>?</w:t>
      </w:r>
    </w:p>
    <w:p w14:paraId="22E20397" w14:textId="76C7A8FD" w:rsidR="00C97B09" w:rsidRDefault="00C97B09" w:rsidP="00ED5D02">
      <w:pPr>
        <w:pStyle w:val="QUESTAO11"/>
        <w:tabs>
          <w:tab w:val="left" w:pos="3686"/>
          <w:tab w:val="left" w:pos="4253"/>
        </w:tabs>
      </w:pPr>
      <w:r w:rsidRPr="00EE0C7C">
        <w:rPr>
          <w:b/>
          <w:noProof/>
        </w:rPr>
        <w:t>(A)</w:t>
      </w:r>
      <w:r w:rsidRPr="00EE0C7C">
        <w:rPr>
          <w:b/>
          <w:noProof/>
        </w:rPr>
        <w:tab/>
      </w:r>
      <m:oMath>
        <m:r>
          <w:rPr>
            <w:rFonts w:ascii="Cambria Math"/>
          </w:rPr>
          <m:t>6x+20</m:t>
        </m:r>
      </m:oMath>
      <w:r w:rsidRPr="00EE0C7C">
        <w:rPr>
          <w:b/>
          <w:noProof/>
        </w:rPr>
        <w:tab/>
        <w:t>(B)</w:t>
      </w:r>
      <w:r>
        <w:rPr>
          <w:bCs w:val="0"/>
          <w:noProof/>
        </w:rPr>
        <w:tab/>
      </w:r>
      <m:oMath>
        <m:r>
          <w:rPr>
            <w:rFonts w:ascii="Cambria Math"/>
          </w:rPr>
          <m:t>4x+20</m:t>
        </m:r>
      </m:oMath>
    </w:p>
    <w:p w14:paraId="53B06A0E" w14:textId="2DD7296D" w:rsidR="00C97B09" w:rsidRDefault="00C97B09" w:rsidP="00ED5D02">
      <w:pPr>
        <w:pStyle w:val="QUESTAO11"/>
        <w:tabs>
          <w:tab w:val="left" w:pos="3686"/>
          <w:tab w:val="left" w:pos="4253"/>
        </w:tabs>
      </w:pPr>
      <w:r w:rsidRPr="00EE0C7C">
        <w:rPr>
          <w:b/>
          <w:noProof/>
        </w:rPr>
        <w:t>(C)</w:t>
      </w:r>
      <w:r>
        <w:rPr>
          <w:b/>
          <w:noProof/>
        </w:rPr>
        <w:tab/>
      </w:r>
      <m:oMath>
        <m:r>
          <w:rPr>
            <w:rFonts w:ascii="Cambria Math"/>
          </w:rPr>
          <m:t>6x+24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4x+24</m:t>
        </m:r>
      </m:oMath>
    </w:p>
    <w:p w14:paraId="20759832" w14:textId="7EE8B771" w:rsidR="00C97B09" w:rsidRDefault="00C97B09" w:rsidP="00C97B09">
      <w:pPr>
        <w:pStyle w:val="QUESTAO1"/>
      </w:pPr>
      <w:r w:rsidRPr="00D93B38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71552" behindDoc="0" locked="0" layoutInCell="1" allowOverlap="1" wp14:anchorId="5DA4E1C7" wp14:editId="1593FE1E">
            <wp:simplePos x="0" y="0"/>
            <wp:positionH relativeFrom="column">
              <wp:posOffset>4248150</wp:posOffset>
            </wp:positionH>
            <wp:positionV relativeFrom="paragraph">
              <wp:posOffset>303530</wp:posOffset>
            </wp:positionV>
            <wp:extent cx="2113200" cy="1407600"/>
            <wp:effectExtent l="0" t="0" r="1905" b="2540"/>
            <wp:wrapSquare wrapText="bothSides"/>
            <wp:docPr id="197" name="Imagem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m 19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200" cy="14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689CEA7" wp14:editId="6FC97E75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EA547" w14:textId="77777777" w:rsidR="00C97B09" w:rsidRPr="00086D19" w:rsidRDefault="00C97B09" w:rsidP="00C97B0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89CEA7" id="Oval 11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62EA547" w14:textId="77777777" w:rsidR="00C97B09" w:rsidRPr="00086D19" w:rsidRDefault="00C97B09" w:rsidP="00C97B0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António deu </w:t>
      </w:r>
      <w:r w:rsidRPr="00C97B09">
        <w:t>duas</w:t>
      </w:r>
      <w:r>
        <w:t xml:space="preserve"> voltas completas a um terreno retangular que se representou na figura ao lado.</w:t>
      </w:r>
    </w:p>
    <w:p w14:paraId="5A5C8A4F" w14:textId="20054BA3" w:rsidR="00C97B09" w:rsidRDefault="00C97B09" w:rsidP="00C97B09">
      <w:pPr>
        <w:pStyle w:val="QuestaoTexto"/>
        <w:rPr>
          <w:noProof/>
        </w:rPr>
      </w:pPr>
      <w:r>
        <w:t>Qual das seguintes expressões representa, em metros, a distância percorrida pelo António?</w:t>
      </w:r>
      <w:r w:rsidRPr="000A5D10">
        <w:rPr>
          <w:noProof/>
        </w:rPr>
        <w:t xml:space="preserve"> </w:t>
      </w:r>
    </w:p>
    <w:p w14:paraId="0EF89330" w14:textId="32D03F13" w:rsidR="00C97B09" w:rsidRDefault="00C97B09" w:rsidP="00ED5D02">
      <w:pPr>
        <w:pStyle w:val="QUESTAO11"/>
        <w:tabs>
          <w:tab w:val="left" w:pos="3696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600+4x</m:t>
        </m:r>
      </m:oMath>
      <w:r w:rsidRPr="00EE0C7C">
        <w:rPr>
          <w:b/>
          <w:noProof/>
        </w:rPr>
        <w:tab/>
        <w:t>(B)</w:t>
      </w:r>
      <w:r w:rsidR="00C005E9">
        <w:rPr>
          <w:b/>
          <w:noProof/>
        </w:rPr>
        <w:t xml:space="preserve"> </w:t>
      </w:r>
      <w:r w:rsidR="00C005E9">
        <w:t xml:space="preserve">    </w:t>
      </w:r>
      <m:oMath>
        <m:r>
          <w:rPr>
            <w:rFonts w:ascii="Cambria Math"/>
          </w:rPr>
          <m:t>300+2x</m:t>
        </m:r>
      </m:oMath>
    </w:p>
    <w:p w14:paraId="7EC98891" w14:textId="5C97544B" w:rsidR="00C97B09" w:rsidRDefault="00C97B09" w:rsidP="00ED5D02">
      <w:pPr>
        <w:pStyle w:val="QUESTAO11"/>
        <w:tabs>
          <w:tab w:val="left" w:pos="3710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600+2x</m:t>
        </m:r>
      </m:oMath>
      <w:r w:rsidRPr="00EE0C7C">
        <w:rPr>
          <w:b/>
          <w:noProof/>
        </w:rPr>
        <w:tab/>
        <w:t>(D)</w:t>
      </w:r>
      <w:r w:rsidR="00C005E9">
        <w:rPr>
          <w:b/>
          <w:noProof/>
        </w:rPr>
        <w:t xml:space="preserve"> </w:t>
      </w:r>
      <w:r w:rsidR="00C005E9">
        <w:t xml:space="preserve">    </w:t>
      </w:r>
      <m:oMath>
        <m:r>
          <w:rPr>
            <w:rFonts w:ascii="Cambria Math"/>
          </w:rPr>
          <m:t>300+4x</m:t>
        </m:r>
      </m:oMath>
    </w:p>
    <w:sectPr w:rsidR="00C97B09" w:rsidSect="00A22A4E">
      <w:headerReference w:type="even" r:id="rId15"/>
      <w:headerReference w:type="default" r:id="rId16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1491A" w14:textId="77777777" w:rsidR="002A2834" w:rsidRDefault="002A2834" w:rsidP="00D177B5">
      <w:pPr>
        <w:spacing w:after="0" w:line="240" w:lineRule="auto"/>
      </w:pPr>
      <w:r>
        <w:separator/>
      </w:r>
    </w:p>
  </w:endnote>
  <w:endnote w:type="continuationSeparator" w:id="0">
    <w:p w14:paraId="7C202323" w14:textId="77777777" w:rsidR="002A2834" w:rsidRDefault="002A283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BDCB3" w14:textId="77777777" w:rsidR="002A2834" w:rsidRDefault="002A2834" w:rsidP="00D177B5">
      <w:pPr>
        <w:spacing w:after="0" w:line="240" w:lineRule="auto"/>
      </w:pPr>
      <w:r>
        <w:separator/>
      </w:r>
    </w:p>
  </w:footnote>
  <w:footnote w:type="continuationSeparator" w:id="0">
    <w:p w14:paraId="22D34C32" w14:textId="77777777" w:rsidR="002A2834" w:rsidRDefault="002A283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325" type="#_x0000_t75" style="width:16.5pt;height:16.5pt;visibility:visible" o:bullet="t">
        <v:imagedata r:id="rId1" o:title=""/>
      </v:shape>
    </w:pict>
  </w:numPicBullet>
  <w:numPicBullet w:numPicBulletId="1">
    <w:pict>
      <v:shape id="_x0000_i14326" type="#_x0000_t75" style="width:16.5pt;height:16.5pt;visibility:visible" o:bullet="t">
        <v:imagedata r:id="rId2" o:title=""/>
      </v:shape>
    </w:pict>
  </w:numPicBullet>
  <w:numPicBullet w:numPicBulletId="2">
    <w:pict>
      <v:shape id="_x0000_i14327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8EF867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CC629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5E91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14EA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64F8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42BF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D2FA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EC8C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E068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D8E44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324550886">
    <w:abstractNumId w:val="14"/>
  </w:num>
  <w:num w:numId="2" w16cid:durableId="1145702969">
    <w:abstractNumId w:val="20"/>
  </w:num>
  <w:num w:numId="3" w16cid:durableId="1082265222">
    <w:abstractNumId w:val="12"/>
  </w:num>
  <w:num w:numId="4" w16cid:durableId="16981978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0491318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994912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9900609">
    <w:abstractNumId w:val="21"/>
  </w:num>
  <w:num w:numId="8" w16cid:durableId="2078817398">
    <w:abstractNumId w:val="13"/>
  </w:num>
  <w:num w:numId="9" w16cid:durableId="1203595614">
    <w:abstractNumId w:val="9"/>
  </w:num>
  <w:num w:numId="10" w16cid:durableId="1316639446">
    <w:abstractNumId w:val="7"/>
  </w:num>
  <w:num w:numId="11" w16cid:durableId="629476271">
    <w:abstractNumId w:val="6"/>
  </w:num>
  <w:num w:numId="12" w16cid:durableId="143161089">
    <w:abstractNumId w:val="5"/>
  </w:num>
  <w:num w:numId="13" w16cid:durableId="1535582557">
    <w:abstractNumId w:val="4"/>
  </w:num>
  <w:num w:numId="14" w16cid:durableId="432865468">
    <w:abstractNumId w:val="8"/>
  </w:num>
  <w:num w:numId="15" w16cid:durableId="2068339459">
    <w:abstractNumId w:val="3"/>
  </w:num>
  <w:num w:numId="16" w16cid:durableId="552931535">
    <w:abstractNumId w:val="2"/>
  </w:num>
  <w:num w:numId="17" w16cid:durableId="932708818">
    <w:abstractNumId w:val="1"/>
  </w:num>
  <w:num w:numId="18" w16cid:durableId="1573353165">
    <w:abstractNumId w:val="0"/>
  </w:num>
  <w:num w:numId="19" w16cid:durableId="752238214">
    <w:abstractNumId w:val="17"/>
  </w:num>
  <w:num w:numId="20" w16cid:durableId="2123919356">
    <w:abstractNumId w:val="19"/>
  </w:num>
  <w:num w:numId="21" w16cid:durableId="831991694">
    <w:abstractNumId w:val="15"/>
  </w:num>
  <w:num w:numId="22" w16cid:durableId="1052653074">
    <w:abstractNumId w:val="16"/>
  </w:num>
  <w:num w:numId="23" w16cid:durableId="101739271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A2834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13F8D"/>
    <w:rsid w:val="0052168E"/>
    <w:rsid w:val="005252BB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96384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47DD3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05E9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97B09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D5D0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97B09"/>
    <w:pPr>
      <w:tabs>
        <w:tab w:val="left" w:pos="113"/>
      </w:tabs>
      <w:spacing w:before="6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F022DE"/>
    <w:pPr>
      <w:tabs>
        <w:tab w:val="left" w:pos="113"/>
        <w:tab w:val="left" w:pos="425"/>
      </w:tabs>
      <w:spacing w:before="16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C97B0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50</TotalTime>
  <Pages>1</Pages>
  <Words>139</Words>
  <Characters>797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