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45ACEE3" w:rsidR="00C72BA7" w:rsidRDefault="00E97171" w:rsidP="00162A96">
      <w:pPr>
        <w:pStyle w:val="TITULOFICHAS"/>
      </w:pPr>
      <w:r>
        <w:t xml:space="preserve">Miniteste </w:t>
      </w:r>
      <w:r w:rsidR="00C213F6">
        <w:t>5</w:t>
      </w:r>
      <w:r w:rsidR="00B32118">
        <w:tab/>
      </w:r>
      <w:r w:rsidR="00C213F6" w:rsidRPr="00C213F6">
        <w:rPr>
          <w:rStyle w:val="TITULOFICHAS-alinea"/>
        </w:rPr>
        <w:t>5.  Equações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5ABFC157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3E858F7B" w14:textId="7A8667FD" w:rsidR="00C213F6" w:rsidRDefault="00C213F6" w:rsidP="00C213F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504B61" wp14:editId="50687306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509BA" w14:textId="77777777" w:rsidR="00C213F6" w:rsidRPr="00086D19" w:rsidRDefault="00C213F6" w:rsidP="00C213F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504B61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D509BA" w14:textId="77777777" w:rsidR="00C213F6" w:rsidRPr="00086D19" w:rsidRDefault="00C213F6" w:rsidP="00C213F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213F6">
        <w:t>Considera</w:t>
      </w:r>
      <w:r>
        <w:t xml:space="preserve"> a equação:</w:t>
      </w:r>
    </w:p>
    <w:p w14:paraId="24DE48F0" w14:textId="5CEB9064" w:rsidR="00C213F6" w:rsidRDefault="00C213F6" w:rsidP="00C213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213F6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0F2EB5" wp14:editId="081C9D2B">
                <wp:simplePos x="0" y="0"/>
                <wp:positionH relativeFrom="column">
                  <wp:posOffset>1649730</wp:posOffset>
                </wp:positionH>
                <wp:positionV relativeFrom="paragraph">
                  <wp:posOffset>62865</wp:posOffset>
                </wp:positionV>
                <wp:extent cx="1554480" cy="297180"/>
                <wp:effectExtent l="0" t="0" r="26670" b="2667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971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85D2D" w14:textId="77768211" w:rsidR="00C213F6" w:rsidRDefault="00C213F6" w:rsidP="00C213F6">
                            <w:pPr>
                              <w:pStyle w:val="MTDisplayEquation"/>
                            </w:pPr>
                            <w:r w:rsidRPr="00C213F6">
                              <w:rPr>
                                <w:position w:val="-6"/>
                              </w:rPr>
                              <w:object w:dxaOrig="1240" w:dyaOrig="260" w14:anchorId="747217D5">
                                <v:shape id="_x0000_i1029" type="#_x0000_t75" style="width:61.5pt;height:13.5pt">
                                  <v:imagedata r:id="rId11" o:title=""/>
                                </v:shape>
                                <o:OLEObject Type="Embed" ProgID="Equation.DSMT4" ShapeID="_x0000_i1029" DrawAspect="Content" ObjectID="_1725352718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F2EB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0;text-align:left;margin-left:129.9pt;margin-top:4.95pt;width:122.4pt;height:23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" fillcolor="#b6dde8 [1304]">
                <v:textbox>
                  <w:txbxContent>
                    <w:p w14:paraId="75085D2D" w14:textId="77768211" w:rsidR="00C213F6" w:rsidRDefault="00C213F6" w:rsidP="00C213F6">
                      <w:pPr>
                        <w:pStyle w:val="MTDisplayEquation"/>
                      </w:pPr>
                      <w:r w:rsidRPr="00C213F6">
                        <w:rPr>
                          <w:position w:val="-6"/>
                        </w:rPr>
                        <w:object w:dxaOrig="1240" w:dyaOrig="260" w14:anchorId="747217D5">
                          <v:shape id="_x0000_i1029" type="#_x0000_t75" style="width:61.5pt;height:13.5pt" o:ole="">
                            <v:imagedata r:id="rId13" o:title=""/>
                          </v:shape>
                          <o:OLEObject Type="Embed" ProgID="Equation.DSMT4" ShapeID="_x0000_i1029" DrawAspect="Content" ObjectID="_1715149975" r:id="rId14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A0DE33" w14:textId="77777777" w:rsidR="00C213F6" w:rsidRDefault="00C213F6" w:rsidP="00C213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14:paraId="52D32983" w14:textId="1F43F8B5" w:rsidR="00C213F6" w:rsidRDefault="00C213F6" w:rsidP="00C213F6">
      <w:pPr>
        <w:pStyle w:val="QuestaoTexto"/>
      </w:pPr>
      <w:r>
        <w:t xml:space="preserve">Qual das seguintes afirmações é </w:t>
      </w:r>
      <w:r w:rsidRPr="00593646">
        <w:rPr>
          <w:b/>
          <w:bCs/>
        </w:rPr>
        <w:t>falsa</w:t>
      </w:r>
      <w:r>
        <w:t>.</w:t>
      </w:r>
    </w:p>
    <w:p w14:paraId="09EC683A" w14:textId="1B2CC61A" w:rsidR="00C213F6" w:rsidRDefault="00C213F6" w:rsidP="00C213F6">
      <w:pPr>
        <w:pStyle w:val="QUESTAO11"/>
      </w:pPr>
      <w:r>
        <w:rPr>
          <w:b/>
        </w:rPr>
        <w:t>(A)</w:t>
      </w:r>
      <w:r>
        <w:rPr>
          <w:b/>
        </w:rPr>
        <w:tab/>
      </w:r>
      <w:r w:rsidRPr="0051171C">
        <w:t xml:space="preserve">O primeiro membro </w:t>
      </w:r>
      <w:r>
        <w:t xml:space="preserve">da equação </w:t>
      </w:r>
      <w:r w:rsidRPr="0051171C">
        <w:t>tem três termos.</w:t>
      </w:r>
    </w:p>
    <w:p w14:paraId="4D67202F" w14:textId="1AC3B747" w:rsidR="00C213F6" w:rsidRPr="0051171C" w:rsidRDefault="00C213F6" w:rsidP="00C26A48">
      <w:pPr>
        <w:pStyle w:val="QUESTAO11"/>
      </w:pPr>
      <w:r w:rsidRPr="002715CE">
        <w:rPr>
          <w:b/>
        </w:rPr>
        <w:t>(B)</w:t>
      </w:r>
      <w:r>
        <w:rPr>
          <w:b/>
        </w:rPr>
        <w:tab/>
      </w:r>
      <w:r>
        <w:t xml:space="preserve">Os termos dependentes do 1.º membro são </w:t>
      </w:r>
      <m:oMath>
        <m:r>
          <w:rPr>
            <w:rFonts w:ascii="Cambria Math"/>
          </w:rPr>
          <m:t>2x</m:t>
        </m:r>
      </m:oMath>
      <w:r>
        <w:t xml:space="preserve"> e </w:t>
      </w:r>
      <m:oMath>
        <m:r>
          <w:rPr>
            <w:rFonts w:ascii="Cambria Math"/>
          </w:rPr>
          <m:t>x.</m:t>
        </m:r>
      </m:oMath>
    </w:p>
    <w:p w14:paraId="084A7DE0" w14:textId="29F4256C" w:rsidR="00C213F6" w:rsidRPr="0051171C" w:rsidRDefault="00C213F6" w:rsidP="00C26A48">
      <w:pPr>
        <w:pStyle w:val="QUESTAO11"/>
      </w:pPr>
      <w:r w:rsidRPr="002715CE">
        <w:rPr>
          <w:b/>
        </w:rPr>
        <w:t>(</w:t>
      </w:r>
      <w:r>
        <w:rPr>
          <w:b/>
        </w:rPr>
        <w:t>C</w:t>
      </w:r>
      <w:r w:rsidRPr="002715CE">
        <w:rPr>
          <w:b/>
        </w:rPr>
        <w:t>)</w:t>
      </w:r>
      <w:r>
        <w:rPr>
          <w:b/>
        </w:rPr>
        <w:tab/>
      </w:r>
      <w:r>
        <w:t xml:space="preserve">A solução da equação é </w:t>
      </w:r>
      <m:oMath>
        <m:r>
          <w:rPr>
            <w:rFonts w:ascii="Cambria Math"/>
          </w:rPr>
          <m:t>3</m:t>
        </m:r>
      </m:oMath>
      <w:r>
        <w:t>.</w:t>
      </w:r>
    </w:p>
    <w:p w14:paraId="2CCBA2D6" w14:textId="7F69D898" w:rsidR="00C213F6" w:rsidRPr="0051171C" w:rsidRDefault="00C213F6" w:rsidP="00C213F6">
      <w:pPr>
        <w:pStyle w:val="QUESTAO11"/>
      </w:pPr>
      <w:r w:rsidRPr="002715CE">
        <w:rPr>
          <w:b/>
        </w:rPr>
        <w:t>(</w:t>
      </w:r>
      <w:r>
        <w:rPr>
          <w:b/>
        </w:rPr>
        <w:t>D</w:t>
      </w:r>
      <w:r w:rsidRPr="002715CE">
        <w:rPr>
          <w:b/>
        </w:rPr>
        <w:t>)</w:t>
      </w:r>
      <w:r>
        <w:rPr>
          <w:b/>
        </w:rPr>
        <w:tab/>
      </w:r>
      <w:r>
        <w:t>A equação tem dois termos independentes.</w:t>
      </w:r>
    </w:p>
    <w:p w14:paraId="0651311D" w14:textId="2350F9B5" w:rsidR="00C213F6" w:rsidRDefault="00C213F6" w:rsidP="00C213F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5A8476" wp14:editId="748861DA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7BDCF" w14:textId="77777777" w:rsidR="00C213F6" w:rsidRPr="00086D19" w:rsidRDefault="00C213F6" w:rsidP="00C213F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5A8476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67BDCF" w14:textId="77777777" w:rsidR="00C213F6" w:rsidRPr="00086D19" w:rsidRDefault="00C213F6" w:rsidP="00C213F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a </w:t>
      </w:r>
      <w:r w:rsidRPr="00C213F6">
        <w:t>seguinte</w:t>
      </w:r>
      <w:r>
        <w:t xml:space="preserve"> balança em equilíbrio.</w:t>
      </w:r>
    </w:p>
    <w:p w14:paraId="73D5E30C" w14:textId="2F1EE4E1" w:rsidR="00C213F6" w:rsidRDefault="00C213F6" w:rsidP="00C213F6">
      <w:pPr>
        <w:pStyle w:val="QUESTAO1"/>
        <w:tabs>
          <w:tab w:val="clear" w:pos="113"/>
          <w:tab w:val="left" w:pos="425"/>
        </w:tabs>
        <w:spacing w:before="0" w:afterLines="60" w:after="144"/>
        <w:ind w:left="284" w:hanging="284"/>
        <w:jc w:val="center"/>
        <w:rPr>
          <w:bCs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77EA903F" wp14:editId="3B31CF0F">
            <wp:extent cx="2718000" cy="781200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8000" cy="7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9494" w14:textId="2E1AFE0C" w:rsidR="00C213F6" w:rsidRDefault="00C213F6" w:rsidP="00C213F6">
      <w:pPr>
        <w:pStyle w:val="QuestaoTexto"/>
      </w:pPr>
      <w:r>
        <w:t>Qual é a equação sugerida pela balança?</w:t>
      </w:r>
    </w:p>
    <w:p w14:paraId="5CD35EFB" w14:textId="3C39CBB0" w:rsidR="00C213F6" w:rsidRDefault="00C213F6" w:rsidP="00C26A48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x=450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4x=450</m:t>
        </m:r>
      </m:oMath>
    </w:p>
    <w:p w14:paraId="33EF9E13" w14:textId="29DD683A" w:rsidR="00C213F6" w:rsidRDefault="00C213F6" w:rsidP="00C26A48">
      <w:pPr>
        <w:pStyle w:val="QUESTAO11"/>
        <w:tabs>
          <w:tab w:val="left" w:pos="3686"/>
          <w:tab w:val="left" w:pos="4253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4x=450+x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5x=450</m:t>
        </m:r>
      </m:oMath>
    </w:p>
    <w:p w14:paraId="4EBF8E70" w14:textId="595E21BC" w:rsidR="00C213F6" w:rsidRDefault="00C213F6" w:rsidP="00C26A48">
      <w:pPr>
        <w:pStyle w:val="QUESTAO1"/>
        <w:rPr>
          <w:sz w:val="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88F21E" wp14:editId="0FBD3E8B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4B707" w14:textId="77777777" w:rsidR="00C213F6" w:rsidRPr="00086D19" w:rsidRDefault="00C213F6" w:rsidP="00C213F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88F21E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64B707" w14:textId="77777777" w:rsidR="00C213F6" w:rsidRPr="00086D19" w:rsidRDefault="00C213F6" w:rsidP="00C213F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3E9C">
        <w:tab/>
      </w:r>
      <w:r w:rsidRPr="003A6179">
        <w:t>Considera a e</w:t>
      </w:r>
      <w:r w:rsidRPr="00C213F6">
        <w:t>quação</w:t>
      </w:r>
      <w:r>
        <w:rPr>
          <w:sz w:val="22"/>
          <w:szCs w:val="22"/>
        </w:rPr>
        <w:t xml:space="preserve">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5=</m:t>
        </m:r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</m:oMath>
      <w:r>
        <w:rPr>
          <w:sz w:val="22"/>
          <w:szCs w:val="22"/>
        </w:rPr>
        <w:t>.</w:t>
      </w:r>
    </w:p>
    <w:p w14:paraId="25C842B8" w14:textId="2618A5F0" w:rsidR="00C213F6" w:rsidRDefault="00C213F6" w:rsidP="00C213F6">
      <w:pPr>
        <w:pStyle w:val="QuestaoTexto"/>
      </w:pPr>
      <w:r>
        <w:t>A solução da equação é:</w:t>
      </w:r>
    </w:p>
    <w:p w14:paraId="781C0081" w14:textId="42D268EB" w:rsidR="00C213F6" w:rsidRDefault="00C213F6" w:rsidP="00C26A48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11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11</w:t>
      </w:r>
    </w:p>
    <w:p w14:paraId="2B0F69D1" w14:textId="777039E7" w:rsidR="00C213F6" w:rsidRDefault="00C213F6" w:rsidP="00C26A48">
      <w:pPr>
        <w:pStyle w:val="QUESTAO1"/>
        <w:rPr>
          <w:sz w:val="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74BF1D" wp14:editId="47D4711C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19620" w14:textId="77777777" w:rsidR="00C213F6" w:rsidRPr="00086D19" w:rsidRDefault="00C213F6" w:rsidP="00C213F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74BF1D" id="Oval 1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6E19620" w14:textId="77777777" w:rsidR="00C213F6" w:rsidRPr="00086D19" w:rsidRDefault="00C213F6" w:rsidP="00C213F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213F6">
        <w:t>Con</w:t>
      </w:r>
      <w:r w:rsidRPr="003A6179">
        <w:t>sidera a equação</w:t>
      </w:r>
      <w:r>
        <w:rPr>
          <w:sz w:val="22"/>
          <w:szCs w:val="22"/>
        </w:rPr>
        <w:t xml:space="preserve"> </w:t>
      </w:r>
      <m:oMath>
        <m:r>
          <w:rPr>
            <w:rFonts w:ascii="Cambria Math"/>
          </w:rPr>
          <m:t>4x=10</m:t>
        </m:r>
      </m:oMath>
      <w:r>
        <w:rPr>
          <w:sz w:val="22"/>
          <w:szCs w:val="22"/>
        </w:rPr>
        <w:t>.</w:t>
      </w:r>
    </w:p>
    <w:p w14:paraId="095B301A" w14:textId="4EBB23D6" w:rsidR="00C213F6" w:rsidRDefault="00C213F6" w:rsidP="00C213F6">
      <w:pPr>
        <w:pStyle w:val="QuestaoTexto"/>
      </w:pPr>
      <w:r>
        <w:t>A solução da equação é:</w:t>
      </w:r>
    </w:p>
    <w:p w14:paraId="20C0B99F" w14:textId="11B215FB" w:rsidR="00C213F6" w:rsidRDefault="00C213F6" w:rsidP="00C26A48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6</w:t>
      </w:r>
    </w:p>
    <w:p w14:paraId="7FA25705" w14:textId="70A70EF8" w:rsidR="00C213F6" w:rsidRDefault="00C213F6" w:rsidP="00C26A4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065B04" wp14:editId="25DE6AC4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D3E95" w14:textId="77777777" w:rsidR="00C213F6" w:rsidRPr="00086D19" w:rsidRDefault="00C213F6" w:rsidP="00C213F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065B04" id="Oval 1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64D3E95" w14:textId="77777777" w:rsidR="00C213F6" w:rsidRPr="00086D19" w:rsidRDefault="00C213F6" w:rsidP="00C213F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Luís pensou num número, subtraiu-lhe </w:t>
      </w:r>
      <m:oMath>
        <m:r>
          <w:rPr>
            <w:rFonts w:ascii="Cambria Math"/>
          </w:rPr>
          <m:t>5</m:t>
        </m:r>
      </m:oMath>
      <w:r>
        <w:t xml:space="preserve"> unidades e obteve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t xml:space="preserve"> como resultado. Em que número pensou o Luís?</w:t>
      </w:r>
    </w:p>
    <w:p w14:paraId="1DE308C0" w14:textId="0D0E6C67" w:rsidR="00C213F6" w:rsidRDefault="00C213F6" w:rsidP="00C26A48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3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7</w:t>
      </w:r>
    </w:p>
    <w:sectPr w:rsidR="00C213F6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D66E9" w14:textId="77777777" w:rsidR="007E151D" w:rsidRDefault="007E151D" w:rsidP="00D177B5">
      <w:pPr>
        <w:spacing w:after="0" w:line="240" w:lineRule="auto"/>
      </w:pPr>
      <w:r>
        <w:separator/>
      </w:r>
    </w:p>
  </w:endnote>
  <w:endnote w:type="continuationSeparator" w:id="0">
    <w:p w14:paraId="1796B8F1" w14:textId="77777777" w:rsidR="007E151D" w:rsidRDefault="007E151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E75B" w14:textId="77777777" w:rsidR="007E151D" w:rsidRDefault="007E151D" w:rsidP="00D177B5">
      <w:pPr>
        <w:spacing w:after="0" w:line="240" w:lineRule="auto"/>
      </w:pPr>
      <w:r>
        <w:separator/>
      </w:r>
    </w:p>
  </w:footnote>
  <w:footnote w:type="continuationSeparator" w:id="0">
    <w:p w14:paraId="45CF2634" w14:textId="77777777" w:rsidR="007E151D" w:rsidRDefault="007E151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586" type="#_x0000_t75" style="width:16.5pt;height:16.5pt;visibility:visible" o:bullet="t">
        <v:imagedata r:id="rId1" o:title=""/>
      </v:shape>
    </w:pict>
  </w:numPicBullet>
  <w:numPicBullet w:numPicBulletId="1">
    <w:pict>
      <v:shape id="_x0000_i14587" type="#_x0000_t75" style="width:16.5pt;height:16.5pt;visibility:visible" o:bullet="t">
        <v:imagedata r:id="rId2" o:title=""/>
      </v:shape>
    </w:pict>
  </w:numPicBullet>
  <w:numPicBullet w:numPicBulletId="2">
    <w:pict>
      <v:shape id="_x0000_i1458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57CF7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8A4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962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00D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920E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BA7F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3EEA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9087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B66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F0D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09481852">
    <w:abstractNumId w:val="14"/>
  </w:num>
  <w:num w:numId="2" w16cid:durableId="1117917231">
    <w:abstractNumId w:val="20"/>
  </w:num>
  <w:num w:numId="3" w16cid:durableId="154953362">
    <w:abstractNumId w:val="12"/>
  </w:num>
  <w:num w:numId="4" w16cid:durableId="9686349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37878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935927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2356614">
    <w:abstractNumId w:val="21"/>
  </w:num>
  <w:num w:numId="8" w16cid:durableId="191966004">
    <w:abstractNumId w:val="13"/>
  </w:num>
  <w:num w:numId="9" w16cid:durableId="291137836">
    <w:abstractNumId w:val="9"/>
  </w:num>
  <w:num w:numId="10" w16cid:durableId="1933273777">
    <w:abstractNumId w:val="7"/>
  </w:num>
  <w:num w:numId="11" w16cid:durableId="1089739229">
    <w:abstractNumId w:val="6"/>
  </w:num>
  <w:num w:numId="12" w16cid:durableId="1259678307">
    <w:abstractNumId w:val="5"/>
  </w:num>
  <w:num w:numId="13" w16cid:durableId="300042468">
    <w:abstractNumId w:val="4"/>
  </w:num>
  <w:num w:numId="14" w16cid:durableId="1418551091">
    <w:abstractNumId w:val="8"/>
  </w:num>
  <w:num w:numId="15" w16cid:durableId="2100711821">
    <w:abstractNumId w:val="3"/>
  </w:num>
  <w:num w:numId="16" w16cid:durableId="1119640769">
    <w:abstractNumId w:val="2"/>
  </w:num>
  <w:num w:numId="17" w16cid:durableId="1588004874">
    <w:abstractNumId w:val="1"/>
  </w:num>
  <w:num w:numId="18" w16cid:durableId="1559823090">
    <w:abstractNumId w:val="0"/>
  </w:num>
  <w:num w:numId="19" w16cid:durableId="1549804264">
    <w:abstractNumId w:val="17"/>
  </w:num>
  <w:num w:numId="20" w16cid:durableId="994646295">
    <w:abstractNumId w:val="19"/>
  </w:num>
  <w:num w:numId="21" w16cid:durableId="1015495339">
    <w:abstractNumId w:val="15"/>
  </w:num>
  <w:num w:numId="22" w16cid:durableId="678191085">
    <w:abstractNumId w:val="16"/>
  </w:num>
  <w:num w:numId="23" w16cid:durableId="8880330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A2834"/>
    <w:rsid w:val="002B338B"/>
    <w:rsid w:val="002D1E72"/>
    <w:rsid w:val="002E6EDD"/>
    <w:rsid w:val="002F402E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A6179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C7745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151D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13F6"/>
    <w:rsid w:val="00C2303C"/>
    <w:rsid w:val="00C23320"/>
    <w:rsid w:val="00C26A48"/>
    <w:rsid w:val="00C274FC"/>
    <w:rsid w:val="00C34871"/>
    <w:rsid w:val="00C410BD"/>
    <w:rsid w:val="00C615BE"/>
    <w:rsid w:val="00C71A61"/>
    <w:rsid w:val="00C72BA7"/>
    <w:rsid w:val="00C77EB1"/>
    <w:rsid w:val="00C97B09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6C7745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C774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0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61</TotalTime>
  <Pages>1</Pages>
  <Words>106</Words>
  <Characters>606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