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607FDEBC" w:rsidR="00C72BA7" w:rsidRPr="00860C50" w:rsidRDefault="00E97171" w:rsidP="00162A96">
      <w:pPr>
        <w:pStyle w:val="TITULOFICHAS"/>
        <w:rPr>
          <w:lang w:val="pt-PT"/>
        </w:rPr>
      </w:pPr>
      <w:proofErr w:type="spellStart"/>
      <w:r w:rsidRPr="00860C50">
        <w:rPr>
          <w:lang w:val="pt-PT"/>
        </w:rPr>
        <w:t>Miniteste</w:t>
      </w:r>
      <w:proofErr w:type="spellEnd"/>
      <w:r w:rsidRPr="00860C50">
        <w:rPr>
          <w:lang w:val="pt-PT"/>
        </w:rPr>
        <w:t xml:space="preserve"> </w:t>
      </w:r>
      <w:r w:rsidR="006A6D44" w:rsidRPr="00860C50">
        <w:rPr>
          <w:lang w:val="pt-PT"/>
        </w:rPr>
        <w:t>8</w:t>
      </w:r>
      <w:r w:rsidR="00B32118" w:rsidRPr="00860C50">
        <w:rPr>
          <w:lang w:val="pt-PT"/>
        </w:rPr>
        <w:tab/>
      </w:r>
      <w:r w:rsidR="006A6D44" w:rsidRPr="00860C50">
        <w:rPr>
          <w:rStyle w:val="TITULOFICHAS-alinea"/>
          <w:lang w:val="pt-PT"/>
        </w:rPr>
        <w:t>8.  Resolução de problemas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E2D0564" w14:textId="1A76E40E" w:rsidR="006A6D44" w:rsidRDefault="006A6D44" w:rsidP="006A6D44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E17AAC0" wp14:editId="4CFE7465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70F036" w14:textId="77777777" w:rsidR="006A6D44" w:rsidRPr="00086D19" w:rsidRDefault="006A6D44" w:rsidP="006A6D4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E17AAC0" id="Oval 5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F70F036" w14:textId="77777777" w:rsidR="006A6D44" w:rsidRPr="00086D19" w:rsidRDefault="006A6D44" w:rsidP="006A6D4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A soma de três números ímpares </w:t>
      </w:r>
      <w:r w:rsidRPr="006A6D44">
        <w:t>consecutivos</w:t>
      </w:r>
      <w:r>
        <w:t xml:space="preserve"> é igual a 21.</w:t>
      </w:r>
    </w:p>
    <w:p w14:paraId="2034D194" w14:textId="6A8E2109" w:rsidR="006A6D44" w:rsidRDefault="006A6D44" w:rsidP="006A6D44">
      <w:pPr>
        <w:pStyle w:val="QuestaoTexto"/>
      </w:pPr>
      <w:r>
        <w:t>Qual é o maior dos três números?</w:t>
      </w:r>
    </w:p>
    <w:p w14:paraId="4F0FE646" w14:textId="15A9FEF6" w:rsidR="006A6D44" w:rsidRDefault="006A6D44" w:rsidP="006A6D44">
      <w:pPr>
        <w:pStyle w:val="QUESTAO11"/>
        <w:tabs>
          <w:tab w:val="left" w:pos="3686"/>
          <w:tab w:val="left" w:pos="4253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5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t>7</w:t>
      </w:r>
    </w:p>
    <w:p w14:paraId="3001F754" w14:textId="2BCEBDF1" w:rsidR="006A6D44" w:rsidRDefault="006A6D44" w:rsidP="006A6D44">
      <w:pPr>
        <w:pStyle w:val="QUESTAO11"/>
        <w:tabs>
          <w:tab w:val="left" w:pos="3686"/>
          <w:tab w:val="left" w:pos="4253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>
        <w:t>9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11</w:t>
      </w:r>
    </w:p>
    <w:p w14:paraId="485B90DB" w14:textId="608256DB" w:rsidR="006A6D44" w:rsidRDefault="006A6D44" w:rsidP="006A6D44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84864" behindDoc="1" locked="0" layoutInCell="1" allowOverlap="1" wp14:anchorId="11BE1097" wp14:editId="34830999">
            <wp:simplePos x="0" y="0"/>
            <wp:positionH relativeFrom="column">
              <wp:posOffset>3905250</wp:posOffset>
            </wp:positionH>
            <wp:positionV relativeFrom="paragraph">
              <wp:posOffset>521335</wp:posOffset>
            </wp:positionV>
            <wp:extent cx="1814400" cy="961200"/>
            <wp:effectExtent l="0" t="0" r="0" b="0"/>
            <wp:wrapTight wrapText="bothSides">
              <wp:wrapPolygon edited="0">
                <wp:start x="0" y="0"/>
                <wp:lineTo x="0" y="20986"/>
                <wp:lineTo x="21320" y="20986"/>
                <wp:lineTo x="21320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44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DEB8EEB" wp14:editId="39F2466B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EDD418" w14:textId="77777777" w:rsidR="006A6D44" w:rsidRPr="00086D19" w:rsidRDefault="006A6D44" w:rsidP="006A6D4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DEB8EEB" id="Oval 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BEDD418" w14:textId="77777777" w:rsidR="006A6D44" w:rsidRPr="00086D19" w:rsidRDefault="006A6D44" w:rsidP="006A6D4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Observa a </w:t>
      </w:r>
      <w:r w:rsidRPr="006A6D44">
        <w:t>figura</w:t>
      </w:r>
      <w:r>
        <w:t xml:space="preserve"> ao lado.</w:t>
      </w:r>
    </w:p>
    <w:p w14:paraId="179AECF7" w14:textId="316C8E5C" w:rsidR="006A6D44" w:rsidRDefault="006A6D44" w:rsidP="006A6D44">
      <w:pPr>
        <w:pStyle w:val="QuestaoTexto"/>
      </w:pPr>
      <w:r w:rsidRPr="004B28EC">
        <w:t xml:space="preserve">Qual é o valor de </w:t>
      </w:r>
      <w:r>
        <w:rPr>
          <w:i/>
          <w:iCs/>
        </w:rPr>
        <w:t>x</w:t>
      </w:r>
      <w:r w:rsidRPr="004B28EC">
        <w:t>?</w:t>
      </w:r>
    </w:p>
    <w:p w14:paraId="585180B3" w14:textId="0F056AFB" w:rsidR="006A6D44" w:rsidRDefault="006A6D44" w:rsidP="006A6D44">
      <w:pPr>
        <w:pStyle w:val="QUESTAO11"/>
        <w:tabs>
          <w:tab w:val="left" w:pos="3686"/>
          <w:tab w:val="left" w:pos="4253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46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t>52</w:t>
      </w:r>
    </w:p>
    <w:p w14:paraId="49C33CE7" w14:textId="24518E05" w:rsidR="006A6D44" w:rsidRDefault="006A6D44" w:rsidP="006A6D44">
      <w:pPr>
        <w:pStyle w:val="QUESTAO11"/>
        <w:tabs>
          <w:tab w:val="left" w:pos="3686"/>
          <w:tab w:val="left" w:pos="4253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>
        <w:t>60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65</w:t>
      </w:r>
    </w:p>
    <w:p w14:paraId="0BAF0F66" w14:textId="398E722A" w:rsidR="006A6D44" w:rsidRDefault="006A6D44" w:rsidP="006A6D44">
      <w:pPr>
        <w:pStyle w:val="QUESTAO1"/>
      </w:pPr>
      <w:r w:rsidRPr="0040503C">
        <w:rPr>
          <w:noProof/>
          <w:lang w:eastAsia="pt-PT"/>
        </w:rPr>
        <w:drawing>
          <wp:anchor distT="0" distB="0" distL="114300" distR="114300" simplePos="0" relativeHeight="251685888" behindDoc="0" locked="0" layoutInCell="1" allowOverlap="1" wp14:anchorId="2A298444" wp14:editId="56D42BE6">
            <wp:simplePos x="0" y="0"/>
            <wp:positionH relativeFrom="column">
              <wp:posOffset>3375660</wp:posOffset>
            </wp:positionH>
            <wp:positionV relativeFrom="paragraph">
              <wp:posOffset>440055</wp:posOffset>
            </wp:positionV>
            <wp:extent cx="2656205" cy="1086485"/>
            <wp:effectExtent l="0" t="0" r="0" b="0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20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8BE8A74" wp14:editId="30D24BC6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2CAA4F" w14:textId="77777777" w:rsidR="006A6D44" w:rsidRPr="00086D19" w:rsidRDefault="006A6D44" w:rsidP="006A6D4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BE8A74" id="Oval 9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12CAA4F" w14:textId="77777777" w:rsidR="006A6D44" w:rsidRPr="00086D19" w:rsidRDefault="006A6D44" w:rsidP="006A6D4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93E9C">
        <w:tab/>
      </w:r>
      <w:r>
        <w:t>Na figura ao lado estão representados um retângulo e um triângulo equilátero.</w:t>
      </w:r>
    </w:p>
    <w:p w14:paraId="55EE7B5E" w14:textId="52555A60" w:rsidR="006A6D44" w:rsidRDefault="006A6D44" w:rsidP="006A6D44">
      <w:pPr>
        <w:pStyle w:val="QuestaoTexto"/>
      </w:pPr>
      <w:r>
        <w:t>O perímetro dos dois polígonos é igual.</w:t>
      </w:r>
    </w:p>
    <w:p w14:paraId="38FFB1A5" w14:textId="4726B793" w:rsidR="006A6D44" w:rsidRDefault="006A6D44" w:rsidP="006A6D44">
      <w:pPr>
        <w:pStyle w:val="QuestaoTexto"/>
      </w:pPr>
      <w:r>
        <w:t xml:space="preserve">Qual é o valor de </w:t>
      </w:r>
      <w:r>
        <w:rPr>
          <w:i/>
          <w:iCs/>
        </w:rPr>
        <w:t>x</w:t>
      </w:r>
      <w:r>
        <w:t>?</w:t>
      </w:r>
    </w:p>
    <w:p w14:paraId="6BA8BD39" w14:textId="2036DDBB" w:rsidR="006A6D44" w:rsidRDefault="006A6D44" w:rsidP="006A6D44">
      <w:pPr>
        <w:pStyle w:val="QUESTAO11"/>
        <w:tabs>
          <w:tab w:val="left" w:pos="3686"/>
          <w:tab w:val="left" w:pos="4253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7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t>8</w:t>
      </w:r>
    </w:p>
    <w:p w14:paraId="437023F3" w14:textId="17CCA6CC" w:rsidR="006A6D44" w:rsidRDefault="006A6D44" w:rsidP="006A6D44">
      <w:pPr>
        <w:pStyle w:val="QUESTAO11"/>
        <w:tabs>
          <w:tab w:val="left" w:pos="3686"/>
          <w:tab w:val="left" w:pos="4253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>
        <w:t>10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12</w:t>
      </w:r>
    </w:p>
    <w:p w14:paraId="0A8E6122" w14:textId="226E0AC2" w:rsidR="006A6D44" w:rsidRDefault="003004AE" w:rsidP="006A6D44">
      <w:pPr>
        <w:pStyle w:val="QUESTAO1"/>
      </w:pPr>
      <w:r w:rsidRPr="00731D59">
        <w:rPr>
          <w:noProof/>
          <w:lang w:eastAsia="pt-PT"/>
        </w:rPr>
        <w:drawing>
          <wp:anchor distT="0" distB="0" distL="114300" distR="114300" simplePos="0" relativeHeight="251687936" behindDoc="0" locked="0" layoutInCell="1" allowOverlap="1" wp14:anchorId="1A931179" wp14:editId="64F47A7F">
            <wp:simplePos x="0" y="0"/>
            <wp:positionH relativeFrom="column">
              <wp:posOffset>3699510</wp:posOffset>
            </wp:positionH>
            <wp:positionV relativeFrom="paragraph">
              <wp:posOffset>306705</wp:posOffset>
            </wp:positionV>
            <wp:extent cx="2654300" cy="24428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r="27716"/>
                    <a:stretch/>
                  </pic:blipFill>
                  <pic:spPr bwMode="auto">
                    <a:xfrm>
                      <a:off x="0" y="0"/>
                      <a:ext cx="2654300" cy="2442845"/>
                    </a:xfrm>
                    <a:prstGeom prst="flowChartConnector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6D44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09F6487" wp14:editId="2287D7E3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0B770" w14:textId="77777777" w:rsidR="006A6D44" w:rsidRPr="00086D19" w:rsidRDefault="006A6D44" w:rsidP="006A6D4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09F6487" id="Oval 13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860B770" w14:textId="77777777" w:rsidR="006A6D44" w:rsidRPr="00086D19" w:rsidRDefault="006A6D44" w:rsidP="006A6D4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A6D44" w:rsidRPr="004E7A84">
        <w:tab/>
      </w:r>
      <w:r w:rsidR="006A6D44">
        <w:t>Num pomar há macieiras, pessegueiros e figueiras, num total de 370 árvores.</w:t>
      </w:r>
    </w:p>
    <w:p w14:paraId="133104EF" w14:textId="012FD0E8" w:rsidR="006A6D44" w:rsidRDefault="006A6D44" w:rsidP="006A6D44">
      <w:pPr>
        <w:pStyle w:val="QuestaoTexto"/>
      </w:pPr>
      <w:r>
        <w:t>O número de figueiras é o dobro das macieiras e há menos 30 pessegueiros do que que macieiras.</w:t>
      </w:r>
    </w:p>
    <w:p w14:paraId="5A970569" w14:textId="0B659F2F" w:rsidR="006A6D44" w:rsidRDefault="006A6D44" w:rsidP="006A6D44">
      <w:pPr>
        <w:pStyle w:val="QuestaoTexto"/>
      </w:pPr>
      <w:r>
        <w:t>Quantos pessegueiros há no pomar?</w:t>
      </w:r>
    </w:p>
    <w:p w14:paraId="52AB90A4" w14:textId="3F71E137" w:rsidR="006A6D44" w:rsidRDefault="006A6D44" w:rsidP="006A6D44">
      <w:pPr>
        <w:pStyle w:val="QUESTAO11"/>
        <w:tabs>
          <w:tab w:val="left" w:pos="3686"/>
          <w:tab w:val="left" w:pos="4253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200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rPr>
          <w:bCs w:val="0"/>
          <w:noProof/>
        </w:rPr>
        <w:t>100</w:t>
      </w:r>
    </w:p>
    <w:p w14:paraId="1AD8CFED" w14:textId="3D4BDD3D" w:rsidR="006A6D44" w:rsidRDefault="006A6D44" w:rsidP="006A6D44">
      <w:pPr>
        <w:pStyle w:val="QUESTAO11"/>
        <w:tabs>
          <w:tab w:val="left" w:pos="3686"/>
          <w:tab w:val="left" w:pos="4253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>
        <w:t>80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70</w:t>
      </w:r>
    </w:p>
    <w:sectPr w:rsidR="006A6D44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BFEC3" w14:textId="77777777" w:rsidR="00F05489" w:rsidRDefault="00F05489" w:rsidP="00D177B5">
      <w:pPr>
        <w:spacing w:after="0" w:line="240" w:lineRule="auto"/>
      </w:pPr>
      <w:r>
        <w:separator/>
      </w:r>
    </w:p>
  </w:endnote>
  <w:endnote w:type="continuationSeparator" w:id="0">
    <w:p w14:paraId="6BDE31B8" w14:textId="77777777" w:rsidR="00F05489" w:rsidRDefault="00F0548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F35DF" w14:textId="77777777" w:rsidR="00F05489" w:rsidRDefault="00F05489" w:rsidP="00D177B5">
      <w:pPr>
        <w:spacing w:after="0" w:line="240" w:lineRule="auto"/>
      </w:pPr>
      <w:r>
        <w:separator/>
      </w:r>
    </w:p>
  </w:footnote>
  <w:footnote w:type="continuationSeparator" w:id="0">
    <w:p w14:paraId="5A9C3FE6" w14:textId="77777777" w:rsidR="00F05489" w:rsidRDefault="00F0548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4053" type="#_x0000_t75" style="width:16.6pt;height:16.6pt;visibility:visible" o:bullet="t">
        <v:imagedata r:id="rId1" o:title=""/>
      </v:shape>
    </w:pict>
  </w:numPicBullet>
  <w:numPicBullet w:numPicBulletId="1">
    <w:pict>
      <v:shape id="_x0000_i4054" type="#_x0000_t75" style="width:16.6pt;height:16.6pt;visibility:visible" o:bullet="t">
        <v:imagedata r:id="rId2" o:title=""/>
      </v:shape>
    </w:pict>
  </w:numPicBullet>
  <w:numPicBullet w:numPicBulletId="2">
    <w:pict>
      <v:shape id="_x0000_i4055" type="#_x0000_t75" style="width:16.6pt;height:16.6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F23A31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E47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152AD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46D1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B613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E0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B63B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E051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DA56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C9E06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4"/>
  </w:num>
  <w:num w:numId="2">
    <w:abstractNumId w:val="20"/>
  </w:num>
  <w:num w:numId="3">
    <w:abstractNumId w:val="12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3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7"/>
  </w:num>
  <w:num w:numId="20">
    <w:abstractNumId w:val="19"/>
  </w:num>
  <w:num w:numId="21">
    <w:abstractNumId w:val="15"/>
  </w:num>
  <w:num w:numId="22">
    <w:abstractNumId w:val="16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A2834"/>
    <w:rsid w:val="002B338B"/>
    <w:rsid w:val="002D1E72"/>
    <w:rsid w:val="002E6EDD"/>
    <w:rsid w:val="002F41AF"/>
    <w:rsid w:val="003004AE"/>
    <w:rsid w:val="0030103E"/>
    <w:rsid w:val="003012AD"/>
    <w:rsid w:val="0030367A"/>
    <w:rsid w:val="00343003"/>
    <w:rsid w:val="00350A6D"/>
    <w:rsid w:val="00360BC9"/>
    <w:rsid w:val="0036406B"/>
    <w:rsid w:val="0036538A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A6D44"/>
    <w:rsid w:val="006C14B0"/>
    <w:rsid w:val="006C3C18"/>
    <w:rsid w:val="006C7745"/>
    <w:rsid w:val="006D3A39"/>
    <w:rsid w:val="006D4D88"/>
    <w:rsid w:val="006E72C0"/>
    <w:rsid w:val="006F4F46"/>
    <w:rsid w:val="006F6413"/>
    <w:rsid w:val="00702F0B"/>
    <w:rsid w:val="007063A6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E151D"/>
    <w:rsid w:val="007F10BF"/>
    <w:rsid w:val="007F14DE"/>
    <w:rsid w:val="007F1917"/>
    <w:rsid w:val="00813E36"/>
    <w:rsid w:val="00835C1D"/>
    <w:rsid w:val="00840629"/>
    <w:rsid w:val="008418E3"/>
    <w:rsid w:val="00854FA7"/>
    <w:rsid w:val="00860C50"/>
    <w:rsid w:val="00871045"/>
    <w:rsid w:val="008C1B47"/>
    <w:rsid w:val="008C3EF7"/>
    <w:rsid w:val="008C50B1"/>
    <w:rsid w:val="008D7DEB"/>
    <w:rsid w:val="008E1347"/>
    <w:rsid w:val="008E2813"/>
    <w:rsid w:val="008F3880"/>
    <w:rsid w:val="0090122B"/>
    <w:rsid w:val="0090282A"/>
    <w:rsid w:val="00904DE7"/>
    <w:rsid w:val="00922AFF"/>
    <w:rsid w:val="00923321"/>
    <w:rsid w:val="009246FD"/>
    <w:rsid w:val="009254E0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0256C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13F6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97B09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765E4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022DE"/>
    <w:rsid w:val="00F05489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D765E4"/>
    <w:pPr>
      <w:tabs>
        <w:tab w:val="left" w:pos="113"/>
      </w:tabs>
      <w:spacing w:before="6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6D44"/>
    <w:pPr>
      <w:tabs>
        <w:tab w:val="left" w:pos="113"/>
        <w:tab w:val="left" w:pos="425"/>
      </w:tabs>
      <w:spacing w:before="24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D765E4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83</TotalTime>
  <Pages>1</Pages>
  <Words>95</Words>
  <Characters>548</Characters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2022-06-07T10:33:00Z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