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621A4306" w:rsidR="00C72BA7" w:rsidRDefault="009C77CA" w:rsidP="00162A96">
      <w:pPr>
        <w:pStyle w:val="TITULOFICHAS"/>
      </w:pPr>
      <w:r w:rsidRPr="009C77CA">
        <w:t xml:space="preserve">Teste de </w:t>
      </w:r>
      <w:proofErr w:type="spellStart"/>
      <w:r w:rsidR="009F4D3C">
        <w:t>A</w:t>
      </w:r>
      <w:r w:rsidRPr="009C77CA">
        <w:t>valiação</w:t>
      </w:r>
      <w:proofErr w:type="spellEnd"/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A2CFD2D" w14:textId="239323FE" w:rsidR="001C75A2" w:rsidRDefault="001C75A2" w:rsidP="001C75A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035273" wp14:editId="51941356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B385C" w14:textId="7B34B2E5" w:rsidR="001C75A2" w:rsidRPr="00086D19" w:rsidRDefault="001C75A2" w:rsidP="001C75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035273" id="Oval 2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AB385C" w14:textId="7B34B2E5" w:rsidR="001C75A2" w:rsidRPr="00086D19" w:rsidRDefault="001C75A2" w:rsidP="001C75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Observa a sequência de figuras</w:t>
      </w:r>
      <w:r w:rsidR="00C008C8">
        <w:t xml:space="preserve"> </w:t>
      </w:r>
      <w:r>
        <w:t>formandas por quadrados.</w:t>
      </w:r>
    </w:p>
    <w:p w14:paraId="4AF962B1" w14:textId="5196A4E4" w:rsidR="001C75A2" w:rsidRDefault="00827450" w:rsidP="001C75A2">
      <w:pPr>
        <w:pStyle w:val="QuestaoTexto"/>
      </w:pPr>
      <w:r>
        <w:rPr>
          <w:bCs/>
          <w:noProof/>
          <w:lang w:eastAsia="pt-PT"/>
        </w:rPr>
        <w:drawing>
          <wp:anchor distT="0" distB="0" distL="114300" distR="114300" simplePos="0" relativeHeight="251680768" behindDoc="0" locked="0" layoutInCell="1" allowOverlap="1" wp14:anchorId="6E9C51C7" wp14:editId="2F37F3D1">
            <wp:simplePos x="0" y="0"/>
            <wp:positionH relativeFrom="margin">
              <wp:posOffset>3227070</wp:posOffset>
            </wp:positionH>
            <wp:positionV relativeFrom="margin">
              <wp:posOffset>1779270</wp:posOffset>
            </wp:positionV>
            <wp:extent cx="2569845" cy="1083310"/>
            <wp:effectExtent l="0" t="0" r="1905" b="254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845" cy="108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5A2">
        <w:t>Qual das afirmações seguintes é verdadeira?</w:t>
      </w:r>
    </w:p>
    <w:p w14:paraId="5C4BF4BE" w14:textId="69BB4D70" w:rsidR="001C75A2" w:rsidRDefault="001C75A2" w:rsidP="001C75A2">
      <w:pPr>
        <w:pStyle w:val="QUESTAO11"/>
      </w:pPr>
      <w:r>
        <w:rPr>
          <w:b/>
        </w:rPr>
        <w:t>(A)</w:t>
      </w:r>
      <w:r>
        <w:rPr>
          <w:b/>
        </w:rPr>
        <w:tab/>
      </w:r>
      <w:r w:rsidRPr="00836662">
        <w:t>A figura</w:t>
      </w:r>
      <w:r>
        <w:t xml:space="preserve"> 10 tem 10 quadrados.</w:t>
      </w:r>
    </w:p>
    <w:p w14:paraId="68F9120F" w14:textId="124AB5C4" w:rsidR="001C75A2" w:rsidRDefault="001C75A2" w:rsidP="001C75A2">
      <w:pPr>
        <w:pStyle w:val="QUESTAO11"/>
        <w:rPr>
          <w:b/>
        </w:rPr>
      </w:pPr>
      <w:r>
        <w:rPr>
          <w:b/>
        </w:rPr>
        <w:t>(B)</w:t>
      </w:r>
      <w:r>
        <w:rPr>
          <w:b/>
        </w:rPr>
        <w:tab/>
      </w:r>
      <w:r w:rsidRPr="00836662">
        <w:t>A figura</w:t>
      </w:r>
      <w:r>
        <w:t xml:space="preserve"> 5 tem 10 quadrados.</w:t>
      </w:r>
    </w:p>
    <w:p w14:paraId="3636BF03" w14:textId="6A254055" w:rsidR="001C75A2" w:rsidRDefault="001C75A2" w:rsidP="001C75A2">
      <w:pPr>
        <w:pStyle w:val="QUESTAO11"/>
        <w:rPr>
          <w:b/>
        </w:rPr>
      </w:pPr>
      <w:r>
        <w:rPr>
          <w:b/>
        </w:rPr>
        <w:t>(C)</w:t>
      </w:r>
      <w:r>
        <w:rPr>
          <w:b/>
        </w:rPr>
        <w:tab/>
      </w:r>
      <w:r w:rsidRPr="00836662">
        <w:t>A figura</w:t>
      </w:r>
      <w:r>
        <w:t xml:space="preserve"> 10 tem 21 quadrados.</w:t>
      </w:r>
    </w:p>
    <w:p w14:paraId="6D4AAFB4" w14:textId="6DB82BC0" w:rsidR="001C75A2" w:rsidRPr="00221223" w:rsidRDefault="001C75A2" w:rsidP="001C75A2">
      <w:pPr>
        <w:pStyle w:val="QUESTAO11"/>
        <w:rPr>
          <w:b/>
        </w:rPr>
      </w:pPr>
      <w:r>
        <w:rPr>
          <w:b/>
        </w:rPr>
        <w:t>(D)</w:t>
      </w:r>
      <w:r>
        <w:rPr>
          <w:b/>
        </w:rPr>
        <w:tab/>
      </w:r>
      <w:r w:rsidRPr="00836662">
        <w:t>A figura</w:t>
      </w:r>
      <w:r>
        <w:t xml:space="preserve"> 100 tem 101 quadrados.</w:t>
      </w:r>
      <w:r w:rsidRPr="00862D5F">
        <w:rPr>
          <w:noProof/>
          <w:lang w:eastAsia="pt-PT"/>
        </w:rPr>
        <w:t xml:space="preserve"> </w:t>
      </w:r>
    </w:p>
    <w:p w14:paraId="671A2724" w14:textId="5D6428A8" w:rsidR="001C75A2" w:rsidRDefault="001C75A2" w:rsidP="0080182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485BC60" wp14:editId="7998A5EF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62F5B9" w14:textId="5DD26A57" w:rsidR="001C75A2" w:rsidRPr="00086D19" w:rsidRDefault="001C75A2" w:rsidP="001C75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85BC60" id="Oval 2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62F5B9" w14:textId="5DD26A57" w:rsidR="001C75A2" w:rsidRPr="00086D19" w:rsidRDefault="001C75A2" w:rsidP="001C75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 </w:t>
      </w:r>
      <w:r w:rsidRPr="00862D5F">
        <w:t>sequência:</w:t>
      </w:r>
      <w:r>
        <w:t xml:space="preserve"> </w:t>
      </w:r>
      <m:oMath>
        <m:r>
          <w:rPr>
            <w:rFonts w:ascii="Cambria Math"/>
          </w:rPr>
          <m:t>60</m:t>
        </m:r>
      </m:oMath>
      <w:r>
        <w:t>,</w:t>
      </w:r>
      <w:r w:rsidR="0065027C">
        <w:t xml:space="preserve"> 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/>
          </w:rPr>
          <m:t>50</m:t>
        </m:r>
      </m:oMath>
      <w:r w:rsidR="0065027C">
        <w:t xml:space="preserve"> </w:t>
      </w:r>
      <w:r>
        <w:t>,</w:t>
      </w:r>
      <w:r w:rsidR="0065027C">
        <w:t xml:space="preserve"> </w:t>
      </w:r>
      <w:r>
        <w:t xml:space="preserve"> </w:t>
      </w:r>
      <m:oMath>
        <m:r>
          <w:rPr>
            <w:rFonts w:ascii="Cambria Math"/>
          </w:rPr>
          <m:t>40</m:t>
        </m:r>
        <m:r>
          <w:rPr>
            <w:rFonts w:ascii="Cambria Math"/>
          </w:rPr>
          <m:t xml:space="preserve"> </m:t>
        </m:r>
      </m:oMath>
      <w:r>
        <w:t>,</w:t>
      </w:r>
      <w:r w:rsidR="0065027C">
        <w:t xml:space="preserve"> </w:t>
      </w:r>
      <w:r>
        <w:t xml:space="preserve"> </w:t>
      </w:r>
      <m:oMath>
        <m:r>
          <w:rPr>
            <w:rFonts w:ascii="Cambria Math"/>
          </w:rPr>
          <m:t>30</m:t>
        </m:r>
        <m:r>
          <w:rPr>
            <w:rFonts w:ascii="Cambria Math"/>
          </w:rPr>
          <m:t xml:space="preserve"> </m:t>
        </m:r>
      </m:oMath>
      <w:r>
        <w:t>,</w:t>
      </w:r>
      <w:r w:rsidR="0065027C">
        <w:t xml:space="preserve"> </w:t>
      </w:r>
      <w:r>
        <w:t xml:space="preserve"> </w:t>
      </w:r>
      <m:oMath>
        <m:r>
          <w:rPr>
            <w:rFonts w:ascii="Cambria Math"/>
          </w:rPr>
          <m:t>20</m:t>
        </m:r>
        <m:r>
          <w:rPr>
            <w:rFonts w:ascii="Cambria Math"/>
          </w:rPr>
          <m:t xml:space="preserve"> </m:t>
        </m:r>
      </m:oMath>
      <w:r>
        <w:t xml:space="preserve">, </w:t>
      </w:r>
      <m:oMath>
        <m:r>
          <w:rPr>
            <w:rFonts w:ascii="Cambria Math"/>
          </w:rPr>
          <m:t>…</m:t>
        </m:r>
      </m:oMath>
    </w:p>
    <w:p w14:paraId="715C8A82" w14:textId="19A4BE47" w:rsidR="001C75A2" w:rsidRDefault="001C75A2" w:rsidP="0080182A">
      <w:pPr>
        <w:pStyle w:val="QuestaoTexto"/>
      </w:pPr>
      <w:r>
        <w:t xml:space="preserve">O termo geral,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</m:oMath>
      <w:r w:rsidRPr="00EE4BEA">
        <w:rPr>
          <w:bCs/>
        </w:rPr>
        <w:t>,</w:t>
      </w:r>
      <w:r>
        <w:rPr>
          <w:b/>
        </w:rPr>
        <w:t xml:space="preserve"> </w:t>
      </w:r>
      <w:r>
        <w:t xml:space="preserve">desta </w:t>
      </w:r>
      <w:r w:rsidRPr="00862D5F">
        <w:t>sequência</w:t>
      </w:r>
      <w:r>
        <w:t xml:space="preserve"> </w:t>
      </w:r>
      <w:r w:rsidR="00EE4BEA">
        <w:t>pode ser</w:t>
      </w:r>
      <w:r>
        <w:t>:</w:t>
      </w:r>
    </w:p>
    <w:p w14:paraId="2A3E7DFB" w14:textId="6C1A1A8B" w:rsidR="001C75A2" w:rsidRPr="004A04EB" w:rsidRDefault="001C75A2" w:rsidP="0080182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rPr>
          <w:b/>
        </w:rPr>
      </w:pPr>
      <w:r w:rsidRPr="004A04EB">
        <w:rPr>
          <w:b/>
          <w:bCs w:val="0"/>
        </w:rPr>
        <w:t>(A)</w:t>
      </w:r>
      <w:r w:rsidRPr="004A04EB">
        <w:rPr>
          <w:b/>
          <w:bCs w:val="0"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=60n</m:t>
        </m:r>
      </m:oMath>
      <w:r w:rsidRPr="004A04EB">
        <w:rPr>
          <w:b/>
        </w:rPr>
        <w:tab/>
        <w:t>(B)</w:t>
      </w:r>
      <w:r w:rsidRPr="004A04EB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=60n</m:t>
        </m:r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</m:oMath>
      <w:r w:rsidRPr="004A04EB">
        <w:rPr>
          <w:b/>
        </w:rPr>
        <w:tab/>
        <w:t>(C)</w:t>
      </w:r>
      <w:r w:rsidRPr="004A04EB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=10n+50</m:t>
        </m:r>
      </m:oMath>
      <w:r w:rsidRPr="004A04EB">
        <w:rPr>
          <w:b/>
        </w:rPr>
        <w:tab/>
        <w:t>(D)</w:t>
      </w:r>
      <w:r w:rsidRPr="004A04EB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=70</m:t>
        </m:r>
        <m:r>
          <w:rPr>
            <w:rFonts w:ascii="Cambria Math"/>
          </w:rPr>
          <m:t>-</m:t>
        </m:r>
        <m:r>
          <w:rPr>
            <w:rFonts w:ascii="Cambria Math"/>
          </w:rPr>
          <m:t>10n</m:t>
        </m:r>
      </m:oMath>
    </w:p>
    <w:p w14:paraId="2B1B0D44" w14:textId="3960014A" w:rsidR="001C75A2" w:rsidRDefault="001C75A2" w:rsidP="0080182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E2ABD7" wp14:editId="18E71DB1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87B7D3" w14:textId="1C5A56FC" w:rsidR="001C75A2" w:rsidRPr="00086D19" w:rsidRDefault="001C75A2" w:rsidP="001C75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E2ABD7" id="Oval 23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D87B7D3" w14:textId="1C5A56FC" w:rsidR="001C75A2" w:rsidRPr="00086D19" w:rsidRDefault="001C75A2" w:rsidP="001C75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 sequência de termo geral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n+1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n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+1</m:t>
            </m:r>
          </m:den>
        </m:f>
      </m:oMath>
      <w:r>
        <w:t>.</w:t>
      </w:r>
    </w:p>
    <w:p w14:paraId="47D8B3F5" w14:textId="50C7BC37" w:rsidR="001C75A2" w:rsidRDefault="001C75A2" w:rsidP="001C75A2">
      <w:pPr>
        <w:pStyle w:val="QuestaoTexto"/>
        <w:rPr>
          <w:noProof/>
          <w:lang w:eastAsia="pt-PT"/>
        </w:rPr>
      </w:pPr>
      <w:r w:rsidRPr="0099673B">
        <w:rPr>
          <w:noProof/>
          <w:lang w:eastAsia="pt-PT"/>
        </w:rPr>
        <w:t>O sétimo termo desta sequência é igual a:</w:t>
      </w:r>
    </w:p>
    <w:p w14:paraId="217CFE31" w14:textId="12774368" w:rsidR="001C75A2" w:rsidRPr="004A04EB" w:rsidRDefault="001C75A2" w:rsidP="0080182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rPr>
          <w:b/>
        </w:rPr>
      </w:pPr>
      <w:r w:rsidRPr="004A04EB">
        <w:rPr>
          <w:b/>
          <w:bCs w:val="0"/>
        </w:rPr>
        <w:t>(A)</w:t>
      </w:r>
      <w:r w:rsidRPr="004A04EB">
        <w:rPr>
          <w:b/>
          <w:bCs w:val="0"/>
        </w:rPr>
        <w:tab/>
      </w:r>
      <w:r>
        <w:t>7</w:t>
      </w:r>
      <w:r w:rsidRPr="004A04EB">
        <w:rPr>
          <w:b/>
        </w:rPr>
        <w:tab/>
        <w:t>(B)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18</m:t>
            </m:r>
          </m:num>
          <m:den>
            <m:r>
              <w:rPr>
                <w:rFonts w:ascii="Cambria Math"/>
              </w:rPr>
              <m:t>25</m:t>
            </m:r>
          </m:den>
        </m:f>
      </m:oMath>
      <w:r w:rsidRPr="004A04EB">
        <w:rPr>
          <w:b/>
        </w:rPr>
        <w:tab/>
        <w:t>(C)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13</m:t>
            </m:r>
          </m:num>
          <m:den>
            <m:r>
              <w:rPr>
                <w:rFonts w:ascii="Cambria Math"/>
              </w:rPr>
              <m:t>50</m:t>
            </m:r>
          </m:den>
        </m:f>
      </m:oMath>
      <w:r w:rsidRPr="004A04EB">
        <w:rPr>
          <w:b/>
        </w:rPr>
        <w:tab/>
        <w:t>(D)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17BD7B24" w14:textId="15D237B0" w:rsidR="001C75A2" w:rsidRDefault="00827450" w:rsidP="001C75A2">
      <w:pPr>
        <w:pStyle w:val="QUESTAO1"/>
      </w:pPr>
      <w:r>
        <w:rPr>
          <w:noProof/>
          <w:lang w:eastAsia="pt-PT"/>
        </w:rPr>
        <w:drawing>
          <wp:anchor distT="0" distB="0" distL="114300" distR="114300" simplePos="0" relativeHeight="251683840" behindDoc="1" locked="0" layoutInCell="1" allowOverlap="1" wp14:anchorId="0046AC39" wp14:editId="169080FA">
            <wp:simplePos x="0" y="0"/>
            <wp:positionH relativeFrom="column">
              <wp:posOffset>1977390</wp:posOffset>
            </wp:positionH>
            <wp:positionV relativeFrom="paragraph">
              <wp:posOffset>642620</wp:posOffset>
            </wp:positionV>
            <wp:extent cx="1900555" cy="1249045"/>
            <wp:effectExtent l="0" t="0" r="4445" b="8255"/>
            <wp:wrapTopAndBottom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0555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5A2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44E9C90" wp14:editId="648A8343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634C1E" w14:textId="11F96312" w:rsidR="001C75A2" w:rsidRPr="00086D19" w:rsidRDefault="001C75A2" w:rsidP="001C75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4E9C90" id="Oval 24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3634C1E" w14:textId="11F96312" w:rsidR="001C75A2" w:rsidRPr="00086D19" w:rsidRDefault="001C75A2" w:rsidP="001C75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C75A2" w:rsidRPr="004E7A84">
        <w:tab/>
      </w:r>
      <w:r w:rsidR="001C75A2">
        <w:t>Considera o pentágono da figura abaixo.</w:t>
      </w:r>
    </w:p>
    <w:p w14:paraId="2394E100" w14:textId="77777777" w:rsidR="00827450" w:rsidRDefault="00827450" w:rsidP="001C75A2">
      <w:pPr>
        <w:pStyle w:val="QuestaoTexto"/>
      </w:pPr>
    </w:p>
    <w:p w14:paraId="44F99E8D" w14:textId="3CAF13BC" w:rsidR="001C75A2" w:rsidRDefault="001C75A2" w:rsidP="001C75A2">
      <w:pPr>
        <w:pStyle w:val="QuestaoTexto"/>
      </w:pPr>
      <w:r>
        <w:t>Uma expressão simplificada do perímetro do pentágono é:</w:t>
      </w:r>
    </w:p>
    <w:p w14:paraId="658D26CC" w14:textId="3431798C" w:rsidR="00827450" w:rsidRDefault="001C75A2" w:rsidP="0080182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4A04EB">
        <w:rPr>
          <w:b/>
          <w:bCs w:val="0"/>
        </w:rPr>
        <w:t>(A)</w:t>
      </w:r>
      <w:r w:rsidRPr="004A04EB">
        <w:rPr>
          <w:b/>
          <w:bCs w:val="0"/>
        </w:rPr>
        <w:tab/>
      </w:r>
      <m:oMath>
        <m:r>
          <w:rPr>
            <w:rFonts w:ascii="Cambria Math"/>
          </w:rPr>
          <m:t>7x+17</m:t>
        </m:r>
      </m:oMath>
      <w:r w:rsidRPr="004A04EB">
        <w:rPr>
          <w:b/>
        </w:rPr>
        <w:tab/>
        <w:t>(B)</w:t>
      </w:r>
      <w:r w:rsidRPr="004A04EB">
        <w:rPr>
          <w:b/>
        </w:rPr>
        <w:tab/>
      </w:r>
      <m:oMath>
        <m:r>
          <w:rPr>
            <w:rFonts w:ascii="Cambria Math"/>
          </w:rPr>
          <m:t>7x+11</m:t>
        </m:r>
      </m:oMath>
      <w:r w:rsidRPr="004A04EB">
        <w:rPr>
          <w:b/>
        </w:rPr>
        <w:tab/>
        <w:t>(C)</w:t>
      </w:r>
      <w:r w:rsidRPr="004A04EB">
        <w:rPr>
          <w:b/>
        </w:rPr>
        <w:tab/>
      </w:r>
      <m:oMath>
        <m:r>
          <w:rPr>
            <w:rFonts w:ascii="Cambria Math"/>
          </w:rPr>
          <m:t>12x+11</m:t>
        </m:r>
      </m:oMath>
      <w:r w:rsidRPr="004A04EB">
        <w:rPr>
          <w:b/>
        </w:rPr>
        <w:tab/>
        <w:t>(D)</w:t>
      </w:r>
      <w:r w:rsidRPr="004A04EB">
        <w:rPr>
          <w:b/>
        </w:rPr>
        <w:tab/>
      </w:r>
      <m:oMath>
        <m:r>
          <w:rPr>
            <w:rFonts w:ascii="Cambria Math"/>
          </w:rPr>
          <m:t>7x+10</m:t>
        </m:r>
      </m:oMath>
    </w:p>
    <w:p w14:paraId="646AB37E" w14:textId="77777777" w:rsidR="00827450" w:rsidRDefault="00827450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>
        <w:br w:type="page"/>
      </w:r>
    </w:p>
    <w:p w14:paraId="4573446D" w14:textId="131A9DDB" w:rsidR="001C75A2" w:rsidRDefault="00827450" w:rsidP="00827450">
      <w:pPr>
        <w:pStyle w:val="QUESTAO1"/>
        <w:spacing w:before="360"/>
      </w:pPr>
      <w:r w:rsidRPr="002D6DC6">
        <w:rPr>
          <w:b/>
          <w:noProof/>
          <w:lang w:eastAsia="pt-PT"/>
        </w:rPr>
        <w:lastRenderedPageBreak/>
        <w:drawing>
          <wp:anchor distT="0" distB="0" distL="114300" distR="114300" simplePos="0" relativeHeight="251682816" behindDoc="1" locked="0" layoutInCell="1" allowOverlap="1" wp14:anchorId="35DD6890" wp14:editId="180316CE">
            <wp:simplePos x="0" y="0"/>
            <wp:positionH relativeFrom="column">
              <wp:posOffset>1870710</wp:posOffset>
            </wp:positionH>
            <wp:positionV relativeFrom="paragraph">
              <wp:posOffset>299085</wp:posOffset>
            </wp:positionV>
            <wp:extent cx="1821180" cy="784225"/>
            <wp:effectExtent l="0" t="0" r="7620" b="0"/>
            <wp:wrapTopAndBottom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5A2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316A1F" wp14:editId="7276E755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F8636" w14:textId="3D7351F4" w:rsidR="001C75A2" w:rsidRPr="00086D19" w:rsidRDefault="001C75A2" w:rsidP="001C75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316A1F" id="Oval 25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A1F8636" w14:textId="3D7351F4" w:rsidR="001C75A2" w:rsidRPr="00086D19" w:rsidRDefault="001C75A2" w:rsidP="001C75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C75A2" w:rsidRPr="004E7A84">
        <w:tab/>
      </w:r>
      <w:r w:rsidR="001C75A2">
        <w:t>Observa a balança em equilíbrio da figura abaixo.</w:t>
      </w:r>
    </w:p>
    <w:p w14:paraId="49889ED1" w14:textId="5182699D" w:rsidR="001C75A2" w:rsidRDefault="001C75A2" w:rsidP="001C75A2">
      <w:pPr>
        <w:pStyle w:val="QuestaoTexto"/>
      </w:pPr>
      <w:r>
        <w:t>A solução da equação sugerida pela balança é:</w:t>
      </w:r>
    </w:p>
    <w:p w14:paraId="762D98F9" w14:textId="4093D747" w:rsidR="00827450" w:rsidRDefault="001C75A2" w:rsidP="0080182A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  <w:spacing w:line="240" w:lineRule="auto"/>
        <w:rPr>
          <w:bCs w:val="0"/>
        </w:rPr>
      </w:pPr>
      <w:r w:rsidRPr="004A04EB">
        <w:rPr>
          <w:b/>
          <w:bCs w:val="0"/>
        </w:rPr>
        <w:t>(A)</w:t>
      </w:r>
      <w:r w:rsidRPr="004A04EB">
        <w:rPr>
          <w:b/>
          <w:bCs w:val="0"/>
        </w:rPr>
        <w:tab/>
      </w:r>
      <w:r>
        <w:t>2</w:t>
      </w:r>
      <w:r w:rsidRPr="004A04EB">
        <w:rPr>
          <w:b/>
        </w:rPr>
        <w:tab/>
        <w:t>(B)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Pr="004A04EB">
        <w:rPr>
          <w:b/>
        </w:rPr>
        <w:tab/>
        <w:t>(C)</w:t>
      </w:r>
      <w:r w:rsidRPr="004A04EB">
        <w:rPr>
          <w:b/>
        </w:rPr>
        <w:tab/>
      </w:r>
      <w:r>
        <w:t>3</w:t>
      </w:r>
      <w:r w:rsidRPr="004A04EB">
        <w:rPr>
          <w:b/>
        </w:rPr>
        <w:tab/>
        <w:t>(D)</w:t>
      </w:r>
      <w:r w:rsidRPr="004A04E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018234E6" w14:textId="739CBA07" w:rsidR="001C75A2" w:rsidRDefault="001C75A2" w:rsidP="0080182A">
      <w:pPr>
        <w:pStyle w:val="QUESTAO1"/>
        <w:spacing w:before="2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E9351E8" wp14:editId="24BA1FCD">
                <wp:extent cx="216000" cy="216000"/>
                <wp:effectExtent l="0" t="0" r="0" b="0"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D2ED0" w14:textId="512B34E8" w:rsidR="001C75A2" w:rsidRPr="00086D19" w:rsidRDefault="001C75A2" w:rsidP="001C75A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9351E8" id="Oval 26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43D2ED0" w14:textId="512B34E8" w:rsidR="001C75A2" w:rsidRPr="00086D19" w:rsidRDefault="001C75A2" w:rsidP="001C75A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termo geral de uma sequência é dado pela expressão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c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2n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2n</m:t>
            </m:r>
          </m:den>
        </m:f>
      </m:oMath>
      <w:r>
        <w:t xml:space="preserve"> .</w:t>
      </w:r>
    </w:p>
    <w:p w14:paraId="7B341339" w14:textId="77777777" w:rsidR="001C75A2" w:rsidRDefault="001C75A2" w:rsidP="001C75A2">
      <w:pPr>
        <w:pStyle w:val="QuestaoTexto"/>
      </w:pPr>
      <w:r>
        <w:t>Determina:</w:t>
      </w:r>
    </w:p>
    <w:p w14:paraId="17D27057" w14:textId="6E2988AD" w:rsidR="001C75A2" w:rsidRPr="00C008C8" w:rsidRDefault="001C75A2" w:rsidP="0080182A">
      <w:pPr>
        <w:pStyle w:val="QUESTAO11"/>
        <w:tabs>
          <w:tab w:val="left" w:pos="2694"/>
          <w:tab w:val="left" w:pos="3261"/>
          <w:tab w:val="left" w:pos="4962"/>
          <w:tab w:val="left" w:pos="5529"/>
        </w:tabs>
      </w:pPr>
      <w:r w:rsidRPr="00C008C8">
        <w:rPr>
          <w:b/>
          <w:bCs w:val="0"/>
        </w:rPr>
        <w:t>6.1.</w:t>
      </w:r>
      <w:r w:rsidR="00C008C8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008C8">
        <w:tab/>
      </w:r>
      <w:r w:rsidRPr="00C008C8">
        <w:rPr>
          <w:b/>
          <w:bCs w:val="0"/>
        </w:rPr>
        <w:t>6.2.</w:t>
      </w:r>
      <w:r w:rsidR="00C008C8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C008C8">
        <w:tab/>
      </w:r>
      <w:r w:rsidRPr="00C008C8">
        <w:rPr>
          <w:b/>
          <w:bCs w:val="0"/>
        </w:rPr>
        <w:t>6.3.</w:t>
      </w:r>
      <w:r w:rsidR="00C008C8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c</m:t>
            </m:r>
          </m:e>
          <m:sub>
            <m:r>
              <w:rPr>
                <w:rFonts w:ascii="Cambria Math"/>
              </w:rPr>
              <m:t>15</m:t>
            </m:r>
          </m:sub>
        </m:sSub>
      </m:oMath>
    </w:p>
    <w:p w14:paraId="67F3FE31" w14:textId="4DD377B3" w:rsidR="001C75A2" w:rsidRDefault="001C75A2" w:rsidP="00827450">
      <w:pPr>
        <w:pStyle w:val="QUESTAO1"/>
        <w:spacing w:before="280"/>
      </w:pPr>
      <w:r w:rsidRPr="00F96912">
        <w:rPr>
          <w:b/>
          <w:noProof/>
          <w:lang w:eastAsia="pt-PT"/>
        </w:rPr>
        <w:drawing>
          <wp:anchor distT="0" distB="0" distL="114300" distR="114300" simplePos="0" relativeHeight="251684864" behindDoc="1" locked="0" layoutInCell="1" allowOverlap="1" wp14:anchorId="6BDD83F5" wp14:editId="6928D62D">
            <wp:simplePos x="0" y="0"/>
            <wp:positionH relativeFrom="column">
              <wp:posOffset>4036271</wp:posOffset>
            </wp:positionH>
            <wp:positionV relativeFrom="paragraph">
              <wp:posOffset>199390</wp:posOffset>
            </wp:positionV>
            <wp:extent cx="1814400" cy="1810800"/>
            <wp:effectExtent l="0" t="0" r="0" b="0"/>
            <wp:wrapTight wrapText="bothSides">
              <wp:wrapPolygon edited="0">
                <wp:start x="0" y="0"/>
                <wp:lineTo x="0" y="21365"/>
                <wp:lineTo x="21320" y="21365"/>
                <wp:lineTo x="21320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4400" cy="18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8C8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66ED82" wp14:editId="3DB26A05">
                <wp:extent cx="216000" cy="216000"/>
                <wp:effectExtent l="0" t="0" r="0" b="0"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49EF1" w14:textId="6CF92390" w:rsidR="00C008C8" w:rsidRPr="00086D19" w:rsidRDefault="00C008C8" w:rsidP="00C008C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66ED82" id="Oval 32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2A49EF1" w14:textId="6CF92390" w:rsidR="00C008C8" w:rsidRPr="00086D19" w:rsidRDefault="00C008C8" w:rsidP="00C008C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008C8" w:rsidRPr="004E7A84">
        <w:tab/>
      </w:r>
      <w:r>
        <w:t xml:space="preserve">Observa as </w:t>
      </w:r>
      <w:r w:rsidRPr="00C008C8">
        <w:t>expressões</w:t>
      </w:r>
      <w:r>
        <w:t xml:space="preserve"> do esquema ao lado e seleciona duas cuja soma </w:t>
      </w:r>
      <w:r w:rsidRPr="002E6C47">
        <w:t>seja igual a:</w:t>
      </w:r>
    </w:p>
    <w:p w14:paraId="3814D773" w14:textId="25931FD3" w:rsidR="00C008C8" w:rsidRPr="00C008C8" w:rsidRDefault="00C008C8" w:rsidP="0080182A">
      <w:pPr>
        <w:pStyle w:val="QUESTAO11"/>
        <w:tabs>
          <w:tab w:val="left" w:pos="2694"/>
          <w:tab w:val="left" w:pos="3261"/>
          <w:tab w:val="left" w:pos="4962"/>
          <w:tab w:val="left" w:pos="5529"/>
        </w:tabs>
      </w:pPr>
      <w:r>
        <w:rPr>
          <w:b/>
          <w:bCs w:val="0"/>
        </w:rPr>
        <w:t>7</w:t>
      </w:r>
      <w:r w:rsidRPr="00C008C8">
        <w:rPr>
          <w:b/>
          <w:bCs w:val="0"/>
        </w:rPr>
        <w:t>.1.</w:t>
      </w:r>
      <w: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4x+3</m:t>
        </m:r>
      </m:oMath>
    </w:p>
    <w:p w14:paraId="39546124" w14:textId="4FA4EE57" w:rsidR="001C75A2" w:rsidRPr="00C008C8" w:rsidRDefault="001C75A2" w:rsidP="0080182A">
      <w:pPr>
        <w:pStyle w:val="QUESTAO11"/>
        <w:rPr>
          <w:color w:val="auto"/>
        </w:rPr>
      </w:pPr>
      <w:r w:rsidRPr="00C008C8">
        <w:rPr>
          <w:b/>
          <w:color w:val="auto"/>
        </w:rPr>
        <w:t>7.2.</w:t>
      </w:r>
      <w:r w:rsidR="00C008C8">
        <w:rPr>
          <w:b/>
          <w:color w:val="auto"/>
        </w:rPr>
        <w:tab/>
      </w:r>
      <m:oMath>
        <m:r>
          <w:rPr>
            <w:rFonts w:ascii="Cambria Math"/>
          </w:rPr>
          <m:t>–</m:t>
        </m:r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751F6B48" w14:textId="242625B9" w:rsidR="001C75A2" w:rsidRPr="00C008C8" w:rsidRDefault="001C75A2" w:rsidP="0080182A">
      <w:pPr>
        <w:pStyle w:val="QUESTAO11"/>
        <w:rPr>
          <w:color w:val="auto"/>
        </w:rPr>
      </w:pPr>
      <w:r w:rsidRPr="00C008C8">
        <w:rPr>
          <w:b/>
          <w:color w:val="auto"/>
        </w:rPr>
        <w:t>7.3.</w:t>
      </w:r>
      <w:r w:rsidR="00C008C8">
        <w:rPr>
          <w:color w:val="auto"/>
        </w:rPr>
        <w:tab/>
      </w:r>
      <m:oMath>
        <m:r>
          <w:rPr>
            <w:rFonts w:ascii="Cambria Math"/>
          </w:rPr>
          <m:t>x</m:t>
        </m:r>
      </m:oMath>
    </w:p>
    <w:p w14:paraId="744E83A8" w14:textId="749CFD5E" w:rsidR="001C75A2" w:rsidRPr="003D665C" w:rsidRDefault="00C008C8" w:rsidP="0080182A">
      <w:pPr>
        <w:pStyle w:val="QUESTAO1"/>
        <w:spacing w:before="2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9F1BEE" wp14:editId="07FF25D2">
                <wp:extent cx="216000" cy="216000"/>
                <wp:effectExtent l="0" t="0" r="0" b="0"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19340" w14:textId="4C4AB9B3" w:rsidR="00C008C8" w:rsidRPr="00086D19" w:rsidRDefault="00C008C8" w:rsidP="00C008C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9F1BEE" id="Oval 33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2219340" w14:textId="4C4AB9B3" w:rsidR="00C008C8" w:rsidRPr="00086D19" w:rsidRDefault="00C008C8" w:rsidP="00C008C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C75A2" w:rsidRPr="00C008C8">
        <w:t>Considera</w:t>
      </w:r>
      <w:r w:rsidR="001C75A2" w:rsidRPr="003D665C">
        <w:t xml:space="preserve"> a equação</w:t>
      </w:r>
      <w:r w:rsidR="001C75A2">
        <w:t xml:space="preserve"> 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x+1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=2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  <w:r w:rsidR="001C75A2">
        <w:t>.</w:t>
      </w:r>
    </w:p>
    <w:p w14:paraId="031DB22E" w14:textId="22FB19DB" w:rsidR="001C75A2" w:rsidRPr="003D665C" w:rsidRDefault="001C75A2" w:rsidP="0080182A">
      <w:pPr>
        <w:pStyle w:val="QuestaoTexto"/>
      </w:pPr>
      <w:r>
        <w:t>Sem resolver a equação, v</w:t>
      </w:r>
      <w:r w:rsidRPr="003D665C">
        <w:t xml:space="preserve">erifica que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>
        <w:t xml:space="preserve"> é </w:t>
      </w:r>
      <w:r w:rsidRPr="003D665C">
        <w:t xml:space="preserve">solução </w:t>
      </w:r>
      <w:r>
        <w:t>da equação.</w:t>
      </w:r>
    </w:p>
    <w:p w14:paraId="0693FC15" w14:textId="0461811E" w:rsidR="001C75A2" w:rsidRDefault="00C008C8" w:rsidP="00827450">
      <w:pPr>
        <w:pStyle w:val="QUESTAO1"/>
        <w:spacing w:before="28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AA26EFC" wp14:editId="7488A058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7BFF46" w14:textId="1552EBC4" w:rsidR="00C008C8" w:rsidRPr="00086D19" w:rsidRDefault="00C008C8" w:rsidP="00C008C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A26EFC" id="Oval 34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YhfwIAAGM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1Pxz2RJL2uoD/eBBejnJnp5bfBn3oiY7kXAQcH/&#10;j8Of7vDQFvYVh0HirIHw47V3skf+opazPQ5exeP3rQiKM/vVIbNpSkchjMJ6FNy2XQESYoZrxcss&#10;okNIdhR1gPYZd8KSoqBKOImxKi5TGC+r1C8A3CpSLZfZDKfRi3TjHr0kcOorMfOpexbBDwxOSP1b&#10;GIfyBYt7W/J0sNwm0CZT/NjHoeM4yZk6w9ahVfHrPVsdd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GG+liF/AgAAYw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D7BFF46" w14:textId="1552EBC4" w:rsidR="00C008C8" w:rsidRPr="00086D19" w:rsidRDefault="00C008C8" w:rsidP="00C008C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C75A2">
        <w:t>Resolve e classifica cada uma das seguintes equações.</w:t>
      </w:r>
    </w:p>
    <w:p w14:paraId="763A5AB0" w14:textId="06A7FBF0" w:rsidR="001C75A2" w:rsidRDefault="001C75A2" w:rsidP="0080182A">
      <w:pPr>
        <w:pStyle w:val="QUESTAO11"/>
        <w:rPr>
          <w:b/>
        </w:rPr>
      </w:pPr>
      <w:r w:rsidRPr="003D665C">
        <w:rPr>
          <w:b/>
        </w:rPr>
        <w:t>9.1.</w:t>
      </w:r>
      <w:r w:rsidR="00C008C8">
        <w:tab/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1=</m:t>
        </m:r>
        <m:r>
          <w:rPr>
            <w:rFonts w:ascii="Cambria Math"/>
          </w:rPr>
          <m:t>-</m:t>
        </m:r>
        <m:r>
          <w:rPr>
            <w:rFonts w:ascii="Cambria Math"/>
          </w:rPr>
          <m:t>2x+3+x</m:t>
        </m:r>
      </m:oMath>
    </w:p>
    <w:p w14:paraId="37B60075" w14:textId="5FE8A2E2" w:rsidR="001C75A2" w:rsidRPr="00BF1A34" w:rsidRDefault="001C75A2" w:rsidP="0080182A">
      <w:pPr>
        <w:pStyle w:val="QUESTAO11"/>
      </w:pPr>
      <w:r w:rsidRPr="003D665C">
        <w:rPr>
          <w:b/>
        </w:rPr>
        <w:t>9.2.</w:t>
      </w:r>
      <w:r w:rsidR="00C008C8">
        <w:rPr>
          <w:b/>
        </w:rPr>
        <w:tab/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r>
          <w:rPr>
            <w:rFonts w:ascii="Cambria Math"/>
          </w:rPr>
          <m:t>5x+2x=3</m:t>
        </m:r>
        <m:r>
          <w:rPr>
            <w:rFonts w:ascii="Cambria Math"/>
          </w:rPr>
          <m:t>-</m:t>
        </m:r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</w:p>
    <w:p w14:paraId="1322A0D1" w14:textId="37F4AF67" w:rsidR="001C75A2" w:rsidRDefault="001C75A2" w:rsidP="00827450">
      <w:pPr>
        <w:pStyle w:val="QUESTAO1"/>
        <w:spacing w:before="280"/>
      </w:pPr>
      <w:r>
        <w:rPr>
          <w:noProof/>
          <w:lang w:eastAsia="pt-PT"/>
        </w:rPr>
        <w:drawing>
          <wp:anchor distT="0" distB="0" distL="114300" distR="114300" simplePos="0" relativeHeight="251685888" behindDoc="0" locked="0" layoutInCell="1" allowOverlap="1" wp14:anchorId="53982885" wp14:editId="7BC4DA58">
            <wp:simplePos x="0" y="0"/>
            <wp:positionH relativeFrom="column">
              <wp:posOffset>3695700</wp:posOffset>
            </wp:positionH>
            <wp:positionV relativeFrom="paragraph">
              <wp:posOffset>196215</wp:posOffset>
            </wp:positionV>
            <wp:extent cx="2318400" cy="1666800"/>
            <wp:effectExtent l="0" t="0" r="5715" b="0"/>
            <wp:wrapThrough wrapText="bothSides">
              <wp:wrapPolygon edited="0">
                <wp:start x="0" y="0"/>
                <wp:lineTo x="0" y="21238"/>
                <wp:lineTo x="21476" y="21238"/>
                <wp:lineTo x="21476" y="0"/>
                <wp:lineTo x="0" y="0"/>
              </wp:wrapPolygon>
            </wp:wrapThrough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00" cy="16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8C8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0F9C208" wp14:editId="68DD8F8E">
                <wp:extent cx="252000" cy="252000"/>
                <wp:effectExtent l="0" t="0" r="0" b="0"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827748" w14:textId="08EC9322" w:rsidR="00C008C8" w:rsidRPr="00086D19" w:rsidRDefault="00C008C8" w:rsidP="00C008C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0F9C208" id="Oval 35" o:spid="_x0000_s103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" fillcolor="#c83d47" stroked="f" strokeweight="2pt">
                <v:textbox inset="0,0,0,0">
                  <w:txbxContent>
                    <w:p w14:paraId="47827748" w14:textId="08EC9322" w:rsidR="00C008C8" w:rsidRPr="00086D19" w:rsidRDefault="00C008C8" w:rsidP="00C008C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008C8" w:rsidRPr="004E7A84">
        <w:tab/>
      </w:r>
      <w:r>
        <w:t>A figura ao lado representa um retângulo.</w:t>
      </w:r>
      <w:r w:rsidRPr="0026606B">
        <w:rPr>
          <w:b/>
          <w:noProof/>
          <w:sz w:val="24"/>
          <w:szCs w:val="24"/>
        </w:rPr>
        <w:t xml:space="preserve"> </w:t>
      </w:r>
    </w:p>
    <w:p w14:paraId="32803058" w14:textId="77777777" w:rsidR="001C75A2" w:rsidRDefault="001C75A2" w:rsidP="00C008C8">
      <w:pPr>
        <w:pStyle w:val="QuestaoTexto"/>
      </w:pPr>
      <w:r>
        <w:t>Considera o metro como unidade de medida.</w:t>
      </w:r>
    </w:p>
    <w:p w14:paraId="7ACB5F34" w14:textId="04E2035C" w:rsidR="001C75A2" w:rsidRDefault="001C75A2" w:rsidP="00C008C8">
      <w:pPr>
        <w:pStyle w:val="QUESTAO11"/>
      </w:pPr>
      <w:r w:rsidRPr="00E60C51">
        <w:rPr>
          <w:b/>
        </w:rPr>
        <w:t>10.1.</w:t>
      </w:r>
      <w:r>
        <w:t xml:space="preserve">  </w:t>
      </w:r>
      <w:r w:rsidRPr="00BF28C8">
        <w:t>Determina uma expressão simplificada para o perímetro do retângulo.</w:t>
      </w:r>
    </w:p>
    <w:p w14:paraId="671059C8" w14:textId="6DA79971" w:rsidR="001C75A2" w:rsidRPr="00EB6957" w:rsidRDefault="001C75A2" w:rsidP="00C008C8">
      <w:pPr>
        <w:pStyle w:val="QUESTAO11"/>
      </w:pPr>
      <w:r w:rsidRPr="00E60C51">
        <w:rPr>
          <w:b/>
        </w:rPr>
        <w:t>10.2.</w:t>
      </w:r>
      <w:r>
        <w:t xml:space="preserve">  Sabendo que o perímetro do retângulo é igual a 100 m, determina a área do retângulo.</w:t>
      </w:r>
    </w:p>
    <w:p w14:paraId="3A1CFC88" w14:textId="4B56D43E" w:rsidR="001C75A2" w:rsidRPr="00790261" w:rsidRDefault="00C008C8" w:rsidP="00827450">
      <w:pPr>
        <w:pStyle w:val="QUESTAO1"/>
        <w:spacing w:before="280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D192A9C" wp14:editId="29848594">
                <wp:extent cx="252000" cy="252000"/>
                <wp:effectExtent l="0" t="0" r="0" b="0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446156" w14:textId="0F7C764C" w:rsidR="00C008C8" w:rsidRPr="00086D19" w:rsidRDefault="00C008C8" w:rsidP="00C008C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D192A9C" id="Oval 36" o:spid="_x0000_s103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" fillcolor="#c83d47" stroked="f" strokeweight="2pt">
                <v:textbox inset="0,0,0,0">
                  <w:txbxContent>
                    <w:p w14:paraId="25446156" w14:textId="0F7C764C" w:rsidR="00C008C8" w:rsidRPr="00086D19" w:rsidRDefault="00C008C8" w:rsidP="00C008C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C75A2" w:rsidRPr="00790261">
        <w:rPr>
          <w:noProof/>
        </w:rPr>
        <w:t>A Inês pensou em dois números inteiros consecutivos.</w:t>
      </w:r>
    </w:p>
    <w:p w14:paraId="0510CBBF" w14:textId="1BEEC2FA" w:rsidR="001C75A2" w:rsidRPr="00790261" w:rsidRDefault="001C75A2" w:rsidP="00C008C8">
      <w:pPr>
        <w:pStyle w:val="QuestaoTexto"/>
        <w:rPr>
          <w:noProof/>
        </w:rPr>
      </w:pPr>
      <w:r w:rsidRPr="00790261">
        <w:rPr>
          <w:noProof/>
        </w:rPr>
        <w:t>Calculou a d</w:t>
      </w:r>
      <w:r>
        <w:rPr>
          <w:noProof/>
        </w:rPr>
        <w:t>iferença entre o triplo do menor</w:t>
      </w:r>
      <w:r w:rsidRPr="00790261">
        <w:rPr>
          <w:noProof/>
        </w:rPr>
        <w:t xml:space="preserve"> e o </w:t>
      </w:r>
      <w:r>
        <w:rPr>
          <w:noProof/>
        </w:rPr>
        <w:t>maior e obteve 25</w:t>
      </w:r>
      <w:r w:rsidRPr="00790261">
        <w:rPr>
          <w:noProof/>
        </w:rPr>
        <w:t>.</w:t>
      </w:r>
    </w:p>
    <w:p w14:paraId="706505CC" w14:textId="77777777" w:rsidR="001C75A2" w:rsidRDefault="001C75A2" w:rsidP="00C008C8">
      <w:pPr>
        <w:pStyle w:val="QuestaoTexto"/>
        <w:rPr>
          <w:noProof/>
        </w:rPr>
      </w:pPr>
      <w:r w:rsidRPr="00790261">
        <w:rPr>
          <w:noProof/>
        </w:rPr>
        <w:t>Em que número</w:t>
      </w:r>
      <w:r>
        <w:rPr>
          <w:noProof/>
        </w:rPr>
        <w:t>s</w:t>
      </w:r>
      <w:r w:rsidRPr="00790261">
        <w:rPr>
          <w:noProof/>
        </w:rPr>
        <w:t xml:space="preserve"> pensou a Inês?</w:t>
      </w:r>
    </w:p>
    <w:sectPr w:rsidR="001C75A2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558E7" w14:textId="77777777" w:rsidR="00B62A1B" w:rsidRDefault="00B62A1B" w:rsidP="00D177B5">
      <w:pPr>
        <w:spacing w:after="0" w:line="240" w:lineRule="auto"/>
      </w:pPr>
      <w:r>
        <w:separator/>
      </w:r>
    </w:p>
  </w:endnote>
  <w:endnote w:type="continuationSeparator" w:id="0">
    <w:p w14:paraId="344C1C31" w14:textId="77777777" w:rsidR="00B62A1B" w:rsidRDefault="00B62A1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53939" w14:textId="77777777" w:rsidR="00B62A1B" w:rsidRDefault="00B62A1B" w:rsidP="00D177B5">
      <w:pPr>
        <w:spacing w:after="0" w:line="240" w:lineRule="auto"/>
      </w:pPr>
      <w:r>
        <w:separator/>
      </w:r>
    </w:p>
  </w:footnote>
  <w:footnote w:type="continuationSeparator" w:id="0">
    <w:p w14:paraId="784F0BF2" w14:textId="77777777" w:rsidR="00B62A1B" w:rsidRDefault="00B62A1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3" type="#_x0000_t75" style="width:16.5pt;height:16.5pt;visibility:visible" o:bullet="t">
        <v:imagedata r:id="rId1" o:title=""/>
      </v:shape>
    </w:pict>
  </w:numPicBullet>
  <w:numPicBullet w:numPicBulletId="1">
    <w:pict>
      <v:shape id="_x0000_i1204" type="#_x0000_t75" style="width:16.5pt;height:16.5pt;visibility:visible" o:bullet="t">
        <v:imagedata r:id="rId2" o:title=""/>
      </v:shape>
    </w:pict>
  </w:numPicBullet>
  <w:numPicBullet w:numPicBulletId="2">
    <w:pict>
      <v:shape id="_x0000_i1205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A64DC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803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9846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D24A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A0B8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D001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D6A290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A6DCA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9C8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CC4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A2278B"/>
    <w:multiLevelType w:val="hybridMultilevel"/>
    <w:tmpl w:val="1B722F66"/>
    <w:lvl w:ilvl="0" w:tplc="2E26DFC4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3" w15:restartNumberingAfterBreak="0">
    <w:nsid w:val="0DA11C9D"/>
    <w:multiLevelType w:val="hybridMultilevel"/>
    <w:tmpl w:val="CEEE1EE6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BD32410"/>
    <w:multiLevelType w:val="hybridMultilevel"/>
    <w:tmpl w:val="4DD4244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0AE480A"/>
    <w:multiLevelType w:val="hybridMultilevel"/>
    <w:tmpl w:val="085E540C"/>
    <w:lvl w:ilvl="0" w:tplc="C0D42A16">
      <w:start w:val="1"/>
      <w:numFmt w:val="upperLetter"/>
      <w:lvlText w:val="(%1)"/>
      <w:lvlJc w:val="left"/>
      <w:pPr>
        <w:ind w:left="81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493059711">
    <w:abstractNumId w:val="16"/>
  </w:num>
  <w:num w:numId="2" w16cid:durableId="1782341677">
    <w:abstractNumId w:val="23"/>
  </w:num>
  <w:num w:numId="3" w16cid:durableId="257562148">
    <w:abstractNumId w:val="14"/>
  </w:num>
  <w:num w:numId="4" w16cid:durableId="1171142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0126121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3453758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0901665">
    <w:abstractNumId w:val="24"/>
  </w:num>
  <w:num w:numId="8" w16cid:durableId="598368517">
    <w:abstractNumId w:val="15"/>
  </w:num>
  <w:num w:numId="9" w16cid:durableId="1528062289">
    <w:abstractNumId w:val="9"/>
  </w:num>
  <w:num w:numId="10" w16cid:durableId="1656762762">
    <w:abstractNumId w:val="7"/>
  </w:num>
  <w:num w:numId="11" w16cid:durableId="1192570632">
    <w:abstractNumId w:val="6"/>
  </w:num>
  <w:num w:numId="12" w16cid:durableId="2100640951">
    <w:abstractNumId w:val="5"/>
  </w:num>
  <w:num w:numId="13" w16cid:durableId="152764676">
    <w:abstractNumId w:val="4"/>
  </w:num>
  <w:num w:numId="14" w16cid:durableId="1952931664">
    <w:abstractNumId w:val="8"/>
  </w:num>
  <w:num w:numId="15" w16cid:durableId="256258420">
    <w:abstractNumId w:val="3"/>
  </w:num>
  <w:num w:numId="16" w16cid:durableId="406196519">
    <w:abstractNumId w:val="2"/>
  </w:num>
  <w:num w:numId="17" w16cid:durableId="1464232245">
    <w:abstractNumId w:val="1"/>
  </w:num>
  <w:num w:numId="18" w16cid:durableId="1152021349">
    <w:abstractNumId w:val="0"/>
  </w:num>
  <w:num w:numId="19" w16cid:durableId="1875993675">
    <w:abstractNumId w:val="21"/>
  </w:num>
  <w:num w:numId="20" w16cid:durableId="1617563782">
    <w:abstractNumId w:val="22"/>
  </w:num>
  <w:num w:numId="21" w16cid:durableId="1723023013">
    <w:abstractNumId w:val="18"/>
  </w:num>
  <w:num w:numId="22" w16cid:durableId="119960177">
    <w:abstractNumId w:val="19"/>
  </w:num>
  <w:num w:numId="23" w16cid:durableId="1408304091">
    <w:abstractNumId w:val="20"/>
  </w:num>
  <w:num w:numId="24" w16cid:durableId="2103263006">
    <w:abstractNumId w:val="11"/>
  </w:num>
  <w:num w:numId="25" w16cid:durableId="1232471423">
    <w:abstractNumId w:val="13"/>
  </w:num>
  <w:num w:numId="26" w16cid:durableId="2072189059">
    <w:abstractNumId w:val="17"/>
  </w:num>
  <w:num w:numId="27" w16cid:durableId="1669942125">
    <w:abstractNumId w:val="6"/>
  </w:num>
  <w:num w:numId="28" w16cid:durableId="625745877">
    <w:abstractNumId w:val="6"/>
  </w:num>
  <w:num w:numId="29" w16cid:durableId="1632514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6799D"/>
    <w:rsid w:val="00084847"/>
    <w:rsid w:val="00086D19"/>
    <w:rsid w:val="000A78A5"/>
    <w:rsid w:val="000C37B1"/>
    <w:rsid w:val="000C544B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1463"/>
    <w:rsid w:val="001A7745"/>
    <w:rsid w:val="001C5DAF"/>
    <w:rsid w:val="001C75A2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04EB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97102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4997"/>
    <w:rsid w:val="00626873"/>
    <w:rsid w:val="00627293"/>
    <w:rsid w:val="0065027C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E286A"/>
    <w:rsid w:val="007F10BF"/>
    <w:rsid w:val="007F14DE"/>
    <w:rsid w:val="007F1917"/>
    <w:rsid w:val="0080182A"/>
    <w:rsid w:val="00813E36"/>
    <w:rsid w:val="00827450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C77CA"/>
    <w:rsid w:val="009E04ED"/>
    <w:rsid w:val="009E1B35"/>
    <w:rsid w:val="009E654C"/>
    <w:rsid w:val="009F4D3C"/>
    <w:rsid w:val="00A115C4"/>
    <w:rsid w:val="00A128F3"/>
    <w:rsid w:val="00A158CE"/>
    <w:rsid w:val="00A173FF"/>
    <w:rsid w:val="00A22A4E"/>
    <w:rsid w:val="00A2514B"/>
    <w:rsid w:val="00A25439"/>
    <w:rsid w:val="00A3053A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A3882"/>
    <w:rsid w:val="00AB42F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43C57"/>
    <w:rsid w:val="00B50C52"/>
    <w:rsid w:val="00B514FB"/>
    <w:rsid w:val="00B62A1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08C8"/>
    <w:rsid w:val="00C04C98"/>
    <w:rsid w:val="00C11B28"/>
    <w:rsid w:val="00C13BB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3B37"/>
    <w:rsid w:val="00D971AE"/>
    <w:rsid w:val="00D97572"/>
    <w:rsid w:val="00DA1BF5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2188"/>
    <w:rsid w:val="00EB4909"/>
    <w:rsid w:val="00ED1713"/>
    <w:rsid w:val="00ED30E2"/>
    <w:rsid w:val="00EE0E1E"/>
    <w:rsid w:val="00EE4BEA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27450"/>
    <w:pPr>
      <w:tabs>
        <w:tab w:val="left" w:pos="113"/>
      </w:tabs>
      <w:spacing w:before="4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27450"/>
    <w:pPr>
      <w:tabs>
        <w:tab w:val="left" w:pos="113"/>
        <w:tab w:val="left" w:pos="425"/>
      </w:tabs>
      <w:spacing w:before="12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2745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Negrito">
    <w:name w:val="Estilo QUESTAO 1.1 + Negrito"/>
    <w:basedOn w:val="QUESTAO11"/>
    <w:rsid w:val="009C77CA"/>
    <w:pPr>
      <w:spacing w:line="240" w:lineRule="auto"/>
    </w:pPr>
    <w:rPr>
      <w:b/>
    </w:rPr>
  </w:style>
  <w:style w:type="paragraph" w:styleId="Listacommarcas3">
    <w:name w:val="List Bullet 3"/>
    <w:aliases w:val="Bullet"/>
    <w:basedOn w:val="Normal"/>
    <w:uiPriority w:val="99"/>
    <w:unhideWhenUsed/>
    <w:rsid w:val="007E286A"/>
    <w:pPr>
      <w:numPr>
        <w:numId w:val="11"/>
      </w:numPr>
      <w:contextualSpacing/>
    </w:pPr>
    <w:rPr>
      <w:rFonts w:ascii="Arial" w:hAnsi="Arial"/>
      <w:sz w:val="20"/>
    </w:rPr>
  </w:style>
  <w:style w:type="paragraph" w:styleId="Lista2">
    <w:name w:val="List 2"/>
    <w:basedOn w:val="Normal"/>
    <w:uiPriority w:val="99"/>
    <w:unhideWhenUsed/>
    <w:rsid w:val="007E286A"/>
    <w:pPr>
      <w:ind w:left="566" w:hanging="283"/>
      <w:contextualSpacing/>
    </w:pPr>
  </w:style>
  <w:style w:type="paragraph" w:styleId="Listacommarcas2">
    <w:name w:val="List Bullet 2"/>
    <w:basedOn w:val="Normal"/>
    <w:uiPriority w:val="99"/>
    <w:unhideWhenUsed/>
    <w:rsid w:val="007E286A"/>
    <w:pPr>
      <w:numPr>
        <w:numId w:val="10"/>
      </w:numPr>
      <w:contextualSpacing/>
    </w:pPr>
  </w:style>
  <w:style w:type="paragraph" w:customStyle="1" w:styleId="EstiloListacommarcas3">
    <w:name w:val="Estilo Lista com marcas 3"/>
    <w:aliases w:val="Bullet + Preto"/>
    <w:basedOn w:val="Listacommarcas3"/>
    <w:rsid w:val="00DA1BF5"/>
    <w:pPr>
      <w:spacing w:before="120"/>
      <w:ind w:left="924" w:hanging="357"/>
      <w:contextualSpacing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101</TotalTime>
  <Pages>2</Pages>
  <Words>257</Words>
  <Characters>1467</Characters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