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67FF5B9" w:rsidR="00C72BA7" w:rsidRDefault="004B6FB1" w:rsidP="00162A96">
      <w:pPr>
        <w:pStyle w:val="TITULOFICHAS"/>
      </w:pPr>
      <w:bookmarkStart w:id="0" w:name="_Hlk102604538"/>
      <w:bookmarkEnd w:id="0"/>
      <w:proofErr w:type="spellStart"/>
      <w:r>
        <w:t>Ficha</w:t>
      </w:r>
      <w:proofErr w:type="spellEnd"/>
      <w:r>
        <w:t xml:space="preserve"> de </w:t>
      </w:r>
      <w:proofErr w:type="spellStart"/>
      <w:r>
        <w:t>desenvolvimento</w:t>
      </w:r>
      <w:proofErr w:type="spellEnd"/>
    </w:p>
    <w:p w14:paraId="364648FF" w14:textId="278C2942" w:rsidR="00A448BD" w:rsidRPr="001203B3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CFB0ADC" w14:textId="7863FE93" w:rsidR="002C0ADE" w:rsidRDefault="002C0ADE" w:rsidP="002C0AD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EAD867" wp14:editId="0E3CC242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FDB27" w14:textId="5C250168" w:rsidR="002C0ADE" w:rsidRPr="00086D19" w:rsidRDefault="002C0ADE" w:rsidP="002C0A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EAD867" id="Oval 2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81FDB27" w14:textId="5C250168" w:rsidR="002C0ADE" w:rsidRPr="00086D19" w:rsidRDefault="002C0ADE" w:rsidP="002C0A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 sequência seguinte formada por romãs.</w:t>
      </w:r>
    </w:p>
    <w:p w14:paraId="45DC9195" w14:textId="10698CF5" w:rsidR="002C0ADE" w:rsidRDefault="002C0ADE" w:rsidP="002C0ADE">
      <w:pPr>
        <w:spacing w:after="80" w:line="324" w:lineRule="auto"/>
        <w:ind w:left="703" w:hanging="703"/>
        <w:jc w:val="center"/>
        <w:rPr>
          <w:rFonts w:ascii="Arial" w:hAnsi="Arial" w:cs="Arial"/>
          <w:sz w:val="24"/>
          <w:szCs w:val="24"/>
        </w:rPr>
      </w:pPr>
      <w:r w:rsidRPr="00A34B7F">
        <w:rPr>
          <w:b/>
          <w:noProof/>
          <w:lang w:eastAsia="pt-PT"/>
        </w:rPr>
        <w:drawing>
          <wp:inline distT="0" distB="0" distL="0" distR="0" wp14:anchorId="1CB1548B" wp14:editId="4BF52622">
            <wp:extent cx="4615180" cy="932180"/>
            <wp:effectExtent l="0" t="0" r="0" b="127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FF101" w14:textId="77777777" w:rsidR="002C0ADE" w:rsidRDefault="002C0ADE" w:rsidP="002C0ADE">
      <w:pPr>
        <w:pStyle w:val="QuestaoTexto"/>
      </w:pPr>
      <w:r>
        <w:t>Admite que a regularidade se mantém para as figuras seguintes.</w:t>
      </w:r>
    </w:p>
    <w:p w14:paraId="4F1D6AF6" w14:textId="2A0F8F66" w:rsidR="002C0ADE" w:rsidRDefault="002C0ADE" w:rsidP="002C0ADE">
      <w:pPr>
        <w:pStyle w:val="QUESTAO11"/>
      </w:pPr>
      <w:r>
        <w:rPr>
          <w:b/>
          <w:bCs w:val="0"/>
        </w:rPr>
        <w:t>1.1.</w:t>
      </w:r>
      <w:r>
        <w:tab/>
        <w:t xml:space="preserve">Completa a tabela </w:t>
      </w:r>
      <w:r w:rsidRPr="002C0ADE">
        <w:t>seguinte</w:t>
      </w:r>
      <w:r>
        <w:t>.</w:t>
      </w:r>
    </w:p>
    <w:tbl>
      <w:tblPr>
        <w:tblStyle w:val="TabelacomGrelha"/>
        <w:tblW w:w="7402" w:type="dxa"/>
        <w:tblInd w:w="84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01"/>
        <w:gridCol w:w="800"/>
        <w:gridCol w:w="800"/>
        <w:gridCol w:w="800"/>
        <w:gridCol w:w="801"/>
        <w:gridCol w:w="800"/>
        <w:gridCol w:w="800"/>
        <w:gridCol w:w="800"/>
      </w:tblGrid>
      <w:tr w:rsidR="005D7F6E" w:rsidRPr="002C0ADE" w14:paraId="644201AC" w14:textId="77777777" w:rsidTr="005D7F6E">
        <w:trPr>
          <w:trHeight w:val="532"/>
        </w:trPr>
        <w:tc>
          <w:tcPr>
            <w:tcW w:w="1801" w:type="dxa"/>
            <w:shd w:val="clear" w:color="auto" w:fill="F9D7D7"/>
            <w:vAlign w:val="center"/>
          </w:tcPr>
          <w:p w14:paraId="369D30AA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Número da figura</w:t>
            </w:r>
          </w:p>
        </w:tc>
        <w:tc>
          <w:tcPr>
            <w:tcW w:w="800" w:type="dxa"/>
            <w:vAlign w:val="center"/>
          </w:tcPr>
          <w:p w14:paraId="4760C6AB" w14:textId="54193634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00" w:type="dxa"/>
            <w:vAlign w:val="center"/>
          </w:tcPr>
          <w:p w14:paraId="66B270F3" w14:textId="71A3E65A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0" w:type="dxa"/>
            <w:vAlign w:val="center"/>
          </w:tcPr>
          <w:p w14:paraId="66A40A85" w14:textId="3C35943F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01" w:type="dxa"/>
            <w:vAlign w:val="center"/>
          </w:tcPr>
          <w:p w14:paraId="3E346DE7" w14:textId="5F6D65AD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00" w:type="dxa"/>
            <w:vAlign w:val="center"/>
          </w:tcPr>
          <w:p w14:paraId="7C690BBC" w14:textId="4718F576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00" w:type="dxa"/>
            <w:vAlign w:val="center"/>
          </w:tcPr>
          <w:p w14:paraId="64F41CD0" w14:textId="33D5720C" w:rsidR="005D7F6E" w:rsidRPr="002C0ADE" w:rsidRDefault="00B96E19" w:rsidP="00B96E1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Cambria Math"/>
                    <w:sz w:val="20"/>
                    <w:szCs w:val="20"/>
                  </w:rPr>
                  <m:t>⋯</m:t>
                </m:r>
              </m:oMath>
            </m:oMathPara>
          </w:p>
        </w:tc>
        <w:tc>
          <w:tcPr>
            <w:tcW w:w="800" w:type="dxa"/>
            <w:vAlign w:val="center"/>
          </w:tcPr>
          <w:p w14:paraId="04023899" w14:textId="0D48E4BC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5D7F6E" w:rsidRPr="002C0ADE" w14:paraId="3FD7B3AC" w14:textId="77777777" w:rsidTr="005D7F6E">
        <w:trPr>
          <w:trHeight w:val="532"/>
        </w:trPr>
        <w:tc>
          <w:tcPr>
            <w:tcW w:w="1801" w:type="dxa"/>
            <w:shd w:val="clear" w:color="auto" w:fill="F9D7D7"/>
            <w:vAlign w:val="center"/>
          </w:tcPr>
          <w:p w14:paraId="5347173F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ADE">
              <w:rPr>
                <w:rFonts w:ascii="Arial" w:hAnsi="Arial" w:cs="Arial"/>
                <w:sz w:val="20"/>
                <w:szCs w:val="20"/>
              </w:rPr>
              <w:t>Número de romãs</w:t>
            </w:r>
          </w:p>
        </w:tc>
        <w:tc>
          <w:tcPr>
            <w:tcW w:w="800" w:type="dxa"/>
            <w:vAlign w:val="center"/>
          </w:tcPr>
          <w:p w14:paraId="6953BE13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CAFD836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1066C62" w14:textId="01F762B8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14:paraId="3E789A22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33BDDC79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5BFEACC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7E9F499B" w14:textId="77777777" w:rsidR="005D7F6E" w:rsidRPr="002C0ADE" w:rsidRDefault="005D7F6E" w:rsidP="00B43D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E826E1" w14:textId="4484ACE2" w:rsidR="002C0ADE" w:rsidRDefault="002C0ADE" w:rsidP="002C0ADE">
      <w:pPr>
        <w:pStyle w:val="QUESTAO11"/>
      </w:pPr>
      <w:r w:rsidRPr="00A34B7F">
        <w:rPr>
          <w:b/>
        </w:rPr>
        <w:t>1.2.</w:t>
      </w:r>
      <w:r>
        <w:tab/>
        <w:t>Pode existir uma figura nesta sequência com 25 romãs? Justifica.</w:t>
      </w:r>
    </w:p>
    <w:p w14:paraId="05283B04" w14:textId="797E9592" w:rsidR="002C0ADE" w:rsidRDefault="002C0ADE" w:rsidP="002C0ADE">
      <w:pPr>
        <w:pStyle w:val="QUESTAO11"/>
      </w:pPr>
      <w:r w:rsidRPr="00A34B7F">
        <w:rPr>
          <w:b/>
        </w:rPr>
        <w:t>1.3.</w:t>
      </w:r>
      <w:r>
        <w:tab/>
        <w:t>Qual das expressões pode representar o termo geral da sequência?</w:t>
      </w:r>
    </w:p>
    <w:p w14:paraId="470B1C40" w14:textId="2B7CAB53" w:rsidR="002C0ADE" w:rsidRDefault="002C0ADE" w:rsidP="00B96E19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=n+1</m:t>
        </m:r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=n+2</m:t>
        </m:r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=2n+1</m:t>
        </m:r>
      </m:oMath>
    </w:p>
    <w:p w14:paraId="6825D69D" w14:textId="04076DA2" w:rsidR="002C0ADE" w:rsidRDefault="002C0ADE" w:rsidP="002C0AD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05A550" wp14:editId="16C4BD1F">
                <wp:extent cx="216000" cy="216000"/>
                <wp:effectExtent l="0" t="0" r="0" b="0"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5EE42" w14:textId="77777777" w:rsidR="002C0ADE" w:rsidRPr="00086D19" w:rsidRDefault="002C0ADE" w:rsidP="002C0A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05A550" id="Oval 3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DE5EE42" w14:textId="77777777" w:rsidR="002C0ADE" w:rsidRPr="00086D19" w:rsidRDefault="002C0ADE" w:rsidP="002C0A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Escreve os termos gerais para cada uma das seguintes sequências aritméticas, </w:t>
      </w:r>
      <w:r w:rsidRPr="00A34B7F">
        <w:t>admitindo que, em cada caso, a regularidade se mantém.</w:t>
      </w:r>
    </w:p>
    <w:p w14:paraId="0EA73654" w14:textId="1165A015" w:rsidR="002C0ADE" w:rsidRPr="002C0ADE" w:rsidRDefault="002C0ADE" w:rsidP="00B96E19">
      <w:pPr>
        <w:pStyle w:val="QUESTAO11"/>
        <w:tabs>
          <w:tab w:val="left" w:pos="4253"/>
          <w:tab w:val="left" w:pos="4820"/>
        </w:tabs>
      </w:pPr>
      <w:r w:rsidRPr="002C0ADE">
        <w:rPr>
          <w:b/>
        </w:rPr>
        <w:t>2.1.</w:t>
      </w:r>
      <w:r>
        <w:tab/>
      </w:r>
      <m:oMath>
        <m:r>
          <w:rPr>
            <w:rFonts w:ascii="Cambria Math"/>
          </w:rPr>
          <m:t>3</m:t>
        </m:r>
        <m:r>
          <w:rPr>
            <w:rFonts w:ascii="Cambria Math"/>
          </w:rPr>
          <m:t xml:space="preserve"> </m:t>
        </m:r>
      </m:oMath>
      <w:r w:rsidRPr="002C0ADE">
        <w:t xml:space="preserve">,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/>
          </w:rPr>
          <m:t>7</m:t>
        </m:r>
        <m:r>
          <w:rPr>
            <w:rFonts w:ascii="Cambria Math"/>
          </w:rPr>
          <m:t xml:space="preserve"> </m:t>
        </m:r>
      </m:oMath>
      <w:r w:rsidRPr="002C0ADE">
        <w:t xml:space="preserve">, </w:t>
      </w:r>
      <w:r w:rsidR="00006625">
        <w:t xml:space="preserve"> </w:t>
      </w:r>
      <m:oMath>
        <m:r>
          <w:rPr>
            <w:rFonts w:ascii="Cambria Math"/>
          </w:rPr>
          <m:t>11</m:t>
        </m:r>
        <m:r>
          <w:rPr>
            <w:rFonts w:ascii="Cambria Math"/>
          </w:rPr>
          <m:t xml:space="preserve"> </m:t>
        </m:r>
      </m:oMath>
      <w:r w:rsidRPr="002C0ADE">
        <w:t>,</w:t>
      </w:r>
      <w:r w:rsidR="00006625">
        <w:t xml:space="preserve"> </w:t>
      </w:r>
      <w:r w:rsidRPr="002C0ADE">
        <w:t xml:space="preserve"> </w:t>
      </w:r>
      <m:oMath>
        <m:r>
          <w:rPr>
            <w:rFonts w:ascii="Cambria Math"/>
          </w:rPr>
          <m:t>15</m:t>
        </m:r>
        <m:r>
          <w:rPr>
            <w:rFonts w:ascii="Cambria Math"/>
          </w:rPr>
          <m:t xml:space="preserve"> </m:t>
        </m:r>
      </m:oMath>
      <w:r w:rsidRPr="002C0ADE">
        <w:t xml:space="preserve">, </w:t>
      </w:r>
      <m:oMath>
        <m:r>
          <w:rPr>
            <w:rFonts w:ascii="Cambria Math"/>
          </w:rPr>
          <m:t>…</m:t>
        </m:r>
      </m:oMath>
      <w:r w:rsidRPr="002C0ADE">
        <w:tab/>
      </w:r>
      <w:r w:rsidRPr="002C0ADE">
        <w:rPr>
          <w:b/>
        </w:rPr>
        <w:t>2.2.</w:t>
      </w:r>
      <w:r>
        <w:rPr>
          <w:b/>
        </w:rPr>
        <w:tab/>
      </w:r>
      <m:oMath>
        <m:r>
          <w:rPr>
            <w:rFonts w:ascii="Cambria Math"/>
          </w:rPr>
          <m:t>10</m:t>
        </m:r>
      </m:oMath>
      <w:r w:rsidR="00006625">
        <w:t xml:space="preserve"> </w:t>
      </w:r>
      <w:r w:rsidRPr="002C0ADE">
        <w:t>,</w:t>
      </w:r>
      <w:r w:rsidR="00006625">
        <w:t xml:space="preserve"> </w:t>
      </w:r>
      <w:r w:rsidRPr="002C0ADE">
        <w:t xml:space="preserve"> </w:t>
      </w:r>
      <m:oMath>
        <m:r>
          <w:rPr>
            <w:rFonts w:ascii="Cambria Math"/>
          </w:rPr>
          <m:t>15</m:t>
        </m:r>
      </m:oMath>
      <w:r w:rsidR="00006625">
        <w:t xml:space="preserve"> </w:t>
      </w:r>
      <w:r w:rsidRPr="002C0ADE">
        <w:t>,</w:t>
      </w:r>
      <w:r w:rsidR="00006625">
        <w:t xml:space="preserve"> </w:t>
      </w:r>
      <w:r w:rsidRPr="002C0ADE">
        <w:t xml:space="preserve"> </w:t>
      </w:r>
      <m:oMath>
        <m:r>
          <w:rPr>
            <w:rFonts w:ascii="Cambria Math"/>
          </w:rPr>
          <m:t>20</m:t>
        </m:r>
        <m:r>
          <w:rPr>
            <w:rFonts w:ascii="Cambria Math"/>
          </w:rPr>
          <m:t xml:space="preserve"> </m:t>
        </m:r>
      </m:oMath>
      <w:r w:rsidRPr="002C0ADE">
        <w:t>,</w:t>
      </w:r>
      <w:r w:rsidR="00006625">
        <w:t xml:space="preserve"> </w:t>
      </w:r>
      <w:r w:rsidRPr="002C0ADE">
        <w:t xml:space="preserve"> </w:t>
      </w:r>
      <m:oMath>
        <m:r>
          <w:rPr>
            <w:rFonts w:ascii="Cambria Math"/>
          </w:rPr>
          <m:t>25</m:t>
        </m:r>
        <m:r>
          <w:rPr>
            <w:rFonts w:ascii="Cambria Math"/>
          </w:rPr>
          <m:t xml:space="preserve"> </m:t>
        </m:r>
      </m:oMath>
      <w:r w:rsidRPr="002C0ADE">
        <w:t xml:space="preserve">, </w:t>
      </w:r>
      <m:oMath>
        <m:r>
          <w:rPr>
            <w:rFonts w:ascii="Cambria Math"/>
          </w:rPr>
          <m:t>…</m:t>
        </m:r>
      </m:oMath>
    </w:p>
    <w:p w14:paraId="3FDC0091" w14:textId="37EBCEFD" w:rsidR="002C0ADE" w:rsidRPr="002C0ADE" w:rsidRDefault="002C0ADE" w:rsidP="00B96E19">
      <w:pPr>
        <w:pStyle w:val="QUESTAO11"/>
        <w:tabs>
          <w:tab w:val="left" w:pos="4253"/>
          <w:tab w:val="left" w:pos="4820"/>
        </w:tabs>
      </w:pPr>
      <w:r w:rsidRPr="002C0ADE">
        <w:rPr>
          <w:b/>
        </w:rPr>
        <w:t>2.3.</w:t>
      </w:r>
      <w: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6</m:t>
        </m:r>
      </m:oMath>
      <w:r w:rsidR="00006625">
        <w:t xml:space="preserve"> </w:t>
      </w:r>
      <w:r w:rsidRPr="002C0ADE">
        <w:t xml:space="preserve">, </w:t>
      </w:r>
      <w:r w:rsidR="00006625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  <m:r>
          <w:rPr>
            <w:rFonts w:ascii="Cambria Math"/>
          </w:rPr>
          <m:t xml:space="preserve"> </m:t>
        </m:r>
      </m:oMath>
      <w:r w:rsidRPr="002C0ADE">
        <w:t>,</w:t>
      </w:r>
      <w:r w:rsidR="00006625">
        <w:t xml:space="preserve"> </w:t>
      </w:r>
      <w:r w:rsidRPr="002C0ADE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  <m:r>
          <w:rPr>
            <w:rFonts w:ascii="Cambria Math"/>
          </w:rPr>
          <m:t xml:space="preserve"> </m:t>
        </m:r>
      </m:oMath>
      <w:r w:rsidRPr="002C0ADE">
        <w:t>,</w:t>
      </w:r>
      <w:r w:rsidR="00006625">
        <w:t xml:space="preserve"> </w:t>
      </w:r>
      <w:r w:rsidRPr="002C0ADE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12</m:t>
        </m:r>
        <m:r>
          <w:rPr>
            <w:rFonts w:ascii="Cambria Math" w:hAnsi="Cambria Math"/>
          </w:rPr>
          <m:t xml:space="preserve"> </m:t>
        </m:r>
      </m:oMath>
      <w:r w:rsidRPr="002C0ADE">
        <w:t xml:space="preserve">, </w:t>
      </w:r>
      <m:oMath>
        <m:r>
          <w:rPr>
            <w:rFonts w:ascii="Cambria Math"/>
          </w:rPr>
          <m:t>…</m:t>
        </m:r>
      </m:oMath>
      <w:r w:rsidRPr="002C0ADE">
        <w:tab/>
      </w:r>
      <w:r w:rsidRPr="002C0ADE">
        <w:rPr>
          <w:b/>
        </w:rPr>
        <w:t>2.4.</w:t>
      </w:r>
      <w:r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006625">
        <w:t xml:space="preserve"> </w:t>
      </w:r>
      <w:r w:rsidRPr="002C0ADE">
        <w:t xml:space="preserve">, </w:t>
      </w:r>
      <w:r w:rsidR="00006625">
        <w:t xml:space="preserve">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 xml:space="preserve"> </m:t>
        </m:r>
      </m:oMath>
      <w:r w:rsidRPr="002C0ADE">
        <w:t xml:space="preserve">, </w:t>
      </w:r>
      <w:r w:rsidR="00006625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</m:t>
        </m:r>
      </m:oMath>
      <w:r w:rsidRPr="002C0ADE">
        <w:t xml:space="preserve">, </w:t>
      </w:r>
      <w:r w:rsidR="00006625">
        <w:t xml:space="preserve"> </w:t>
      </w:r>
      <m:oMath>
        <m:r>
          <w:rPr>
            <w:rFonts w:ascii="Cambria Math"/>
          </w:rPr>
          <m:t>2</m:t>
        </m:r>
      </m:oMath>
      <w:r w:rsidR="00006625">
        <w:t xml:space="preserve"> </w:t>
      </w:r>
      <w:r w:rsidRPr="002C0ADE">
        <w:t xml:space="preserve">, </w:t>
      </w:r>
      <m:oMath>
        <m:r>
          <w:rPr>
            <w:rFonts w:ascii="Cambria Math"/>
          </w:rPr>
          <m:t>…</m:t>
        </m:r>
      </m:oMath>
    </w:p>
    <w:p w14:paraId="2A7DE571" w14:textId="6466D826" w:rsidR="002C0ADE" w:rsidRDefault="002C0ADE" w:rsidP="002C0AD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7F1001" wp14:editId="14980EC7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6EFE1" w14:textId="28AFE748" w:rsidR="002C0ADE" w:rsidRPr="00086D19" w:rsidRDefault="002C0ADE" w:rsidP="002C0A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7F1001" id="Oval 31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16EFE1" w14:textId="28AFE748" w:rsidR="002C0ADE" w:rsidRPr="00086D19" w:rsidRDefault="002C0ADE" w:rsidP="002C0A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Escreve os cinco primeiros termos de cada uma das sequências.</w:t>
      </w:r>
    </w:p>
    <w:p w14:paraId="3AD7F625" w14:textId="36299DBC" w:rsidR="002C0ADE" w:rsidRPr="007127FF" w:rsidRDefault="002C0ADE" w:rsidP="00B96E19">
      <w:pPr>
        <w:pStyle w:val="QUESTAO11"/>
        <w:tabs>
          <w:tab w:val="left" w:pos="4253"/>
          <w:tab w:val="left" w:pos="4820"/>
        </w:tabs>
        <w:rPr>
          <w:b/>
          <w:color w:val="auto"/>
        </w:rPr>
      </w:pPr>
      <w:r w:rsidRPr="007127FF">
        <w:rPr>
          <w:b/>
          <w:color w:val="auto"/>
        </w:rPr>
        <w:t>3.1.</w:t>
      </w:r>
      <w:r w:rsidRPr="007127FF">
        <w:rPr>
          <w:color w:val="auto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2n+1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7127FF">
        <w:rPr>
          <w:color w:val="auto"/>
        </w:rPr>
        <w:tab/>
      </w:r>
      <w:r w:rsidRPr="007127FF">
        <w:rPr>
          <w:b/>
          <w:color w:val="auto"/>
        </w:rPr>
        <w:t>3.2.</w:t>
      </w:r>
      <w:r w:rsidRPr="007127FF">
        <w:rPr>
          <w:color w:val="auto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n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2n</m:t>
            </m:r>
          </m:den>
        </m:f>
      </m:oMath>
    </w:p>
    <w:p w14:paraId="0A0AB7F8" w14:textId="34F09E05" w:rsidR="002C0ADE" w:rsidRDefault="00DC77F3" w:rsidP="002C0ADE">
      <w:pPr>
        <w:pStyle w:val="QUESTAO1"/>
      </w:pPr>
      <w:r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0B54ECED" wp14:editId="7C639C74">
            <wp:simplePos x="0" y="0"/>
            <wp:positionH relativeFrom="column">
              <wp:posOffset>919480</wp:posOffset>
            </wp:positionH>
            <wp:positionV relativeFrom="paragraph">
              <wp:posOffset>505460</wp:posOffset>
            </wp:positionV>
            <wp:extent cx="4345200" cy="10692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5200" cy="10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AD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9029E9" wp14:editId="287BAAD5">
                <wp:extent cx="216000" cy="216000"/>
                <wp:effectExtent l="0" t="0" r="0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638460" w14:textId="4F5FEA25" w:rsidR="002C0ADE" w:rsidRPr="00086D19" w:rsidRDefault="002C0ADE" w:rsidP="002C0AD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9029E9" id="Oval 3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A638460" w14:textId="4F5FEA25" w:rsidR="002C0ADE" w:rsidRPr="00086D19" w:rsidRDefault="002C0ADE" w:rsidP="002C0AD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C0ADE" w:rsidRPr="004E7A84">
        <w:tab/>
      </w:r>
      <w:r w:rsidR="002C0ADE">
        <w:t>Observa a figura.</w:t>
      </w:r>
    </w:p>
    <w:p w14:paraId="5840665B" w14:textId="542F482C" w:rsidR="002C0ADE" w:rsidRDefault="002C0ADE" w:rsidP="002C0ADE">
      <w:pPr>
        <w:spacing w:after="80" w:line="240" w:lineRule="auto"/>
        <w:ind w:left="705" w:hanging="705"/>
        <w:jc w:val="center"/>
        <w:rPr>
          <w:rFonts w:ascii="Arial" w:hAnsi="Arial" w:cs="Arial"/>
          <w:sz w:val="24"/>
          <w:szCs w:val="24"/>
        </w:rPr>
      </w:pPr>
    </w:p>
    <w:p w14:paraId="39A392EA" w14:textId="77777777" w:rsidR="002C0ADE" w:rsidRDefault="002C0ADE" w:rsidP="002C0ADE">
      <w:pPr>
        <w:spacing w:after="80" w:line="240" w:lineRule="auto"/>
        <w:ind w:left="705" w:hanging="705"/>
        <w:jc w:val="center"/>
        <w:rPr>
          <w:rFonts w:ascii="Arial" w:hAnsi="Arial" w:cs="Arial"/>
          <w:sz w:val="24"/>
          <w:szCs w:val="24"/>
        </w:rPr>
      </w:pPr>
    </w:p>
    <w:p w14:paraId="5347FD63" w14:textId="77777777" w:rsidR="002C0ADE" w:rsidRDefault="002C0ADE" w:rsidP="002C0ADE">
      <w:pPr>
        <w:spacing w:after="80" w:line="240" w:lineRule="auto"/>
        <w:ind w:left="705" w:hanging="705"/>
        <w:jc w:val="center"/>
        <w:rPr>
          <w:rFonts w:ascii="Arial" w:hAnsi="Arial" w:cs="Arial"/>
          <w:sz w:val="24"/>
          <w:szCs w:val="24"/>
        </w:rPr>
      </w:pPr>
    </w:p>
    <w:p w14:paraId="0BD0ABC4" w14:textId="77777777" w:rsidR="002C0ADE" w:rsidRDefault="002C0ADE" w:rsidP="002C0ADE">
      <w:pPr>
        <w:spacing w:after="80" w:line="240" w:lineRule="auto"/>
        <w:ind w:left="705" w:hanging="705"/>
        <w:jc w:val="center"/>
        <w:rPr>
          <w:rFonts w:ascii="Arial" w:hAnsi="Arial" w:cs="Arial"/>
          <w:sz w:val="24"/>
          <w:szCs w:val="24"/>
        </w:rPr>
      </w:pPr>
    </w:p>
    <w:p w14:paraId="5F5A27C9" w14:textId="77777777" w:rsidR="002C0ADE" w:rsidRDefault="002C0ADE" w:rsidP="002C0ADE">
      <w:pPr>
        <w:spacing w:after="80" w:line="240" w:lineRule="auto"/>
        <w:ind w:left="705" w:hanging="705"/>
        <w:jc w:val="center"/>
        <w:rPr>
          <w:rFonts w:ascii="Arial" w:hAnsi="Arial" w:cs="Arial"/>
          <w:sz w:val="24"/>
          <w:szCs w:val="24"/>
        </w:rPr>
      </w:pPr>
    </w:p>
    <w:p w14:paraId="20B542F5" w14:textId="77777777" w:rsidR="002C0ADE" w:rsidRDefault="002C0ADE" w:rsidP="00E40F5E">
      <w:pPr>
        <w:pStyle w:val="QuestaoTexto"/>
      </w:pPr>
      <w:r>
        <w:t xml:space="preserve">Seleciona duas das </w:t>
      </w:r>
      <w:r w:rsidRPr="00A34B7F">
        <w:t>expressões da figura, de modo que a soma seja igual a:</w:t>
      </w:r>
    </w:p>
    <w:p w14:paraId="75E5F811" w14:textId="119F28D4" w:rsidR="00DC77F3" w:rsidRPr="00DC77F3" w:rsidRDefault="002C0ADE" w:rsidP="00B96E19">
      <w:pPr>
        <w:pStyle w:val="QUESTAO11"/>
        <w:tabs>
          <w:tab w:val="left" w:pos="3261"/>
          <w:tab w:val="left" w:pos="3828"/>
          <w:tab w:val="left" w:pos="6096"/>
          <w:tab w:val="left" w:pos="6663"/>
        </w:tabs>
      </w:pPr>
      <w:r w:rsidRPr="00A34B7F">
        <w:rPr>
          <w:b/>
        </w:rPr>
        <w:t>4.1.</w:t>
      </w:r>
      <w:r w:rsidR="00E40F5E">
        <w:tab/>
      </w:r>
      <m:oMath>
        <m:r>
          <w:rPr>
            <w:rFonts w:ascii="Cambria Math"/>
          </w:rPr>
          <m:t>4x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 w:rsidR="00E40F5E">
        <w:tab/>
      </w:r>
      <w:r w:rsidRPr="00A34B7F">
        <w:rPr>
          <w:b/>
        </w:rPr>
        <w:t>4.2.</w:t>
      </w:r>
      <w:r w:rsidR="00E40F5E">
        <w:tab/>
      </w:r>
      <m:oMath>
        <m:r>
          <w:rPr>
            <w:rFonts w:ascii="Cambria Math"/>
          </w:rPr>
          <m:t>x+8</m:t>
        </m:r>
      </m:oMath>
      <w:r>
        <w:tab/>
      </w:r>
      <w:r w:rsidRPr="00A34B7F">
        <w:rPr>
          <w:b/>
        </w:rPr>
        <w:t>4.3.</w:t>
      </w:r>
      <w:r w:rsidR="00E40F5E">
        <w:tab/>
      </w:r>
      <w:r>
        <w:t>0</w:t>
      </w:r>
      <w:r w:rsidR="00DC77F3">
        <w:br w:type="page"/>
      </w:r>
    </w:p>
    <w:p w14:paraId="10D0C93D" w14:textId="256AA531" w:rsidR="002C0ADE" w:rsidRDefault="00E40F5E" w:rsidP="00DC77F3">
      <w:pPr>
        <w:pStyle w:val="QUESTAO1"/>
      </w:pPr>
      <w:r w:rsidRPr="00E4687D">
        <w:rPr>
          <w:noProof/>
          <w:position w:val="-8"/>
        </w:rPr>
        <w:lastRenderedPageBreak/>
        <mc:AlternateContent>
          <mc:Choice Requires="wps">
            <w:drawing>
              <wp:inline distT="0" distB="0" distL="0" distR="0" wp14:anchorId="6F326CF1" wp14:editId="24A78948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14FB6" w14:textId="54C726DE" w:rsidR="00E40F5E" w:rsidRPr="00086D19" w:rsidRDefault="00E40F5E" w:rsidP="00E40F5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F326CF1" id="Oval 33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D14FB6" w14:textId="54C726DE" w:rsidR="00E40F5E" w:rsidRPr="00086D19" w:rsidRDefault="00E40F5E" w:rsidP="00E40F5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C0ADE">
        <w:t>Observa a figura seguinte que pode ser decomposta em dois retângulos.</w:t>
      </w:r>
    </w:p>
    <w:p w14:paraId="34C4D30C" w14:textId="398E5931" w:rsidR="002C0ADE" w:rsidRDefault="00E40F5E" w:rsidP="00E40F5E">
      <w:pPr>
        <w:pStyle w:val="QUESTAO1"/>
        <w:tabs>
          <w:tab w:val="left" w:pos="709"/>
        </w:tabs>
        <w:autoSpaceDE/>
        <w:autoSpaceDN/>
        <w:adjustRightInd/>
        <w:spacing w:before="0" w:after="80" w:line="324" w:lineRule="auto"/>
        <w:ind w:left="705" w:hanging="705"/>
        <w:jc w:val="center"/>
        <w:rPr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018E96B" wp14:editId="4F1827BC">
            <wp:extent cx="2484000" cy="10512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4000" cy="10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2E1C6" w14:textId="77777777" w:rsidR="002C0ADE" w:rsidRDefault="002C0ADE" w:rsidP="00E40F5E">
      <w:pPr>
        <w:pStyle w:val="QuestaoTexto"/>
      </w:pPr>
      <w:r>
        <w:t>Escreve uma expressão simplificada do perímetro da figura.</w:t>
      </w:r>
    </w:p>
    <w:p w14:paraId="5CE96D49" w14:textId="27E0EAF8" w:rsidR="002C0ADE" w:rsidRPr="00E47211" w:rsidRDefault="00E40F5E" w:rsidP="00DC77F3">
      <w:pPr>
        <w:pStyle w:val="QUESTAO1"/>
        <w:spacing w:before="4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A2FC6A" wp14:editId="59BA63EB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CBF0C8" w14:textId="0D232764" w:rsidR="00E40F5E" w:rsidRPr="00086D19" w:rsidRDefault="00E40F5E" w:rsidP="00E40F5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A2FC6A" id="Oval 34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CBF0C8" w14:textId="0D232764" w:rsidR="00E40F5E" w:rsidRPr="00086D19" w:rsidRDefault="00E40F5E" w:rsidP="00E40F5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C0ADE" w:rsidRPr="00E40F5E">
        <w:t>Completa</w:t>
      </w:r>
      <w:r w:rsidR="002C0ADE" w:rsidRPr="00E47211">
        <w:t xml:space="preserve"> de modo a obteres afirmações verdadeiras.</w:t>
      </w:r>
    </w:p>
    <w:p w14:paraId="02126828" w14:textId="26460B21" w:rsidR="002C0ADE" w:rsidRPr="00E40F5E" w:rsidRDefault="002C0ADE" w:rsidP="00B96E19">
      <w:pPr>
        <w:pStyle w:val="QUESTAO11"/>
      </w:pPr>
      <w:r w:rsidRPr="00E40F5E">
        <w:rPr>
          <w:b/>
          <w:bCs w:val="0"/>
        </w:rPr>
        <w:t>6.1.</w:t>
      </w:r>
      <w:r w:rsidR="00E40F5E">
        <w:tab/>
      </w:r>
      <m:oMath>
        <m:r>
          <w:rPr>
            <w:rFonts w:ascii="Cambria Math"/>
          </w:rPr>
          <m:t>2a=</m:t>
        </m:r>
      </m:oMath>
      <w:r w:rsidRPr="00E40F5E">
        <w:t>_____________ é uma equação impossível.</w:t>
      </w:r>
    </w:p>
    <w:p w14:paraId="173289D2" w14:textId="7AF35879" w:rsidR="002C0ADE" w:rsidRPr="00E47211" w:rsidRDefault="002C0ADE" w:rsidP="00B96E19">
      <w:pPr>
        <w:pStyle w:val="QUESTAO11"/>
      </w:pPr>
      <w:r w:rsidRPr="00E47211">
        <w:rPr>
          <w:b/>
        </w:rPr>
        <w:t>6.2.</w:t>
      </w:r>
      <w:r w:rsidR="00E40F5E">
        <w:tab/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3a=</m:t>
        </m:r>
      </m:oMath>
      <w:r w:rsidRPr="00E47211">
        <w:t>_____________ é uma equação possível determinada de solução 2.</w:t>
      </w:r>
    </w:p>
    <w:p w14:paraId="08DDF51E" w14:textId="490BD318" w:rsidR="002C0ADE" w:rsidRPr="00E40F5E" w:rsidRDefault="002C0ADE" w:rsidP="00B96E19">
      <w:pPr>
        <w:pStyle w:val="QUESTAO11"/>
      </w:pPr>
      <w:r w:rsidRPr="00E40F5E">
        <w:rPr>
          <w:b/>
          <w:bCs w:val="0"/>
        </w:rPr>
        <w:t>6.3.</w:t>
      </w:r>
      <w:r w:rsidR="00E40F5E">
        <w:tab/>
      </w:r>
      <m:oMath>
        <m:r>
          <w:rPr>
            <w:rFonts w:ascii="Cambria Math"/>
          </w:rPr>
          <m:t>5a</m:t>
        </m:r>
        <m:r>
          <w:rPr>
            <w:rFonts w:ascii="Cambria Math"/>
          </w:rPr>
          <m:t>-</m:t>
        </m:r>
        <m:r>
          <w:rPr>
            <w:rFonts w:ascii="Cambria Math"/>
          </w:rPr>
          <m:t>1=</m:t>
        </m:r>
      </m:oMath>
      <w:r w:rsidRPr="00E40F5E">
        <w:t xml:space="preserve">_____________ é uma equação </w:t>
      </w:r>
      <w:r w:rsidR="005D7F6E">
        <w:t>cuja solução é um número inteiro negativo</w:t>
      </w:r>
      <w:r w:rsidRPr="00E40F5E">
        <w:t>.</w:t>
      </w:r>
    </w:p>
    <w:p w14:paraId="1C79C0B9" w14:textId="50321F21" w:rsidR="002C0ADE" w:rsidRPr="00E47211" w:rsidRDefault="00E40F5E" w:rsidP="00B96E19">
      <w:pPr>
        <w:pStyle w:val="QUESTAO1"/>
        <w:spacing w:before="480"/>
      </w:pPr>
      <w:r w:rsidRPr="00E47211">
        <w:rPr>
          <w:noProof/>
          <w:lang w:eastAsia="pt-PT"/>
        </w:rPr>
        <w:drawing>
          <wp:anchor distT="0" distB="0" distL="114300" distR="114300" simplePos="0" relativeHeight="251671552" behindDoc="1" locked="0" layoutInCell="1" allowOverlap="1" wp14:anchorId="074B61E8" wp14:editId="3E60BF2C">
            <wp:simplePos x="0" y="0"/>
            <wp:positionH relativeFrom="margin">
              <wp:posOffset>4051935</wp:posOffset>
            </wp:positionH>
            <wp:positionV relativeFrom="margin">
              <wp:posOffset>3369310</wp:posOffset>
            </wp:positionV>
            <wp:extent cx="2292985" cy="1882775"/>
            <wp:effectExtent l="0" t="0" r="0" b="3175"/>
            <wp:wrapThrough wrapText="bothSides">
              <wp:wrapPolygon edited="0">
                <wp:start x="8614" y="0"/>
                <wp:lineTo x="6819" y="219"/>
                <wp:lineTo x="2333" y="2841"/>
                <wp:lineTo x="1436" y="4808"/>
                <wp:lineTo x="179" y="6994"/>
                <wp:lineTo x="0" y="8961"/>
                <wp:lineTo x="0" y="13987"/>
                <wp:lineTo x="1795" y="17921"/>
                <wp:lineTo x="6101" y="20981"/>
                <wp:lineTo x="7896" y="21418"/>
                <wp:lineTo x="8255" y="21418"/>
                <wp:lineTo x="13279" y="21418"/>
                <wp:lineTo x="15253" y="20981"/>
                <wp:lineTo x="19560" y="17921"/>
                <wp:lineTo x="21355" y="13987"/>
                <wp:lineTo x="21355" y="6994"/>
                <wp:lineTo x="20278" y="5464"/>
                <wp:lineTo x="19201" y="2841"/>
                <wp:lineTo x="14894" y="437"/>
                <wp:lineTo x="12921" y="0"/>
                <wp:lineTo x="8614" y="0"/>
              </wp:wrapPolygon>
            </wp:wrapThrough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r="18806"/>
                    <a:stretch/>
                  </pic:blipFill>
                  <pic:spPr bwMode="auto">
                    <a:xfrm>
                      <a:off x="0" y="0"/>
                      <a:ext cx="2292985" cy="1882775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767ACB" wp14:editId="386289A0">
                <wp:extent cx="216000" cy="216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57A1F2" w14:textId="7CFA5B3E" w:rsidR="00E40F5E" w:rsidRPr="00086D19" w:rsidRDefault="00E40F5E" w:rsidP="00E40F5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767ACB" id="Oval 35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557A1F2" w14:textId="7CFA5B3E" w:rsidR="00E40F5E" w:rsidRPr="00086D19" w:rsidRDefault="00E40F5E" w:rsidP="00E40F5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C0ADE" w:rsidRPr="00E47211">
        <w:t xml:space="preserve">O Nuno e a Anabela  partilham os auscultadores de um leitor de música. Um fio dos auscultadores tem  </w:t>
      </w:r>
      <w:r w:rsidR="002C0ADE" w:rsidRPr="00E47211">
        <w:rPr>
          <w:i/>
          <w:iCs/>
        </w:rPr>
        <w:t>x</w:t>
      </w:r>
      <w:r w:rsidR="002C0ADE" w:rsidRPr="00E47211">
        <w:t xml:space="preserve"> cm  e o outro tem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x+10</m:t>
            </m:r>
          </m:e>
        </m:d>
        <m:r>
          <m:rPr>
            <m:nor/>
          </m:rPr>
          <w:rPr>
            <w:rFonts w:ascii="Cambria Math"/>
          </w:rPr>
          <m:t xml:space="preserve"> cm</m:t>
        </m:r>
      </m:oMath>
      <w:r w:rsidR="002C0ADE" w:rsidRPr="00E47211">
        <w:t>.</w:t>
      </w:r>
    </w:p>
    <w:p w14:paraId="05E337A0" w14:textId="533CCA4A" w:rsidR="002C0ADE" w:rsidRDefault="002C0ADE" w:rsidP="00B96E19">
      <w:pPr>
        <w:pStyle w:val="QuestaoTexto"/>
      </w:pPr>
      <w:r>
        <w:t xml:space="preserve">Sabendo que a </w:t>
      </w:r>
      <w:r w:rsidRPr="00E47211">
        <w:t>distância máxima que pode separar o Nuno e a Anabela é</w:t>
      </w:r>
      <w:r>
        <w:t xml:space="preserve"> de 80 cm. Determina o valor de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/>
          </w:rPr>
          <m:t>x</m:t>
        </m:r>
        <m:r>
          <w:rPr>
            <w:rFonts w:ascii="Cambria Math"/>
          </w:rPr>
          <m:t xml:space="preserve"> </m:t>
        </m:r>
      </m:oMath>
      <w:r>
        <w:t>.</w:t>
      </w:r>
    </w:p>
    <w:p w14:paraId="2B1A2105" w14:textId="58E7F03B" w:rsidR="00E40F5E" w:rsidRPr="00E40F5E" w:rsidRDefault="00E40F5E" w:rsidP="00DC77F3">
      <w:pPr>
        <w:pStyle w:val="QUESTAO1"/>
        <w:spacing w:before="4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3E278F" wp14:editId="5480A211">
                <wp:extent cx="216000" cy="216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1C5BD" w14:textId="69B89039" w:rsidR="00E40F5E" w:rsidRPr="00086D19" w:rsidRDefault="00E40F5E" w:rsidP="00E40F5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3E278F" id="Oval 36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BF1C5BD" w14:textId="69B89039" w:rsidR="00E40F5E" w:rsidRPr="00086D19" w:rsidRDefault="00E40F5E" w:rsidP="00E40F5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E40F5E">
        <w:t xml:space="preserve">Resolve e classifica cada uma das seguintes equações. </w:t>
      </w:r>
    </w:p>
    <w:p w14:paraId="584890B2" w14:textId="2314055B" w:rsidR="002C0ADE" w:rsidRPr="00DC77F3" w:rsidRDefault="002C0ADE" w:rsidP="00B96E19">
      <w:pPr>
        <w:pStyle w:val="QUESTAO11"/>
        <w:tabs>
          <w:tab w:val="left" w:pos="3261"/>
          <w:tab w:val="left" w:pos="3828"/>
          <w:tab w:val="left" w:pos="6096"/>
          <w:tab w:val="left" w:pos="6663"/>
        </w:tabs>
      </w:pPr>
      <w:r w:rsidRPr="00DC77F3">
        <w:rPr>
          <w:b/>
        </w:rPr>
        <w:t>8.1.</w:t>
      </w:r>
      <w:r w:rsidR="00DC77F3" w:rsidRPr="00DC77F3">
        <w:rPr>
          <w:b/>
        </w:rPr>
        <w:tab/>
      </w:r>
      <m:oMath>
        <m:r>
          <w:rPr>
            <w:rFonts w:ascii="Cambria Math" w:hAnsi="Cambria Math"/>
          </w:rPr>
          <m:t>x+4=12</m:t>
        </m:r>
      </m:oMath>
      <w:r w:rsidRPr="00DC77F3">
        <w:tab/>
      </w:r>
      <w:r w:rsidRPr="00DC77F3">
        <w:rPr>
          <w:b/>
        </w:rPr>
        <w:t>8.2.</w:t>
      </w:r>
      <w:r w:rsidRPr="00DC77F3">
        <w:rPr>
          <w:b/>
        </w:rPr>
        <w:tab/>
      </w:r>
      <m:oMath>
        <m:r>
          <w:rPr>
            <w:rFonts w:ascii="Cambria Math" w:hAnsi="Cambria Math"/>
          </w:rPr>
          <m:t>5x-4=-x</m:t>
        </m:r>
      </m:oMath>
      <w:r w:rsidRPr="00DC77F3">
        <w:rPr>
          <w:b/>
        </w:rPr>
        <w:tab/>
        <w:t>8.3.</w:t>
      </w:r>
      <w:r w:rsidRPr="00DC77F3">
        <w:tab/>
      </w:r>
      <m:oMath>
        <m:r>
          <w:rPr>
            <w:rFonts w:ascii="Cambria Math"/>
          </w:rPr>
          <m:t>5x+3=x+3</m:t>
        </m:r>
      </m:oMath>
    </w:p>
    <w:p w14:paraId="72E3E64F" w14:textId="256A013D" w:rsidR="002C0ADE" w:rsidRPr="00DC77F3" w:rsidRDefault="002C0ADE" w:rsidP="00B96E19">
      <w:pPr>
        <w:pStyle w:val="QUESTAO11"/>
        <w:tabs>
          <w:tab w:val="left" w:pos="3261"/>
          <w:tab w:val="left" w:pos="3828"/>
          <w:tab w:val="left" w:pos="6096"/>
          <w:tab w:val="left" w:pos="6663"/>
        </w:tabs>
        <w:rPr>
          <w:iCs/>
        </w:rPr>
      </w:pPr>
      <w:r w:rsidRPr="00DC77F3">
        <w:rPr>
          <w:b/>
        </w:rPr>
        <w:t>8.4.</w:t>
      </w:r>
      <w:r w:rsidR="00DC77F3">
        <w:rPr>
          <w:b/>
        </w:rPr>
        <w:tab/>
      </w:r>
      <m:oMath>
        <m:r>
          <w:rPr>
            <w:rFonts w:ascii="Cambria Math" w:hAnsi="Cambria Math"/>
          </w:rPr>
          <m:t>3a+2=5a+2-2a</m:t>
        </m:r>
      </m:oMath>
      <w:r w:rsidRPr="00DC77F3">
        <w:tab/>
      </w:r>
      <w:r w:rsidRPr="00DC77F3">
        <w:rPr>
          <w:b/>
        </w:rPr>
        <w:t>8.5.</w:t>
      </w:r>
      <w:r w:rsidRPr="00DC77F3">
        <w:rPr>
          <w:b/>
        </w:rPr>
        <w:tab/>
      </w:r>
      <m:oMath>
        <m:r>
          <w:rPr>
            <w:rFonts w:ascii="Cambria Math" w:hAnsi="Cambria Math"/>
          </w:rPr>
          <m:t>-2x-1=1-2x</m:t>
        </m:r>
      </m:oMath>
      <w:r w:rsidRPr="00DC77F3">
        <w:rPr>
          <w:b/>
        </w:rPr>
        <w:tab/>
        <w:t>8.6.</w:t>
      </w:r>
      <w:r w:rsidRPr="00DC77F3"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3c+3=2+c</m:t>
        </m:r>
      </m:oMath>
    </w:p>
    <w:p w14:paraId="335D7C2A" w14:textId="08F37195" w:rsidR="002C0ADE" w:rsidRDefault="00DC77F3" w:rsidP="00B96E19">
      <w:pPr>
        <w:pStyle w:val="QUESTAO1"/>
        <w:spacing w:before="4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F421F68" wp14:editId="66BBA7AE">
                <wp:extent cx="216000" cy="216000"/>
                <wp:effectExtent l="0" t="0" r="0" b="0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F9B70" w14:textId="0D8BCAAE" w:rsidR="00DC77F3" w:rsidRPr="00086D19" w:rsidRDefault="00DC77F3" w:rsidP="00DC77F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421F68" id="Oval 38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D2F9B70" w14:textId="0D8BCAAE" w:rsidR="00DC77F3" w:rsidRPr="00086D19" w:rsidRDefault="00DC77F3" w:rsidP="00DC77F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C0ADE" w:rsidRPr="00CB3291">
        <w:t xml:space="preserve">Para cada caso determina o valor de </w:t>
      </w:r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/>
              </w:rPr>
              <m:t>x</m:t>
            </m:r>
          </m:e>
        </m:acc>
      </m:oMath>
      <w:r w:rsidR="002C0ADE" w:rsidRPr="00CB3291">
        <w:t>.</w:t>
      </w:r>
    </w:p>
    <w:p w14:paraId="24712EC7" w14:textId="72758242" w:rsidR="002C0ADE" w:rsidRPr="00CB3291" w:rsidRDefault="00DC77F3" w:rsidP="00DC77F3">
      <w:pPr>
        <w:pStyle w:val="QUESTAO11"/>
        <w:tabs>
          <w:tab w:val="left" w:pos="3261"/>
          <w:tab w:val="left" w:pos="3828"/>
          <w:tab w:val="left" w:pos="6096"/>
          <w:tab w:val="left" w:pos="6663"/>
        </w:tabs>
      </w:pPr>
      <w:r w:rsidRPr="00E4464A">
        <w:rPr>
          <w:b/>
          <w:bCs w:val="0"/>
          <w:iCs/>
          <w:noProof/>
          <w:sz w:val="22"/>
          <w:szCs w:val="22"/>
          <w:lang w:eastAsia="pt-PT"/>
        </w:rPr>
        <w:drawing>
          <wp:anchor distT="0" distB="0" distL="114300" distR="114300" simplePos="0" relativeHeight="251674624" behindDoc="0" locked="0" layoutInCell="1" allowOverlap="1" wp14:anchorId="7CF2083C" wp14:editId="1A5AE023">
            <wp:simplePos x="0" y="0"/>
            <wp:positionH relativeFrom="column">
              <wp:posOffset>4149090</wp:posOffset>
            </wp:positionH>
            <wp:positionV relativeFrom="paragraph">
              <wp:posOffset>325755</wp:posOffset>
            </wp:positionV>
            <wp:extent cx="1634400" cy="669600"/>
            <wp:effectExtent l="0" t="0" r="4445" b="0"/>
            <wp:wrapTopAndBottom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6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77F3">
        <w:rPr>
          <w:b/>
          <w:bCs w:val="0"/>
          <w:noProof/>
          <w:sz w:val="22"/>
          <w:szCs w:val="22"/>
          <w:lang w:eastAsia="pt-PT"/>
        </w:rPr>
        <w:drawing>
          <wp:anchor distT="0" distB="0" distL="114300" distR="114300" simplePos="0" relativeHeight="251673600" behindDoc="1" locked="0" layoutInCell="1" allowOverlap="1" wp14:anchorId="458557AB" wp14:editId="082D1FE7">
            <wp:simplePos x="0" y="0"/>
            <wp:positionH relativeFrom="column">
              <wp:posOffset>2436495</wp:posOffset>
            </wp:positionH>
            <wp:positionV relativeFrom="paragraph">
              <wp:posOffset>172720</wp:posOffset>
            </wp:positionV>
            <wp:extent cx="921600" cy="1090800"/>
            <wp:effectExtent l="0" t="0" r="0" b="0"/>
            <wp:wrapTight wrapText="bothSides">
              <wp:wrapPolygon edited="0">
                <wp:start x="0" y="0"/>
                <wp:lineTo x="0" y="21135"/>
                <wp:lineTo x="20990" y="21135"/>
                <wp:lineTo x="20990" y="0"/>
                <wp:lineTo x="0" y="0"/>
              </wp:wrapPolygon>
            </wp:wrapTight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m 2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600" cy="10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77F3">
        <w:rPr>
          <w:b/>
          <w:bCs w:val="0"/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1" locked="0" layoutInCell="1" allowOverlap="1" wp14:anchorId="1D617ACD" wp14:editId="50567118">
            <wp:simplePos x="0" y="0"/>
            <wp:positionH relativeFrom="column">
              <wp:posOffset>285750</wp:posOffset>
            </wp:positionH>
            <wp:positionV relativeFrom="paragraph">
              <wp:posOffset>324485</wp:posOffset>
            </wp:positionV>
            <wp:extent cx="1659600" cy="669600"/>
            <wp:effectExtent l="0" t="0" r="0" b="0"/>
            <wp:wrapTight wrapText="bothSides">
              <wp:wrapPolygon edited="0">
                <wp:start x="0" y="0"/>
                <wp:lineTo x="0" y="20903"/>
                <wp:lineTo x="21327" y="20903"/>
                <wp:lineTo x="21327" y="0"/>
                <wp:lineTo x="0" y="0"/>
              </wp:wrapPolygon>
            </wp:wrapTight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600" cy="66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ADE" w:rsidRPr="00DC77F3">
        <w:rPr>
          <w:b/>
          <w:bCs w:val="0"/>
        </w:rPr>
        <w:t>9.1.</w:t>
      </w:r>
      <w:r>
        <w:rPr>
          <w:b/>
          <w:bCs w:val="0"/>
        </w:rPr>
        <w:tab/>
      </w:r>
      <w:r>
        <w:rPr>
          <w:b/>
          <w:bCs w:val="0"/>
        </w:rPr>
        <w:tab/>
      </w:r>
      <w:r w:rsidR="002C0ADE" w:rsidRPr="00DC77F3">
        <w:rPr>
          <w:b/>
          <w:bCs w:val="0"/>
        </w:rPr>
        <w:t>9.2.</w:t>
      </w:r>
      <w:r w:rsidR="002C0ADE" w:rsidRPr="00DC77F3">
        <w:rPr>
          <w:b/>
          <w:bCs w:val="0"/>
        </w:rPr>
        <w:tab/>
        <w:t>9.3.</w:t>
      </w:r>
      <w:r w:rsidR="002C0ADE">
        <w:t xml:space="preserve">  </w:t>
      </w:r>
    </w:p>
    <w:p w14:paraId="251C41C4" w14:textId="4A60C07B" w:rsidR="002C0ADE" w:rsidRPr="00E47211" w:rsidRDefault="002C0ADE" w:rsidP="002C0ADE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firstLine="0"/>
        <w:rPr>
          <w:b/>
          <w:sz w:val="24"/>
          <w:szCs w:val="24"/>
        </w:rPr>
      </w:pPr>
    </w:p>
    <w:p w14:paraId="56CF251F" w14:textId="18049E26" w:rsidR="002C0ADE" w:rsidRPr="00DC77F3" w:rsidRDefault="00DC77F3" w:rsidP="00DC77F3">
      <w:pPr>
        <w:pStyle w:val="QUESTAO1"/>
        <w:spacing w:before="480"/>
        <w:rPr>
          <w:sz w:val="22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EACCA7" wp14:editId="73036DA4">
                <wp:extent cx="252000" cy="252000"/>
                <wp:effectExtent l="0" t="0" r="0" b="0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B4B27A" w14:textId="60E78DDC" w:rsidR="00DC77F3" w:rsidRPr="00086D19" w:rsidRDefault="00DC77F3" w:rsidP="00DC77F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EACCA7" id="Oval 39" o:sp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Al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XCs9baE6PgYWoB+c6OWtwb95J2J6FAEnBQmA&#10;058e8NAW2pLDIHFWQ/jx2jvZI4FRy1mLk1fy+H0vguLMfnFIbRrTUQijsB0Ft2/WgIyY417xMovo&#10;EJIdRR2gecalsKIoqBJOYqySyxTGyzr1GwDXilSrVTbDcfQi3bmNlwROjSVqPnXPIviBwgm5fw/j&#10;VL6gcW9Lng5W+wTaZI6f+ji0HEc5c2dYO7Qrfr1nq9NyXP4E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w0WwJX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3AB4B27A" w14:textId="60E78DDC" w:rsidR="00DC77F3" w:rsidRPr="00086D19" w:rsidRDefault="00DC77F3" w:rsidP="00DC77F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C0ADE" w:rsidRPr="00DC77F3">
        <w:t>Determina</w:t>
      </w:r>
      <w:r w:rsidR="002C0ADE">
        <w:t xml:space="preserve"> dois números pares</w:t>
      </w:r>
      <w:r w:rsidR="002C0ADE" w:rsidRPr="00CB3291">
        <w:t xml:space="preserve"> consecutivos sabendo que </w:t>
      </w:r>
      <w:r w:rsidR="002C0ADE">
        <w:t>o dobro do menor é igual à soma do maior com 10</w:t>
      </w:r>
      <w:r w:rsidR="002C0ADE">
        <w:rPr>
          <w:sz w:val="22"/>
          <w:szCs w:val="22"/>
        </w:rPr>
        <w:t>.</w:t>
      </w:r>
    </w:p>
    <w:sectPr w:rsidR="002C0ADE" w:rsidRPr="00DC77F3" w:rsidSect="00A22A4E">
      <w:headerReference w:type="even" r:id="rId18"/>
      <w:headerReference w:type="default" r:id="rId19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12A7E" w14:textId="77777777" w:rsidR="008631F7" w:rsidRDefault="008631F7" w:rsidP="00D177B5">
      <w:pPr>
        <w:spacing w:after="0" w:line="240" w:lineRule="auto"/>
      </w:pPr>
      <w:r>
        <w:separator/>
      </w:r>
    </w:p>
  </w:endnote>
  <w:endnote w:type="continuationSeparator" w:id="0">
    <w:p w14:paraId="450709BA" w14:textId="77777777" w:rsidR="008631F7" w:rsidRDefault="008631F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098DD" w14:textId="77777777" w:rsidR="008631F7" w:rsidRDefault="008631F7" w:rsidP="00D177B5">
      <w:pPr>
        <w:spacing w:after="0" w:line="240" w:lineRule="auto"/>
      </w:pPr>
      <w:r>
        <w:separator/>
      </w:r>
    </w:p>
  </w:footnote>
  <w:footnote w:type="continuationSeparator" w:id="0">
    <w:p w14:paraId="69FA8BA1" w14:textId="77777777" w:rsidR="008631F7" w:rsidRDefault="008631F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6.3pt;height:16.3pt;visibility:visible" o:bullet="t">
        <v:imagedata r:id="rId1" o:title=""/>
      </v:shape>
    </w:pict>
  </w:numPicBullet>
  <w:numPicBullet w:numPicBulletId="1">
    <w:pict>
      <v:shape id="_x0000_i1315" type="#_x0000_t75" style="width:16.3pt;height:16.3pt;visibility:visible" o:bullet="t">
        <v:imagedata r:id="rId2" o:title=""/>
      </v:shape>
    </w:pict>
  </w:numPicBullet>
  <w:numPicBullet w:numPicBulletId="2">
    <w:pict>
      <v:shape id="_x0000_i1316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09C70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E00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4C18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87C00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F696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A90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92E6C38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441FC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42B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EA39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39AF"/>
    <w:multiLevelType w:val="hybridMultilevel"/>
    <w:tmpl w:val="41AE1C7E"/>
    <w:lvl w:ilvl="0" w:tplc="0816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2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210AB9"/>
    <w:multiLevelType w:val="multilevel"/>
    <w:tmpl w:val="0A8047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  <w:b/>
      </w:rPr>
    </w:lvl>
  </w:abstractNum>
  <w:abstractNum w:abstractNumId="16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926DE"/>
    <w:multiLevelType w:val="hybridMultilevel"/>
    <w:tmpl w:val="087CC0E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576D3987"/>
    <w:multiLevelType w:val="hybridMultilevel"/>
    <w:tmpl w:val="68D64E42"/>
    <w:lvl w:ilvl="0" w:tplc="0816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2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3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38C1E7C"/>
    <w:multiLevelType w:val="hybridMultilevel"/>
    <w:tmpl w:val="61F2D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8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62999683">
    <w:abstractNumId w:val="18"/>
  </w:num>
  <w:num w:numId="2" w16cid:durableId="134494611">
    <w:abstractNumId w:val="27"/>
  </w:num>
  <w:num w:numId="3" w16cid:durableId="1217815462">
    <w:abstractNumId w:val="14"/>
  </w:num>
  <w:num w:numId="4" w16cid:durableId="16015972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6304447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0675484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0027782">
    <w:abstractNumId w:val="28"/>
  </w:num>
  <w:num w:numId="8" w16cid:durableId="1220097143">
    <w:abstractNumId w:val="16"/>
  </w:num>
  <w:num w:numId="9" w16cid:durableId="1375277218">
    <w:abstractNumId w:val="9"/>
  </w:num>
  <w:num w:numId="10" w16cid:durableId="645402717">
    <w:abstractNumId w:val="7"/>
  </w:num>
  <w:num w:numId="11" w16cid:durableId="397559052">
    <w:abstractNumId w:val="6"/>
  </w:num>
  <w:num w:numId="12" w16cid:durableId="882668200">
    <w:abstractNumId w:val="5"/>
  </w:num>
  <w:num w:numId="13" w16cid:durableId="1610233380">
    <w:abstractNumId w:val="4"/>
  </w:num>
  <w:num w:numId="14" w16cid:durableId="440957092">
    <w:abstractNumId w:val="8"/>
  </w:num>
  <w:num w:numId="15" w16cid:durableId="820730094">
    <w:abstractNumId w:val="3"/>
  </w:num>
  <w:num w:numId="16" w16cid:durableId="74522563">
    <w:abstractNumId w:val="2"/>
  </w:num>
  <w:num w:numId="17" w16cid:durableId="406851482">
    <w:abstractNumId w:val="1"/>
  </w:num>
  <w:num w:numId="18" w16cid:durableId="512501847">
    <w:abstractNumId w:val="0"/>
  </w:num>
  <w:num w:numId="19" w16cid:durableId="1683164475">
    <w:abstractNumId w:val="24"/>
  </w:num>
  <w:num w:numId="20" w16cid:durableId="1660495731">
    <w:abstractNumId w:val="26"/>
  </w:num>
  <w:num w:numId="21" w16cid:durableId="1814829522">
    <w:abstractNumId w:val="20"/>
  </w:num>
  <w:num w:numId="22" w16cid:durableId="69886629">
    <w:abstractNumId w:val="22"/>
  </w:num>
  <w:num w:numId="23" w16cid:durableId="1697579653">
    <w:abstractNumId w:val="23"/>
  </w:num>
  <w:num w:numId="24" w16cid:durableId="1048803068">
    <w:abstractNumId w:val="12"/>
  </w:num>
  <w:num w:numId="25" w16cid:durableId="870145968">
    <w:abstractNumId w:val="19"/>
  </w:num>
  <w:num w:numId="26" w16cid:durableId="548491022">
    <w:abstractNumId w:val="10"/>
  </w:num>
  <w:num w:numId="27" w16cid:durableId="891697036">
    <w:abstractNumId w:val="17"/>
  </w:num>
  <w:num w:numId="28" w16cid:durableId="1237475813">
    <w:abstractNumId w:val="21"/>
  </w:num>
  <w:num w:numId="29" w16cid:durableId="1548103500">
    <w:abstractNumId w:val="25"/>
  </w:num>
  <w:num w:numId="30" w16cid:durableId="960036994">
    <w:abstractNumId w:val="6"/>
  </w:num>
  <w:num w:numId="31" w16cid:durableId="878204757">
    <w:abstractNumId w:val="6"/>
  </w:num>
  <w:num w:numId="32" w16cid:durableId="1152328175">
    <w:abstractNumId w:val="6"/>
  </w:num>
  <w:num w:numId="33" w16cid:durableId="1102725749">
    <w:abstractNumId w:val="6"/>
  </w:num>
  <w:num w:numId="34" w16cid:durableId="1303996776">
    <w:abstractNumId w:val="6"/>
  </w:num>
  <w:num w:numId="35" w16cid:durableId="1374767155">
    <w:abstractNumId w:val="6"/>
  </w:num>
  <w:num w:numId="36" w16cid:durableId="2122767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6625"/>
    <w:rsid w:val="00026D97"/>
    <w:rsid w:val="00026F67"/>
    <w:rsid w:val="000541B6"/>
    <w:rsid w:val="00084847"/>
    <w:rsid w:val="00086D19"/>
    <w:rsid w:val="000A3D37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03B3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B3ECC"/>
    <w:rsid w:val="001C5DAF"/>
    <w:rsid w:val="001C7A1B"/>
    <w:rsid w:val="001F5913"/>
    <w:rsid w:val="00203059"/>
    <w:rsid w:val="002109D0"/>
    <w:rsid w:val="002160B8"/>
    <w:rsid w:val="00221223"/>
    <w:rsid w:val="00223CE9"/>
    <w:rsid w:val="00226C3A"/>
    <w:rsid w:val="0023123F"/>
    <w:rsid w:val="00234988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C0ADE"/>
    <w:rsid w:val="002E6EDD"/>
    <w:rsid w:val="002F41AF"/>
    <w:rsid w:val="0030103E"/>
    <w:rsid w:val="003012AD"/>
    <w:rsid w:val="0030367A"/>
    <w:rsid w:val="00343003"/>
    <w:rsid w:val="00350A6D"/>
    <w:rsid w:val="00360B53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B6FB1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D7F6E"/>
    <w:rsid w:val="005E1CF5"/>
    <w:rsid w:val="005F65B0"/>
    <w:rsid w:val="006007F1"/>
    <w:rsid w:val="00616F7F"/>
    <w:rsid w:val="00624997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3D70"/>
    <w:rsid w:val="006F4F46"/>
    <w:rsid w:val="00702F0B"/>
    <w:rsid w:val="007127FF"/>
    <w:rsid w:val="00715D47"/>
    <w:rsid w:val="00721BE9"/>
    <w:rsid w:val="0073590B"/>
    <w:rsid w:val="00747DAE"/>
    <w:rsid w:val="007509D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15C01"/>
    <w:rsid w:val="00817959"/>
    <w:rsid w:val="00835C1D"/>
    <w:rsid w:val="00840629"/>
    <w:rsid w:val="008418E3"/>
    <w:rsid w:val="00854FA7"/>
    <w:rsid w:val="008631F7"/>
    <w:rsid w:val="00871045"/>
    <w:rsid w:val="008A64A2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3626"/>
    <w:rsid w:val="009246FD"/>
    <w:rsid w:val="00927F3E"/>
    <w:rsid w:val="00930EC2"/>
    <w:rsid w:val="00934974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43DB6"/>
    <w:rsid w:val="00B50C52"/>
    <w:rsid w:val="00B514FB"/>
    <w:rsid w:val="00B848AE"/>
    <w:rsid w:val="00B96E19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4722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C77F3"/>
    <w:rsid w:val="00DD6C10"/>
    <w:rsid w:val="00E1061E"/>
    <w:rsid w:val="00E1561C"/>
    <w:rsid w:val="00E212E0"/>
    <w:rsid w:val="00E40F5E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3D70"/>
    <w:rsid w:val="00F007C4"/>
    <w:rsid w:val="00F1013F"/>
    <w:rsid w:val="00F1363F"/>
    <w:rsid w:val="00F363B7"/>
    <w:rsid w:val="00F55EB4"/>
    <w:rsid w:val="00F57443"/>
    <w:rsid w:val="00F5791C"/>
    <w:rsid w:val="00F657A6"/>
    <w:rsid w:val="00F7077D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85E59500-CDF4-4715-8860-D0E7EA7C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C77F3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DC77F3"/>
    <w:pPr>
      <w:tabs>
        <w:tab w:val="left" w:pos="113"/>
        <w:tab w:val="left" w:pos="425"/>
      </w:tabs>
      <w:spacing w:before="20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C77F3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815C01"/>
    <w:pPr>
      <w:spacing w:before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rPr>
      <w:b/>
    </w:rPr>
  </w:style>
  <w:style w:type="character" w:styleId="Hiperligao">
    <w:name w:val="Hyperlink"/>
    <w:basedOn w:val="Tipodeletrapredefinidodopargrafo"/>
    <w:uiPriority w:val="99"/>
    <w:unhideWhenUsed/>
    <w:rsid w:val="004B6FB1"/>
    <w:rPr>
      <w:color w:val="0000FF" w:themeColor="hyperlink"/>
      <w:u w:val="single"/>
    </w:rPr>
  </w:style>
  <w:style w:type="paragraph" w:styleId="Listacommarcas2">
    <w:name w:val="List Bullet 2"/>
    <w:basedOn w:val="Normal"/>
    <w:uiPriority w:val="99"/>
    <w:unhideWhenUsed/>
    <w:rsid w:val="00234988"/>
    <w:pPr>
      <w:numPr>
        <w:numId w:val="10"/>
      </w:numPr>
      <w:contextualSpacing/>
    </w:pPr>
  </w:style>
  <w:style w:type="paragraph" w:styleId="Listacommarcas3">
    <w:name w:val="List Bullet 3"/>
    <w:aliases w:val="Bullet"/>
    <w:basedOn w:val="Normal"/>
    <w:uiPriority w:val="99"/>
    <w:unhideWhenUsed/>
    <w:rsid w:val="00234988"/>
    <w:pPr>
      <w:numPr>
        <w:numId w:val="11"/>
      </w:numPr>
      <w:spacing w:after="120"/>
    </w:pPr>
    <w:rPr>
      <w:rFonts w:ascii="Arial" w:hAnsi="Arial"/>
      <w:sz w:val="20"/>
    </w:rPr>
  </w:style>
  <w:style w:type="paragraph" w:customStyle="1" w:styleId="EstiloListacommarcas3">
    <w:name w:val="Estilo Lista com marcas 3"/>
    <w:aliases w:val="Bullet + 11 pt"/>
    <w:basedOn w:val="Listacommarcas3"/>
    <w:rsid w:val="00815C01"/>
    <w:pPr>
      <w:spacing w:before="120"/>
      <w:ind w:left="924" w:hanging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129</TotalTime>
  <Pages>2</Pages>
  <Words>284</Words>
  <Characters>1619</Characters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keywords/>
  <dc:description/>
  <cp:lastPrinted>2022-05-27T09:01:00Z</cp:lastPrinted>
  <dcterms:created xsi:type="dcterms:W3CDTF">2022-04-06T16:51:00Z</dcterms:created>
  <dcterms:modified xsi:type="dcterms:W3CDTF">2022-09-22T15:35:00Z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