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3BF35913" w:rsidR="00C72BA7" w:rsidRPr="000318A3" w:rsidRDefault="00B32118" w:rsidP="00162A96">
      <w:pPr>
        <w:pStyle w:val="TITULOFICHAS"/>
        <w:rPr>
          <w:lang w:val="pt-PT"/>
        </w:rPr>
      </w:pPr>
      <w:r w:rsidRPr="000318A3">
        <w:rPr>
          <w:lang w:val="pt-PT"/>
        </w:rPr>
        <w:t>Questões-aula</w:t>
      </w:r>
      <w:r w:rsidR="00806571" w:rsidRPr="000318A3">
        <w:rPr>
          <w:lang w:val="pt-PT"/>
        </w:rPr>
        <w:tab/>
      </w:r>
      <w:r w:rsidR="009806DB" w:rsidRPr="000318A3">
        <w:rPr>
          <w:rStyle w:val="TITULOFICHAS-alinea"/>
          <w:lang w:val="pt-PT"/>
        </w:rPr>
        <w:t>1. Abcissa, ordenada e coordenadas de um ponto num referencial</w:t>
      </w:r>
    </w:p>
    <w:p w14:paraId="364648FF" w14:textId="278C2942" w:rsidR="00A448BD" w:rsidRPr="006F2796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7.º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7.º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13DE1375" w14:textId="6422EED8" w:rsidR="009806DB" w:rsidRPr="000318A3" w:rsidRDefault="009806DB" w:rsidP="009806DB">
      <w:pPr>
        <w:pStyle w:val="QuestaoAulaTITULO"/>
        <w:rPr>
          <w:lang w:val="pt-PT"/>
        </w:rPr>
      </w:pPr>
      <w:r w:rsidRPr="000318A3">
        <w:rPr>
          <w:lang w:val="pt-PT"/>
        </w:rPr>
        <w:t>Questão-aula 1</w:t>
      </w:r>
    </w:p>
    <w:p w14:paraId="499D224E" w14:textId="09169760" w:rsidR="009806DB" w:rsidRPr="00CE0633" w:rsidRDefault="009806DB" w:rsidP="009806DB">
      <w:pPr>
        <w:pStyle w:val="QUESTAO1"/>
      </w:pPr>
      <w:r w:rsidRPr="006B6AF4">
        <w:rPr>
          <w:noProof/>
          <w:lang w:eastAsia="pt-PT"/>
        </w:rPr>
        <w:drawing>
          <wp:anchor distT="0" distB="0" distL="114300" distR="114300" simplePos="0" relativeHeight="251682816" behindDoc="0" locked="0" layoutInCell="1" allowOverlap="1" wp14:anchorId="257AF573" wp14:editId="776CD0CF">
            <wp:simplePos x="0" y="0"/>
            <wp:positionH relativeFrom="column">
              <wp:posOffset>4164330</wp:posOffset>
            </wp:positionH>
            <wp:positionV relativeFrom="paragraph">
              <wp:posOffset>6985</wp:posOffset>
            </wp:positionV>
            <wp:extent cx="1889760" cy="2476500"/>
            <wp:effectExtent l="0" t="0" r="0" b="0"/>
            <wp:wrapThrough wrapText="bothSides">
              <wp:wrapPolygon edited="0">
                <wp:start x="0" y="0"/>
                <wp:lineTo x="0" y="21434"/>
                <wp:lineTo x="21339" y="21434"/>
                <wp:lineTo x="21339" y="0"/>
                <wp:lineTo x="0" y="0"/>
              </wp:wrapPolygon>
            </wp:wrapThrough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m 1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9760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F59B5AE" wp14:editId="5F9BD336">
                <wp:extent cx="216000" cy="216000"/>
                <wp:effectExtent l="0" t="0" r="0" b="0"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7ACE0B" w14:textId="77777777" w:rsidR="009806DB" w:rsidRPr="00086D19" w:rsidRDefault="009806DB" w:rsidP="009806DB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F59B5AE" id="Oval 2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F7ACE0B" w14:textId="77777777" w:rsidR="009806DB" w:rsidRPr="00086D19" w:rsidRDefault="009806DB" w:rsidP="009806DB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CE0633">
        <w:t xml:space="preserve">Observa o desenho </w:t>
      </w:r>
      <w:r>
        <w:t xml:space="preserve">da figura </w:t>
      </w:r>
      <w:r w:rsidRPr="00CE0633">
        <w:t>ao lado</w:t>
      </w:r>
      <w:r w:rsidR="00D073D4">
        <w:t xml:space="preserve"> e os pontos assinalados</w:t>
      </w:r>
      <w:r w:rsidRPr="00CE0633">
        <w:t>.</w:t>
      </w:r>
    </w:p>
    <w:p w14:paraId="2C39EA05" w14:textId="7802BA52" w:rsidR="009806DB" w:rsidRDefault="009806DB" w:rsidP="009806DB">
      <w:pPr>
        <w:pStyle w:val="QuestaoTexto"/>
      </w:pPr>
      <w:r>
        <w:t>Escreve as coordenadas dos pontos que:</w:t>
      </w:r>
    </w:p>
    <w:p w14:paraId="44D399EF" w14:textId="6C037EE5" w:rsidR="009806DB" w:rsidRDefault="009806DB" w:rsidP="009806DB">
      <w:pPr>
        <w:pStyle w:val="QUESTAO11"/>
      </w:pPr>
      <w:r>
        <w:rPr>
          <w:b/>
          <w:bCs w:val="0"/>
        </w:rPr>
        <w:t>1.1.</w:t>
      </w:r>
      <w:r>
        <w:tab/>
        <w:t xml:space="preserve">pertencem ao  3.º  </w:t>
      </w:r>
      <w:r w:rsidR="00DE12BF">
        <w:t>q</w:t>
      </w:r>
      <w:r>
        <w:t>uadrante;</w:t>
      </w:r>
    </w:p>
    <w:p w14:paraId="04C530AE" w14:textId="1BD84E5B" w:rsidR="009806DB" w:rsidRDefault="009806DB" w:rsidP="009806DB">
      <w:pPr>
        <w:pStyle w:val="QUESTAO11"/>
      </w:pPr>
      <w:r>
        <w:rPr>
          <w:b/>
          <w:bCs w:val="0"/>
        </w:rPr>
        <w:t>1.2.</w:t>
      </w:r>
      <w:r>
        <w:tab/>
        <w:t xml:space="preserve">pertencem ao  eixo  </w:t>
      </w:r>
      <w:proofErr w:type="spellStart"/>
      <w:r>
        <w:rPr>
          <w:i/>
          <w:iCs/>
        </w:rPr>
        <w:t>Oy</w:t>
      </w:r>
      <w:proofErr w:type="spellEnd"/>
      <w:r>
        <w:rPr>
          <w:i/>
          <w:iCs/>
        </w:rPr>
        <w:t xml:space="preserve"> </w:t>
      </w:r>
      <w:r>
        <w:t>;</w:t>
      </w:r>
    </w:p>
    <w:p w14:paraId="1BE9484C" w14:textId="46AE01E4" w:rsidR="009806DB" w:rsidRDefault="009806DB" w:rsidP="009806DB">
      <w:pPr>
        <w:pStyle w:val="QUESTAO11"/>
      </w:pPr>
      <w:r>
        <w:rPr>
          <w:b/>
          <w:bCs w:val="0"/>
        </w:rPr>
        <w:t>1.3.</w:t>
      </w:r>
      <w:r>
        <w:rPr>
          <w:b/>
          <w:bCs w:val="0"/>
        </w:rPr>
        <w:tab/>
      </w:r>
      <w:r>
        <w:t>têm ordenada nula;</w:t>
      </w:r>
    </w:p>
    <w:p w14:paraId="5F875137" w14:textId="33309BFA" w:rsidR="009806DB" w:rsidRDefault="009806DB" w:rsidP="009806DB">
      <w:pPr>
        <w:pStyle w:val="QUESTAO11"/>
      </w:pPr>
      <w:r>
        <w:rPr>
          <w:b/>
          <w:bCs w:val="0"/>
        </w:rPr>
        <w:t>1.4.</w:t>
      </w:r>
      <w:r>
        <w:rPr>
          <w:b/>
          <w:bCs w:val="0"/>
        </w:rPr>
        <w:tab/>
      </w:r>
      <w:r>
        <w:t>têm abcissa positiva;</w:t>
      </w:r>
    </w:p>
    <w:p w14:paraId="6543A15D" w14:textId="66992DF8" w:rsidR="009806DB" w:rsidRDefault="009806DB" w:rsidP="009806DB">
      <w:pPr>
        <w:pStyle w:val="QUESTAO11"/>
      </w:pPr>
      <w:r>
        <w:rPr>
          <w:b/>
          <w:bCs w:val="0"/>
        </w:rPr>
        <w:t>1.5.</w:t>
      </w:r>
      <w:r>
        <w:rPr>
          <w:b/>
          <w:bCs w:val="0"/>
        </w:rPr>
        <w:tab/>
      </w:r>
      <w:r>
        <w:t>têm abcissas simétricas.</w:t>
      </w:r>
    </w:p>
    <w:p w14:paraId="1D8577C2" w14:textId="77777777" w:rsidR="009806DB" w:rsidRDefault="009806DB" w:rsidP="009806DB">
      <w:pPr>
        <w:pStyle w:val="QUESTAO11"/>
      </w:pPr>
    </w:p>
    <w:p w14:paraId="49EC411B" w14:textId="77777777" w:rsidR="009806DB" w:rsidRPr="000318A3" w:rsidRDefault="009806DB" w:rsidP="009806DB">
      <w:pPr>
        <w:pStyle w:val="QuestaoAulaTITULO"/>
        <w:rPr>
          <w:lang w:val="pt-PT"/>
        </w:rPr>
      </w:pPr>
      <w:r w:rsidRPr="000318A3">
        <w:rPr>
          <w:lang w:val="pt-PT"/>
        </w:rPr>
        <w:t>Questão-aula 2</w:t>
      </w:r>
    </w:p>
    <w:p w14:paraId="67E2A18E" w14:textId="15AD1FFB" w:rsidR="009806DB" w:rsidRDefault="009806DB" w:rsidP="009806DB">
      <w:pPr>
        <w:pStyle w:val="QUESTAO1"/>
      </w:pPr>
      <w:r w:rsidRPr="00CE0633">
        <w:rPr>
          <w:b/>
          <w:noProof/>
          <w:lang w:eastAsia="pt-PT"/>
        </w:rPr>
        <w:drawing>
          <wp:anchor distT="0" distB="0" distL="114300" distR="114300" simplePos="0" relativeHeight="251683840" behindDoc="0" locked="0" layoutInCell="1" allowOverlap="1" wp14:anchorId="68B2FE90" wp14:editId="3A8612C6">
            <wp:simplePos x="0" y="0"/>
            <wp:positionH relativeFrom="column">
              <wp:posOffset>4035128</wp:posOffset>
            </wp:positionH>
            <wp:positionV relativeFrom="paragraph">
              <wp:posOffset>261620</wp:posOffset>
            </wp:positionV>
            <wp:extent cx="2019600" cy="1440000"/>
            <wp:effectExtent l="0" t="0" r="0" b="8255"/>
            <wp:wrapSquare wrapText="bothSides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m 16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600" cy="144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DB0ABDD" wp14:editId="6DBE024B">
                <wp:extent cx="216000" cy="216000"/>
                <wp:effectExtent l="0" t="0" r="0" b="0"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7FA210" w14:textId="77777777" w:rsidR="009806DB" w:rsidRPr="00086D19" w:rsidRDefault="009806DB" w:rsidP="009806DB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DB0ABDD" id="Oval 3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057FA210" w14:textId="77777777" w:rsidR="009806DB" w:rsidRPr="00086D19" w:rsidRDefault="009806DB" w:rsidP="009806DB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>A Inês, utilizou um referencial cartesiano, para  desenhar a borboleta que se encontra na figura ao lado.</w:t>
      </w:r>
    </w:p>
    <w:p w14:paraId="7C5CB44D" w14:textId="777596DA" w:rsidR="009806DB" w:rsidRDefault="009806DB" w:rsidP="009806DB">
      <w:pPr>
        <w:pStyle w:val="QUESTAO11"/>
      </w:pPr>
      <w:r w:rsidRPr="008D15E9">
        <w:rPr>
          <w:b/>
        </w:rPr>
        <w:t>1.1.</w:t>
      </w:r>
      <w:r>
        <w:tab/>
        <w:t>Indica as coordenadas dos pontos representados no referencial.</w:t>
      </w:r>
    </w:p>
    <w:p w14:paraId="0B7DE783" w14:textId="7482BE51" w:rsidR="009806DB" w:rsidRDefault="009806DB" w:rsidP="009806DB">
      <w:pPr>
        <w:pStyle w:val="QUESTAO11"/>
      </w:pPr>
      <w:r w:rsidRPr="008D15E9">
        <w:rPr>
          <w:b/>
        </w:rPr>
        <w:t>1.2.</w:t>
      </w:r>
      <w:r>
        <w:tab/>
        <w:t>Constrói um referencial cartesiano e desenha também uma borboleta assinalando os pontos de coordenadas:</w:t>
      </w:r>
    </w:p>
    <w:p w14:paraId="1D54B3D7" w14:textId="44CEF1C4" w:rsidR="00DE12BF" w:rsidRDefault="00E576CC" w:rsidP="00E576CC">
      <w:pPr>
        <w:pStyle w:val="QUESTAOAlineaa"/>
        <w:tabs>
          <w:tab w:val="left" w:pos="2552"/>
        </w:tabs>
      </w:pPr>
      <m:oMath>
        <m:r>
          <w:rPr>
            <w:rFonts w:ascii="Cambria Math"/>
          </w:rPr>
          <m:t>A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2 ,</m:t>
            </m:r>
            <m:r>
              <m:rPr>
                <m:nor/>
              </m:rPr>
              <w:rPr>
                <w:rFonts w:ascii="Cambria Math"/>
              </w:rPr>
              <m:t xml:space="preserve">  </m:t>
            </m:r>
            <m:r>
              <m:rPr>
                <m:sty m:val="p"/>
              </m:rPr>
              <w:rPr>
                <w:rFonts w:ascii="Cambria Math"/>
              </w:rPr>
              <m:t>0</m:t>
            </m:r>
            <m:ctrlPr>
              <w:rPr>
                <w:rFonts w:ascii="Cambria Math" w:hAnsi="Cambria Math"/>
              </w:rPr>
            </m:ctrlPr>
          </m:e>
        </m:d>
      </m:oMath>
      <w:r w:rsidR="009806DB">
        <w:tab/>
      </w:r>
      <m:oMath>
        <m:r>
          <w:rPr>
            <w:rFonts w:ascii="Cambria Math"/>
          </w:rPr>
          <m:t>B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4</m:t>
            </m:r>
            <m:r>
              <w:rPr>
                <w:rFonts w:ascii="Cambria Math"/>
              </w:rPr>
              <m:t xml:space="preserve"> </m:t>
            </m:r>
            <m:r>
              <w:rPr>
                <w:rFonts w:ascii="Cambria Math"/>
              </w:rPr>
              <m:t>,</m:t>
            </m:r>
            <m:r>
              <w:rPr>
                <w:rFonts w:ascii="Cambria Math"/>
              </w:rPr>
              <m:t> -</m:t>
            </m:r>
            <m:r>
              <w:rPr>
                <w:rFonts w:ascii="Cambria Math"/>
              </w:rPr>
              <m:t>3</m:t>
            </m:r>
          </m:e>
        </m:d>
      </m:oMath>
      <w:r w:rsidR="00DE12BF">
        <w:tab/>
      </w:r>
      <w:bookmarkStart w:id="0" w:name="MTBlankEqn"/>
      <w:r w:rsidR="00DE12BF">
        <w:tab/>
      </w:r>
      <w:bookmarkEnd w:id="0"/>
      <m:oMath>
        <m:r>
          <w:rPr>
            <w:rFonts w:ascii="Cambria Math"/>
          </w:rPr>
          <m:t>C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7 ,</m:t>
            </m:r>
            <m:r>
              <m:rPr>
                <m:nor/>
              </m:rPr>
              <w:rPr>
                <w:rFonts w:ascii="Cambria Math"/>
              </w:rPr>
              <m:t xml:space="preserve">  </m:t>
            </m:r>
            <m:r>
              <m:rPr>
                <m:sty m:val="p"/>
              </m:rPr>
              <w:rPr>
                <w:rFonts w:ascii="Cambria Math"/>
              </w:rPr>
              <m:t>1</m:t>
            </m:r>
            <m:ctrlPr>
              <w:rPr>
                <w:rFonts w:ascii="Cambria Math" w:hAnsi="Cambria Math"/>
              </w:rPr>
            </m:ctrlPr>
          </m:e>
        </m:d>
      </m:oMath>
    </w:p>
    <w:p w14:paraId="13D1FC5E" w14:textId="6115CE8D" w:rsidR="009806DB" w:rsidRDefault="00E576CC" w:rsidP="00E576CC">
      <w:pPr>
        <w:pStyle w:val="QUESTAOAlineaa"/>
        <w:tabs>
          <w:tab w:val="left" w:pos="2552"/>
        </w:tabs>
      </w:pPr>
      <m:oMath>
        <m:r>
          <w:rPr>
            <w:rFonts w:ascii="Cambria Math"/>
          </w:rPr>
          <m:t>D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6 ,</m:t>
            </m:r>
            <m:r>
              <m:rPr>
                <m:nor/>
              </m:rPr>
              <w:rPr>
                <w:rFonts w:ascii="Cambria Math"/>
              </w:rPr>
              <m:t xml:space="preserve">  </m:t>
            </m:r>
            <m:r>
              <m:rPr>
                <m:sty m:val="p"/>
              </m:rPr>
              <w:rPr>
                <w:rFonts w:ascii="Cambria Math"/>
              </w:rPr>
              <m:t>2</m:t>
            </m:r>
            <m:ctrlPr>
              <w:rPr>
                <w:rFonts w:ascii="Cambria Math" w:hAnsi="Cambria Math"/>
              </w:rPr>
            </m:ctrlPr>
          </m:e>
        </m:d>
      </m:oMath>
      <w:r w:rsidR="00DE12BF">
        <w:tab/>
      </w:r>
      <m:oMath>
        <m:r>
          <w:rPr>
            <w:rFonts w:ascii="Cambria Math"/>
          </w:rPr>
          <m:t>E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7 ,</m:t>
            </m:r>
            <m:r>
              <m:rPr>
                <m:nor/>
              </m:rPr>
              <w:rPr>
                <w:rFonts w:ascii="Cambria Math"/>
              </w:rPr>
              <m:t xml:space="preserve">  </m:t>
            </m:r>
            <m:r>
              <m:rPr>
                <m:sty m:val="p"/>
              </m:rPr>
              <w:rPr>
                <w:rFonts w:ascii="Cambria Math"/>
              </w:rPr>
              <m:t>3</m:t>
            </m:r>
            <m:ctrlPr>
              <w:rPr>
                <w:rFonts w:ascii="Cambria Math" w:hAnsi="Cambria Math"/>
              </w:rPr>
            </m:ctrlPr>
          </m:e>
        </m:d>
      </m:oMath>
      <w:r w:rsidR="009806DB">
        <w:tab/>
      </w:r>
      <w:r w:rsidR="00DE12BF">
        <w:tab/>
      </w:r>
      <m:oMath>
        <m:r>
          <w:rPr>
            <w:rFonts w:asci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8 ,</m:t>
            </m:r>
            <m:r>
              <m:rPr>
                <m:nor/>
              </m:rPr>
              <w:rPr>
                <w:rFonts w:ascii="Cambria Math"/>
              </w:rPr>
              <m:t xml:space="preserve">  </m:t>
            </m:r>
            <m:r>
              <m:rPr>
                <m:sty m:val="p"/>
              </m:rPr>
              <w:rPr>
                <w:rFonts w:ascii="Cambria Math"/>
              </w:rPr>
              <m:t>5</m:t>
            </m:r>
            <m:ctrlPr>
              <w:rPr>
                <w:rFonts w:ascii="Cambria Math" w:hAnsi="Cambria Math"/>
              </w:rPr>
            </m:ctrlPr>
          </m:e>
        </m:d>
      </m:oMath>
    </w:p>
    <w:p w14:paraId="4754D239" w14:textId="0CA4C42B" w:rsidR="00DE12BF" w:rsidRDefault="00E576CC" w:rsidP="00E576CC">
      <w:pPr>
        <w:pStyle w:val="QUESTAOAlineaa"/>
        <w:tabs>
          <w:tab w:val="left" w:pos="2552"/>
        </w:tabs>
      </w:pPr>
      <m:oMath>
        <m:r>
          <w:rPr>
            <w:rFonts w:ascii="Cambria Math"/>
          </w:rPr>
          <m:t>G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4</m:t>
            </m:r>
            <m:r>
              <w:rPr>
                <w:rFonts w:ascii="Cambria Math"/>
              </w:rPr>
              <m:t xml:space="preserve"> </m:t>
            </m:r>
            <m:r>
              <w:rPr>
                <w:rFonts w:ascii="Cambria Math"/>
              </w:rPr>
              <m:t>,</m:t>
            </m:r>
            <m:r>
              <w:rPr>
                <w:rFonts w:ascii="Cambria Math"/>
              </w:rPr>
              <m:t> </m:t>
            </m:r>
            <m:r>
              <w:rPr>
                <w:rFonts w:ascii="Cambria Math"/>
              </w:rPr>
              <m:t>5</m:t>
            </m:r>
          </m:e>
        </m:d>
      </m:oMath>
      <w:r w:rsidR="009806DB">
        <w:tab/>
      </w:r>
      <m:oMath>
        <m:r>
          <w:rPr>
            <w:rFonts w:ascii="Cambria Math"/>
          </w:rPr>
          <m:t>H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3 ,</m:t>
            </m:r>
            <m:r>
              <m:rPr>
                <m:nor/>
              </m:rPr>
              <w:rPr>
                <w:rFonts w:ascii="Cambria Math"/>
              </w:rPr>
              <m:t xml:space="preserve">  </m:t>
            </m:r>
            <m:r>
              <m:rPr>
                <m:sty m:val="p"/>
              </m:rPr>
              <w:rPr>
                <w:rFonts w:ascii="Cambria Math"/>
              </w:rPr>
              <m:t>3</m:t>
            </m:r>
            <m:ctrlPr>
              <w:rPr>
                <w:rFonts w:ascii="Cambria Math" w:hAnsi="Cambria Math"/>
              </w:rPr>
            </m:ctrlPr>
          </m:e>
        </m:d>
      </m:oMath>
      <w:r w:rsidR="00532EB3">
        <w:tab/>
      </w:r>
      <w:r w:rsidR="00DE12BF">
        <w:tab/>
      </w:r>
      <m:oMath>
        <m:r>
          <w:rPr>
            <w:rFonts w:ascii="Cambria Math"/>
          </w:rPr>
          <m:t>I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2 ,</m:t>
            </m:r>
            <m:r>
              <m:rPr>
                <m:nor/>
              </m:rPr>
              <w:rPr>
                <w:rFonts w:ascii="Cambria Math"/>
              </w:rPr>
              <m:t xml:space="preserve">  </m:t>
            </m:r>
            <m:r>
              <m:rPr>
                <m:sty m:val="p"/>
              </m:rPr>
              <w:rPr>
                <w:rFonts w:ascii="Cambria Math"/>
              </w:rPr>
              <m:t>2</m:t>
            </m:r>
            <m:ctrlPr>
              <w:rPr>
                <w:rFonts w:ascii="Cambria Math" w:hAnsi="Cambria Math"/>
              </w:rPr>
            </m:ctrlPr>
          </m:e>
        </m:d>
      </m:oMath>
      <w:r w:rsidR="009806DB">
        <w:tab/>
      </w:r>
    </w:p>
    <w:p w14:paraId="03333331" w14:textId="24A8A23D" w:rsidR="009806DB" w:rsidRDefault="00E576CC" w:rsidP="00E576CC">
      <w:pPr>
        <w:pStyle w:val="QUESTAOAlineaa"/>
        <w:tabs>
          <w:tab w:val="left" w:pos="2552"/>
        </w:tabs>
      </w:pPr>
      <m:oMath>
        <m:r>
          <w:rPr>
            <w:rFonts w:ascii="Cambria Math"/>
          </w:rPr>
          <m:t>J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3 ,</m:t>
            </m:r>
            <m:r>
              <m:rPr>
                <m:nor/>
              </m:rPr>
              <w:rPr>
                <w:rFonts w:ascii="Cambria Math"/>
              </w:rPr>
              <m:t xml:space="preserve">  </m:t>
            </m:r>
            <m:r>
              <m:rPr>
                <m:sty m:val="p"/>
              </m:rPr>
              <w:rPr>
                <w:rFonts w:ascii="Cambria Math"/>
              </w:rPr>
              <m:t>1</m:t>
            </m:r>
            <m:ctrlPr>
              <w:rPr>
                <w:rFonts w:ascii="Cambria Math" w:hAnsi="Cambria Math"/>
              </w:rPr>
            </m:ctrlPr>
          </m:e>
        </m:d>
      </m:oMath>
      <w:r w:rsidR="00DE12BF">
        <w:tab/>
      </w:r>
      <m:oMath>
        <m:r>
          <w:rPr>
            <w:rFonts w:ascii="Cambria Math"/>
          </w:rPr>
          <m:t>K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0</m:t>
            </m:r>
            <m:r>
              <w:rPr>
                <w:rFonts w:ascii="Cambria Math"/>
              </w:rPr>
              <m:t xml:space="preserve"> </m:t>
            </m:r>
            <m:r>
              <w:rPr>
                <w:rFonts w:ascii="Cambria Math"/>
              </w:rPr>
              <m:t>,</m:t>
            </m:r>
            <m:r>
              <w:rPr>
                <w:rFonts w:ascii="Cambria Math"/>
              </w:rPr>
              <m:t> -</m:t>
            </m:r>
            <m:r>
              <w:rPr>
                <w:rFonts w:ascii="Cambria Math"/>
              </w:rPr>
              <m:t>3</m:t>
            </m:r>
          </m:e>
        </m:d>
      </m:oMath>
      <w:r w:rsidR="009806DB">
        <w:tab/>
      </w:r>
      <w:r w:rsidR="00DE12BF">
        <w:tab/>
      </w:r>
      <m:oMath>
        <m:r>
          <w:rPr>
            <w:rFonts w:ascii="Cambria Math"/>
          </w:rPr>
          <m:t>L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3</m:t>
            </m:r>
            <m:r>
              <w:rPr>
                <w:rFonts w:ascii="Cambria Math"/>
              </w:rPr>
              <m:t xml:space="preserve"> </m:t>
            </m:r>
            <m:r>
              <w:rPr>
                <w:rFonts w:ascii="Cambria Math"/>
              </w:rPr>
              <m:t>,</m:t>
            </m:r>
            <m:r>
              <w:rPr>
                <w:rFonts w:ascii="Cambria Math"/>
              </w:rPr>
              <m:t> </m:t>
            </m:r>
            <m:r>
              <w:rPr>
                <w:rFonts w:ascii="Cambria Math"/>
              </w:rPr>
              <m:t>3</m:t>
            </m:r>
          </m:e>
        </m:d>
      </m:oMath>
      <w:r w:rsidR="009806DB">
        <w:tab/>
      </w:r>
      <w:r w:rsidR="00DE12BF">
        <w:tab/>
      </w:r>
      <m:oMath>
        <m:r>
          <w:rPr>
            <w:rFonts w:ascii="Cambria Math"/>
          </w:rPr>
          <m:t>M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1</m:t>
            </m:r>
            <m:r>
              <w:rPr>
                <w:rFonts w:ascii="Cambria Math"/>
              </w:rPr>
              <m:t xml:space="preserve"> </m:t>
            </m:r>
            <m:r>
              <w:rPr>
                <w:rFonts w:ascii="Cambria Math"/>
              </w:rPr>
              <m:t>,</m:t>
            </m:r>
            <m:r>
              <w:rPr>
                <w:rFonts w:ascii="Cambria Math"/>
              </w:rPr>
              <m:t> </m:t>
            </m:r>
            <m:r>
              <w:rPr>
                <w:rFonts w:ascii="Cambria Math"/>
              </w:rPr>
              <m:t>3</m:t>
            </m:r>
          </m:e>
        </m:d>
      </m:oMath>
      <w:r w:rsidR="009806DB">
        <w:t xml:space="preserve"> </w:t>
      </w:r>
    </w:p>
    <w:p w14:paraId="5E3F8ADB" w14:textId="77777777" w:rsidR="009806DB" w:rsidRDefault="009806DB" w:rsidP="009806DB">
      <w:pPr>
        <w:pStyle w:val="QUESTAOAlineaa"/>
        <w:rPr>
          <w:noProof/>
        </w:rPr>
      </w:pPr>
      <w:r>
        <w:rPr>
          <w:noProof/>
        </w:rPr>
        <w:t>Desenha os segmentos de reta necessários para obteres a tua borboleta.</w:t>
      </w:r>
    </w:p>
    <w:p w14:paraId="6E5E8C1C" w14:textId="19C9E332" w:rsidR="009806DB" w:rsidRDefault="009806DB" w:rsidP="009806DB">
      <w:pPr>
        <w:pStyle w:val="QUESTAOAlineaa"/>
        <w:rPr>
          <w:noProof/>
        </w:rPr>
      </w:pPr>
      <w:r>
        <w:rPr>
          <w:noProof/>
        </w:rPr>
        <w:t>Pinta a teu gosto.</w:t>
      </w:r>
    </w:p>
    <w:sectPr w:rsidR="009806DB" w:rsidSect="00A22A4E">
      <w:headerReference w:type="even" r:id="rId13"/>
      <w:headerReference w:type="default" r:id="rId14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96EC92" w14:textId="77777777" w:rsidR="006E5E9F" w:rsidRDefault="006E5E9F" w:rsidP="00D177B5">
      <w:pPr>
        <w:spacing w:after="0" w:line="240" w:lineRule="auto"/>
      </w:pPr>
      <w:r>
        <w:separator/>
      </w:r>
    </w:p>
  </w:endnote>
  <w:endnote w:type="continuationSeparator" w:id="0">
    <w:p w14:paraId="1BBC6E99" w14:textId="77777777" w:rsidR="006E5E9F" w:rsidRDefault="006E5E9F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1502F8" w14:textId="77777777" w:rsidR="006E5E9F" w:rsidRDefault="006E5E9F" w:rsidP="00D177B5">
      <w:pPr>
        <w:spacing w:after="0" w:line="240" w:lineRule="auto"/>
      </w:pPr>
      <w:r>
        <w:separator/>
      </w:r>
    </w:p>
  </w:footnote>
  <w:footnote w:type="continuationSeparator" w:id="0">
    <w:p w14:paraId="4C9D8AC7" w14:textId="77777777" w:rsidR="006E5E9F" w:rsidRDefault="006E5E9F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Cabealho"/>
      <w:rPr>
        <w:lang w:val="pt-PT"/>
      </w:rPr>
    </w:pPr>
  </w:p>
  <w:p w14:paraId="3646494C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Cabealho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57" type="#_x0000_t75" style="width:16.3pt;height:16.3pt;visibility:visible" o:bullet="t">
        <v:imagedata r:id="rId1" o:title=""/>
      </v:shape>
    </w:pict>
  </w:numPicBullet>
  <w:numPicBullet w:numPicBulletId="1">
    <w:pict>
      <v:shape id="_x0000_i1258" type="#_x0000_t75" style="width:16.3pt;height:16.3pt;visibility:visible" o:bullet="t">
        <v:imagedata r:id="rId2" o:title=""/>
      </v:shape>
    </w:pict>
  </w:numPicBullet>
  <w:numPicBullet w:numPicBulletId="2">
    <w:pict>
      <v:shape id="_x0000_i1259" type="#_x0000_t75" style="width:16.3pt;height:16.3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2AC076E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8DCDAD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E9A98C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E6AB65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EE8D23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B1639F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0E41DFE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62C6A5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F4E69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44F0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62F4137"/>
    <w:multiLevelType w:val="multilevel"/>
    <w:tmpl w:val="5138656E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b/>
      </w:rPr>
    </w:lvl>
  </w:abstractNum>
  <w:abstractNum w:abstractNumId="13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DB26CC"/>
    <w:multiLevelType w:val="hybridMultilevel"/>
    <w:tmpl w:val="4356A5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7" w15:restartNumberingAfterBreak="0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211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9" w15:restartNumberingAfterBreak="0">
    <w:nsid w:val="5866121C"/>
    <w:multiLevelType w:val="multilevel"/>
    <w:tmpl w:val="BC8E490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20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1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2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3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1418945601">
    <w:abstractNumId w:val="16"/>
  </w:num>
  <w:num w:numId="2" w16cid:durableId="1204516123">
    <w:abstractNumId w:val="22"/>
  </w:num>
  <w:num w:numId="3" w16cid:durableId="1548684414">
    <w:abstractNumId w:val="13"/>
  </w:num>
  <w:num w:numId="4" w16cid:durableId="181012918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44096531">
    <w:abstractNumId w:val="14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57203062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69747461">
    <w:abstractNumId w:val="23"/>
  </w:num>
  <w:num w:numId="8" w16cid:durableId="1916283396">
    <w:abstractNumId w:val="14"/>
  </w:num>
  <w:num w:numId="9" w16cid:durableId="215893812">
    <w:abstractNumId w:val="9"/>
  </w:num>
  <w:num w:numId="10" w16cid:durableId="714742856">
    <w:abstractNumId w:val="7"/>
  </w:num>
  <w:num w:numId="11" w16cid:durableId="850877361">
    <w:abstractNumId w:val="6"/>
  </w:num>
  <w:num w:numId="12" w16cid:durableId="1032918000">
    <w:abstractNumId w:val="5"/>
  </w:num>
  <w:num w:numId="13" w16cid:durableId="1239557626">
    <w:abstractNumId w:val="4"/>
  </w:num>
  <w:num w:numId="14" w16cid:durableId="1820417967">
    <w:abstractNumId w:val="8"/>
  </w:num>
  <w:num w:numId="15" w16cid:durableId="1226330967">
    <w:abstractNumId w:val="3"/>
  </w:num>
  <w:num w:numId="16" w16cid:durableId="1686055048">
    <w:abstractNumId w:val="2"/>
  </w:num>
  <w:num w:numId="17" w16cid:durableId="723915698">
    <w:abstractNumId w:val="1"/>
  </w:num>
  <w:num w:numId="18" w16cid:durableId="867335483">
    <w:abstractNumId w:val="0"/>
  </w:num>
  <w:num w:numId="19" w16cid:durableId="747121672">
    <w:abstractNumId w:val="20"/>
  </w:num>
  <w:num w:numId="20" w16cid:durableId="1007904713">
    <w:abstractNumId w:val="21"/>
  </w:num>
  <w:num w:numId="21" w16cid:durableId="2022507961">
    <w:abstractNumId w:val="18"/>
  </w:num>
  <w:num w:numId="22" w16cid:durableId="765076322">
    <w:abstractNumId w:val="19"/>
  </w:num>
  <w:num w:numId="23" w16cid:durableId="66809226">
    <w:abstractNumId w:val="15"/>
  </w:num>
  <w:num w:numId="24" w16cid:durableId="1603299219">
    <w:abstractNumId w:val="6"/>
  </w:num>
  <w:num w:numId="25" w16cid:durableId="1009409631">
    <w:abstractNumId w:val="17"/>
  </w:num>
  <w:num w:numId="26" w16cid:durableId="104224524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26F67"/>
    <w:rsid w:val="00030423"/>
    <w:rsid w:val="000318A3"/>
    <w:rsid w:val="000541B6"/>
    <w:rsid w:val="00084847"/>
    <w:rsid w:val="00086D19"/>
    <w:rsid w:val="000A78A5"/>
    <w:rsid w:val="000C37B1"/>
    <w:rsid w:val="000D413C"/>
    <w:rsid w:val="000D739D"/>
    <w:rsid w:val="000E4A10"/>
    <w:rsid w:val="000F1D5F"/>
    <w:rsid w:val="000F3806"/>
    <w:rsid w:val="000F5C16"/>
    <w:rsid w:val="00101ADB"/>
    <w:rsid w:val="00125686"/>
    <w:rsid w:val="00130517"/>
    <w:rsid w:val="00131497"/>
    <w:rsid w:val="001425BC"/>
    <w:rsid w:val="00152806"/>
    <w:rsid w:val="00153DEB"/>
    <w:rsid w:val="00162A96"/>
    <w:rsid w:val="00174392"/>
    <w:rsid w:val="00182809"/>
    <w:rsid w:val="001849CD"/>
    <w:rsid w:val="001959D8"/>
    <w:rsid w:val="001A3A03"/>
    <w:rsid w:val="001A4267"/>
    <w:rsid w:val="001A7745"/>
    <w:rsid w:val="001C5DAF"/>
    <w:rsid w:val="001C7A1B"/>
    <w:rsid w:val="001D5C20"/>
    <w:rsid w:val="001F1F0F"/>
    <w:rsid w:val="00203059"/>
    <w:rsid w:val="002109D0"/>
    <w:rsid w:val="00221223"/>
    <w:rsid w:val="00223CE9"/>
    <w:rsid w:val="00226C3A"/>
    <w:rsid w:val="0023123F"/>
    <w:rsid w:val="002371F4"/>
    <w:rsid w:val="00241938"/>
    <w:rsid w:val="00245779"/>
    <w:rsid w:val="0025008B"/>
    <w:rsid w:val="002569B9"/>
    <w:rsid w:val="00266005"/>
    <w:rsid w:val="00271F71"/>
    <w:rsid w:val="00274E47"/>
    <w:rsid w:val="00295F4C"/>
    <w:rsid w:val="002A1042"/>
    <w:rsid w:val="002B338B"/>
    <w:rsid w:val="002D56DF"/>
    <w:rsid w:val="002E6EDD"/>
    <w:rsid w:val="002F41AF"/>
    <w:rsid w:val="0030103E"/>
    <w:rsid w:val="003012AD"/>
    <w:rsid w:val="0030367A"/>
    <w:rsid w:val="00343003"/>
    <w:rsid w:val="00350A6D"/>
    <w:rsid w:val="00360BC9"/>
    <w:rsid w:val="0036406B"/>
    <w:rsid w:val="00365C7C"/>
    <w:rsid w:val="00370869"/>
    <w:rsid w:val="00371CF4"/>
    <w:rsid w:val="003949E3"/>
    <w:rsid w:val="003B338A"/>
    <w:rsid w:val="003D42D1"/>
    <w:rsid w:val="003E2A77"/>
    <w:rsid w:val="003E3BA5"/>
    <w:rsid w:val="003F5A65"/>
    <w:rsid w:val="00401547"/>
    <w:rsid w:val="0040597E"/>
    <w:rsid w:val="004067E0"/>
    <w:rsid w:val="00426607"/>
    <w:rsid w:val="00427019"/>
    <w:rsid w:val="0042777D"/>
    <w:rsid w:val="00433136"/>
    <w:rsid w:val="0044282D"/>
    <w:rsid w:val="00443513"/>
    <w:rsid w:val="004453EA"/>
    <w:rsid w:val="00445942"/>
    <w:rsid w:val="004602AB"/>
    <w:rsid w:val="0046308B"/>
    <w:rsid w:val="004727E3"/>
    <w:rsid w:val="00476446"/>
    <w:rsid w:val="00490305"/>
    <w:rsid w:val="00493BAA"/>
    <w:rsid w:val="004A36BB"/>
    <w:rsid w:val="004C312C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02A6C"/>
    <w:rsid w:val="00510026"/>
    <w:rsid w:val="0052168E"/>
    <w:rsid w:val="00532EB3"/>
    <w:rsid w:val="00552529"/>
    <w:rsid w:val="005608BA"/>
    <w:rsid w:val="00560EC5"/>
    <w:rsid w:val="0056333E"/>
    <w:rsid w:val="00570BCB"/>
    <w:rsid w:val="005728B7"/>
    <w:rsid w:val="00574D89"/>
    <w:rsid w:val="00580C18"/>
    <w:rsid w:val="005912DB"/>
    <w:rsid w:val="00596566"/>
    <w:rsid w:val="005A06B8"/>
    <w:rsid w:val="005A0C02"/>
    <w:rsid w:val="005D240E"/>
    <w:rsid w:val="005D38D7"/>
    <w:rsid w:val="005D4451"/>
    <w:rsid w:val="005D5FF5"/>
    <w:rsid w:val="005E1CF5"/>
    <w:rsid w:val="005F65B0"/>
    <w:rsid w:val="006007F1"/>
    <w:rsid w:val="00616F7F"/>
    <w:rsid w:val="00626873"/>
    <w:rsid w:val="00627293"/>
    <w:rsid w:val="00650759"/>
    <w:rsid w:val="00653546"/>
    <w:rsid w:val="006568A5"/>
    <w:rsid w:val="00682499"/>
    <w:rsid w:val="00693559"/>
    <w:rsid w:val="006A3D4C"/>
    <w:rsid w:val="006A50CF"/>
    <w:rsid w:val="006A59C6"/>
    <w:rsid w:val="006C14B0"/>
    <w:rsid w:val="006C3C18"/>
    <w:rsid w:val="006D37E8"/>
    <w:rsid w:val="006D3A39"/>
    <w:rsid w:val="006D4D88"/>
    <w:rsid w:val="006E5E9F"/>
    <w:rsid w:val="006E72C0"/>
    <w:rsid w:val="006F2796"/>
    <w:rsid w:val="006F4F46"/>
    <w:rsid w:val="00702F0B"/>
    <w:rsid w:val="00715D47"/>
    <w:rsid w:val="00721BE9"/>
    <w:rsid w:val="0073590B"/>
    <w:rsid w:val="00747DAE"/>
    <w:rsid w:val="00751EFB"/>
    <w:rsid w:val="00752AAD"/>
    <w:rsid w:val="0076259D"/>
    <w:rsid w:val="007628BB"/>
    <w:rsid w:val="00773ADD"/>
    <w:rsid w:val="00787FD3"/>
    <w:rsid w:val="00790F61"/>
    <w:rsid w:val="00794D89"/>
    <w:rsid w:val="007A211C"/>
    <w:rsid w:val="007A26AE"/>
    <w:rsid w:val="007A4811"/>
    <w:rsid w:val="007A5DAC"/>
    <w:rsid w:val="007B03B3"/>
    <w:rsid w:val="007B1BAC"/>
    <w:rsid w:val="007B66B9"/>
    <w:rsid w:val="007C2445"/>
    <w:rsid w:val="007C335B"/>
    <w:rsid w:val="007C5022"/>
    <w:rsid w:val="007D7AD3"/>
    <w:rsid w:val="007F10BF"/>
    <w:rsid w:val="007F14DE"/>
    <w:rsid w:val="007F1917"/>
    <w:rsid w:val="00806571"/>
    <w:rsid w:val="00810427"/>
    <w:rsid w:val="00813E36"/>
    <w:rsid w:val="00835C1D"/>
    <w:rsid w:val="00840629"/>
    <w:rsid w:val="008418E3"/>
    <w:rsid w:val="00854FA7"/>
    <w:rsid w:val="00871045"/>
    <w:rsid w:val="008C3EF7"/>
    <w:rsid w:val="008C50B1"/>
    <w:rsid w:val="008E2813"/>
    <w:rsid w:val="008F3880"/>
    <w:rsid w:val="0090122B"/>
    <w:rsid w:val="0090282A"/>
    <w:rsid w:val="00904DE7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589E"/>
    <w:rsid w:val="00967586"/>
    <w:rsid w:val="009806DB"/>
    <w:rsid w:val="00984F46"/>
    <w:rsid w:val="009858A5"/>
    <w:rsid w:val="009C2264"/>
    <w:rsid w:val="009C2ABF"/>
    <w:rsid w:val="009E04ED"/>
    <w:rsid w:val="009E1B35"/>
    <w:rsid w:val="009E654C"/>
    <w:rsid w:val="00A115C4"/>
    <w:rsid w:val="00A128F3"/>
    <w:rsid w:val="00A158CE"/>
    <w:rsid w:val="00A173FF"/>
    <w:rsid w:val="00A22A4E"/>
    <w:rsid w:val="00A25439"/>
    <w:rsid w:val="00A318C5"/>
    <w:rsid w:val="00A406BD"/>
    <w:rsid w:val="00A448BD"/>
    <w:rsid w:val="00A47644"/>
    <w:rsid w:val="00A6290F"/>
    <w:rsid w:val="00A649F4"/>
    <w:rsid w:val="00A72A2F"/>
    <w:rsid w:val="00A748EA"/>
    <w:rsid w:val="00A91AE6"/>
    <w:rsid w:val="00AA2A7C"/>
    <w:rsid w:val="00AB4A8F"/>
    <w:rsid w:val="00AC74EF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108B4"/>
    <w:rsid w:val="00B10F5E"/>
    <w:rsid w:val="00B26A56"/>
    <w:rsid w:val="00B32118"/>
    <w:rsid w:val="00B35244"/>
    <w:rsid w:val="00B40527"/>
    <w:rsid w:val="00B50C52"/>
    <w:rsid w:val="00B514FB"/>
    <w:rsid w:val="00B70309"/>
    <w:rsid w:val="00B848AE"/>
    <w:rsid w:val="00BA0B0F"/>
    <w:rsid w:val="00BA3142"/>
    <w:rsid w:val="00BA4776"/>
    <w:rsid w:val="00BB57A9"/>
    <w:rsid w:val="00BB77A9"/>
    <w:rsid w:val="00BE0AAD"/>
    <w:rsid w:val="00BE18BB"/>
    <w:rsid w:val="00BE6E70"/>
    <w:rsid w:val="00BF2C5A"/>
    <w:rsid w:val="00BF5DA5"/>
    <w:rsid w:val="00C04C98"/>
    <w:rsid w:val="00C11B28"/>
    <w:rsid w:val="00C2303C"/>
    <w:rsid w:val="00C23320"/>
    <w:rsid w:val="00C274FC"/>
    <w:rsid w:val="00C34871"/>
    <w:rsid w:val="00C410BD"/>
    <w:rsid w:val="00C615BE"/>
    <w:rsid w:val="00C72BA7"/>
    <w:rsid w:val="00C77EB1"/>
    <w:rsid w:val="00CA3B94"/>
    <w:rsid w:val="00CB3DD5"/>
    <w:rsid w:val="00CC6822"/>
    <w:rsid w:val="00CD729E"/>
    <w:rsid w:val="00CE4C41"/>
    <w:rsid w:val="00CE79A3"/>
    <w:rsid w:val="00CF07FF"/>
    <w:rsid w:val="00D01B93"/>
    <w:rsid w:val="00D073D4"/>
    <w:rsid w:val="00D177B5"/>
    <w:rsid w:val="00D37324"/>
    <w:rsid w:val="00D50060"/>
    <w:rsid w:val="00D50BC3"/>
    <w:rsid w:val="00D57C37"/>
    <w:rsid w:val="00D62E7B"/>
    <w:rsid w:val="00D7603C"/>
    <w:rsid w:val="00D82537"/>
    <w:rsid w:val="00D971AE"/>
    <w:rsid w:val="00D97572"/>
    <w:rsid w:val="00DA4DE7"/>
    <w:rsid w:val="00DB2ED5"/>
    <w:rsid w:val="00DB4D58"/>
    <w:rsid w:val="00DC43A3"/>
    <w:rsid w:val="00DC5B66"/>
    <w:rsid w:val="00DD6C10"/>
    <w:rsid w:val="00DE12BF"/>
    <w:rsid w:val="00DE5405"/>
    <w:rsid w:val="00E1061E"/>
    <w:rsid w:val="00E1561C"/>
    <w:rsid w:val="00E212E0"/>
    <w:rsid w:val="00E42002"/>
    <w:rsid w:val="00E43014"/>
    <w:rsid w:val="00E4687D"/>
    <w:rsid w:val="00E576CC"/>
    <w:rsid w:val="00E70E42"/>
    <w:rsid w:val="00E755D9"/>
    <w:rsid w:val="00E828DF"/>
    <w:rsid w:val="00E857AC"/>
    <w:rsid w:val="00E941C7"/>
    <w:rsid w:val="00EB4909"/>
    <w:rsid w:val="00ED1713"/>
    <w:rsid w:val="00ED30E2"/>
    <w:rsid w:val="00EE0E1E"/>
    <w:rsid w:val="00EE7292"/>
    <w:rsid w:val="00F007C4"/>
    <w:rsid w:val="00F072D8"/>
    <w:rsid w:val="00F1013F"/>
    <w:rsid w:val="00F1363F"/>
    <w:rsid w:val="00F35B67"/>
    <w:rsid w:val="00F363B7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D5F6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318C5"/>
    <w:pPr>
      <w:tabs>
        <w:tab w:val="right" w:pos="9639"/>
      </w:tabs>
      <w:spacing w:after="8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1D5C20"/>
    <w:pPr>
      <w:tabs>
        <w:tab w:val="left" w:pos="113"/>
      </w:tabs>
      <w:spacing w:before="36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EE7292"/>
    <w:pPr>
      <w:tabs>
        <w:tab w:val="left" w:pos="113"/>
        <w:tab w:val="left" w:pos="425"/>
      </w:tabs>
      <w:spacing w:before="240" w:line="240" w:lineRule="atLeast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1D5C20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EE7292"/>
    <w:pPr>
      <w:spacing w:before="0" w:after="12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D971AE"/>
    <w:rPr>
      <w:rFonts w:ascii="Arial" w:hAnsi="Arial"/>
      <w:b w:val="0"/>
      <w:color w:val="000000" w:themeColor="text1"/>
      <w:sz w:val="18"/>
    </w:rPr>
  </w:style>
  <w:style w:type="paragraph" w:customStyle="1" w:styleId="QuestaoAulaTITULO">
    <w:name w:val="QuestaoAula TITULO"/>
    <w:basedOn w:val="TITULOFICHAS"/>
    <w:qFormat/>
    <w:rsid w:val="00EE7292"/>
    <w:pPr>
      <w:pBdr>
        <w:top w:val="single" w:sz="6" w:space="4" w:color="193E7E"/>
      </w:pBdr>
      <w:spacing w:before="600" w:after="4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exto">
    <w:name w:val="Texto"/>
    <w:uiPriority w:val="99"/>
    <w:qFormat/>
    <w:rsid w:val="00D971AE"/>
    <w:pPr>
      <w:widowControl w:val="0"/>
      <w:tabs>
        <w:tab w:val="right" w:pos="6803"/>
      </w:tabs>
      <w:autoSpaceDE w:val="0"/>
      <w:autoSpaceDN w:val="0"/>
      <w:adjustRightInd w:val="0"/>
      <w:spacing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</w:rPr>
  </w:style>
  <w:style w:type="paragraph" w:customStyle="1" w:styleId="TextoSident">
    <w:name w:val="Texto_Sident"/>
    <w:basedOn w:val="Texto"/>
    <w:qFormat/>
    <w:rsid w:val="00D971AE"/>
    <w:pPr>
      <w:ind w:firstLine="0"/>
    </w:pPr>
  </w:style>
  <w:style w:type="paragraph" w:customStyle="1" w:styleId="EstiloQUESTAO11Espaamentoentrelinhassimples">
    <w:name w:val="Estilo QUESTAO 1.1 + Espaçamento entre linhas:  simples"/>
    <w:basedOn w:val="QUESTAO11"/>
    <w:rsid w:val="00FD5F69"/>
    <w:pPr>
      <w:spacing w:before="200" w:line="240" w:lineRule="auto"/>
    </w:pPr>
    <w:rPr>
      <w:rFonts w:eastAsia="Times New Roman" w:cs="Times New Roman"/>
      <w:bCs w:val="0"/>
    </w:rPr>
  </w:style>
  <w:style w:type="paragraph" w:styleId="Listacommarcas3">
    <w:name w:val="List Bullet 3"/>
    <w:basedOn w:val="Normal"/>
    <w:uiPriority w:val="99"/>
    <w:unhideWhenUsed/>
    <w:rsid w:val="00EE7292"/>
    <w:pPr>
      <w:numPr>
        <w:numId w:val="11"/>
      </w:numPr>
      <w:spacing w:before="120"/>
      <w:ind w:left="924" w:hanging="357"/>
    </w:pPr>
    <w:rPr>
      <w:rFonts w:ascii="Arial" w:hAnsi="Arial"/>
      <w:sz w:val="20"/>
    </w:rPr>
  </w:style>
  <w:style w:type="paragraph" w:styleId="Lista3">
    <w:name w:val="List 3"/>
    <w:basedOn w:val="Normal"/>
    <w:uiPriority w:val="99"/>
    <w:semiHidden/>
    <w:unhideWhenUsed/>
    <w:rsid w:val="001D5C20"/>
    <w:pPr>
      <w:ind w:left="849" w:hanging="283"/>
      <w:contextualSpacing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112</TotalTime>
  <Pages>1</Pages>
  <Words>132</Words>
  <Characters>754</Characters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5</dc:title>
  <dc:subject>Dossiê do Professor</dc:subject>
  <dc:creator>MX7 - Porto Editora</dc:creator>
  <cp:lastPrinted>2020-10-14T11:09:00Z</cp:lastPrinted>
  <dcterms:created xsi:type="dcterms:W3CDTF">2022-04-06T16:51:00Z</dcterms:created>
  <dcterms:modified xsi:type="dcterms:W3CDTF">2022-09-22T15:54:00Z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UseMTPrefs">
    <vt:lpwstr>1</vt:lpwstr>
  </property>
  <property fmtid="{D5CDD505-2E9C-101B-9397-08002B2CF9AE}" pid="5" name="MTWinEqns">
    <vt:bool>true</vt:bool>
  </property>
</Properties>
</file>