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8D82514" w:rsidR="00C72BA7" w:rsidRPr="00302EBF" w:rsidRDefault="00B32118" w:rsidP="00162A96">
      <w:pPr>
        <w:pStyle w:val="TITULOFICHAS"/>
        <w:rPr>
          <w:lang w:val="pt-PT"/>
        </w:rPr>
      </w:pPr>
      <w:r w:rsidRPr="00302EBF">
        <w:rPr>
          <w:lang w:val="pt-PT"/>
        </w:rPr>
        <w:t>Questões-aula</w:t>
      </w:r>
      <w:r w:rsidR="00806571" w:rsidRPr="00302EBF">
        <w:rPr>
          <w:lang w:val="pt-PT"/>
        </w:rPr>
        <w:tab/>
      </w:r>
      <w:r w:rsidR="00283076" w:rsidRPr="00302EBF">
        <w:rPr>
          <w:rStyle w:val="TITULOFICHAS-alinea"/>
          <w:lang w:val="pt-PT"/>
        </w:rPr>
        <w:t>4. Formas de representa</w:t>
      </w:r>
      <w:r w:rsidR="00121CA2">
        <w:rPr>
          <w:rStyle w:val="TITULOFICHAS-alinea"/>
          <w:lang w:val="pt-PT"/>
        </w:rPr>
        <w:t>r</w:t>
      </w:r>
      <w:r w:rsidR="00283076" w:rsidRPr="00302EBF">
        <w:rPr>
          <w:rStyle w:val="TITULOFICHAS-alinea"/>
          <w:lang w:val="pt-PT"/>
        </w:rPr>
        <w:t xml:space="preserve"> </w:t>
      </w:r>
      <w:r w:rsidR="00121CA2">
        <w:rPr>
          <w:rStyle w:val="TITULOFICHAS-alinea"/>
          <w:lang w:val="pt-PT"/>
        </w:rPr>
        <w:t>u</w:t>
      </w:r>
      <w:r w:rsidR="00283076" w:rsidRPr="00302EBF">
        <w:rPr>
          <w:rStyle w:val="TITULOFICHAS-alinea"/>
          <w:lang w:val="pt-PT"/>
        </w:rPr>
        <w:t>ma função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3A7B655" w14:textId="77777777" w:rsidR="00283076" w:rsidRPr="00302EBF" w:rsidRDefault="00283076" w:rsidP="00283076">
      <w:pPr>
        <w:pStyle w:val="QuestaoAulaTITULO"/>
        <w:rPr>
          <w:lang w:val="pt-PT"/>
        </w:rPr>
      </w:pPr>
      <w:r w:rsidRPr="00302EBF">
        <w:rPr>
          <w:lang w:val="pt-PT"/>
        </w:rPr>
        <w:t>Questão-aula 7</w:t>
      </w:r>
    </w:p>
    <w:p w14:paraId="540A8F41" w14:textId="0DBC025A" w:rsidR="00283076" w:rsidRPr="006D6741" w:rsidRDefault="00302EBF" w:rsidP="00283076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6912" behindDoc="0" locked="0" layoutInCell="1" allowOverlap="1" wp14:anchorId="0997B897" wp14:editId="6417A7E0">
            <wp:simplePos x="0" y="0"/>
            <wp:positionH relativeFrom="column">
              <wp:posOffset>4257040</wp:posOffset>
            </wp:positionH>
            <wp:positionV relativeFrom="paragraph">
              <wp:posOffset>99695</wp:posOffset>
            </wp:positionV>
            <wp:extent cx="2577465" cy="2018030"/>
            <wp:effectExtent l="0" t="0" r="0" b="127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l="9829" t="4099" r="7724"/>
                    <a:stretch/>
                  </pic:blipFill>
                  <pic:spPr bwMode="auto">
                    <a:xfrm flipH="1">
                      <a:off x="0" y="0"/>
                      <a:ext cx="2577465" cy="2018030"/>
                    </a:xfrm>
                    <a:prstGeom prst="flowChartDelay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076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00AD67" wp14:editId="091FD357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1148E3" w14:textId="77777777" w:rsidR="00283076" w:rsidRPr="00086D19" w:rsidRDefault="00283076" w:rsidP="0028307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00AD67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11148E3" w14:textId="77777777" w:rsidR="00283076" w:rsidRPr="00086D19" w:rsidRDefault="00283076" w:rsidP="0028307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83076" w:rsidRPr="004E7A84">
        <w:tab/>
      </w:r>
      <w:r w:rsidR="00283076">
        <w:t xml:space="preserve">O Duarte tem um </w:t>
      </w:r>
      <w:r w:rsidR="00283076">
        <w:rPr>
          <w:i/>
          <w:iCs/>
        </w:rPr>
        <w:t>tuque-tuque</w:t>
      </w:r>
      <w:r w:rsidR="00283076">
        <w:t>.</w:t>
      </w:r>
    </w:p>
    <w:p w14:paraId="3426892E" w14:textId="2C492924" w:rsidR="00283076" w:rsidRDefault="00283076" w:rsidP="00283076">
      <w:pPr>
        <w:pStyle w:val="QuestaoTexto"/>
      </w:pPr>
      <w:r w:rsidRPr="006D6741">
        <w:t>Por</w:t>
      </w:r>
      <w:r>
        <w:t xml:space="preserve"> cada grupo de famílias que transporta para visitar o Palácio da Pena ganha  5 € .</w:t>
      </w:r>
    </w:p>
    <w:p w14:paraId="45697803" w14:textId="77777777" w:rsidR="00283076" w:rsidRPr="0063244C" w:rsidRDefault="00283076" w:rsidP="00283076">
      <w:pPr>
        <w:pStyle w:val="QuestaoTexto"/>
      </w:pPr>
      <w:r>
        <w:t>Considera a tabela que relaciona o número de viagens com o lucro, em euros.</w:t>
      </w:r>
    </w:p>
    <w:tbl>
      <w:tblPr>
        <w:tblStyle w:val="TabelacomGrelha"/>
        <w:tblW w:w="0" w:type="auto"/>
        <w:tblInd w:w="4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156"/>
        <w:gridCol w:w="779"/>
        <w:gridCol w:w="780"/>
        <w:gridCol w:w="779"/>
        <w:gridCol w:w="780"/>
      </w:tblGrid>
      <w:tr w:rsidR="00283076" w:rsidRPr="00283076" w14:paraId="55E34C2F" w14:textId="77777777" w:rsidTr="00283076">
        <w:trPr>
          <w:trHeight w:val="441"/>
        </w:trPr>
        <w:tc>
          <w:tcPr>
            <w:tcW w:w="2156" w:type="dxa"/>
            <w:shd w:val="clear" w:color="auto" w:fill="F9D7D7"/>
            <w:vAlign w:val="center"/>
          </w:tcPr>
          <w:p w14:paraId="7A2DDDCF" w14:textId="2E9C3479" w:rsidR="00283076" w:rsidRPr="00283076" w:rsidRDefault="000F39DD" w:rsidP="000F39DD">
            <w:pPr>
              <w:tabs>
                <w:tab w:val="center" w:pos="970"/>
                <w:tab w:val="right" w:pos="1940"/>
              </w:tabs>
              <w:spacing w:after="0"/>
              <w:jc w:val="center"/>
              <w:rPr>
                <w:rFonts w:ascii="Cambria Math" w:hAnsi="Cambria Math" w:cs="Arial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  <w:p w14:paraId="4CA33C6B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3076">
              <w:rPr>
                <w:rFonts w:ascii="Arial" w:hAnsi="Arial" w:cs="Arial"/>
                <w:b/>
                <w:bCs/>
                <w:sz w:val="20"/>
                <w:szCs w:val="20"/>
              </w:rPr>
              <w:t>(N.º de viagens)</w:t>
            </w:r>
          </w:p>
        </w:tc>
        <w:tc>
          <w:tcPr>
            <w:tcW w:w="779" w:type="dxa"/>
            <w:vAlign w:val="center"/>
          </w:tcPr>
          <w:p w14:paraId="2D51B634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0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0" w:type="dxa"/>
            <w:vAlign w:val="center"/>
          </w:tcPr>
          <w:p w14:paraId="32C7C0DC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0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9" w:type="dxa"/>
            <w:vAlign w:val="center"/>
          </w:tcPr>
          <w:p w14:paraId="343E74D7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0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0" w:type="dxa"/>
            <w:vAlign w:val="center"/>
          </w:tcPr>
          <w:p w14:paraId="5B15296E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0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83076" w:rsidRPr="00283076" w14:paraId="466DF962" w14:textId="77777777" w:rsidTr="00283076">
        <w:trPr>
          <w:trHeight w:val="524"/>
        </w:trPr>
        <w:tc>
          <w:tcPr>
            <w:tcW w:w="2156" w:type="dxa"/>
            <w:shd w:val="clear" w:color="auto" w:fill="F9D7D7"/>
            <w:vAlign w:val="center"/>
          </w:tcPr>
          <w:p w14:paraId="0BEE7E25" w14:textId="7006601D" w:rsidR="00283076" w:rsidRPr="00283076" w:rsidRDefault="000F39DD" w:rsidP="000F39DD">
            <w:pPr>
              <w:tabs>
                <w:tab w:val="center" w:pos="970"/>
                <w:tab w:val="right" w:pos="1940"/>
              </w:tabs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x</m:t>
                    </m:r>
                  </m:e>
                </m:d>
              </m:oMath>
            </m:oMathPara>
          </w:p>
          <w:p w14:paraId="576A0777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3076">
              <w:rPr>
                <w:rFonts w:ascii="Arial" w:hAnsi="Arial" w:cs="Arial"/>
                <w:b/>
                <w:bCs/>
                <w:sz w:val="20"/>
                <w:szCs w:val="20"/>
              </w:rPr>
              <w:t>(Lucro em euros)</w:t>
            </w:r>
          </w:p>
        </w:tc>
        <w:tc>
          <w:tcPr>
            <w:tcW w:w="779" w:type="dxa"/>
            <w:vAlign w:val="center"/>
          </w:tcPr>
          <w:p w14:paraId="19AD38A6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0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80" w:type="dxa"/>
            <w:vAlign w:val="center"/>
          </w:tcPr>
          <w:p w14:paraId="2562F8AC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07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79" w:type="dxa"/>
            <w:vAlign w:val="center"/>
          </w:tcPr>
          <w:p w14:paraId="60EA9315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07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80" w:type="dxa"/>
            <w:vAlign w:val="center"/>
          </w:tcPr>
          <w:p w14:paraId="22197A1A" w14:textId="77777777" w:rsidR="00283076" w:rsidRPr="00283076" w:rsidRDefault="00283076" w:rsidP="009759DB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07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14:paraId="677053DF" w14:textId="77777777" w:rsidR="00283076" w:rsidRDefault="00283076" w:rsidP="00283076">
      <w:pPr>
        <w:pStyle w:val="QuestaoTexto"/>
        <w:spacing w:after="0"/>
      </w:pPr>
    </w:p>
    <w:p w14:paraId="4DBC1111" w14:textId="0C9FBF08" w:rsidR="00283076" w:rsidRDefault="00283076" w:rsidP="00283076">
      <w:pPr>
        <w:pStyle w:val="QuestaoTexto"/>
      </w:pPr>
      <w:r w:rsidRPr="00945BFA">
        <w:t>Re</w:t>
      </w:r>
      <w:r>
        <w:t xml:space="preserve">presenta a função </w:t>
      </w:r>
      <w:r>
        <w:rPr>
          <w:i/>
          <w:iCs/>
        </w:rPr>
        <w:t>f</w:t>
      </w:r>
      <w:r>
        <w:t xml:space="preserve"> por:</w:t>
      </w:r>
    </w:p>
    <w:p w14:paraId="42E7A958" w14:textId="05DA33E2" w:rsidR="00283076" w:rsidRPr="00897E4D" w:rsidRDefault="00283076" w:rsidP="00283076">
      <w:pPr>
        <w:pStyle w:val="QUESTAO11"/>
        <w:rPr>
          <w:u w:val="single"/>
        </w:rPr>
      </w:pPr>
      <w:r w:rsidRPr="006D6741">
        <w:rPr>
          <w:b/>
        </w:rPr>
        <w:t>1.1.</w:t>
      </w:r>
      <w:r>
        <w:tab/>
      </w:r>
      <w:r w:rsidRPr="006D6741">
        <w:t>um diagrama de setas;</w:t>
      </w:r>
    </w:p>
    <w:p w14:paraId="4C586B96" w14:textId="31F5AAFE" w:rsidR="00283076" w:rsidRPr="006D6741" w:rsidRDefault="00283076" w:rsidP="00283076">
      <w:pPr>
        <w:pStyle w:val="QUESTAO11"/>
        <w:rPr>
          <w:b/>
        </w:rPr>
      </w:pPr>
      <w:r w:rsidRPr="006D6741">
        <w:rPr>
          <w:b/>
        </w:rPr>
        <w:t>1.2.</w:t>
      </w:r>
      <w:r>
        <w:rPr>
          <w:b/>
        </w:rPr>
        <w:tab/>
      </w:r>
      <w:r w:rsidRPr="006D6741">
        <w:t>um gráfico;</w:t>
      </w:r>
    </w:p>
    <w:p w14:paraId="7724326E" w14:textId="3C69311F" w:rsidR="00283076" w:rsidRPr="006D6741" w:rsidRDefault="00283076" w:rsidP="00283076">
      <w:pPr>
        <w:pStyle w:val="QUESTAO11"/>
        <w:rPr>
          <w:b/>
        </w:rPr>
      </w:pPr>
      <w:r>
        <w:rPr>
          <w:b/>
        </w:rPr>
        <w:t>1.3.</w:t>
      </w:r>
      <w:r>
        <w:rPr>
          <w:b/>
        </w:rPr>
        <w:tab/>
      </w:r>
      <w:r w:rsidRPr="006D6741">
        <w:t>uma expressão algébrica.</w:t>
      </w:r>
    </w:p>
    <w:p w14:paraId="6544A512" w14:textId="4C09B19F" w:rsidR="00283076" w:rsidRPr="00302EBF" w:rsidRDefault="00283076" w:rsidP="00283076">
      <w:pPr>
        <w:pStyle w:val="QuestaoAulaTITULO"/>
        <w:rPr>
          <w:lang w:val="pt-PT"/>
        </w:rPr>
      </w:pPr>
      <w:r w:rsidRPr="006D6741">
        <w:rPr>
          <w:bCs/>
          <w:noProof/>
          <w:lang w:eastAsia="pt-PT"/>
        </w:rPr>
        <w:drawing>
          <wp:anchor distT="0" distB="0" distL="114300" distR="114300" simplePos="0" relativeHeight="251687936" behindDoc="1" locked="0" layoutInCell="1" allowOverlap="1" wp14:anchorId="7E5D7AD8" wp14:editId="0C188EF0">
            <wp:simplePos x="0" y="0"/>
            <wp:positionH relativeFrom="column">
              <wp:posOffset>4316730</wp:posOffset>
            </wp:positionH>
            <wp:positionV relativeFrom="paragraph">
              <wp:posOffset>482600</wp:posOffset>
            </wp:positionV>
            <wp:extent cx="1619885" cy="1619885"/>
            <wp:effectExtent l="0" t="0" r="0" b="0"/>
            <wp:wrapThrough wrapText="bothSides">
              <wp:wrapPolygon edited="0">
                <wp:start x="0" y="0"/>
                <wp:lineTo x="0" y="21338"/>
                <wp:lineTo x="21338" y="21338"/>
                <wp:lineTo x="21338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2EBF">
        <w:rPr>
          <w:lang w:val="pt-PT"/>
        </w:rPr>
        <w:t>Questão-aula 8</w:t>
      </w:r>
    </w:p>
    <w:p w14:paraId="157DA192" w14:textId="759764FA" w:rsidR="00283076" w:rsidRDefault="00283076" w:rsidP="0028307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C1F1491" wp14:editId="1F64BBF9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80F1B" w14:textId="77777777" w:rsidR="00283076" w:rsidRPr="00086D19" w:rsidRDefault="00283076" w:rsidP="0028307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1F1491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6F80F1B" w14:textId="77777777" w:rsidR="00283076" w:rsidRPr="00086D19" w:rsidRDefault="00283076" w:rsidP="0028307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ao lado está representada uma função </w:t>
      </w:r>
      <w:r>
        <w:rPr>
          <w:i/>
          <w:iCs/>
        </w:rPr>
        <w:t>f</w:t>
      </w:r>
      <w:r>
        <w:t xml:space="preserve"> pelo seu gráfico.</w:t>
      </w:r>
    </w:p>
    <w:p w14:paraId="0FAC2573" w14:textId="77777777" w:rsidR="00283076" w:rsidRDefault="00283076" w:rsidP="00283076">
      <w:pPr>
        <w:pStyle w:val="QuestaoTexto"/>
      </w:pPr>
      <w:r>
        <w:t xml:space="preserve">O contradomínio da </w:t>
      </w:r>
      <w:r w:rsidRPr="00283076">
        <w:t>função</w:t>
      </w:r>
      <w:r>
        <w:t xml:space="preserve"> coincide com o conjunto de chegada.</w:t>
      </w:r>
    </w:p>
    <w:p w14:paraId="5A256439" w14:textId="7FA3B04C" w:rsidR="00283076" w:rsidRPr="00AD2CF6" w:rsidRDefault="00283076" w:rsidP="00283076">
      <w:pPr>
        <w:pStyle w:val="QuestaoTexto"/>
      </w:pPr>
      <w:r>
        <w:t xml:space="preserve">Representa a função </w:t>
      </w:r>
      <w:r>
        <w:rPr>
          <w:i/>
          <w:iCs/>
        </w:rPr>
        <w:t>f</w:t>
      </w:r>
      <w:r>
        <w:t xml:space="preserve"> por:</w:t>
      </w:r>
    </w:p>
    <w:p w14:paraId="6782C86E" w14:textId="77777777" w:rsidR="00283076" w:rsidRDefault="00283076" w:rsidP="00283076">
      <w:pPr>
        <w:pStyle w:val="QUESTAO11"/>
        <w:rPr>
          <w:b/>
          <w:bCs w:val="0"/>
        </w:rPr>
      </w:pPr>
      <w:r>
        <w:rPr>
          <w:b/>
        </w:rPr>
        <w:t>1.1</w:t>
      </w:r>
      <w:r w:rsidRPr="008D7BD6">
        <w:rPr>
          <w:b/>
        </w:rPr>
        <w:t>.</w:t>
      </w:r>
      <w:r w:rsidRPr="008D7BD6">
        <w:rPr>
          <w:b/>
        </w:rPr>
        <w:tab/>
      </w:r>
      <w:r w:rsidRPr="00AD2CF6">
        <w:t>um</w:t>
      </w:r>
      <w:r>
        <w:t xml:space="preserve">a </w:t>
      </w:r>
      <w:r w:rsidRPr="00283076">
        <w:t>tabela</w:t>
      </w:r>
      <w:r>
        <w:t>;</w:t>
      </w:r>
    </w:p>
    <w:p w14:paraId="1F50091E" w14:textId="77777777" w:rsidR="00283076" w:rsidRPr="00AD2CF6" w:rsidRDefault="00283076" w:rsidP="00283076">
      <w:pPr>
        <w:pStyle w:val="QUESTAO11"/>
      </w:pPr>
      <w:r>
        <w:rPr>
          <w:b/>
        </w:rPr>
        <w:t>1.2</w:t>
      </w:r>
      <w:r w:rsidRPr="008D7BD6">
        <w:rPr>
          <w:b/>
        </w:rPr>
        <w:t>.</w:t>
      </w:r>
      <w:r w:rsidRPr="008D7BD6">
        <w:rPr>
          <w:b/>
        </w:rPr>
        <w:tab/>
      </w:r>
      <w:r>
        <w:t xml:space="preserve">uma </w:t>
      </w:r>
      <w:r w:rsidRPr="00283076">
        <w:t>expressão</w:t>
      </w:r>
      <w:r>
        <w:t xml:space="preserve"> algébrica.</w:t>
      </w:r>
    </w:p>
    <w:p w14:paraId="0914F97D" w14:textId="2998D026" w:rsidR="00824E6E" w:rsidRDefault="00283076" w:rsidP="000F39D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C6447E" wp14:editId="703E674B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DE92AD" w14:textId="15DC2E5C" w:rsidR="00283076" w:rsidRPr="00086D19" w:rsidRDefault="00283076" w:rsidP="0028307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C6447E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DE92AD" w14:textId="15DC2E5C" w:rsidR="00283076" w:rsidRPr="00086D19" w:rsidRDefault="00283076" w:rsidP="0028307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a função </w:t>
      </w:r>
      <m:oMath>
        <m:r>
          <w:rPr>
            <w:rFonts w:ascii="Cambria Math"/>
          </w:rPr>
          <m:t>f:A</m:t>
        </m:r>
        <m:r>
          <w:rPr>
            <w:rFonts w:ascii="Cambria Math"/>
          </w:rPr>
          <m:t>→</m:t>
        </m:r>
        <m:r>
          <w:rPr>
            <w:rFonts w:ascii="Cambria Math"/>
          </w:rPr>
          <m:t>B</m:t>
        </m:r>
      </m:oMath>
      <w:r>
        <w:t xml:space="preserve">, com </w:t>
      </w:r>
      <m:oMath>
        <m:r>
          <w:rPr>
            <w:rFonts w:asci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</m:t>
            </m:r>
          </m:e>
        </m:d>
      </m:oMath>
      <w:r>
        <w:t xml:space="preserve">  e  </w:t>
      </w:r>
      <m:oMath>
        <m:r>
          <w:rPr>
            <w:rFonts w:ascii="Cambria Math" w:hAnsi="Cambria Math"/>
          </w:rPr>
          <m:t>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 -1, 0, 1, 2, 4, 5</m:t>
            </m:r>
          </m:e>
        </m:d>
      </m:oMath>
      <w:r>
        <w:t>, definida por</w:t>
      </w:r>
      <w:r w:rsidR="00824E6E">
        <w:t>:</w:t>
      </w:r>
    </w:p>
    <w:p w14:paraId="627EA152" w14:textId="66760E87" w:rsidR="00283076" w:rsidRDefault="00283076" w:rsidP="00824E6E">
      <w:pPr>
        <w:pStyle w:val="QUESTAO1"/>
        <w:spacing w:before="120"/>
        <w:jc w:val="center"/>
      </w:pPr>
      <m:oMathPara>
        <m:oMath>
          <m:r>
            <w:rPr>
              <w:rFonts w:asci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=2x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1</m:t>
          </m:r>
        </m:oMath>
      </m:oMathPara>
    </w:p>
    <w:p w14:paraId="2EFFA739" w14:textId="394D6342" w:rsidR="00283076" w:rsidRPr="00283076" w:rsidRDefault="00283076" w:rsidP="00283076">
      <w:pPr>
        <w:pStyle w:val="QUESTAO11"/>
        <w:rPr>
          <w:i/>
          <w:iCs/>
        </w:rPr>
      </w:pPr>
      <w:r w:rsidRPr="005A4763">
        <w:rPr>
          <w:b/>
        </w:rPr>
        <w:t>2.1.</w:t>
      </w:r>
      <w:r>
        <w:t xml:space="preserve">  Determina o contradomínio de </w:t>
      </w:r>
      <w:r>
        <w:rPr>
          <w:i/>
          <w:iCs/>
        </w:rPr>
        <w:t>f.</w:t>
      </w:r>
    </w:p>
    <w:p w14:paraId="20BF06C8" w14:textId="6C122F7C" w:rsidR="00283076" w:rsidRDefault="00283076" w:rsidP="00283076">
      <w:pPr>
        <w:pStyle w:val="QUESTAO11"/>
      </w:pPr>
      <w:r w:rsidRPr="005A4763">
        <w:rPr>
          <w:b/>
        </w:rPr>
        <w:t>2.2.</w:t>
      </w:r>
      <w:r>
        <w:t xml:space="preserve">  Representa a função </w:t>
      </w:r>
      <w:r>
        <w:rPr>
          <w:i/>
          <w:iCs/>
        </w:rPr>
        <w:t xml:space="preserve">f </w:t>
      </w:r>
      <w:r>
        <w:t>por um diagrama de setas.</w:t>
      </w:r>
    </w:p>
    <w:p w14:paraId="5F38BEA6" w14:textId="5E7D1ECB" w:rsidR="00283076" w:rsidRPr="00283076" w:rsidRDefault="00283076" w:rsidP="00283076">
      <w:pPr>
        <w:pStyle w:val="QUESTAO11"/>
        <w:rPr>
          <w:i/>
          <w:iCs/>
        </w:rPr>
      </w:pPr>
      <w:r w:rsidRPr="00A436CC">
        <w:rPr>
          <w:b/>
        </w:rPr>
        <w:t>2.3.</w:t>
      </w:r>
      <w:r>
        <w:t xml:space="preserve">  Representa graficamente a função </w:t>
      </w:r>
      <w:r>
        <w:rPr>
          <w:i/>
          <w:iCs/>
        </w:rPr>
        <w:t>f.</w:t>
      </w:r>
    </w:p>
    <w:sectPr w:rsidR="00283076" w:rsidRPr="00283076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35708" w14:textId="77777777" w:rsidR="00022D6C" w:rsidRDefault="00022D6C" w:rsidP="00D177B5">
      <w:pPr>
        <w:spacing w:after="0" w:line="240" w:lineRule="auto"/>
      </w:pPr>
      <w:r>
        <w:separator/>
      </w:r>
    </w:p>
  </w:endnote>
  <w:endnote w:type="continuationSeparator" w:id="0">
    <w:p w14:paraId="37D9BEC6" w14:textId="77777777" w:rsidR="00022D6C" w:rsidRDefault="00022D6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58D47" w14:textId="77777777" w:rsidR="00022D6C" w:rsidRDefault="00022D6C" w:rsidP="00D177B5">
      <w:pPr>
        <w:spacing w:after="0" w:line="240" w:lineRule="auto"/>
      </w:pPr>
      <w:r>
        <w:separator/>
      </w:r>
    </w:p>
  </w:footnote>
  <w:footnote w:type="continuationSeparator" w:id="0">
    <w:p w14:paraId="7FD678CB" w14:textId="77777777" w:rsidR="00022D6C" w:rsidRDefault="00022D6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4" type="#_x0000_t75" style="width:16.3pt;height:16.3pt;visibility:visible" o:bullet="t">
        <v:imagedata r:id="rId1" o:title=""/>
      </v:shape>
    </w:pict>
  </w:numPicBullet>
  <w:numPicBullet w:numPicBulletId="1">
    <w:pict>
      <v:shape id="_x0000_i1375" type="#_x0000_t75" style="width:16.3pt;height:16.3pt;visibility:visible" o:bullet="t">
        <v:imagedata r:id="rId2" o:title=""/>
      </v:shape>
    </w:pict>
  </w:numPicBullet>
  <w:numPicBullet w:numPicBulletId="2">
    <w:pict>
      <v:shape id="_x0000_i1376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6C5ED8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2DC7C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3A72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FEFA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C410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803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F07F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E08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EE24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81376997">
    <w:abstractNumId w:val="16"/>
  </w:num>
  <w:num w:numId="2" w16cid:durableId="436674937">
    <w:abstractNumId w:val="22"/>
  </w:num>
  <w:num w:numId="3" w16cid:durableId="506404688">
    <w:abstractNumId w:val="13"/>
  </w:num>
  <w:num w:numId="4" w16cid:durableId="3061281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6858734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080309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3342284">
    <w:abstractNumId w:val="23"/>
  </w:num>
  <w:num w:numId="8" w16cid:durableId="940600943">
    <w:abstractNumId w:val="14"/>
  </w:num>
  <w:num w:numId="9" w16cid:durableId="650989217">
    <w:abstractNumId w:val="9"/>
  </w:num>
  <w:num w:numId="10" w16cid:durableId="1164010540">
    <w:abstractNumId w:val="7"/>
  </w:num>
  <w:num w:numId="11" w16cid:durableId="52050697">
    <w:abstractNumId w:val="6"/>
  </w:num>
  <w:num w:numId="12" w16cid:durableId="1862010838">
    <w:abstractNumId w:val="5"/>
  </w:num>
  <w:num w:numId="13" w16cid:durableId="1768034583">
    <w:abstractNumId w:val="4"/>
  </w:num>
  <w:num w:numId="14" w16cid:durableId="1859198176">
    <w:abstractNumId w:val="8"/>
  </w:num>
  <w:num w:numId="15" w16cid:durableId="832837037">
    <w:abstractNumId w:val="3"/>
  </w:num>
  <w:num w:numId="16" w16cid:durableId="1338847875">
    <w:abstractNumId w:val="2"/>
  </w:num>
  <w:num w:numId="17" w16cid:durableId="249121778">
    <w:abstractNumId w:val="1"/>
  </w:num>
  <w:num w:numId="18" w16cid:durableId="643657094">
    <w:abstractNumId w:val="0"/>
  </w:num>
  <w:num w:numId="19" w16cid:durableId="1324550592">
    <w:abstractNumId w:val="20"/>
  </w:num>
  <w:num w:numId="20" w16cid:durableId="1670908561">
    <w:abstractNumId w:val="21"/>
  </w:num>
  <w:num w:numId="21" w16cid:durableId="1762336939">
    <w:abstractNumId w:val="18"/>
  </w:num>
  <w:num w:numId="22" w16cid:durableId="152452807">
    <w:abstractNumId w:val="19"/>
  </w:num>
  <w:num w:numId="23" w16cid:durableId="2063825671">
    <w:abstractNumId w:val="15"/>
  </w:num>
  <w:num w:numId="24" w16cid:durableId="476337226">
    <w:abstractNumId w:val="6"/>
  </w:num>
  <w:num w:numId="25" w16cid:durableId="1948342788">
    <w:abstractNumId w:val="17"/>
  </w:num>
  <w:num w:numId="26" w16cid:durableId="20444031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2D6C"/>
    <w:rsid w:val="00026F67"/>
    <w:rsid w:val="00030423"/>
    <w:rsid w:val="00032389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39DD"/>
    <w:rsid w:val="000F5C16"/>
    <w:rsid w:val="00101ADB"/>
    <w:rsid w:val="00121CA2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83076"/>
    <w:rsid w:val="00295F4C"/>
    <w:rsid w:val="002A1042"/>
    <w:rsid w:val="002B338B"/>
    <w:rsid w:val="002D56DF"/>
    <w:rsid w:val="002E6EDD"/>
    <w:rsid w:val="002F41AF"/>
    <w:rsid w:val="0030103E"/>
    <w:rsid w:val="003012AD"/>
    <w:rsid w:val="00302EBF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24E6E"/>
    <w:rsid w:val="00835C1D"/>
    <w:rsid w:val="00840629"/>
    <w:rsid w:val="008418E3"/>
    <w:rsid w:val="00854FA7"/>
    <w:rsid w:val="00871045"/>
    <w:rsid w:val="00897E4D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8720F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3CF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D5C20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E7292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D5C2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283076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117</TotalTime>
  <Pages>1</Pages>
  <Words>133</Words>
  <Characters>764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