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7B1E2FA" w:rsidR="00C72BA7" w:rsidRPr="00FC5959" w:rsidRDefault="00B32118" w:rsidP="00162A96">
      <w:pPr>
        <w:pStyle w:val="TITULOFICHAS"/>
        <w:rPr>
          <w:lang w:val="pt-PT"/>
        </w:rPr>
      </w:pPr>
      <w:r w:rsidRPr="00FC5959">
        <w:rPr>
          <w:lang w:val="pt-PT"/>
        </w:rPr>
        <w:t>Questões-aula</w:t>
      </w:r>
      <w:r w:rsidR="00806571" w:rsidRPr="00FC5959">
        <w:rPr>
          <w:lang w:val="pt-PT"/>
        </w:rPr>
        <w:tab/>
      </w:r>
      <w:r w:rsidR="000D05B0" w:rsidRPr="00FC5959">
        <w:rPr>
          <w:rStyle w:val="TITULOFICHAS-alinea"/>
          <w:lang w:val="pt-PT"/>
        </w:rPr>
        <w:t>6. Gráficos de funções em contextos reais e interdisciplinares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2D38A5D" w14:textId="77777777" w:rsidR="000D05B0" w:rsidRPr="00FC5959" w:rsidRDefault="000D05B0" w:rsidP="000D05B0">
      <w:pPr>
        <w:pStyle w:val="QuestaoAulaTITULO"/>
        <w:rPr>
          <w:lang w:val="pt-PT"/>
        </w:rPr>
      </w:pPr>
      <w:r w:rsidRPr="00FC5959">
        <w:rPr>
          <w:lang w:val="pt-PT"/>
        </w:rPr>
        <w:t>Questão-aula 11</w:t>
      </w:r>
    </w:p>
    <w:p w14:paraId="586FC7CF" w14:textId="24B96309" w:rsidR="000D05B0" w:rsidRPr="00F8314B" w:rsidRDefault="000D05B0" w:rsidP="000D05B0">
      <w:pPr>
        <w:pStyle w:val="QUESTAO1"/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192396" wp14:editId="1A773119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298C9" w14:textId="77777777" w:rsidR="000D05B0" w:rsidRPr="00086D19" w:rsidRDefault="000D05B0" w:rsidP="000D05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192396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3298C9" w14:textId="77777777" w:rsidR="000D05B0" w:rsidRPr="00086D19" w:rsidRDefault="000D05B0" w:rsidP="000D05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F8314B">
        <w:t xml:space="preserve">Um teste tinha quatro </w:t>
      </w:r>
      <w:r w:rsidRPr="000D05B0">
        <w:t>questões</w:t>
      </w:r>
      <w:r w:rsidRPr="00F8314B">
        <w:t xml:space="preserve"> e cada uma tinha uma pontuação máxima de </w:t>
      </w:r>
      <w:r>
        <w:t xml:space="preserve"> </w:t>
      </w:r>
      <w:r w:rsidRPr="00F8314B">
        <w:t xml:space="preserve">10 </w:t>
      </w:r>
      <w:r>
        <w:t xml:space="preserve"> </w:t>
      </w:r>
      <w:r w:rsidRPr="00F8314B">
        <w:t>pontos.</w:t>
      </w:r>
    </w:p>
    <w:p w14:paraId="5351289D" w14:textId="77777777" w:rsidR="000D05B0" w:rsidRPr="008C3A8A" w:rsidRDefault="000D05B0" w:rsidP="000D05B0">
      <w:pPr>
        <w:pStyle w:val="QuestaoTexto"/>
      </w:pPr>
      <w:r w:rsidRPr="008C3A8A">
        <w:t xml:space="preserve">Para converter a pontuação obtida no teste em percentagem foi feito o gráfico que se pode ver </w:t>
      </w:r>
      <w:r>
        <w:t xml:space="preserve">a </w:t>
      </w:r>
      <w:r w:rsidRPr="008C3A8A">
        <w:t>seguir.</w:t>
      </w:r>
    </w:p>
    <w:p w14:paraId="6B8FF5C2" w14:textId="77777777" w:rsidR="000D05B0" w:rsidRPr="008C3A8A" w:rsidRDefault="000D05B0" w:rsidP="000D05B0">
      <w:pPr>
        <w:pStyle w:val="QUESTAO1"/>
        <w:tabs>
          <w:tab w:val="left" w:pos="425"/>
        </w:tabs>
        <w:spacing w:before="0" w:line="276" w:lineRule="auto"/>
        <w:ind w:left="358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25D539BD" wp14:editId="0093D089">
            <wp:extent cx="2203200" cy="1756800"/>
            <wp:effectExtent l="0" t="0" r="6985" b="0"/>
            <wp:docPr id="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200" cy="17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414CE" w14:textId="5A43FDA5" w:rsidR="000D05B0" w:rsidRDefault="000D05B0" w:rsidP="000D05B0">
      <w:pPr>
        <w:pStyle w:val="QUESTAO11"/>
      </w:pPr>
      <w:r>
        <w:rPr>
          <w:b/>
        </w:rPr>
        <w:t>1</w:t>
      </w:r>
      <w:r w:rsidRPr="008C3A8A">
        <w:rPr>
          <w:b/>
        </w:rPr>
        <w:t>.1.</w:t>
      </w:r>
      <w:r w:rsidRPr="008C3A8A">
        <w:tab/>
        <w:t>Qual é a variável independente? E a variável dependente?</w:t>
      </w:r>
    </w:p>
    <w:p w14:paraId="3F2EEA18" w14:textId="26B26CCB" w:rsidR="000D05B0" w:rsidRPr="008C3A8A" w:rsidRDefault="000D05B0" w:rsidP="000D05B0">
      <w:pPr>
        <w:pStyle w:val="QUESTAO11"/>
      </w:pPr>
      <w:r>
        <w:rPr>
          <w:b/>
        </w:rPr>
        <w:t>1.2</w:t>
      </w:r>
      <w:r w:rsidRPr="008C3A8A">
        <w:rPr>
          <w:b/>
        </w:rPr>
        <w:t>.</w:t>
      </w:r>
      <w:r w:rsidRPr="008C3A8A">
        <w:tab/>
        <w:t xml:space="preserve">Escreve uma expressão algébrica que </w:t>
      </w:r>
      <w:r w:rsidR="00654702">
        <w:t>defina a função representada n</w:t>
      </w:r>
      <w:r w:rsidRPr="008C3A8A">
        <w:t>o gráfico.</w:t>
      </w:r>
    </w:p>
    <w:p w14:paraId="05D76A99" w14:textId="3ACC84DE" w:rsidR="000D05B0" w:rsidRPr="008C3A8A" w:rsidRDefault="000D05B0" w:rsidP="000D05B0">
      <w:pPr>
        <w:pStyle w:val="QUESTAO11"/>
      </w:pPr>
      <w:r>
        <w:rPr>
          <w:b/>
        </w:rPr>
        <w:t>1</w:t>
      </w:r>
      <w:r w:rsidRPr="008C3A8A">
        <w:rPr>
          <w:b/>
        </w:rPr>
        <w:t>.</w:t>
      </w:r>
      <w:r>
        <w:rPr>
          <w:b/>
        </w:rPr>
        <w:t>3</w:t>
      </w:r>
      <w:r w:rsidRPr="008C3A8A">
        <w:rPr>
          <w:b/>
        </w:rPr>
        <w:t>.</w:t>
      </w:r>
      <w:r w:rsidRPr="008C3A8A">
        <w:rPr>
          <w:b/>
        </w:rPr>
        <w:tab/>
      </w:r>
      <w:r w:rsidRPr="008C3A8A">
        <w:t xml:space="preserve">O Pedro obteve </w:t>
      </w:r>
      <w:r>
        <w:t xml:space="preserve"> </w:t>
      </w:r>
      <w:r w:rsidRPr="008C3A8A">
        <w:t>50%</w:t>
      </w:r>
      <w:r>
        <w:t xml:space="preserve"> </w:t>
      </w:r>
      <w:r w:rsidRPr="008C3A8A">
        <w:t xml:space="preserve"> no teste. Quantos pontos obteve? </w:t>
      </w:r>
    </w:p>
    <w:p w14:paraId="342114D3" w14:textId="5AFFF89C" w:rsidR="000D05B0" w:rsidRDefault="000D05B0" w:rsidP="000D05B0">
      <w:pPr>
        <w:pStyle w:val="QUESTAO11"/>
      </w:pPr>
      <w:r>
        <w:rPr>
          <w:b/>
        </w:rPr>
        <w:t>1.4</w:t>
      </w:r>
      <w:r w:rsidRPr="008C3A8A">
        <w:rPr>
          <w:b/>
        </w:rPr>
        <w:t>.</w:t>
      </w:r>
      <w:r w:rsidRPr="008C3A8A">
        <w:rPr>
          <w:b/>
        </w:rPr>
        <w:tab/>
      </w:r>
      <w:r w:rsidRPr="008C3A8A">
        <w:t xml:space="preserve">A Joana obteve </w:t>
      </w:r>
      <w:r>
        <w:t xml:space="preserve"> </w:t>
      </w:r>
      <w:r w:rsidRPr="008C3A8A">
        <w:t>25</w:t>
      </w:r>
      <w:r>
        <w:t xml:space="preserve"> </w:t>
      </w:r>
      <w:r w:rsidRPr="008C3A8A">
        <w:t xml:space="preserve"> pontos no teste. Qual foi a percentagem obtida?</w:t>
      </w:r>
    </w:p>
    <w:p w14:paraId="55A98F6D" w14:textId="15BF1C35" w:rsidR="000D05B0" w:rsidRPr="00FC5959" w:rsidRDefault="000D05B0" w:rsidP="000D05B0">
      <w:pPr>
        <w:pStyle w:val="QuestaoAulaTITULO"/>
        <w:rPr>
          <w:lang w:val="pt-PT"/>
        </w:rPr>
      </w:pPr>
      <w:r w:rsidRPr="00FC5959">
        <w:rPr>
          <w:lang w:val="pt-PT"/>
        </w:rPr>
        <w:t>Questão-aula 12</w:t>
      </w:r>
    </w:p>
    <w:p w14:paraId="64F01C71" w14:textId="71DF9F9D" w:rsidR="000D05B0" w:rsidRDefault="000D05B0" w:rsidP="000D05B0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BCAFC7" wp14:editId="32CBAD26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CF580" w14:textId="77777777" w:rsidR="000D05B0" w:rsidRPr="00086D19" w:rsidRDefault="000D05B0" w:rsidP="000D05B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BCAFC7" id="Oval 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CECF580" w14:textId="77777777" w:rsidR="000D05B0" w:rsidRPr="00086D19" w:rsidRDefault="000D05B0" w:rsidP="000D05B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8195B">
        <w:t xml:space="preserve">No gráfico seguinte está representada a função </w:t>
      </w:r>
      <w:r>
        <w:rPr>
          <w:i/>
          <w:iCs/>
        </w:rPr>
        <w:t>p</w:t>
      </w:r>
      <w:r w:rsidRPr="0098195B">
        <w:t>, que relaciona o número de cadernos</w:t>
      </w:r>
      <w:r>
        <w:t xml:space="preserve">, </w:t>
      </w:r>
      <w:r>
        <w:rPr>
          <w:i/>
          <w:iCs/>
        </w:rPr>
        <w:t>n</w:t>
      </w:r>
      <w:r>
        <w:t>,</w:t>
      </w:r>
      <w:r w:rsidRPr="0098195B">
        <w:t xml:space="preserve"> que o João leva na sua mochila, com o </w:t>
      </w:r>
      <w:r w:rsidRPr="001B1AA3">
        <w:rPr>
          <w:i/>
          <w:iCs/>
        </w:rPr>
        <w:t>peso</w:t>
      </w:r>
      <w:r w:rsidRPr="0098195B">
        <w:t xml:space="preserve"> transportado.</w:t>
      </w:r>
    </w:p>
    <w:p w14:paraId="6A7FFEB4" w14:textId="2AFB4F42" w:rsidR="000D05B0" w:rsidRDefault="006C7B26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85888" behindDoc="1" locked="0" layoutInCell="1" allowOverlap="1" wp14:anchorId="3A66D0D4" wp14:editId="10CEC790">
            <wp:simplePos x="0" y="0"/>
            <wp:positionH relativeFrom="column">
              <wp:posOffset>3628582</wp:posOffset>
            </wp:positionH>
            <wp:positionV relativeFrom="paragraph">
              <wp:posOffset>22299</wp:posOffset>
            </wp:positionV>
            <wp:extent cx="2783840" cy="1974215"/>
            <wp:effectExtent l="0" t="0" r="0" b="6985"/>
            <wp:wrapTight wrapText="bothSides">
              <wp:wrapPolygon edited="0">
                <wp:start x="8721" y="0"/>
                <wp:lineTo x="7095" y="208"/>
                <wp:lineTo x="2513" y="2710"/>
                <wp:lineTo x="1774" y="4377"/>
                <wp:lineTo x="443" y="6670"/>
                <wp:lineTo x="0" y="8546"/>
                <wp:lineTo x="0" y="13339"/>
                <wp:lineTo x="1182" y="16674"/>
                <wp:lineTo x="1330" y="16883"/>
                <wp:lineTo x="4434" y="20009"/>
                <wp:lineTo x="4730" y="20217"/>
                <wp:lineTo x="7686" y="21468"/>
                <wp:lineTo x="8277" y="21468"/>
                <wp:lineTo x="13155" y="21468"/>
                <wp:lineTo x="13746" y="21468"/>
                <wp:lineTo x="16703" y="20217"/>
                <wp:lineTo x="16998" y="20009"/>
                <wp:lineTo x="20102" y="16883"/>
                <wp:lineTo x="20250" y="16674"/>
                <wp:lineTo x="21432" y="13548"/>
                <wp:lineTo x="21432" y="8546"/>
                <wp:lineTo x="21137" y="6670"/>
                <wp:lineTo x="19659" y="4377"/>
                <wp:lineTo x="18920" y="2710"/>
                <wp:lineTo x="14338" y="208"/>
                <wp:lineTo x="12712" y="0"/>
                <wp:lineTo x="8721" y="0"/>
              </wp:wrapPolygon>
            </wp:wrapTight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 rotWithShape="1">
                    <a:blip r:embed="rId12"/>
                    <a:srcRect l="6067"/>
                    <a:stretch/>
                  </pic:blipFill>
                  <pic:spPr bwMode="auto">
                    <a:xfrm>
                      <a:off x="0" y="0"/>
                      <a:ext cx="2783840" cy="197421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5B0" w:rsidRPr="00D7573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0DF211EC" wp14:editId="17A9C29C">
            <wp:simplePos x="0" y="0"/>
            <wp:positionH relativeFrom="column">
              <wp:posOffset>1131570</wp:posOffset>
            </wp:positionH>
            <wp:positionV relativeFrom="paragraph">
              <wp:posOffset>44450</wp:posOffset>
            </wp:positionV>
            <wp:extent cx="1857600" cy="1947600"/>
            <wp:effectExtent l="0" t="0" r="9525" b="0"/>
            <wp:wrapTight wrapText="bothSides">
              <wp:wrapPolygon edited="0">
                <wp:start x="0" y="0"/>
                <wp:lineTo x="0" y="21339"/>
                <wp:lineTo x="21489" y="21339"/>
                <wp:lineTo x="2148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600" cy="194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5B2F8F" w14:textId="641C24E8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043C5792" w14:textId="77777777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19F82E9E" w14:textId="77777777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61212E2D" w14:textId="77777777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50F558D3" w14:textId="77777777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6F5D86BE" w14:textId="77777777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72071D08" w14:textId="77777777" w:rsidR="000D05B0" w:rsidRDefault="000D05B0" w:rsidP="000D05B0">
      <w:pPr>
        <w:tabs>
          <w:tab w:val="left" w:pos="1985"/>
        </w:tabs>
        <w:spacing w:afterLines="60" w:after="144"/>
        <w:rPr>
          <w:rFonts w:ascii="Arial" w:hAnsi="Arial" w:cs="Arial"/>
          <w:b/>
        </w:rPr>
      </w:pPr>
    </w:p>
    <w:p w14:paraId="15F1BF69" w14:textId="51C32A07" w:rsidR="000D05B0" w:rsidRPr="0098195B" w:rsidRDefault="000D05B0" w:rsidP="000D05B0">
      <w:pPr>
        <w:pStyle w:val="QUESTAO11"/>
      </w:pPr>
      <w:r w:rsidRPr="0098195B">
        <w:rPr>
          <w:b/>
        </w:rPr>
        <w:t>1.1.</w:t>
      </w:r>
      <w:r>
        <w:tab/>
      </w:r>
      <w:r w:rsidRPr="0098195B">
        <w:t xml:space="preserve">Qual é o </w:t>
      </w:r>
      <w:r w:rsidRPr="001B1AA3">
        <w:rPr>
          <w:i/>
          <w:iCs/>
        </w:rPr>
        <w:t>peso</w:t>
      </w:r>
      <w:r w:rsidRPr="0098195B">
        <w:t xml:space="preserve"> da mochila vazia?</w:t>
      </w:r>
    </w:p>
    <w:p w14:paraId="7648CA3A" w14:textId="1E6FFEEE" w:rsidR="000D05B0" w:rsidRPr="0098195B" w:rsidRDefault="000D05B0" w:rsidP="000D05B0">
      <w:pPr>
        <w:pStyle w:val="QUESTAO11"/>
      </w:pPr>
      <w:r w:rsidRPr="0098195B">
        <w:rPr>
          <w:b/>
        </w:rPr>
        <w:t>1.2.</w:t>
      </w:r>
      <w:r>
        <w:tab/>
      </w:r>
      <w:r w:rsidRPr="0098195B">
        <w:t xml:space="preserve">Qual é o </w:t>
      </w:r>
      <w:r w:rsidRPr="001B1AA3">
        <w:rPr>
          <w:i/>
          <w:iCs/>
        </w:rPr>
        <w:t>peso</w:t>
      </w:r>
      <w:r w:rsidRPr="0098195B">
        <w:t xml:space="preserve"> de cada caderno?</w:t>
      </w:r>
    </w:p>
    <w:p w14:paraId="6182FDEB" w14:textId="1E68023A" w:rsidR="000D05B0" w:rsidRDefault="000D05B0" w:rsidP="000D05B0">
      <w:pPr>
        <w:pStyle w:val="QUESTAO11"/>
      </w:pPr>
      <w:r w:rsidRPr="0098195B">
        <w:rPr>
          <w:b/>
        </w:rPr>
        <w:t>1.3.</w:t>
      </w:r>
      <w:r>
        <w:tab/>
      </w:r>
      <w:r w:rsidRPr="0098195B">
        <w:t xml:space="preserve">O João colocou 5 cadernos na mochila, qual é o </w:t>
      </w:r>
      <w:r w:rsidRPr="001B1AA3">
        <w:rPr>
          <w:i/>
          <w:iCs/>
        </w:rPr>
        <w:t>peso</w:t>
      </w:r>
      <w:r w:rsidRPr="0098195B">
        <w:t xml:space="preserve"> transportado?</w:t>
      </w:r>
    </w:p>
    <w:p w14:paraId="285B5CCE" w14:textId="08453058" w:rsidR="000D05B0" w:rsidRDefault="000D05B0" w:rsidP="000D05B0">
      <w:pPr>
        <w:pStyle w:val="QUESTAO11"/>
      </w:pPr>
      <w:r w:rsidRPr="0098195B">
        <w:rPr>
          <w:b/>
        </w:rPr>
        <w:t>1.4.</w:t>
      </w:r>
      <w:r>
        <w:tab/>
        <w:t xml:space="preserve">Escreve a expressão algébrica que define a função </w:t>
      </w:r>
      <w:r>
        <w:rPr>
          <w:i/>
          <w:iCs/>
        </w:rPr>
        <w:t>p</w:t>
      </w:r>
      <w:r>
        <w:t>.</w:t>
      </w:r>
    </w:p>
    <w:sectPr w:rsidR="000D05B0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39740" w14:textId="77777777" w:rsidR="00C7527A" w:rsidRDefault="00C7527A" w:rsidP="00D177B5">
      <w:pPr>
        <w:spacing w:after="0" w:line="240" w:lineRule="auto"/>
      </w:pPr>
      <w:r>
        <w:separator/>
      </w:r>
    </w:p>
  </w:endnote>
  <w:endnote w:type="continuationSeparator" w:id="0">
    <w:p w14:paraId="6EBA6CF5" w14:textId="77777777" w:rsidR="00C7527A" w:rsidRDefault="00C7527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38CF7" w14:textId="77777777" w:rsidR="00C7527A" w:rsidRDefault="00C7527A" w:rsidP="00D177B5">
      <w:pPr>
        <w:spacing w:after="0" w:line="240" w:lineRule="auto"/>
      </w:pPr>
      <w:r>
        <w:separator/>
      </w:r>
    </w:p>
  </w:footnote>
  <w:footnote w:type="continuationSeparator" w:id="0">
    <w:p w14:paraId="5A7FCBC6" w14:textId="77777777" w:rsidR="00C7527A" w:rsidRDefault="00C7527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6.9pt;height:16.9pt;visibility:visible" o:bullet="t">
        <v:imagedata r:id="rId1" o:title=""/>
      </v:shape>
    </w:pict>
  </w:numPicBullet>
  <w:numPicBullet w:numPicBulletId="1">
    <w:pict>
      <v:shape id="_x0000_i1066" type="#_x0000_t75" style="width:16.9pt;height:16.9pt;visibility:visible" o:bullet="t">
        <v:imagedata r:id="rId2" o:title=""/>
      </v:shape>
    </w:pict>
  </w:numPicBullet>
  <w:numPicBullet w:numPicBulletId="2">
    <w:pict>
      <v:shape id="_x0000_i1067" type="#_x0000_t75" style="width:16.9pt;height:16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6D0B9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F2F1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A2F9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0279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5C78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1B83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D4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9017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16B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5"/>
  </w:num>
  <w:num w:numId="24">
    <w:abstractNumId w:val="6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78A5"/>
    <w:rsid w:val="000C37B1"/>
    <w:rsid w:val="000D05B0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B1AA3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0FF6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1EE8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4702"/>
    <w:rsid w:val="006568A5"/>
    <w:rsid w:val="00682499"/>
    <w:rsid w:val="00693559"/>
    <w:rsid w:val="006A3D4C"/>
    <w:rsid w:val="006A50CF"/>
    <w:rsid w:val="006A59C6"/>
    <w:rsid w:val="006C14B0"/>
    <w:rsid w:val="006C3C18"/>
    <w:rsid w:val="006C7B26"/>
    <w:rsid w:val="006D37E8"/>
    <w:rsid w:val="006D3A39"/>
    <w:rsid w:val="006D4D88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527A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959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D05B0"/>
    <w:pPr>
      <w:tabs>
        <w:tab w:val="left" w:pos="113"/>
      </w:tabs>
      <w:spacing w:before="1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D05B0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D05B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0D05B0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114</TotalTime>
  <Pages>1</Pages>
  <Words>140</Words>
  <Characters>801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2022-06-09T08:39:00Z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