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237D80E" w:rsidR="00C72BA7" w:rsidRPr="00632105" w:rsidRDefault="00E97171" w:rsidP="00162A96">
      <w:pPr>
        <w:pStyle w:val="TITULOFICHAS"/>
        <w:rPr>
          <w:lang w:val="pt-PT"/>
        </w:rPr>
      </w:pPr>
      <w:r w:rsidRPr="00632105">
        <w:rPr>
          <w:lang w:val="pt-PT"/>
        </w:rPr>
        <w:t>Miniteste 1</w:t>
      </w:r>
      <w:r w:rsidR="00B32118" w:rsidRPr="00632105">
        <w:rPr>
          <w:lang w:val="pt-PT"/>
        </w:rPr>
        <w:tab/>
      </w:r>
      <w:r w:rsidR="000F7AE9" w:rsidRPr="00632105">
        <w:rPr>
          <w:rStyle w:val="TITULOFICHAS-alinea"/>
          <w:lang w:val="pt-PT"/>
        </w:rPr>
        <w:t>1. Abcissa, ordenada e coordenadas de um ponto num referencial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3ABE3498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164F3389" w14:textId="73E44ABC" w:rsidR="000F7AE9" w:rsidRDefault="000F7AE9" w:rsidP="000F7AE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02F2A7" wp14:editId="129B9A2D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25864" w14:textId="77777777" w:rsidR="000F7AE9" w:rsidRPr="00086D19" w:rsidRDefault="000F7AE9" w:rsidP="000F7AE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02F2A7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D25864" w14:textId="77777777" w:rsidR="000F7AE9" w:rsidRPr="00086D19" w:rsidRDefault="000F7AE9" w:rsidP="000F7AE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a </w:t>
      </w:r>
      <w:r w:rsidRPr="000F7AE9">
        <w:t>figura</w:t>
      </w:r>
      <w:r>
        <w:t xml:space="preserve"> ao lado.</w:t>
      </w:r>
    </w:p>
    <w:p w14:paraId="7778BE92" w14:textId="18140A28" w:rsidR="000F7AE9" w:rsidRDefault="000F7AE9" w:rsidP="000F7AE9">
      <w:pPr>
        <w:pStyle w:val="QUESTAO11"/>
      </w:pPr>
      <w:r w:rsidRPr="002715CE"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25A8BA7E" wp14:editId="64ED277A">
            <wp:simplePos x="0" y="0"/>
            <wp:positionH relativeFrom="column">
              <wp:posOffset>4107815</wp:posOffset>
            </wp:positionH>
            <wp:positionV relativeFrom="paragraph">
              <wp:posOffset>177165</wp:posOffset>
            </wp:positionV>
            <wp:extent cx="1731600" cy="2163600"/>
            <wp:effectExtent l="0" t="0" r="2540" b="8255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00" cy="21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2760">
        <w:rPr>
          <w:b/>
        </w:rPr>
        <w:t>1.1.</w:t>
      </w:r>
      <w:r w:rsidRPr="00652760">
        <w:tab/>
      </w:r>
      <w:r>
        <w:t>Qual dos pontos indicados tem abcissa positiva?</w:t>
      </w:r>
    </w:p>
    <w:p w14:paraId="244C08F8" w14:textId="67356C78" w:rsid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96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rPr>
          <w:i/>
          <w:iCs/>
        </w:rPr>
        <w:t>O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rPr>
          <w:i/>
          <w:iCs/>
        </w:rPr>
        <w:t>M</w:t>
      </w:r>
    </w:p>
    <w:p w14:paraId="78EA1263" w14:textId="66E782C0" w:rsid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96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rPr>
          <w:i/>
          <w:iCs/>
        </w:rPr>
        <w:t>A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i/>
          <w:iCs/>
        </w:rPr>
        <w:t>R</w:t>
      </w:r>
    </w:p>
    <w:p w14:paraId="6F9EC4D7" w14:textId="5DAB9901" w:rsidR="000F7AE9" w:rsidRDefault="000F7AE9" w:rsidP="000F7AE9">
      <w:pPr>
        <w:pStyle w:val="QUESTAO11"/>
      </w:pPr>
      <w:r w:rsidRPr="00652760">
        <w:rPr>
          <w:b/>
        </w:rPr>
        <w:t>1.2.</w:t>
      </w:r>
      <w:r w:rsidRPr="00652760">
        <w:rPr>
          <w:b/>
        </w:rPr>
        <w:tab/>
      </w:r>
      <w:r>
        <w:t>Qual dos pontos indicados pertence ao segundo quadrante?</w:t>
      </w:r>
    </w:p>
    <w:p w14:paraId="1E66AAE9" w14:textId="0A13AA8C" w:rsid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82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rPr>
          <w:i/>
          <w:iCs/>
        </w:rPr>
        <w:t>A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rPr>
          <w:i/>
          <w:iCs/>
        </w:rPr>
        <w:t>M</w:t>
      </w:r>
    </w:p>
    <w:p w14:paraId="63B75FE5" w14:textId="19B15AD0" w:rsid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82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rPr>
          <w:i/>
          <w:iCs/>
        </w:rPr>
        <w:t>R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i/>
          <w:iCs/>
        </w:rPr>
        <w:t>P</w:t>
      </w:r>
    </w:p>
    <w:p w14:paraId="0E209068" w14:textId="16DEFCB4" w:rsidR="000F7AE9" w:rsidRDefault="000F7AE9" w:rsidP="000F7AE9">
      <w:pPr>
        <w:pStyle w:val="QUESTAO11"/>
      </w:pPr>
      <w:r w:rsidRPr="00652760">
        <w:rPr>
          <w:b/>
        </w:rPr>
        <w:t>1.3.</w:t>
      </w:r>
      <w:r w:rsidRPr="00652760">
        <w:tab/>
      </w:r>
      <w:r>
        <w:t>Quantos dos pontos indicados têm abcissa nula?</w:t>
      </w:r>
    </w:p>
    <w:p w14:paraId="6535D367" w14:textId="69FE10FA" w:rsidR="000F7AE9" w:rsidRP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6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="009622F1" w:rsidRPr="009622F1">
        <w:rPr>
          <w:bCs w:val="0"/>
          <w:i/>
          <w:iCs/>
          <w:noProof/>
        </w:rPr>
        <w:t>R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="009622F1" w:rsidRPr="009622F1">
        <w:rPr>
          <w:i/>
          <w:iCs/>
        </w:rPr>
        <w:t>A</w:t>
      </w:r>
    </w:p>
    <w:p w14:paraId="5CFBF6C6" w14:textId="643996C5" w:rsidR="000F7AE9" w:rsidRP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6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 w:rsidR="009622F1" w:rsidRPr="009622F1">
        <w:rPr>
          <w:i/>
          <w:iCs/>
        </w:rPr>
        <w:t>M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="009622F1" w:rsidRPr="009622F1">
        <w:rPr>
          <w:i/>
          <w:iCs/>
        </w:rPr>
        <w:t>P</w:t>
      </w:r>
    </w:p>
    <w:p w14:paraId="2F71DF39" w14:textId="419312FE" w:rsidR="000F7AE9" w:rsidRPr="00652760" w:rsidRDefault="00B3296E" w:rsidP="000F7AE9">
      <w:pPr>
        <w:pStyle w:val="QUESTAO1"/>
      </w:pPr>
      <w:r w:rsidRPr="00DD49BF">
        <w:rPr>
          <w:b/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11B28ECF" wp14:editId="13E1237F">
            <wp:simplePos x="0" y="0"/>
            <wp:positionH relativeFrom="column">
              <wp:posOffset>4111152</wp:posOffset>
            </wp:positionH>
            <wp:positionV relativeFrom="paragraph">
              <wp:posOffset>234315</wp:posOffset>
            </wp:positionV>
            <wp:extent cx="1734820" cy="1734820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AE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0F31B5D" wp14:editId="60A51BC4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DE977" w14:textId="77777777" w:rsidR="000F7AE9" w:rsidRPr="00086D19" w:rsidRDefault="000F7AE9" w:rsidP="000F7AE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F31B5D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ADE977" w14:textId="77777777" w:rsidR="000F7AE9" w:rsidRPr="00086D19" w:rsidRDefault="000F7AE9" w:rsidP="000F7AE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F7AE9" w:rsidRPr="004E7A84">
        <w:tab/>
      </w:r>
      <w:r w:rsidR="000F7AE9" w:rsidRPr="00652760">
        <w:t>O</w:t>
      </w:r>
      <w:r w:rsidR="000F7AE9">
        <w:t xml:space="preserve">bserva o desenho de uma borboleta feito </w:t>
      </w:r>
      <w:r w:rsidR="000F7AE9" w:rsidRPr="000F7AE9">
        <w:t>pela</w:t>
      </w:r>
      <w:r w:rsidR="000F7AE9">
        <w:t xml:space="preserve"> Rita.</w:t>
      </w:r>
    </w:p>
    <w:p w14:paraId="3E8D4D19" w14:textId="0A2ED44C" w:rsidR="000F7AE9" w:rsidRDefault="000F7AE9" w:rsidP="000F7AE9">
      <w:pPr>
        <w:pStyle w:val="QUESTAO11"/>
      </w:pPr>
      <w:r>
        <w:rPr>
          <w:b/>
          <w:bCs w:val="0"/>
        </w:rPr>
        <w:t>2.1.</w:t>
      </w:r>
      <w:r>
        <w:tab/>
        <w:t>Em que quadrante a Rita fez o desenho?</w:t>
      </w:r>
    </w:p>
    <w:p w14:paraId="0D55E3BB" w14:textId="443D80BD" w:rsidR="000F7AE9" w:rsidRP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6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DD49BF">
        <w:rPr>
          <w:sz w:val="22"/>
          <w:szCs w:val="22"/>
        </w:rPr>
        <w:t>1</w:t>
      </w:r>
      <w:r>
        <w:rPr>
          <w:sz w:val="22"/>
          <w:szCs w:val="22"/>
        </w:rPr>
        <w:t>.º Q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DD49BF">
        <w:rPr>
          <w:sz w:val="22"/>
          <w:szCs w:val="22"/>
        </w:rPr>
        <w:t>2</w:t>
      </w:r>
      <w:r>
        <w:rPr>
          <w:sz w:val="22"/>
          <w:szCs w:val="22"/>
        </w:rPr>
        <w:t>.º Q</w:t>
      </w:r>
    </w:p>
    <w:p w14:paraId="330E2579" w14:textId="760685B8" w:rsidR="000F7AE9" w:rsidRPr="000F7AE9" w:rsidRDefault="000F7AE9" w:rsidP="0063210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6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rPr>
          <w:sz w:val="22"/>
          <w:szCs w:val="22"/>
        </w:rPr>
        <w:t>3.º Q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DD49BF">
        <w:rPr>
          <w:sz w:val="22"/>
          <w:szCs w:val="22"/>
        </w:rPr>
        <w:t>4</w:t>
      </w:r>
      <w:r>
        <w:rPr>
          <w:sz w:val="22"/>
          <w:szCs w:val="22"/>
        </w:rPr>
        <w:t>.º Q</w:t>
      </w:r>
    </w:p>
    <w:p w14:paraId="63FF09C2" w14:textId="03EC6B67" w:rsidR="000F7AE9" w:rsidRDefault="000F7AE9" w:rsidP="000F7AE9">
      <w:pPr>
        <w:pStyle w:val="QUESTAO11"/>
      </w:pPr>
      <w:r w:rsidRPr="00EB7AEE">
        <w:rPr>
          <w:b/>
        </w:rPr>
        <w:t>2.2.</w:t>
      </w:r>
      <w:r>
        <w:tab/>
        <w:t xml:space="preserve">As coordenadas dos pontos </w:t>
      </w:r>
      <w:r>
        <w:rPr>
          <w:i/>
        </w:rPr>
        <w:t>D</w:t>
      </w:r>
      <w:r>
        <w:t xml:space="preserve"> e </w:t>
      </w:r>
      <w:r w:rsidRPr="00EB7AEE">
        <w:rPr>
          <w:i/>
        </w:rPr>
        <w:t>J</w:t>
      </w:r>
      <w:r>
        <w:t xml:space="preserve"> são:</w:t>
      </w:r>
    </w:p>
    <w:p w14:paraId="7BD4F1B3" w14:textId="4FAD9977" w:rsidR="000F7AE9" w:rsidRPr="000F7AE9" w:rsidRDefault="000F7AE9" w:rsidP="00430B03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6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6,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8</m:t>
            </m:r>
          </m:e>
        </m:d>
      </m:oMath>
      <w:r w:rsidRPr="000F7AE9">
        <w:rPr>
          <w:b/>
        </w:rPr>
        <w:t xml:space="preserve"> </w:t>
      </w:r>
      <w:r w:rsidRPr="000F7AE9">
        <w:t xml:space="preserve">e </w:t>
      </w:r>
      <m:oMath>
        <m:r>
          <w:rPr>
            <w:rFonts w:ascii="Cambria Math"/>
          </w:rPr>
          <m:t>J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4,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2</m:t>
            </m:r>
          </m:e>
        </m:d>
      </m:oMath>
      <w:r w:rsidRPr="00EE0C7C">
        <w:rPr>
          <w:b/>
          <w:noProof/>
        </w:rPr>
        <w:tab/>
        <w:t>(B)</w:t>
      </w:r>
      <w:r w:rsidR="00632105">
        <w:rPr>
          <w:b/>
          <w:noProof/>
        </w:rPr>
        <w:t xml:space="preserve">     </w:t>
      </w: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8,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6</m:t>
            </m:r>
          </m:e>
        </m:d>
      </m:oMath>
      <w:r w:rsidRPr="000F7AE9">
        <w:rPr>
          <w:b/>
        </w:rPr>
        <w:t xml:space="preserve"> </w:t>
      </w:r>
      <w:r w:rsidRPr="000F7AE9">
        <w:t xml:space="preserve">e </w:t>
      </w:r>
      <m:oMath>
        <m:r>
          <w:rPr>
            <w:rFonts w:ascii="Cambria Math"/>
          </w:rPr>
          <m:t>J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4</m:t>
            </m:r>
          </m:e>
        </m:d>
      </m:oMath>
    </w:p>
    <w:p w14:paraId="33495BF6" w14:textId="4561FE56" w:rsidR="000F7AE9" w:rsidRPr="000F7AE9" w:rsidRDefault="000F7AE9" w:rsidP="00430B03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56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8,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6</m:t>
            </m:r>
          </m:e>
        </m:d>
      </m:oMath>
      <w:r w:rsidRPr="000F7AE9">
        <w:t xml:space="preserve"> e </w:t>
      </w:r>
      <m:oMath>
        <m:r>
          <w:rPr>
            <w:rFonts w:ascii="Cambria Math"/>
          </w:rPr>
          <m:t>J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4,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2</m:t>
            </m:r>
          </m:e>
        </m:d>
      </m:oMath>
      <w:r w:rsidR="009F17D2">
        <w:tab/>
      </w:r>
      <w:r w:rsidRPr="00EE0C7C">
        <w:rPr>
          <w:b/>
          <w:noProof/>
        </w:rPr>
        <w:t>(D)</w:t>
      </w:r>
      <w:r w:rsidR="00632105">
        <w:rPr>
          <w:b/>
          <w:noProof/>
        </w:rPr>
        <w:t xml:space="preserve">     </w:t>
      </w: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6,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8</m:t>
            </m:r>
          </m:e>
        </m:d>
      </m:oMath>
      <w:r w:rsidRPr="000F7AE9">
        <w:t xml:space="preserve"> e </w:t>
      </w:r>
      <m:oMath>
        <m:r>
          <w:rPr>
            <w:rFonts w:ascii="Cambria Math"/>
          </w:rPr>
          <m:t>J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  </m:t>
            </m:r>
            <m:r>
              <w:rPr>
                <w:rFonts w:ascii="Cambria Math"/>
              </w:rPr>
              <m:t>4</m:t>
            </m:r>
          </m:e>
        </m:d>
      </m:oMath>
    </w:p>
    <w:p w14:paraId="4FE06E09" w14:textId="0B9F1086" w:rsidR="000F7AE9" w:rsidRDefault="000F7AE9" w:rsidP="000F7AE9">
      <w:pPr>
        <w:pStyle w:val="QUESTAO11"/>
      </w:pPr>
      <w:r w:rsidRPr="00EB7AEE">
        <w:rPr>
          <w:b/>
        </w:rPr>
        <w:t>2.3.</w:t>
      </w:r>
      <w:r>
        <w:tab/>
        <w:t xml:space="preserve">Considera que o ponto  </w:t>
      </w:r>
      <w:r>
        <w:rPr>
          <w:i/>
          <w:iCs/>
        </w:rPr>
        <w:t>F’</w:t>
      </w:r>
      <w:r>
        <w:t xml:space="preserve">  é a imagem do ponto  </w:t>
      </w:r>
      <w:r>
        <w:rPr>
          <w:i/>
          <w:iCs/>
        </w:rPr>
        <w:t>F</w:t>
      </w:r>
      <w:r>
        <w:t xml:space="preserve">  por uma reflexão de eixo  </w:t>
      </w:r>
      <w:r>
        <w:rPr>
          <w:i/>
          <w:iCs/>
        </w:rPr>
        <w:t>Ox</w:t>
      </w:r>
      <w:r>
        <w:t xml:space="preserve"> .</w:t>
      </w:r>
    </w:p>
    <w:p w14:paraId="6FEA24D6" w14:textId="3BC586E4" w:rsidR="000F7AE9" w:rsidRDefault="000F7AE9" w:rsidP="000F7AE9">
      <w:pPr>
        <w:pStyle w:val="QUESTAOAlineaa"/>
      </w:pPr>
      <w:r>
        <w:t xml:space="preserve">Quais são as coordenadas do ponto  </w:t>
      </w:r>
      <w:r>
        <w:rPr>
          <w:i/>
          <w:iCs/>
        </w:rPr>
        <w:t>F’</w:t>
      </w:r>
      <w:r>
        <w:t xml:space="preserve"> ?</w:t>
      </w:r>
    </w:p>
    <w:p w14:paraId="2A499E43" w14:textId="1ABEBD1E" w:rsidR="000F7AE9" w:rsidRDefault="000F7AE9" w:rsidP="00430B03">
      <w:pPr>
        <w:pStyle w:val="QUESTAO11"/>
        <w:tabs>
          <w:tab w:val="left" w:pos="2912"/>
          <w:tab w:val="left" w:pos="3416"/>
          <w:tab w:val="left" w:pos="5096"/>
          <w:tab w:val="left" w:pos="5642"/>
          <w:tab w:val="left" w:pos="7405"/>
          <w:tab w:val="left" w:pos="7937"/>
        </w:tabs>
        <w:ind w:left="1582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ctrlPr>
              <w:rPr>
                <w:rFonts w:ascii="Cambria Math"/>
              </w:rPr>
            </m:ctrlPr>
          </m:e>
        </m:d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ctrlPr>
              <w:rPr>
                <w:rFonts w:ascii="Cambria Math"/>
              </w:rPr>
            </m:ctrlPr>
          </m:e>
        </m:d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ctrlPr>
              <w:rPr>
                <w:rFonts w:ascii="Cambria Math"/>
              </w:rPr>
            </m:ctrlPr>
          </m:e>
        </m:d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ctrlPr>
              <w:rPr>
                <w:rFonts w:ascii="Cambria Math"/>
              </w:rPr>
            </m:ctrlPr>
          </m:e>
        </m:d>
      </m:oMath>
    </w:p>
    <w:p w14:paraId="6BF6ED75" w14:textId="5C9BBF55" w:rsidR="000F7AE9" w:rsidRDefault="000F7AE9" w:rsidP="000F7AE9">
      <w:pPr>
        <w:pStyle w:val="QUESTAO11"/>
      </w:pPr>
      <w:r w:rsidRPr="00693E69">
        <w:rPr>
          <w:b/>
        </w:rPr>
        <w:t>2.4.</w:t>
      </w:r>
      <w:r w:rsidR="00B3296E">
        <w:tab/>
      </w:r>
      <w:r w:rsidRPr="00652760">
        <w:t xml:space="preserve">O </w:t>
      </w:r>
      <w:r>
        <w:t xml:space="preserve">ponto  </w:t>
      </w:r>
      <w:r>
        <w:rPr>
          <w:i/>
          <w:iCs/>
        </w:rPr>
        <w:t>K’</w:t>
      </w:r>
      <w:r>
        <w:t xml:space="preserve">  é a imagem do ponto K  por uma reflexão axial de eixo  </w:t>
      </w:r>
      <w:r>
        <w:rPr>
          <w:i/>
          <w:iCs/>
        </w:rPr>
        <w:t>Oy</w:t>
      </w:r>
      <w:r>
        <w:t xml:space="preserve"> .</w:t>
      </w:r>
    </w:p>
    <w:p w14:paraId="7B009869" w14:textId="048960FF" w:rsidR="000F7AE9" w:rsidRDefault="000F7AE9" w:rsidP="00B3296E">
      <w:pPr>
        <w:pStyle w:val="QUESTAOAlineaa"/>
      </w:pPr>
      <w:r>
        <w:t xml:space="preserve">Quais são as coordenadas do ponto  </w:t>
      </w:r>
      <w:r>
        <w:rPr>
          <w:i/>
          <w:iCs/>
        </w:rPr>
        <w:t>K’</w:t>
      </w:r>
      <w:r>
        <w:t xml:space="preserve"> ?</w:t>
      </w:r>
    </w:p>
    <w:p w14:paraId="3BC45C63" w14:textId="478C37BA" w:rsidR="00B3296E" w:rsidRDefault="00B3296E" w:rsidP="00430B03">
      <w:pPr>
        <w:pStyle w:val="QUESTAO11"/>
        <w:tabs>
          <w:tab w:val="left" w:pos="2898"/>
          <w:tab w:val="left" w:pos="3416"/>
          <w:tab w:val="left" w:pos="5152"/>
          <w:tab w:val="left" w:pos="5642"/>
          <w:tab w:val="left" w:pos="7405"/>
          <w:tab w:val="left" w:pos="7979"/>
        </w:tabs>
        <w:ind w:left="1568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/>
              </w:rPr>
            </m:ctrlPr>
          </m:e>
        </m:d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/>
              </w:rPr>
            </m:ctrlPr>
          </m:e>
        </m:d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/>
              </w:rPr>
            </m:ctrlPr>
          </m:e>
        </m:d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/>
              </w:rPr>
            </m:ctrlPr>
          </m:e>
        </m:d>
      </m:oMath>
    </w:p>
    <w:sectPr w:rsidR="00B3296E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0E4AB" w14:textId="77777777" w:rsidR="00A105BC" w:rsidRDefault="00A105BC" w:rsidP="00D177B5">
      <w:pPr>
        <w:spacing w:after="0" w:line="240" w:lineRule="auto"/>
      </w:pPr>
      <w:r>
        <w:separator/>
      </w:r>
    </w:p>
  </w:endnote>
  <w:endnote w:type="continuationSeparator" w:id="0">
    <w:p w14:paraId="67598BFD" w14:textId="77777777" w:rsidR="00A105BC" w:rsidRDefault="00A105B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49090" w14:textId="77777777" w:rsidR="00A105BC" w:rsidRDefault="00A105BC" w:rsidP="00D177B5">
      <w:pPr>
        <w:spacing w:after="0" w:line="240" w:lineRule="auto"/>
      </w:pPr>
      <w:r>
        <w:separator/>
      </w:r>
    </w:p>
  </w:footnote>
  <w:footnote w:type="continuationSeparator" w:id="0">
    <w:p w14:paraId="5D9A1DAD" w14:textId="77777777" w:rsidR="00A105BC" w:rsidRDefault="00A105B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223" type="#_x0000_t75" style="width:16.5pt;height:16.5pt;visibility:visible" o:bullet="t">
        <v:imagedata r:id="rId1" o:title=""/>
      </v:shape>
    </w:pict>
  </w:numPicBullet>
  <w:numPicBullet w:numPicBulletId="1">
    <w:pict>
      <v:shape id="_x0000_i17224" type="#_x0000_t75" style="width:16.5pt;height:16.5pt;visibility:visible" o:bullet="t">
        <v:imagedata r:id="rId2" o:title=""/>
      </v:shape>
    </w:pict>
  </w:numPicBullet>
  <w:numPicBullet w:numPicBulletId="2">
    <w:pict>
      <v:shape id="_x0000_i17225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2C614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0C1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D677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483F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6E3E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F0F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CAA5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A64E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76C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1C29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61975506">
    <w:abstractNumId w:val="14"/>
  </w:num>
  <w:num w:numId="2" w16cid:durableId="1116024013">
    <w:abstractNumId w:val="21"/>
  </w:num>
  <w:num w:numId="3" w16cid:durableId="736828664">
    <w:abstractNumId w:val="12"/>
  </w:num>
  <w:num w:numId="4" w16cid:durableId="1420907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121369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963044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3309180">
    <w:abstractNumId w:val="22"/>
  </w:num>
  <w:num w:numId="8" w16cid:durableId="307826407">
    <w:abstractNumId w:val="13"/>
  </w:num>
  <w:num w:numId="9" w16cid:durableId="423040658">
    <w:abstractNumId w:val="9"/>
  </w:num>
  <w:num w:numId="10" w16cid:durableId="1369333726">
    <w:abstractNumId w:val="7"/>
  </w:num>
  <w:num w:numId="11" w16cid:durableId="983509064">
    <w:abstractNumId w:val="6"/>
  </w:num>
  <w:num w:numId="12" w16cid:durableId="643433613">
    <w:abstractNumId w:val="5"/>
  </w:num>
  <w:num w:numId="13" w16cid:durableId="2120293726">
    <w:abstractNumId w:val="4"/>
  </w:num>
  <w:num w:numId="14" w16cid:durableId="1272006011">
    <w:abstractNumId w:val="8"/>
  </w:num>
  <w:num w:numId="15" w16cid:durableId="1331635433">
    <w:abstractNumId w:val="3"/>
  </w:num>
  <w:num w:numId="16" w16cid:durableId="901018567">
    <w:abstractNumId w:val="2"/>
  </w:num>
  <w:num w:numId="17" w16cid:durableId="840661919">
    <w:abstractNumId w:val="1"/>
  </w:num>
  <w:num w:numId="18" w16cid:durableId="1550261857">
    <w:abstractNumId w:val="0"/>
  </w:num>
  <w:num w:numId="19" w16cid:durableId="71199594">
    <w:abstractNumId w:val="18"/>
  </w:num>
  <w:num w:numId="20" w16cid:durableId="978195653">
    <w:abstractNumId w:val="20"/>
  </w:num>
  <w:num w:numId="21" w16cid:durableId="978270795">
    <w:abstractNumId w:val="16"/>
  </w:num>
  <w:num w:numId="22" w16cid:durableId="343555768">
    <w:abstractNumId w:val="17"/>
  </w:num>
  <w:num w:numId="23" w16cid:durableId="1928070745">
    <w:abstractNumId w:val="19"/>
  </w:num>
  <w:num w:numId="24" w16cid:durableId="20144570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0B03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2105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457B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22F1"/>
    <w:rsid w:val="00963658"/>
    <w:rsid w:val="0096589E"/>
    <w:rsid w:val="00967586"/>
    <w:rsid w:val="00984F46"/>
    <w:rsid w:val="009858A5"/>
    <w:rsid w:val="009B7FC8"/>
    <w:rsid w:val="009C2264"/>
    <w:rsid w:val="009C2ABF"/>
    <w:rsid w:val="009E04ED"/>
    <w:rsid w:val="009E1B35"/>
    <w:rsid w:val="009E654C"/>
    <w:rsid w:val="009F17D2"/>
    <w:rsid w:val="00A105B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022DE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B3296E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022D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56</TotalTime>
  <Pages>1</Pages>
  <Words>148</Words>
  <Characters>848</Characters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