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13DBCD9B" w:rsidR="00C72BA7" w:rsidRPr="00ED4849" w:rsidRDefault="00E97171" w:rsidP="00162A96">
      <w:pPr>
        <w:pStyle w:val="TITULOFICHAS"/>
        <w:rPr>
          <w:lang w:val="pt-PT"/>
        </w:rPr>
      </w:pPr>
      <w:bookmarkStart w:id="0" w:name="_Hlk102668972"/>
      <w:bookmarkEnd w:id="0"/>
      <w:proofErr w:type="spellStart"/>
      <w:r w:rsidRPr="00ED4849">
        <w:rPr>
          <w:lang w:val="pt-PT"/>
        </w:rPr>
        <w:t>Miniteste</w:t>
      </w:r>
      <w:proofErr w:type="spellEnd"/>
      <w:r w:rsidRPr="00ED4849">
        <w:rPr>
          <w:lang w:val="pt-PT"/>
        </w:rPr>
        <w:t xml:space="preserve"> </w:t>
      </w:r>
      <w:r w:rsidR="00B325EA" w:rsidRPr="00ED4849">
        <w:rPr>
          <w:lang w:val="pt-PT"/>
        </w:rPr>
        <w:t>2</w:t>
      </w:r>
      <w:r w:rsidR="00B32118" w:rsidRPr="00ED4849">
        <w:rPr>
          <w:lang w:val="pt-PT"/>
        </w:rPr>
        <w:tab/>
      </w:r>
      <w:r w:rsidR="00B325EA" w:rsidRPr="00ED4849">
        <w:rPr>
          <w:rStyle w:val="TITULOFICHAS-alinea"/>
          <w:lang w:val="pt-PT"/>
        </w:rPr>
        <w:t>2.  Significado de função. Domínio e contradomínio de uma função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726B6163" w:rsidR="00EE0C7C" w:rsidRPr="004B15C0" w:rsidRDefault="00EE0C7C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6B62E814" w14:textId="54E2E10B" w:rsidR="00B325EA" w:rsidRDefault="000861B2" w:rsidP="000861B2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527BCB5" wp14:editId="307F217B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D34A9E" w14:textId="77777777" w:rsidR="000861B2" w:rsidRPr="00086D19" w:rsidRDefault="000861B2" w:rsidP="000861B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527BCB5" id="Oval 2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5D34A9E" w14:textId="77777777" w:rsidR="000861B2" w:rsidRPr="00086D19" w:rsidRDefault="000861B2" w:rsidP="000861B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B325EA">
        <w:t xml:space="preserve">Qual das </w:t>
      </w:r>
      <w:r w:rsidR="00B325EA" w:rsidRPr="000861B2">
        <w:t>correspondências</w:t>
      </w:r>
      <w:r w:rsidR="00B325EA">
        <w:t xml:space="preserve"> seguintes </w:t>
      </w:r>
      <w:r w:rsidR="00B325EA">
        <w:rPr>
          <w:b/>
          <w:bCs/>
        </w:rPr>
        <w:t>não</w:t>
      </w:r>
      <w:r w:rsidR="00B325EA">
        <w:t xml:space="preserve"> representa uma </w:t>
      </w:r>
      <w:r w:rsidR="00B325EA">
        <w:rPr>
          <w:b/>
          <w:bCs/>
        </w:rPr>
        <w:t>função</w:t>
      </w:r>
      <w:r w:rsidR="00B325EA">
        <w:t>?</w:t>
      </w:r>
    </w:p>
    <w:p w14:paraId="1DB29696" w14:textId="1A52BD9E" w:rsidR="000861B2" w:rsidRDefault="00981830" w:rsidP="000861B2">
      <w:pPr>
        <w:pStyle w:val="QUESTAO11"/>
        <w:tabs>
          <w:tab w:val="left" w:pos="4962"/>
          <w:tab w:val="left" w:pos="5670"/>
          <w:tab w:val="left" w:pos="7230"/>
          <w:tab w:val="left" w:pos="7797"/>
        </w:tabs>
        <w:rPr>
          <w:bCs w:val="0"/>
          <w:noProof/>
        </w:rPr>
      </w:pPr>
      <w:r w:rsidRPr="00AE7F56">
        <w:rPr>
          <w:i/>
          <w:iCs/>
          <w:noProof/>
          <w:sz w:val="22"/>
          <w:szCs w:val="22"/>
          <w:lang w:eastAsia="pt-PT"/>
        </w:rPr>
        <w:drawing>
          <wp:anchor distT="0" distB="0" distL="114300" distR="114300" simplePos="0" relativeHeight="251671552" behindDoc="1" locked="0" layoutInCell="1" allowOverlap="1" wp14:anchorId="78378FDB" wp14:editId="74A4488F">
            <wp:simplePos x="0" y="0"/>
            <wp:positionH relativeFrom="column">
              <wp:posOffset>671195</wp:posOffset>
            </wp:positionH>
            <wp:positionV relativeFrom="paragraph">
              <wp:posOffset>132080</wp:posOffset>
            </wp:positionV>
            <wp:extent cx="1441450" cy="1195070"/>
            <wp:effectExtent l="0" t="0" r="6350" b="5080"/>
            <wp:wrapThrough wrapText="bothSides">
              <wp:wrapPolygon edited="0">
                <wp:start x="0" y="0"/>
                <wp:lineTo x="0" y="21348"/>
                <wp:lineTo x="21410" y="21348"/>
                <wp:lineTo x="21410" y="0"/>
                <wp:lineTo x="0" y="0"/>
              </wp:wrapPolygon>
            </wp:wrapThrough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19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61B2" w:rsidRPr="00AE7F56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72576" behindDoc="1" locked="0" layoutInCell="1" allowOverlap="1" wp14:anchorId="5ECEFAD8" wp14:editId="73411197">
            <wp:simplePos x="0" y="0"/>
            <wp:positionH relativeFrom="column">
              <wp:posOffset>3442970</wp:posOffset>
            </wp:positionH>
            <wp:positionV relativeFrom="paragraph">
              <wp:posOffset>133350</wp:posOffset>
            </wp:positionV>
            <wp:extent cx="1443600" cy="1191600"/>
            <wp:effectExtent l="0" t="0" r="4445" b="8890"/>
            <wp:wrapTight wrapText="bothSides">
              <wp:wrapPolygon edited="0">
                <wp:start x="0" y="0"/>
                <wp:lineTo x="0" y="21416"/>
                <wp:lineTo x="21381" y="21416"/>
                <wp:lineTo x="21381" y="0"/>
                <wp:lineTo x="0" y="0"/>
              </wp:wrapPolygon>
            </wp:wrapTight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600" cy="11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61B2" w:rsidRPr="00EE0C7C">
        <w:rPr>
          <w:b/>
          <w:noProof/>
        </w:rPr>
        <w:t>(A)</w:t>
      </w:r>
      <w:r w:rsidR="000861B2" w:rsidRPr="00EE0C7C">
        <w:rPr>
          <w:bCs w:val="0"/>
          <w:noProof/>
        </w:rPr>
        <w:tab/>
      </w:r>
      <w:r w:rsidR="000861B2" w:rsidRPr="00EE0C7C">
        <w:rPr>
          <w:b/>
          <w:noProof/>
        </w:rPr>
        <w:t>(B)</w:t>
      </w:r>
    </w:p>
    <w:p w14:paraId="73755DDE" w14:textId="52CA051B" w:rsidR="000861B2" w:rsidRDefault="000861B2" w:rsidP="000861B2">
      <w:pPr>
        <w:pStyle w:val="QUESTAO11"/>
        <w:tabs>
          <w:tab w:val="left" w:pos="3119"/>
          <w:tab w:val="left" w:pos="3686"/>
          <w:tab w:val="left" w:pos="4962"/>
          <w:tab w:val="left" w:pos="5670"/>
          <w:tab w:val="left" w:pos="7230"/>
          <w:tab w:val="left" w:pos="7797"/>
        </w:tabs>
        <w:rPr>
          <w:b/>
          <w:noProof/>
        </w:rPr>
      </w:pPr>
    </w:p>
    <w:p w14:paraId="2B32BC6B" w14:textId="4FE9F15E" w:rsidR="000861B2" w:rsidRDefault="000861B2" w:rsidP="000861B2">
      <w:pPr>
        <w:pStyle w:val="QUESTAO11"/>
        <w:tabs>
          <w:tab w:val="left" w:pos="3686"/>
          <w:tab w:val="left" w:pos="4253"/>
          <w:tab w:val="left" w:pos="4962"/>
          <w:tab w:val="left" w:pos="5670"/>
          <w:tab w:val="left" w:pos="7230"/>
          <w:tab w:val="left" w:pos="7797"/>
        </w:tabs>
        <w:rPr>
          <w:b/>
          <w:noProof/>
        </w:rPr>
      </w:pPr>
    </w:p>
    <w:p w14:paraId="5CDD8D78" w14:textId="77777777" w:rsidR="000861B2" w:rsidRPr="000F7AE9" w:rsidRDefault="000861B2" w:rsidP="000861B2">
      <w:pPr>
        <w:pStyle w:val="QUESTAO11"/>
        <w:tabs>
          <w:tab w:val="left" w:pos="3686"/>
          <w:tab w:val="left" w:pos="4253"/>
          <w:tab w:val="left" w:pos="4962"/>
          <w:tab w:val="left" w:pos="5670"/>
          <w:tab w:val="left" w:pos="7230"/>
          <w:tab w:val="left" w:pos="7797"/>
        </w:tabs>
        <w:rPr>
          <w:b/>
          <w:noProof/>
        </w:rPr>
      </w:pPr>
    </w:p>
    <w:p w14:paraId="6747B9E7" w14:textId="20287E16" w:rsidR="000861B2" w:rsidRPr="00B911CC" w:rsidRDefault="000861B2" w:rsidP="000861B2">
      <w:pPr>
        <w:pStyle w:val="QUESTAO11"/>
        <w:tabs>
          <w:tab w:val="left" w:pos="4962"/>
          <w:tab w:val="left" w:pos="5670"/>
          <w:tab w:val="left" w:pos="7230"/>
          <w:tab w:val="left" w:pos="7797"/>
        </w:tabs>
        <w:rPr>
          <w:bCs w:val="0"/>
          <w:noProof/>
        </w:rPr>
      </w:pPr>
      <w:r w:rsidRPr="00B911CC">
        <w:rPr>
          <w:b/>
          <w:noProof/>
        </w:rPr>
        <w:t>(C)</w:t>
      </w:r>
      <w:r w:rsidRPr="00B911CC">
        <w:rPr>
          <w:bCs w:val="0"/>
          <w:noProof/>
        </w:rPr>
        <w:tab/>
      </w:r>
      <w:r w:rsidRPr="00B911CC">
        <w:rPr>
          <w:b/>
          <w:noProof/>
        </w:rPr>
        <w:t>(D)</w:t>
      </w:r>
    </w:p>
    <w:tbl>
      <w:tblPr>
        <w:tblStyle w:val="TabelacomGrelha"/>
        <w:tblpPr w:leftFromText="141" w:rightFromText="141" w:vertAnchor="text" w:horzAnchor="page" w:tblpX="1609" w:tblpY="19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737"/>
        <w:gridCol w:w="737"/>
        <w:gridCol w:w="737"/>
        <w:gridCol w:w="737"/>
      </w:tblGrid>
      <w:tr w:rsidR="006C05B4" w:rsidRPr="00B911CC" w14:paraId="59FC7180" w14:textId="77777777" w:rsidTr="006C05B4">
        <w:trPr>
          <w:trHeight w:val="567"/>
        </w:trPr>
        <w:tc>
          <w:tcPr>
            <w:tcW w:w="737" w:type="dxa"/>
            <w:shd w:val="clear" w:color="auto" w:fill="F9D7D7"/>
            <w:vAlign w:val="center"/>
          </w:tcPr>
          <w:p w14:paraId="227E539D" w14:textId="4FACDF14" w:rsidR="000861B2" w:rsidRPr="00B911CC" w:rsidRDefault="008E66B6" w:rsidP="008E66B6">
            <w:pPr>
              <w:tabs>
                <w:tab w:val="center" w:pos="460"/>
                <w:tab w:val="right" w:pos="920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x</m:t>
                </m:r>
              </m:oMath>
            </m:oMathPara>
          </w:p>
        </w:tc>
        <w:tc>
          <w:tcPr>
            <w:tcW w:w="737" w:type="dxa"/>
            <w:vAlign w:val="center"/>
          </w:tcPr>
          <w:p w14:paraId="635A7597" w14:textId="6133CFB4" w:rsidR="000861B2" w:rsidRPr="00B911CC" w:rsidRDefault="008E66B6" w:rsidP="008E66B6">
            <w:pPr>
              <w:tabs>
                <w:tab w:val="center" w:pos="390"/>
                <w:tab w:val="right" w:pos="780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4</m:t>
                </m:r>
              </m:oMath>
            </m:oMathPara>
          </w:p>
        </w:tc>
        <w:tc>
          <w:tcPr>
            <w:tcW w:w="737" w:type="dxa"/>
            <w:vAlign w:val="center"/>
          </w:tcPr>
          <w:p w14:paraId="205E0D9B" w14:textId="54DE1BCF" w:rsidR="000861B2" w:rsidRPr="00B911CC" w:rsidRDefault="008E66B6" w:rsidP="008E66B6">
            <w:pPr>
              <w:tabs>
                <w:tab w:val="center" w:pos="390"/>
                <w:tab w:val="right" w:pos="780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8</m:t>
                </m:r>
              </m:oMath>
            </m:oMathPara>
          </w:p>
        </w:tc>
        <w:tc>
          <w:tcPr>
            <w:tcW w:w="737" w:type="dxa"/>
            <w:vAlign w:val="center"/>
          </w:tcPr>
          <w:p w14:paraId="533CAE6D" w14:textId="52207642" w:rsidR="000861B2" w:rsidRPr="00B911CC" w:rsidRDefault="008E66B6" w:rsidP="008E66B6">
            <w:pPr>
              <w:tabs>
                <w:tab w:val="center" w:pos="390"/>
                <w:tab w:val="right" w:pos="780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10</m:t>
                </m:r>
              </m:oMath>
            </m:oMathPara>
          </w:p>
        </w:tc>
      </w:tr>
      <w:tr w:rsidR="006C05B4" w:rsidRPr="00B911CC" w14:paraId="70F431A0" w14:textId="77777777" w:rsidTr="006C05B4">
        <w:trPr>
          <w:trHeight w:val="567"/>
        </w:trPr>
        <w:tc>
          <w:tcPr>
            <w:tcW w:w="737" w:type="dxa"/>
            <w:shd w:val="clear" w:color="auto" w:fill="F9D7D7"/>
            <w:vAlign w:val="center"/>
          </w:tcPr>
          <w:p w14:paraId="449B168A" w14:textId="447A8023" w:rsidR="000861B2" w:rsidRPr="00B911CC" w:rsidRDefault="008E66B6" w:rsidP="008E66B6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y</m:t>
                </m:r>
              </m:oMath>
            </m:oMathPara>
          </w:p>
        </w:tc>
        <w:tc>
          <w:tcPr>
            <w:tcW w:w="737" w:type="dxa"/>
            <w:vAlign w:val="center"/>
          </w:tcPr>
          <w:p w14:paraId="0CBC7A36" w14:textId="32693BF0" w:rsidR="000861B2" w:rsidRPr="00B911CC" w:rsidRDefault="008E66B6" w:rsidP="008E66B6">
            <w:pPr>
              <w:tabs>
                <w:tab w:val="center" w:pos="390"/>
                <w:tab w:val="right" w:pos="780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2</m:t>
                </m:r>
              </m:oMath>
            </m:oMathPara>
          </w:p>
        </w:tc>
        <w:tc>
          <w:tcPr>
            <w:tcW w:w="737" w:type="dxa"/>
            <w:vAlign w:val="center"/>
          </w:tcPr>
          <w:p w14:paraId="35A9276F" w14:textId="1AB19FD4" w:rsidR="000861B2" w:rsidRPr="00B911CC" w:rsidRDefault="008E66B6" w:rsidP="008E66B6">
            <w:pPr>
              <w:tabs>
                <w:tab w:val="center" w:pos="390"/>
                <w:tab w:val="right" w:pos="780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2</m:t>
                </m:r>
              </m:oMath>
            </m:oMathPara>
          </w:p>
        </w:tc>
        <w:tc>
          <w:tcPr>
            <w:tcW w:w="737" w:type="dxa"/>
            <w:vAlign w:val="center"/>
          </w:tcPr>
          <w:p w14:paraId="355AA18B" w14:textId="0A6E929A" w:rsidR="000861B2" w:rsidRPr="00B911CC" w:rsidRDefault="008E66B6" w:rsidP="008E66B6">
            <w:pPr>
              <w:tabs>
                <w:tab w:val="center" w:pos="390"/>
                <w:tab w:val="right" w:pos="780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2</m:t>
                </m:r>
              </m:oMath>
            </m:oMathPara>
          </w:p>
        </w:tc>
      </w:tr>
    </w:tbl>
    <w:tbl>
      <w:tblPr>
        <w:tblStyle w:val="TabelacomGrelha"/>
        <w:tblpPr w:leftFromText="141" w:rightFromText="141" w:vertAnchor="text" w:horzAnchor="page" w:tblpX="6421" w:tblpY="7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737"/>
        <w:gridCol w:w="737"/>
        <w:gridCol w:w="737"/>
        <w:gridCol w:w="737"/>
        <w:gridCol w:w="737"/>
      </w:tblGrid>
      <w:tr w:rsidR="000861B2" w:rsidRPr="00B911CC" w14:paraId="69A689B2" w14:textId="77777777" w:rsidTr="006C05B4">
        <w:trPr>
          <w:trHeight w:val="567"/>
        </w:trPr>
        <w:tc>
          <w:tcPr>
            <w:tcW w:w="737" w:type="dxa"/>
            <w:shd w:val="clear" w:color="auto" w:fill="F9D7D7"/>
            <w:vAlign w:val="center"/>
          </w:tcPr>
          <w:p w14:paraId="00E91EE1" w14:textId="71B60174" w:rsidR="000861B2" w:rsidRPr="00B911CC" w:rsidRDefault="008E66B6" w:rsidP="008E66B6">
            <w:pPr>
              <w:tabs>
                <w:tab w:val="center" w:pos="460"/>
                <w:tab w:val="right" w:pos="920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x</m:t>
                </m:r>
              </m:oMath>
            </m:oMathPara>
          </w:p>
        </w:tc>
        <w:tc>
          <w:tcPr>
            <w:tcW w:w="737" w:type="dxa"/>
            <w:vAlign w:val="center"/>
          </w:tcPr>
          <w:p w14:paraId="0A525BEF" w14:textId="4862E772" w:rsidR="000861B2" w:rsidRPr="00B911CC" w:rsidRDefault="008E66B6" w:rsidP="008E66B6">
            <w:pPr>
              <w:tabs>
                <w:tab w:val="center" w:pos="390"/>
                <w:tab w:val="right" w:pos="780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</m:t>
                </m:r>
              </m:oMath>
            </m:oMathPara>
          </w:p>
        </w:tc>
        <w:tc>
          <w:tcPr>
            <w:tcW w:w="737" w:type="dxa"/>
            <w:vAlign w:val="center"/>
          </w:tcPr>
          <w:p w14:paraId="149D8A2A" w14:textId="314CC2F5" w:rsidR="000861B2" w:rsidRPr="00B911CC" w:rsidRDefault="008E66B6" w:rsidP="008E66B6">
            <w:pPr>
              <w:tabs>
                <w:tab w:val="center" w:pos="390"/>
                <w:tab w:val="right" w:pos="780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737" w:type="dxa"/>
            <w:vAlign w:val="center"/>
          </w:tcPr>
          <w:p w14:paraId="7ACA1DEC" w14:textId="21E38507" w:rsidR="000861B2" w:rsidRPr="00B911CC" w:rsidRDefault="008E66B6" w:rsidP="008E66B6">
            <w:pPr>
              <w:tabs>
                <w:tab w:val="center" w:pos="390"/>
                <w:tab w:val="right" w:pos="780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</m:t>
                </m:r>
              </m:oMath>
            </m:oMathPara>
          </w:p>
        </w:tc>
        <w:tc>
          <w:tcPr>
            <w:tcW w:w="737" w:type="dxa"/>
            <w:vAlign w:val="center"/>
          </w:tcPr>
          <w:p w14:paraId="36EAD2D2" w14:textId="15EF9DBF" w:rsidR="000861B2" w:rsidRPr="00B911CC" w:rsidRDefault="008E66B6" w:rsidP="008E66B6">
            <w:pPr>
              <w:tabs>
                <w:tab w:val="center" w:pos="390"/>
                <w:tab w:val="right" w:pos="780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2</m:t>
                </m:r>
              </m:oMath>
            </m:oMathPara>
          </w:p>
        </w:tc>
      </w:tr>
      <w:tr w:rsidR="000861B2" w:rsidRPr="00B911CC" w14:paraId="5BB44540" w14:textId="77777777" w:rsidTr="006C05B4">
        <w:trPr>
          <w:trHeight w:val="567"/>
        </w:trPr>
        <w:tc>
          <w:tcPr>
            <w:tcW w:w="737" w:type="dxa"/>
            <w:shd w:val="clear" w:color="auto" w:fill="F9D7D7"/>
            <w:vAlign w:val="center"/>
          </w:tcPr>
          <w:p w14:paraId="34FD4F7A" w14:textId="2945DAE3" w:rsidR="000861B2" w:rsidRPr="00B911CC" w:rsidRDefault="008E66B6" w:rsidP="008E66B6">
            <w:pP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y</m:t>
                </m:r>
              </m:oMath>
            </m:oMathPara>
          </w:p>
        </w:tc>
        <w:tc>
          <w:tcPr>
            <w:tcW w:w="737" w:type="dxa"/>
            <w:vAlign w:val="center"/>
          </w:tcPr>
          <w:p w14:paraId="74DEBEAE" w14:textId="57270235" w:rsidR="000861B2" w:rsidRPr="00B911CC" w:rsidRDefault="008E66B6" w:rsidP="008E66B6">
            <w:pPr>
              <w:tabs>
                <w:tab w:val="center" w:pos="390"/>
                <w:tab w:val="right" w:pos="780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1</m:t>
                </m:r>
              </m:oMath>
            </m:oMathPara>
          </w:p>
        </w:tc>
        <w:tc>
          <w:tcPr>
            <w:tcW w:w="737" w:type="dxa"/>
            <w:vAlign w:val="center"/>
          </w:tcPr>
          <w:p w14:paraId="2045FE5E" w14:textId="718D9FB3" w:rsidR="000861B2" w:rsidRPr="00B911CC" w:rsidRDefault="00000000" w:rsidP="008E66B6">
            <w:pPr>
              <w:tabs>
                <w:tab w:val="center" w:pos="390"/>
                <w:tab w:val="right" w:pos="780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737" w:type="dxa"/>
            <w:vAlign w:val="center"/>
          </w:tcPr>
          <w:p w14:paraId="383C1804" w14:textId="47F11158" w:rsidR="000861B2" w:rsidRPr="00B911CC" w:rsidRDefault="008E66B6" w:rsidP="008E66B6">
            <w:pPr>
              <w:tabs>
                <w:tab w:val="center" w:pos="390"/>
                <w:tab w:val="right" w:pos="780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4</m:t>
                </m:r>
              </m:oMath>
            </m:oMathPara>
          </w:p>
        </w:tc>
        <w:tc>
          <w:tcPr>
            <w:tcW w:w="737" w:type="dxa"/>
            <w:vAlign w:val="center"/>
          </w:tcPr>
          <w:p w14:paraId="7472304F" w14:textId="6C7FCAE8" w:rsidR="000861B2" w:rsidRPr="00B911CC" w:rsidRDefault="008E66B6" w:rsidP="008E66B6">
            <w:pPr>
              <w:tabs>
                <w:tab w:val="center" w:pos="390"/>
                <w:tab w:val="right" w:pos="780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r>
                  <w:rPr>
                    <w:rFonts w:ascii="Cambria Math"/>
                  </w:rPr>
                  <m:t>4</m:t>
                </m:r>
              </m:oMath>
            </m:oMathPara>
          </w:p>
        </w:tc>
      </w:tr>
    </w:tbl>
    <w:p w14:paraId="4C79D6ED" w14:textId="77777777" w:rsidR="000861B2" w:rsidRPr="000F7AE9" w:rsidRDefault="000861B2" w:rsidP="000861B2">
      <w:pPr>
        <w:pStyle w:val="QUESTAO11"/>
        <w:tabs>
          <w:tab w:val="left" w:pos="3969"/>
          <w:tab w:val="left" w:pos="4536"/>
          <w:tab w:val="left" w:pos="4962"/>
          <w:tab w:val="left" w:pos="5529"/>
          <w:tab w:val="left" w:pos="7230"/>
          <w:tab w:val="left" w:pos="7797"/>
        </w:tabs>
      </w:pPr>
    </w:p>
    <w:p w14:paraId="1EE04B39" w14:textId="4682C7C8" w:rsidR="000861B2" w:rsidRDefault="000861B2" w:rsidP="000861B2">
      <w:pPr>
        <w:pStyle w:val="QUESTAO1"/>
      </w:pPr>
    </w:p>
    <w:p w14:paraId="48E25873" w14:textId="77777777" w:rsidR="000861B2" w:rsidRDefault="000861B2" w:rsidP="00B325EA">
      <w:pPr>
        <w:pStyle w:val="QUESTAO1"/>
        <w:tabs>
          <w:tab w:val="clear" w:pos="113"/>
          <w:tab w:val="left" w:pos="4536"/>
        </w:tabs>
        <w:spacing w:before="0" w:afterLines="60" w:after="144" w:line="276" w:lineRule="auto"/>
        <w:ind w:firstLine="0"/>
        <w:rPr>
          <w:b/>
          <w:sz w:val="22"/>
          <w:szCs w:val="22"/>
        </w:rPr>
      </w:pPr>
    </w:p>
    <w:p w14:paraId="19601E02" w14:textId="0785F9BC" w:rsidR="00B325EA" w:rsidRDefault="000861B2" w:rsidP="000861B2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11C653A" wp14:editId="39CA5F90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7DE441" w14:textId="77777777" w:rsidR="000861B2" w:rsidRPr="00086D19" w:rsidRDefault="000861B2" w:rsidP="000861B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11C653A" id="Oval 2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C7DE441" w14:textId="77777777" w:rsidR="000861B2" w:rsidRPr="00086D19" w:rsidRDefault="000861B2" w:rsidP="000861B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B325EA">
        <w:t xml:space="preserve">No diagrama seguinte está representada uma função </w:t>
      </w:r>
      <m:oMath>
        <m:r>
          <w:rPr>
            <w:rFonts w:ascii="Cambria Math" w:hAnsi="Cambria Math"/>
          </w:rPr>
          <m:t>f</m:t>
        </m:r>
      </m:oMath>
      <w:r w:rsidR="00B325EA">
        <w:t>.</w:t>
      </w:r>
    </w:p>
    <w:p w14:paraId="176BEF7F" w14:textId="798E1B7E" w:rsidR="00B325EA" w:rsidRDefault="000861B2" w:rsidP="000861B2">
      <w:pPr>
        <w:pStyle w:val="QUESTAO1"/>
        <w:tabs>
          <w:tab w:val="clear" w:pos="113"/>
          <w:tab w:val="left" w:pos="4536"/>
        </w:tabs>
        <w:spacing w:before="0" w:afterLines="60" w:after="144" w:line="276" w:lineRule="auto"/>
        <w:ind w:firstLine="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BC19C72" wp14:editId="45BC9CFE">
            <wp:extent cx="1447200" cy="1198800"/>
            <wp:effectExtent l="0" t="0" r="635" b="190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7200" cy="11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7D67A" w14:textId="2F2AD869" w:rsidR="00B325EA" w:rsidRDefault="00B325EA" w:rsidP="000861B2">
      <w:pPr>
        <w:pStyle w:val="QuestaoTexto"/>
      </w:pPr>
      <w:r>
        <w:t>Qual das seguintes afirmações é verdadeira?</w:t>
      </w:r>
    </w:p>
    <w:p w14:paraId="5B6BDE23" w14:textId="2203350E" w:rsidR="00B325EA" w:rsidRPr="006C05B4" w:rsidRDefault="00B325EA" w:rsidP="008E66B6">
      <w:pPr>
        <w:pStyle w:val="QUESTAO11"/>
        <w:tabs>
          <w:tab w:val="left" w:pos="3119"/>
          <w:tab w:val="left" w:pos="3686"/>
          <w:tab w:val="left" w:pos="4820"/>
        </w:tabs>
      </w:pPr>
      <w:r w:rsidRPr="006C05B4">
        <w:rPr>
          <w:b/>
        </w:rPr>
        <w:t>(A)</w:t>
      </w:r>
      <w:r w:rsidR="006C05B4" w:rsidRPr="006C05B4">
        <w:rPr>
          <w:b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</m:sSub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1</m:t>
            </m:r>
          </m:e>
        </m:d>
      </m:oMath>
      <w:r w:rsidRPr="006C05B4">
        <w:tab/>
      </w:r>
      <w:r w:rsidRPr="006C05B4">
        <w:rPr>
          <w:b/>
        </w:rPr>
        <w:t>(B)</w:t>
      </w:r>
      <w:r w:rsidR="006C05B4" w:rsidRPr="006C05B4">
        <w:tab/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  <m:sup>
            <m:r>
              <w:rPr>
                <w:rFonts w:ascii="Cambria Math"/>
              </w:rPr>
              <m:t>'</m:t>
            </m:r>
          </m:sup>
        </m:sSubSup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1</m:t>
            </m:r>
          </m:e>
        </m:d>
      </m:oMath>
    </w:p>
    <w:p w14:paraId="5435BA0F" w14:textId="43B0BB9C" w:rsidR="00B325EA" w:rsidRPr="006C05B4" w:rsidRDefault="00B325EA" w:rsidP="008E66B6">
      <w:pPr>
        <w:pStyle w:val="QUESTAO11"/>
        <w:tabs>
          <w:tab w:val="left" w:pos="3119"/>
          <w:tab w:val="left" w:pos="3686"/>
        </w:tabs>
      </w:pPr>
      <w:r w:rsidRPr="006C05B4">
        <w:rPr>
          <w:b/>
        </w:rPr>
        <w:t>(C)</w:t>
      </w:r>
      <w:r w:rsidR="006C05B4" w:rsidRPr="006C05B4">
        <w:rPr>
          <w:b/>
        </w:rPr>
        <w:tab/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  <m:sup>
            <m:r>
              <w:rPr>
                <w:rFonts w:ascii="Cambria Math"/>
              </w:rPr>
              <m:t>'</m:t>
            </m:r>
          </m:sup>
        </m:sSubSup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5</m:t>
            </m:r>
          </m:e>
        </m:d>
      </m:oMath>
      <w:r w:rsidRPr="006C05B4">
        <w:tab/>
      </w:r>
      <w:r w:rsidRPr="006C05B4">
        <w:rPr>
          <w:b/>
        </w:rPr>
        <w:t>(D)</w:t>
      </w:r>
      <w:r w:rsidR="006C05B4" w:rsidRPr="006C05B4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</m:sSub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5</m:t>
            </m:r>
          </m:e>
        </m:d>
      </m:oMath>
    </w:p>
    <w:p w14:paraId="3B272EED" w14:textId="21907EF4" w:rsidR="00B325EA" w:rsidRDefault="006C05B4" w:rsidP="008E66B6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C50DAC6" wp14:editId="74E5E1F3">
                <wp:extent cx="216000" cy="216000"/>
                <wp:effectExtent l="0" t="0" r="0" b="0"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39B53" w14:textId="30B9E7CF" w:rsidR="006C05B4" w:rsidRPr="00086D19" w:rsidRDefault="006C05B4" w:rsidP="006C05B4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C50DAC6" id="Oval 24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3239B53" w14:textId="30B9E7CF" w:rsidR="006C05B4" w:rsidRPr="00086D19" w:rsidRDefault="006C05B4" w:rsidP="006C05B4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B325EA">
        <w:t xml:space="preserve">De uma função </w:t>
      </w:r>
      <m:oMath>
        <m:r>
          <w:rPr>
            <w:rFonts w:ascii="Cambria Math"/>
          </w:rPr>
          <m:t>g</m:t>
        </m:r>
      </m:oMath>
      <w:r w:rsidR="00B325EA">
        <w:t xml:space="preserve"> </w:t>
      </w:r>
      <w:r w:rsidR="00B325EA" w:rsidRPr="006C05B4">
        <w:t>sabe</w:t>
      </w:r>
      <w:r w:rsidR="00B325EA">
        <w:t>-se que:</w:t>
      </w:r>
    </w:p>
    <w:p w14:paraId="69401835" w14:textId="42A3FEFC" w:rsidR="00B325EA" w:rsidRPr="00B911CC" w:rsidRDefault="00000000" w:rsidP="008E66B6">
      <w:pPr>
        <w:pStyle w:val="QuestaoTexto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g</m:t>
            </m:r>
          </m:sub>
        </m:sSub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2,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3,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4</m:t>
            </m:r>
          </m:e>
        </m:d>
      </m:oMath>
      <w:r w:rsidR="00D83769">
        <w:t xml:space="preserve"> </w:t>
      </w:r>
      <w:r w:rsidR="00B325EA" w:rsidRPr="00B911CC">
        <w:t xml:space="preserve">, </w:t>
      </w:r>
      <m:oMath>
        <m:r>
          <w:rPr>
            <w:rFonts w:ascii="Cambria Math" w:hAnsi="Cambria Math"/>
          </w:rPr>
          <m:t xml:space="preserve"> 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g</m:t>
            </m:r>
          </m:sub>
          <m:sup>
            <m:r>
              <w:rPr>
                <w:rFonts w:ascii="Cambria Math"/>
              </w:rPr>
              <m:t>'</m:t>
            </m:r>
          </m:sup>
        </m:sSubSup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0,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3,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5</m:t>
            </m:r>
          </m:e>
        </m:d>
        <m:r>
          <w:rPr>
            <w:rFonts w:ascii="Cambria Math" w:hAnsi="Cambria Math"/>
          </w:rPr>
          <m:t xml:space="preserve"> </m:t>
        </m:r>
      </m:oMath>
      <w:r w:rsidR="00B325EA" w:rsidRPr="00B911CC">
        <w:t>,</w:t>
      </w:r>
      <w:r w:rsidR="00D83769">
        <w:t xml:space="preserve"> </w:t>
      </w:r>
      <w:r w:rsidR="00B325EA" w:rsidRPr="00B911CC">
        <w:t xml:space="preserve"> </w:t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</m:e>
        </m:d>
        <m:r>
          <w:rPr>
            <w:rFonts w:ascii="Cambria Math"/>
          </w:rPr>
          <m:t>=g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3</m:t>
            </m:r>
          </m:e>
        </m:d>
        <m:r>
          <w:rPr>
            <w:rFonts w:ascii="Cambria Math"/>
          </w:rPr>
          <m:t>=0</m:t>
        </m:r>
      </m:oMath>
      <w:r w:rsidR="00B325EA" w:rsidRPr="00B911CC">
        <w:t xml:space="preserve"> e a imagem de 4 é 5.</w:t>
      </w:r>
    </w:p>
    <w:p w14:paraId="5AED887D" w14:textId="267D0E45" w:rsidR="00B325EA" w:rsidRPr="00B911CC" w:rsidRDefault="00B325EA" w:rsidP="008E66B6">
      <w:pPr>
        <w:pStyle w:val="QuestaoTexto"/>
      </w:pPr>
      <w:r w:rsidRPr="00B911CC">
        <w:t xml:space="preserve">A imagem de 2 por </w:t>
      </w:r>
      <m:oMath>
        <m:r>
          <w:rPr>
            <w:rFonts w:ascii="Cambria Math"/>
          </w:rPr>
          <m:t>g</m:t>
        </m:r>
      </m:oMath>
      <w:r w:rsidRPr="00B911CC">
        <w:t xml:space="preserve"> é:</w:t>
      </w:r>
    </w:p>
    <w:p w14:paraId="27EDD26B" w14:textId="76AA79C3" w:rsidR="006C05B4" w:rsidRDefault="006C05B4" w:rsidP="006C05B4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0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t>2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>
        <w:t>3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5</w:t>
      </w:r>
    </w:p>
    <w:sectPr w:rsidR="006C05B4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18B67" w14:textId="77777777" w:rsidR="00160CFF" w:rsidRDefault="00160CFF" w:rsidP="00D177B5">
      <w:pPr>
        <w:spacing w:after="0" w:line="240" w:lineRule="auto"/>
      </w:pPr>
      <w:r>
        <w:separator/>
      </w:r>
    </w:p>
  </w:endnote>
  <w:endnote w:type="continuationSeparator" w:id="0">
    <w:p w14:paraId="26E7AB5C" w14:textId="77777777" w:rsidR="00160CFF" w:rsidRDefault="00160CF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A7A8E" w14:textId="77777777" w:rsidR="00160CFF" w:rsidRDefault="00160CFF" w:rsidP="00D177B5">
      <w:pPr>
        <w:spacing w:after="0" w:line="240" w:lineRule="auto"/>
      </w:pPr>
      <w:r>
        <w:separator/>
      </w:r>
    </w:p>
  </w:footnote>
  <w:footnote w:type="continuationSeparator" w:id="0">
    <w:p w14:paraId="69BCD570" w14:textId="77777777" w:rsidR="00160CFF" w:rsidRDefault="00160CF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0" type="#_x0000_t75" style="width:16.3pt;height:16.3pt;visibility:visible" o:bullet="t">
        <v:imagedata r:id="rId1" o:title=""/>
      </v:shape>
    </w:pict>
  </w:numPicBullet>
  <w:numPicBullet w:numPicBulletId="1">
    <w:pict>
      <v:shape id="_x0000_i1201" type="#_x0000_t75" style="width:16.3pt;height:16.3pt;visibility:visible" o:bullet="t">
        <v:imagedata r:id="rId2" o:title=""/>
      </v:shape>
    </w:pict>
  </w:numPicBullet>
  <w:numPicBullet w:numPicBulletId="2">
    <w:pict>
      <v:shape id="_x0000_i1202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3086E1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94C1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81EA3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20023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9813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54D5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E42A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B54E8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EC0B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88FE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8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388727475">
    <w:abstractNumId w:val="14"/>
  </w:num>
  <w:num w:numId="2" w16cid:durableId="65735455">
    <w:abstractNumId w:val="21"/>
  </w:num>
  <w:num w:numId="3" w16cid:durableId="1305693065">
    <w:abstractNumId w:val="12"/>
  </w:num>
  <w:num w:numId="4" w16cid:durableId="8696113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3289028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4800428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2212056">
    <w:abstractNumId w:val="22"/>
  </w:num>
  <w:num w:numId="8" w16cid:durableId="707683270">
    <w:abstractNumId w:val="13"/>
  </w:num>
  <w:num w:numId="9" w16cid:durableId="679897526">
    <w:abstractNumId w:val="9"/>
  </w:num>
  <w:num w:numId="10" w16cid:durableId="1822572504">
    <w:abstractNumId w:val="7"/>
  </w:num>
  <w:num w:numId="11" w16cid:durableId="1868635273">
    <w:abstractNumId w:val="6"/>
  </w:num>
  <w:num w:numId="12" w16cid:durableId="2015910255">
    <w:abstractNumId w:val="5"/>
  </w:num>
  <w:num w:numId="13" w16cid:durableId="939751256">
    <w:abstractNumId w:val="4"/>
  </w:num>
  <w:num w:numId="14" w16cid:durableId="1033654171">
    <w:abstractNumId w:val="8"/>
  </w:num>
  <w:num w:numId="15" w16cid:durableId="199588818">
    <w:abstractNumId w:val="3"/>
  </w:num>
  <w:num w:numId="16" w16cid:durableId="1791436651">
    <w:abstractNumId w:val="2"/>
  </w:num>
  <w:num w:numId="17" w16cid:durableId="1718239376">
    <w:abstractNumId w:val="1"/>
  </w:num>
  <w:num w:numId="18" w16cid:durableId="1550459971">
    <w:abstractNumId w:val="0"/>
  </w:num>
  <w:num w:numId="19" w16cid:durableId="1128352476">
    <w:abstractNumId w:val="18"/>
  </w:num>
  <w:num w:numId="20" w16cid:durableId="1275212939">
    <w:abstractNumId w:val="20"/>
  </w:num>
  <w:num w:numId="21" w16cid:durableId="482703730">
    <w:abstractNumId w:val="16"/>
  </w:num>
  <w:num w:numId="22" w16cid:durableId="1387992512">
    <w:abstractNumId w:val="17"/>
  </w:num>
  <w:num w:numId="23" w16cid:durableId="214243467">
    <w:abstractNumId w:val="19"/>
  </w:num>
  <w:num w:numId="24" w16cid:durableId="64343556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84847"/>
    <w:rsid w:val="000861B2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0F7AE9"/>
    <w:rsid w:val="00101ADB"/>
    <w:rsid w:val="00125686"/>
    <w:rsid w:val="00130517"/>
    <w:rsid w:val="00131497"/>
    <w:rsid w:val="001425BC"/>
    <w:rsid w:val="00145A2E"/>
    <w:rsid w:val="00152806"/>
    <w:rsid w:val="00153DEB"/>
    <w:rsid w:val="00160CFF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D1E72"/>
    <w:rsid w:val="002E6EDD"/>
    <w:rsid w:val="002F22E7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49F2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05B4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037D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E66B6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1830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4B83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25EA"/>
    <w:rsid w:val="00B3296E"/>
    <w:rsid w:val="00B35244"/>
    <w:rsid w:val="00B40527"/>
    <w:rsid w:val="00B509C0"/>
    <w:rsid w:val="00B50C52"/>
    <w:rsid w:val="00B514FB"/>
    <w:rsid w:val="00B848AE"/>
    <w:rsid w:val="00B911CC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720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83769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D4849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F022DE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B3296E"/>
    <w:pPr>
      <w:tabs>
        <w:tab w:val="left" w:pos="113"/>
        <w:tab w:val="left" w:pos="425"/>
      </w:tabs>
      <w:spacing w:before="24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F022DE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143</TotalTime>
  <Pages>1</Pages>
  <Words>87</Words>
  <Characters>498</Characters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5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