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604F9E8" w:rsidR="00C72BA7" w:rsidRPr="00657632" w:rsidRDefault="00E97171" w:rsidP="00162A96">
      <w:pPr>
        <w:pStyle w:val="TITULOFICHAS"/>
        <w:rPr>
          <w:lang w:val="pt-PT"/>
        </w:rPr>
      </w:pPr>
      <w:proofErr w:type="spellStart"/>
      <w:r w:rsidRPr="00657632">
        <w:rPr>
          <w:lang w:val="pt-PT"/>
        </w:rPr>
        <w:t>Miniteste</w:t>
      </w:r>
      <w:proofErr w:type="spellEnd"/>
      <w:r w:rsidRPr="00657632">
        <w:rPr>
          <w:lang w:val="pt-PT"/>
        </w:rPr>
        <w:t xml:space="preserve"> </w:t>
      </w:r>
      <w:r w:rsidR="004311CB" w:rsidRPr="00657632">
        <w:rPr>
          <w:lang w:val="pt-PT"/>
        </w:rPr>
        <w:t>4</w:t>
      </w:r>
      <w:r w:rsidR="00B32118" w:rsidRPr="00657632">
        <w:rPr>
          <w:lang w:val="pt-PT"/>
        </w:rPr>
        <w:tab/>
      </w:r>
      <w:r w:rsidR="004311CB" w:rsidRPr="00657632">
        <w:rPr>
          <w:rStyle w:val="TITULOFICHAS-alinea"/>
          <w:lang w:val="pt-PT"/>
        </w:rPr>
        <w:t>4. Formas de representa</w:t>
      </w:r>
      <w:r w:rsidR="00657632">
        <w:rPr>
          <w:rStyle w:val="TITULOFICHAS-alinea"/>
          <w:lang w:val="pt-PT"/>
        </w:rPr>
        <w:t>r</w:t>
      </w:r>
      <w:r w:rsidR="004311CB" w:rsidRPr="00657632">
        <w:rPr>
          <w:rStyle w:val="TITULOFICHAS-alinea"/>
          <w:lang w:val="pt-PT"/>
        </w:rPr>
        <w:t xml:space="preserve"> uma função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32367284" w:rsidR="00EE0C7C" w:rsidRPr="004B15C0" w:rsidRDefault="00657632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0BF60DDC" w14:textId="3E3C19A4" w:rsidR="004311CB" w:rsidRPr="00E97873" w:rsidRDefault="004311CB" w:rsidP="00B04577">
      <w:pPr>
        <w:pStyle w:val="QUESTAO1"/>
      </w:pPr>
      <w:r w:rsidRPr="00A1074E">
        <w:rPr>
          <w:bCs/>
          <w:noProof/>
          <w:lang w:eastAsia="pt-PT"/>
        </w:rPr>
        <w:drawing>
          <wp:anchor distT="0" distB="0" distL="114300" distR="114300" simplePos="0" relativeHeight="251683840" behindDoc="1" locked="0" layoutInCell="1" allowOverlap="1" wp14:anchorId="0D75DB5C" wp14:editId="3B05FB7F">
            <wp:simplePos x="0" y="0"/>
            <wp:positionH relativeFrom="column">
              <wp:posOffset>4474845</wp:posOffset>
            </wp:positionH>
            <wp:positionV relativeFrom="paragraph">
              <wp:posOffset>93861</wp:posOffset>
            </wp:positionV>
            <wp:extent cx="1267200" cy="1980000"/>
            <wp:effectExtent l="0" t="0" r="9525" b="1270"/>
            <wp:wrapTight wrapText="bothSides">
              <wp:wrapPolygon edited="0">
                <wp:start x="0" y="0"/>
                <wp:lineTo x="0" y="21406"/>
                <wp:lineTo x="21438" y="21406"/>
                <wp:lineTo x="21438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19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8CB07B" wp14:editId="62B95CD3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9614C6" w14:textId="77777777" w:rsidR="004311CB" w:rsidRPr="00086D19" w:rsidRDefault="004311CB" w:rsidP="004311C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8CB07B" id="Oval 2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9614C6" w14:textId="77777777" w:rsidR="004311CB" w:rsidRPr="00086D19" w:rsidRDefault="004311CB" w:rsidP="004311C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97873">
        <w:t xml:space="preserve">Na figura ao lado está representada uma função  </w:t>
      </w:r>
      <m:oMath>
        <m:r>
          <w:rPr>
            <w:rFonts w:ascii="Cambria Math"/>
          </w:rPr>
          <m:t>g</m:t>
        </m:r>
      </m:oMath>
      <w:r w:rsidRPr="00E97873">
        <w:t xml:space="preserve">  pelo seu gráfico.</w:t>
      </w:r>
    </w:p>
    <w:p w14:paraId="797E71E2" w14:textId="390B81E7" w:rsidR="004311CB" w:rsidRPr="00E97873" w:rsidRDefault="004311CB" w:rsidP="00B04577">
      <w:pPr>
        <w:pStyle w:val="QUESTAO11"/>
      </w:pPr>
      <w:r w:rsidRPr="00E97873">
        <w:rPr>
          <w:b/>
        </w:rPr>
        <w:t>1.1.</w:t>
      </w:r>
      <w:r w:rsidR="00D851FC" w:rsidRPr="00E97873">
        <w:tab/>
      </w:r>
      <w:r w:rsidRPr="00E97873">
        <w:t xml:space="preserve">Qual das seguintes expressões algébricas pode corresponder à função  </w:t>
      </w:r>
      <m:oMath>
        <m:r>
          <w:rPr>
            <w:rFonts w:ascii="Cambria Math"/>
          </w:rPr>
          <m:t>g</m:t>
        </m:r>
      </m:oMath>
      <w:r w:rsidRPr="00E97873">
        <w:rPr>
          <w:i/>
          <w:iCs/>
        </w:rPr>
        <w:t xml:space="preserve"> </w:t>
      </w:r>
      <w:r w:rsidRPr="00E97873">
        <w:t>?</w:t>
      </w:r>
    </w:p>
    <w:p w14:paraId="5CC5E666" w14:textId="4E22FF1E" w:rsidR="00D851FC" w:rsidRPr="00E97873" w:rsidRDefault="00D851FC" w:rsidP="00B04577">
      <w:pPr>
        <w:pStyle w:val="QUESTAO11"/>
        <w:tabs>
          <w:tab w:val="left" w:pos="3514"/>
          <w:tab w:val="left" w:pos="3686"/>
          <w:tab w:val="left" w:pos="3948"/>
          <w:tab w:val="left" w:pos="4962"/>
          <w:tab w:val="left" w:pos="5529"/>
          <w:tab w:val="left" w:pos="7230"/>
          <w:tab w:val="left" w:pos="7797"/>
        </w:tabs>
        <w:ind w:left="1596"/>
        <w:rPr>
          <w:b/>
          <w:noProof/>
        </w:rPr>
      </w:pPr>
      <w:r w:rsidRPr="00E97873">
        <w:rPr>
          <w:b/>
          <w:noProof/>
        </w:rPr>
        <w:t>(A)</w:t>
      </w:r>
      <w:r w:rsidRPr="00E97873">
        <w:rPr>
          <w:bCs w:val="0"/>
          <w:noProof/>
        </w:rPr>
        <w:tab/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=1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</m:oMath>
      <w:r w:rsidRPr="00E97873">
        <w:rPr>
          <w:b/>
          <w:noProof/>
        </w:rPr>
        <w:tab/>
        <w:t>(B)</w:t>
      </w:r>
      <w:r w:rsidRPr="00E97873">
        <w:rPr>
          <w:bCs w:val="0"/>
          <w:noProof/>
        </w:rPr>
        <w:tab/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=1+2x</m:t>
        </m:r>
      </m:oMath>
    </w:p>
    <w:p w14:paraId="2F24BB13" w14:textId="7667C81E" w:rsidR="00D851FC" w:rsidRPr="00E97873" w:rsidRDefault="00D851FC" w:rsidP="00B04577">
      <w:pPr>
        <w:pStyle w:val="QUESTAO11"/>
        <w:tabs>
          <w:tab w:val="left" w:pos="3514"/>
          <w:tab w:val="left" w:pos="3686"/>
          <w:tab w:val="left" w:pos="3948"/>
          <w:tab w:val="left" w:pos="4962"/>
          <w:tab w:val="left" w:pos="5529"/>
          <w:tab w:val="left" w:pos="7230"/>
          <w:tab w:val="left" w:pos="7797"/>
        </w:tabs>
        <w:ind w:left="1596"/>
      </w:pPr>
      <w:r w:rsidRPr="00E97873">
        <w:rPr>
          <w:b/>
          <w:noProof/>
        </w:rPr>
        <w:t>(C)</w:t>
      </w:r>
      <w:r w:rsidRPr="00E97873">
        <w:rPr>
          <w:bCs w:val="0"/>
          <w:noProof/>
        </w:rPr>
        <w:tab/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=1</m:t>
        </m:r>
        <m:r>
          <w:rPr>
            <w:rFonts w:ascii="Cambria Math"/>
          </w:rPr>
          <m:t>-</m:t>
        </m:r>
        <m:r>
          <w:rPr>
            <w:rFonts w:ascii="Cambria Math"/>
          </w:rPr>
          <m:t>3x</m:t>
        </m:r>
      </m:oMath>
      <w:r w:rsidRPr="00E97873">
        <w:rPr>
          <w:b/>
          <w:noProof/>
        </w:rPr>
        <w:tab/>
        <w:t>(D)</w:t>
      </w:r>
      <w:r w:rsidRPr="00E97873">
        <w:rPr>
          <w:bCs w:val="0"/>
          <w:noProof/>
        </w:rPr>
        <w:tab/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=1</m:t>
        </m:r>
        <m:r>
          <w:rPr>
            <w:rFonts w:ascii="Cambria Math"/>
          </w:rPr>
          <m:t>-</m:t>
        </m:r>
        <m:r>
          <w:rPr>
            <w:rFonts w:ascii="Cambria Math"/>
          </w:rPr>
          <m:t>2x</m:t>
        </m:r>
      </m:oMath>
    </w:p>
    <w:p w14:paraId="4DD505D5" w14:textId="08E33DB0" w:rsidR="004311CB" w:rsidRPr="00E97873" w:rsidRDefault="004311CB" w:rsidP="00B04577">
      <w:pPr>
        <w:pStyle w:val="QUESTAO11"/>
      </w:pPr>
      <w:r w:rsidRPr="00E97873">
        <w:rPr>
          <w:b/>
        </w:rPr>
        <w:t>1.2.</w:t>
      </w:r>
      <w:r w:rsidR="005D3DEF" w:rsidRPr="00E97873">
        <w:tab/>
      </w:r>
      <w:r w:rsidRPr="00E97873">
        <w:t xml:space="preserve">Qual é o valor de 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+3g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</m:e>
        </m:d>
      </m:oMath>
      <w:r w:rsidR="00524D57" w:rsidRPr="00E97873">
        <w:t xml:space="preserve"> ?</w:t>
      </w:r>
    </w:p>
    <w:p w14:paraId="2846CB72" w14:textId="01F86A30" w:rsidR="005D3DEF" w:rsidRPr="00E97873" w:rsidRDefault="005D3DEF" w:rsidP="00B04577">
      <w:pPr>
        <w:pStyle w:val="QUESTAO11"/>
        <w:tabs>
          <w:tab w:val="left" w:pos="3514"/>
          <w:tab w:val="left" w:pos="4018"/>
          <w:tab w:val="left" w:pos="4962"/>
          <w:tab w:val="left" w:pos="5529"/>
          <w:tab w:val="left" w:pos="7230"/>
          <w:tab w:val="left" w:pos="7797"/>
        </w:tabs>
        <w:ind w:left="1596"/>
        <w:rPr>
          <w:b/>
          <w:noProof/>
        </w:rPr>
      </w:pPr>
      <w:r w:rsidRPr="00E97873">
        <w:rPr>
          <w:b/>
          <w:noProof/>
        </w:rPr>
        <w:t>(A)</w:t>
      </w:r>
      <w:r w:rsidRPr="00E97873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Pr="00E97873">
        <w:rPr>
          <w:b/>
          <w:noProof/>
        </w:rPr>
        <w:tab/>
        <w:t>(B)</w:t>
      </w:r>
      <w:r w:rsidRPr="00E97873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</w:p>
    <w:p w14:paraId="3EF78C63" w14:textId="41912374" w:rsidR="005D3DEF" w:rsidRPr="00E97873" w:rsidRDefault="005D3DEF" w:rsidP="00B04577">
      <w:pPr>
        <w:pStyle w:val="QUESTAO11"/>
        <w:tabs>
          <w:tab w:val="left" w:pos="3514"/>
          <w:tab w:val="left" w:pos="4018"/>
          <w:tab w:val="left" w:pos="4962"/>
          <w:tab w:val="left" w:pos="5529"/>
          <w:tab w:val="left" w:pos="7230"/>
          <w:tab w:val="left" w:pos="7797"/>
        </w:tabs>
        <w:ind w:left="1596"/>
      </w:pPr>
      <w:r w:rsidRPr="00E97873">
        <w:rPr>
          <w:b/>
          <w:noProof/>
        </w:rPr>
        <w:t>(C)</w:t>
      </w:r>
      <w:r w:rsidRPr="00E97873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Pr="00E97873">
        <w:rPr>
          <w:b/>
          <w:noProof/>
        </w:rPr>
        <w:tab/>
        <w:t>(D)</w:t>
      </w:r>
      <w:r w:rsidRPr="00E97873">
        <w:rPr>
          <w:bCs w:val="0"/>
          <w:noProof/>
        </w:rPr>
        <w:tab/>
      </w:r>
      <w:r w:rsidRPr="00E97873">
        <w:t>4</w:t>
      </w:r>
    </w:p>
    <w:p w14:paraId="704BE712" w14:textId="111F03A2" w:rsidR="004311CB" w:rsidRPr="00E97873" w:rsidRDefault="005D3DEF" w:rsidP="00B04577">
      <w:pPr>
        <w:pStyle w:val="QUESTAO1"/>
      </w:pPr>
      <w:r w:rsidRPr="00E97873">
        <w:rPr>
          <w:noProof/>
          <w:position w:val="-8"/>
        </w:rPr>
        <mc:AlternateContent>
          <mc:Choice Requires="wps">
            <w:drawing>
              <wp:inline distT="0" distB="0" distL="0" distR="0" wp14:anchorId="08354977" wp14:editId="7C2AF6C5">
                <wp:extent cx="216000" cy="216000"/>
                <wp:effectExtent l="0" t="0" r="0" b="0"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343598" w14:textId="197D0CAE" w:rsidR="005D3DEF" w:rsidRPr="00086D19" w:rsidRDefault="005D3DEF" w:rsidP="005D3DE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354977" id="Oval 28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B343598" w14:textId="197D0CAE" w:rsidR="005D3DEF" w:rsidRPr="00086D19" w:rsidRDefault="005D3DEF" w:rsidP="005D3DE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E97873">
        <w:tab/>
      </w:r>
      <w:r w:rsidR="004311CB" w:rsidRPr="00E97873">
        <w:t xml:space="preserve">Considera a função </w:t>
      </w:r>
      <m:oMath>
        <m:r>
          <w:rPr>
            <w:rFonts w:ascii="Cambria Math"/>
          </w:rPr>
          <m:t>f</m:t>
        </m:r>
        <m:r>
          <w:rPr>
            <w:rFonts w:ascii="Cambria Math"/>
          </w:rPr>
          <m:t> </m:t>
        </m:r>
      </m:oMath>
      <w:r w:rsidR="00D76C64" w:rsidRPr="00E97873">
        <w:t xml:space="preserve">, de domínio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0, 1, 2, 3</m:t>
            </m:r>
          </m:e>
        </m:d>
      </m:oMath>
      <w:r w:rsidR="00D76C64" w:rsidRPr="00E97873">
        <w:t xml:space="preserve">, </w:t>
      </w:r>
      <w:r w:rsidR="004311CB" w:rsidRPr="00E97873">
        <w:t xml:space="preserve">que a cada número associa a soma de  1  com o seu quadrado, ou seja,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=1+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="00657632" w:rsidRPr="00E97873">
        <w:t>.</w:t>
      </w:r>
    </w:p>
    <w:p w14:paraId="2AEC8C96" w14:textId="747B0CDF" w:rsidR="004311CB" w:rsidRPr="00E97873" w:rsidRDefault="005D3DEF" w:rsidP="00B04577">
      <w:pPr>
        <w:pStyle w:val="QUESTAO11"/>
      </w:pPr>
      <w:r w:rsidRPr="00E97873">
        <w:rPr>
          <w:b/>
          <w:bCs w:val="0"/>
        </w:rPr>
        <w:t>2.1.</w:t>
      </w:r>
      <w:r w:rsidRPr="00E97873">
        <w:tab/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</m:e>
        </m:d>
      </m:oMath>
      <w:r w:rsidR="004311CB" w:rsidRPr="00E97873">
        <w:t xml:space="preserve">  é igual a:</w:t>
      </w:r>
    </w:p>
    <w:p w14:paraId="6E3A9FAE" w14:textId="7AC17993" w:rsidR="005D3DEF" w:rsidRPr="00E97873" w:rsidRDefault="005D3DEF" w:rsidP="00B0457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610"/>
        <w:rPr>
          <w:bCs w:val="0"/>
          <w:noProof/>
        </w:rPr>
      </w:pPr>
      <w:r w:rsidRPr="00E97873">
        <w:rPr>
          <w:b/>
          <w:noProof/>
        </w:rPr>
        <w:t>(A)</w:t>
      </w:r>
      <w:r w:rsidRPr="00E97873">
        <w:rPr>
          <w:bCs w:val="0"/>
          <w:noProof/>
        </w:rPr>
        <w:tab/>
        <w:t>0</w:t>
      </w:r>
      <w:r w:rsidRPr="00E97873">
        <w:rPr>
          <w:b/>
          <w:noProof/>
        </w:rPr>
        <w:tab/>
      </w:r>
      <w:r w:rsidR="00657632" w:rsidRPr="00E97873">
        <w:rPr>
          <w:b/>
          <w:noProof/>
        </w:rPr>
        <w:tab/>
      </w:r>
      <w:r w:rsidRPr="00E97873">
        <w:rPr>
          <w:b/>
          <w:noProof/>
        </w:rPr>
        <w:t>(B)</w:t>
      </w:r>
      <w:r w:rsidR="00657632" w:rsidRPr="00E97873">
        <w:rPr>
          <w:b/>
          <w:noProof/>
        </w:rPr>
        <w:t xml:space="preserve">    </w:t>
      </w:r>
      <w:r w:rsidRPr="00E97873">
        <w:rPr>
          <w:bCs w:val="0"/>
          <w:noProof/>
        </w:rPr>
        <w:t>1</w:t>
      </w:r>
      <w:r w:rsidRPr="00E97873">
        <w:rPr>
          <w:b/>
          <w:noProof/>
        </w:rPr>
        <w:tab/>
      </w:r>
      <w:r w:rsidR="00657632" w:rsidRPr="00E97873">
        <w:rPr>
          <w:b/>
          <w:noProof/>
        </w:rPr>
        <w:tab/>
      </w:r>
      <w:r w:rsidRPr="00E97873">
        <w:rPr>
          <w:b/>
          <w:noProof/>
        </w:rPr>
        <w:t>(C)</w:t>
      </w:r>
      <w:r w:rsidR="00657632" w:rsidRPr="00E97873">
        <w:rPr>
          <w:b/>
          <w:noProof/>
        </w:rPr>
        <w:t xml:space="preserve">    </w:t>
      </w:r>
      <w:r w:rsidRPr="00E97873">
        <w:rPr>
          <w:bCs w:val="0"/>
          <w:noProof/>
        </w:rPr>
        <w:t>2</w:t>
      </w:r>
      <w:r w:rsidRPr="00E97873">
        <w:rPr>
          <w:b/>
          <w:noProof/>
        </w:rPr>
        <w:tab/>
      </w:r>
      <w:r w:rsidR="00657632" w:rsidRPr="00E97873">
        <w:rPr>
          <w:b/>
          <w:noProof/>
        </w:rPr>
        <w:tab/>
      </w:r>
      <w:r w:rsidRPr="00E97873">
        <w:rPr>
          <w:b/>
          <w:noProof/>
        </w:rPr>
        <w:t>(D)</w:t>
      </w:r>
      <w:r w:rsidR="00657632" w:rsidRPr="00E97873">
        <w:rPr>
          <w:b/>
          <w:noProof/>
        </w:rPr>
        <w:t xml:space="preserve">   </w:t>
      </w:r>
      <m:oMath>
        <m:r>
          <w:rPr>
            <w:rFonts w:ascii="Cambria Math"/>
          </w:rPr>
          <m:t>3</m:t>
        </m:r>
      </m:oMath>
    </w:p>
    <w:p w14:paraId="7BDCB3D4" w14:textId="237F552B" w:rsidR="004311CB" w:rsidRPr="00E97873" w:rsidRDefault="005D3DEF" w:rsidP="00B04577">
      <w:pPr>
        <w:pStyle w:val="QUESTAO11"/>
      </w:pPr>
      <w:r w:rsidRPr="00E97873">
        <w:rPr>
          <w:b/>
          <w:bCs w:val="0"/>
        </w:rPr>
        <w:t>2.2.</w:t>
      </w:r>
      <w:r w:rsidRPr="00E97873">
        <w:tab/>
      </w:r>
      <w:r w:rsidR="004311CB" w:rsidRPr="00E97873">
        <w:t xml:space="preserve">Se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=5</m:t>
        </m:r>
      </m:oMath>
      <w:r w:rsidR="004311CB" w:rsidRPr="00E97873">
        <w:t xml:space="preserve"> ,  então  </w:t>
      </w:r>
      <w:r w:rsidR="004311CB" w:rsidRPr="00E97873">
        <w:rPr>
          <w:i/>
          <w:iCs/>
        </w:rPr>
        <w:t>x</w:t>
      </w:r>
      <w:r w:rsidR="004311CB" w:rsidRPr="00E97873">
        <w:t xml:space="preserve">  é igual a:</w:t>
      </w:r>
    </w:p>
    <w:p w14:paraId="7F8DC866" w14:textId="2E4F7A27" w:rsidR="005D3DEF" w:rsidRPr="00E97873" w:rsidRDefault="005D3DEF" w:rsidP="00B0457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610"/>
        <w:rPr>
          <w:bCs w:val="0"/>
          <w:noProof/>
        </w:rPr>
      </w:pPr>
      <w:r w:rsidRPr="00E97873">
        <w:rPr>
          <w:b/>
          <w:noProof/>
        </w:rPr>
        <w:t>(A)</w:t>
      </w:r>
      <w:r w:rsidRPr="00E97873">
        <w:rPr>
          <w:bCs w:val="0"/>
          <w:noProof/>
        </w:rPr>
        <w:tab/>
      </w:r>
      <m:oMath>
        <m:r>
          <w:rPr>
            <w:rFonts w:ascii="Cambria Math"/>
          </w:rPr>
          <m:t>2</m:t>
        </m:r>
      </m:oMath>
      <w:r w:rsidRPr="00E97873">
        <w:rPr>
          <w:b/>
          <w:noProof/>
        </w:rPr>
        <w:tab/>
      </w:r>
      <w:r w:rsidR="00657632" w:rsidRPr="00E97873">
        <w:rPr>
          <w:b/>
          <w:noProof/>
        </w:rPr>
        <w:tab/>
      </w:r>
      <w:r w:rsidRPr="00E97873">
        <w:rPr>
          <w:b/>
          <w:noProof/>
        </w:rPr>
        <w:t>(B)</w:t>
      </w:r>
      <w:r w:rsidR="00657632" w:rsidRPr="00E97873">
        <w:rPr>
          <w:b/>
          <w:noProof/>
        </w:rPr>
        <w:t xml:space="preserve">    </w:t>
      </w:r>
      <m:oMath>
        <m:r>
          <w:rPr>
            <w:rFonts w:ascii="Cambria Math"/>
          </w:rPr>
          <m:t>3</m:t>
        </m:r>
      </m:oMath>
      <w:r w:rsidRPr="00E97873">
        <w:rPr>
          <w:b/>
          <w:noProof/>
        </w:rPr>
        <w:tab/>
      </w:r>
      <w:r w:rsidR="00657632" w:rsidRPr="00E97873">
        <w:rPr>
          <w:b/>
          <w:noProof/>
        </w:rPr>
        <w:tab/>
      </w:r>
      <w:r w:rsidRPr="00E97873">
        <w:rPr>
          <w:b/>
          <w:noProof/>
        </w:rPr>
        <w:t>(C)</w:t>
      </w:r>
      <w:r w:rsidR="00657632" w:rsidRPr="00E97873">
        <w:rPr>
          <w:b/>
          <w:noProof/>
        </w:rPr>
        <w:t xml:space="preserve">    </w:t>
      </w:r>
      <w:r w:rsidRPr="00E97873">
        <w:rPr>
          <w:bCs w:val="0"/>
          <w:noProof/>
        </w:rPr>
        <w:t>0</w:t>
      </w:r>
      <w:r w:rsidRPr="00E97873">
        <w:rPr>
          <w:b/>
          <w:noProof/>
        </w:rPr>
        <w:tab/>
      </w:r>
      <w:r w:rsidR="00657632" w:rsidRPr="00E97873">
        <w:rPr>
          <w:b/>
          <w:noProof/>
        </w:rPr>
        <w:tab/>
      </w:r>
      <w:r w:rsidRPr="00E97873">
        <w:rPr>
          <w:b/>
          <w:noProof/>
        </w:rPr>
        <w:t>(D)</w:t>
      </w:r>
      <w:r w:rsidR="00657632" w:rsidRPr="00E97873">
        <w:rPr>
          <w:b/>
          <w:noProof/>
        </w:rPr>
        <w:t xml:space="preserve">    </w:t>
      </w:r>
      <w:r w:rsidRPr="00E97873">
        <w:t>1</w:t>
      </w:r>
    </w:p>
    <w:p w14:paraId="1D303AF0" w14:textId="5966802E" w:rsidR="004311CB" w:rsidRPr="00E97873" w:rsidRDefault="00256E56" w:rsidP="005D3DEF">
      <w:pPr>
        <w:pStyle w:val="QUESTAO1"/>
      </w:pPr>
      <w:r w:rsidRPr="00E97873">
        <w:rPr>
          <w:noProof/>
          <w:lang w:eastAsia="pt-PT"/>
        </w:rPr>
        <w:drawing>
          <wp:anchor distT="0" distB="0" distL="114300" distR="114300" simplePos="0" relativeHeight="251682816" behindDoc="0" locked="0" layoutInCell="1" allowOverlap="1" wp14:anchorId="5C377F2C" wp14:editId="4DD115A3">
            <wp:simplePos x="0" y="0"/>
            <wp:positionH relativeFrom="column">
              <wp:posOffset>3996690</wp:posOffset>
            </wp:positionH>
            <wp:positionV relativeFrom="paragraph">
              <wp:posOffset>241300</wp:posOffset>
            </wp:positionV>
            <wp:extent cx="2005200" cy="658800"/>
            <wp:effectExtent l="0" t="0" r="0" b="8255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200" cy="6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DEF" w:rsidRPr="00E97873">
        <w:rPr>
          <w:noProof/>
          <w:position w:val="-8"/>
        </w:rPr>
        <mc:AlternateContent>
          <mc:Choice Requires="wps">
            <w:drawing>
              <wp:inline distT="0" distB="0" distL="0" distR="0" wp14:anchorId="321A9C21" wp14:editId="380A3D86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29F9C0" w14:textId="6AD7A1B3" w:rsidR="005D3DEF" w:rsidRPr="00086D19" w:rsidRDefault="005D3DEF" w:rsidP="005D3DE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1A9C21" id="Oval 2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329F9C0" w14:textId="6AD7A1B3" w:rsidR="005D3DEF" w:rsidRPr="00086D19" w:rsidRDefault="005D3DEF" w:rsidP="005D3DE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D3DEF" w:rsidRPr="00E97873">
        <w:tab/>
      </w:r>
      <w:r w:rsidR="004311CB" w:rsidRPr="00E97873">
        <w:t>A Maria estuda Artes e decorou os números  1 ,  2 ,  3 ,  4 ,  5 ,  6 ,  7  e  8 .</w:t>
      </w:r>
    </w:p>
    <w:p w14:paraId="5E51DC22" w14:textId="31B70DE1" w:rsidR="004311CB" w:rsidRPr="00E97873" w:rsidRDefault="00256E56" w:rsidP="00B04577">
      <w:pPr>
        <w:pStyle w:val="QuestaoTexto"/>
      </w:pPr>
      <w:r w:rsidRPr="00E97873">
        <w:rPr>
          <w:noProof/>
          <w:lang w:eastAsia="pt-PT"/>
        </w:rPr>
        <w:drawing>
          <wp:anchor distT="0" distB="0" distL="114300" distR="114300" simplePos="0" relativeHeight="251681792" behindDoc="0" locked="0" layoutInCell="1" allowOverlap="1" wp14:anchorId="780A1548" wp14:editId="05767FF3">
            <wp:simplePos x="0" y="0"/>
            <wp:positionH relativeFrom="column">
              <wp:posOffset>4033520</wp:posOffset>
            </wp:positionH>
            <wp:positionV relativeFrom="paragraph">
              <wp:posOffset>475615</wp:posOffset>
            </wp:positionV>
            <wp:extent cx="2019300" cy="654685"/>
            <wp:effectExtent l="0" t="0" r="0" b="0"/>
            <wp:wrapThrough wrapText="bothSides">
              <wp:wrapPolygon edited="0">
                <wp:start x="0" y="0"/>
                <wp:lineTo x="0" y="20741"/>
                <wp:lineTo x="21396" y="20741"/>
                <wp:lineTo x="21396" y="0"/>
                <wp:lineTo x="0" y="0"/>
              </wp:wrapPolygon>
            </wp:wrapThrough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1CB" w:rsidRPr="00E97873">
        <w:t xml:space="preserve">Como estava a estudar funções pensou em relacioná-los de acordo com a função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=x+4</m:t>
        </m:r>
      </m:oMath>
      <w:r w:rsidR="004311CB" w:rsidRPr="00E97873">
        <w:t>.</w:t>
      </w:r>
    </w:p>
    <w:p w14:paraId="0576E11E" w14:textId="6666684B" w:rsidR="004311CB" w:rsidRPr="00E97873" w:rsidRDefault="004311CB" w:rsidP="005D3DEF">
      <w:pPr>
        <w:pStyle w:val="QuestaoTexto"/>
      </w:pPr>
      <w:r w:rsidRPr="00E97873">
        <w:t>Qual das afirmações é verdadeira?</w:t>
      </w:r>
    </w:p>
    <w:p w14:paraId="2A1F6B21" w14:textId="0832343F" w:rsidR="005D3DEF" w:rsidRPr="00E97873" w:rsidRDefault="005D3DEF" w:rsidP="00B04577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97873">
        <w:rPr>
          <w:b/>
          <w:noProof/>
        </w:rPr>
        <w:t>(A)</w:t>
      </w:r>
      <w:r w:rsidRPr="00E97873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 </m:t>
            </m:r>
            <m:r>
              <m:rPr>
                <m:sty m:val="p"/>
              </m:rPr>
              <w:rPr>
                <w:rFonts w:ascii="Cambria Math"/>
              </w:rPr>
              <m:t>6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 </m:t>
            </m:r>
            <m:r>
              <m:rPr>
                <m:sty m:val="p"/>
              </m:rPr>
              <w:rPr>
                <w:rFonts w:ascii="Cambria Math"/>
              </w:rPr>
              <m:t>7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 </m:t>
            </m:r>
            <m:r>
              <m:rPr>
                <m:sty m:val="p"/>
              </m:rPr>
              <w:rPr>
                <w:rFonts w:ascii="Cambria Math"/>
              </w:rPr>
              <m:t>8</m:t>
            </m:r>
            <m:ctrlPr>
              <w:rPr>
                <w:rFonts w:ascii="Cambria Math" w:hAnsi="Cambria Math"/>
              </w:rPr>
            </m:ctrlPr>
          </m:e>
        </m:d>
      </m:oMath>
      <w:r w:rsidRPr="00E97873">
        <w:rPr>
          <w:b/>
          <w:noProof/>
        </w:rPr>
        <w:tab/>
        <w:t>(B)</w:t>
      </w:r>
      <w:r w:rsidRPr="00E97873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 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 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 </m:t>
            </m:r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> 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4</m:t>
            </m:r>
          </m:e>
        </m:d>
      </m:oMath>
    </w:p>
    <w:p w14:paraId="125DA2E3" w14:textId="33F6883F" w:rsidR="005D3DEF" w:rsidRPr="00E97873" w:rsidRDefault="005D3DEF" w:rsidP="00B04577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97873">
        <w:rPr>
          <w:b/>
          <w:noProof/>
        </w:rPr>
        <w:t>(C)</w:t>
      </w:r>
      <w:r w:rsidRPr="00E97873">
        <w:rPr>
          <w:bCs w:val="0"/>
          <w:noProof/>
        </w:rPr>
        <w:tab/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</m:e>
        </m:d>
        <m:r>
          <w:rPr>
            <w:rFonts w:ascii="Cambria Math"/>
          </w:rPr>
          <m:t>=1</m:t>
        </m:r>
      </m:oMath>
      <w:r w:rsidRPr="00E97873">
        <w:rPr>
          <w:b/>
          <w:noProof/>
        </w:rPr>
        <w:tab/>
        <w:t>(D)</w:t>
      </w:r>
      <w:r w:rsidRPr="00E97873">
        <w:rPr>
          <w:bCs w:val="0"/>
          <w:noProof/>
        </w:rPr>
        <w:tab/>
      </w:r>
      <w:r w:rsidRPr="00E97873">
        <w:t>A imagem de  2  é  7 .</w:t>
      </w:r>
    </w:p>
    <w:p w14:paraId="6B585EC6" w14:textId="77777777" w:rsidR="00C46821" w:rsidRDefault="005D3DEF" w:rsidP="00B04577">
      <w:pPr>
        <w:pStyle w:val="QUESTAO1"/>
      </w:pPr>
      <w:r w:rsidRPr="00E97873">
        <w:rPr>
          <w:b/>
          <w:noProof/>
        </w:rPr>
        <w:drawing>
          <wp:anchor distT="0" distB="0" distL="114300" distR="114300" simplePos="0" relativeHeight="251685888" behindDoc="1" locked="0" layoutInCell="1" allowOverlap="1" wp14:anchorId="6485B2EE" wp14:editId="720FE9FD">
            <wp:simplePos x="0" y="0"/>
            <wp:positionH relativeFrom="column">
              <wp:posOffset>3752850</wp:posOffset>
            </wp:positionH>
            <wp:positionV relativeFrom="paragraph">
              <wp:posOffset>136387</wp:posOffset>
            </wp:positionV>
            <wp:extent cx="2466000" cy="2127600"/>
            <wp:effectExtent l="0" t="0" r="0" b="635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66000" cy="212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873">
        <w:rPr>
          <w:noProof/>
          <w:position w:val="-8"/>
        </w:rPr>
        <mc:AlternateContent>
          <mc:Choice Requires="wps">
            <w:drawing>
              <wp:inline distT="0" distB="0" distL="0" distR="0" wp14:anchorId="1F3E2A46" wp14:editId="0DE1A562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214E49" w14:textId="3B0775B2" w:rsidR="005D3DEF" w:rsidRPr="00086D19" w:rsidRDefault="005D3DEF" w:rsidP="005D3DE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3E2A46" id="Oval 3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C214E49" w14:textId="3B0775B2" w:rsidR="005D3DEF" w:rsidRPr="00086D19" w:rsidRDefault="005D3DEF" w:rsidP="005D3DE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E97873">
        <w:tab/>
      </w:r>
      <w:r w:rsidR="004311CB" w:rsidRPr="00E97873">
        <w:t xml:space="preserve">Considera a função  </w:t>
      </w:r>
      <m:oMath>
        <m:r>
          <w:rPr>
            <w:rFonts w:ascii="Cambria Math"/>
          </w:rPr>
          <m:t>f:A</m:t>
        </m:r>
        <m:r>
          <w:rPr>
            <w:rFonts w:ascii="Cambria Math"/>
          </w:rPr>
          <m:t>→</m:t>
        </m:r>
        <m:r>
          <w:rPr>
            <w:rFonts w:ascii="Cambria Math"/>
          </w:rPr>
          <m:t>B</m:t>
        </m:r>
      </m:oMath>
      <w:r w:rsidR="004311CB" w:rsidRPr="00E97873">
        <w:t xml:space="preserve">,  definida por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="004311CB" w:rsidRPr="00E97873">
        <w:t xml:space="preserve"> , </w:t>
      </w:r>
    </w:p>
    <w:p w14:paraId="62E63B17" w14:textId="409D3DCB" w:rsidR="004311CB" w:rsidRPr="00E97873" w:rsidRDefault="004311CB" w:rsidP="00C46821">
      <w:pPr>
        <w:pStyle w:val="QUESTAO1"/>
        <w:spacing w:before="80"/>
        <w:ind w:firstLine="23"/>
      </w:pPr>
      <w:r w:rsidRPr="00E97873">
        <w:t xml:space="preserve">sendo </w:t>
      </w:r>
      <m:oMath>
        <m:r>
          <w:rPr>
            <w:rFonts w:ascii="Cambria Math" w:hAnsi="Cambria Math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  <m:r>
              <m:rPr>
                <m:nor/>
              </m:rPr>
              <w:rPr>
                <w:rFonts w:ascii="Cambria Math" w:hAnsi="Cambria Math"/>
              </w:rPr>
              <m:t>, 1 </m:t>
            </m:r>
            <m:r>
              <w:rPr>
                <w:rFonts w:ascii="Cambria Math" w:hAnsi="Cambria Math"/>
              </w:rPr>
              <m:t>,2</m:t>
            </m:r>
          </m:e>
        </m:d>
      </m:oMath>
      <w:r w:rsidRPr="00E97873">
        <w:t xml:space="preserve">  e  </w:t>
      </w:r>
      <m:oMath>
        <m:r>
          <w:rPr>
            <w:rFonts w:ascii="Cambria Math"/>
          </w:rPr>
          <m:t>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  -</m:t>
            </m:r>
            <m: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 </m:t>
            </m:r>
            <m:r>
              <m:rPr>
                <m:nor/>
              </m:rPr>
              <w:rPr>
                <w:rFonts w:ascii="Cambria Math"/>
              </w:rPr>
              <m:t>0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 </m:t>
            </m:r>
            <m:r>
              <m:rPr>
                <m:nor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="007A189E" w:rsidRPr="00E97873">
        <w:t>.</w:t>
      </w:r>
    </w:p>
    <w:p w14:paraId="3575D5B8" w14:textId="67181664" w:rsidR="004311CB" w:rsidRPr="00E97873" w:rsidRDefault="004311CB" w:rsidP="005D3DEF">
      <w:pPr>
        <w:pStyle w:val="QuestaoTexto"/>
      </w:pPr>
      <w:r w:rsidRPr="00E97873">
        <w:t xml:space="preserve">Qual é o contradomínio de  </w:t>
      </w:r>
      <w:r w:rsidRPr="00E97873">
        <w:rPr>
          <w:i/>
          <w:iCs/>
        </w:rPr>
        <w:t>f</w:t>
      </w:r>
      <w:r w:rsidRPr="00E97873">
        <w:t xml:space="preserve"> ?</w:t>
      </w:r>
    </w:p>
    <w:p w14:paraId="0A17D388" w14:textId="0BF155FA" w:rsidR="005D3DEF" w:rsidRPr="00E97873" w:rsidRDefault="005D3DEF" w:rsidP="00B04577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97873">
        <w:rPr>
          <w:b/>
          <w:noProof/>
        </w:rPr>
        <w:t>(A)</w:t>
      </w:r>
      <w:r w:rsidRPr="00E97873">
        <w:rPr>
          <w:bCs w:val="0"/>
          <w:noProof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 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Pr="00E97873">
        <w:rPr>
          <w:b/>
          <w:noProof/>
        </w:rPr>
        <w:tab/>
        <w:t>(B)</w:t>
      </w:r>
      <w:r w:rsidRPr="00E97873">
        <w:rPr>
          <w:bCs w:val="0"/>
          <w:noProof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1,</m:t>
            </m:r>
            <m:r>
              <m:rPr>
                <m:sty m:val="p"/>
              </m:rPr>
              <w:rPr>
                <w:rFonts w:ascii="Cambria Math"/>
              </w:rPr>
              <m:t> 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</w:p>
    <w:p w14:paraId="34F9DD92" w14:textId="14872858" w:rsidR="004311CB" w:rsidRPr="00E97873" w:rsidRDefault="005D3DEF" w:rsidP="00B04577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97873">
        <w:rPr>
          <w:b/>
          <w:noProof/>
        </w:rPr>
        <w:t>(C)</w:t>
      </w:r>
      <w:r w:rsidRPr="00E97873">
        <w:rPr>
          <w:bCs w:val="0"/>
          <w:noProof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2</m:t>
            </m:r>
          </m:e>
        </m:d>
      </m:oMath>
      <w:r w:rsidRPr="00E97873">
        <w:rPr>
          <w:b/>
          <w:noProof/>
        </w:rPr>
        <w:tab/>
        <w:t>(D)</w:t>
      </w:r>
      <w:r w:rsidRPr="00E97873">
        <w:rPr>
          <w:bCs w:val="0"/>
          <w:noProof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 </m:t>
            </m:r>
            <m:r>
              <w:rPr>
                <w:rFonts w:ascii="Cambria Math"/>
              </w:rPr>
              <m:t>0</m:t>
            </m:r>
            <m:r>
              <w:rPr>
                <w:rFonts w:ascii="Cambria Math"/>
              </w:rPr>
              <m:t> </m:t>
            </m:r>
          </m:e>
        </m:d>
      </m:oMath>
    </w:p>
    <w:sectPr w:rsidR="004311CB" w:rsidRPr="00E97873" w:rsidSect="00A22A4E">
      <w:headerReference w:type="even" r:id="rId15"/>
      <w:headerReference w:type="default" r:id="rId1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C49E9" w14:textId="77777777" w:rsidR="0092096F" w:rsidRDefault="0092096F" w:rsidP="00D177B5">
      <w:pPr>
        <w:spacing w:after="0" w:line="240" w:lineRule="auto"/>
      </w:pPr>
      <w:r>
        <w:separator/>
      </w:r>
    </w:p>
  </w:endnote>
  <w:endnote w:type="continuationSeparator" w:id="0">
    <w:p w14:paraId="3A1CD840" w14:textId="77777777" w:rsidR="0092096F" w:rsidRDefault="0092096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A0D9E" w14:textId="77777777" w:rsidR="0092096F" w:rsidRDefault="0092096F" w:rsidP="00D177B5">
      <w:pPr>
        <w:spacing w:after="0" w:line="240" w:lineRule="auto"/>
      </w:pPr>
      <w:r>
        <w:separator/>
      </w:r>
    </w:p>
  </w:footnote>
  <w:footnote w:type="continuationSeparator" w:id="0">
    <w:p w14:paraId="39C44434" w14:textId="77777777" w:rsidR="0092096F" w:rsidRDefault="0092096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34" type="#_x0000_t75" style="width:16.9pt;height:16.9pt;visibility:visible" o:bullet="t">
        <v:imagedata r:id="rId1" o:title=""/>
      </v:shape>
    </w:pict>
  </w:numPicBullet>
  <w:numPicBullet w:numPicBulletId="1">
    <w:pict>
      <v:shape id="_x0000_i1435" type="#_x0000_t75" style="width:16.9pt;height:16.9pt;visibility:visible" o:bullet="t">
        <v:imagedata r:id="rId2" o:title=""/>
      </v:shape>
    </w:pict>
  </w:numPicBullet>
  <w:numPicBullet w:numPicBulletId="2">
    <w:pict>
      <v:shape id="_x0000_i1436" type="#_x0000_t75" style="width:16.9pt;height:16.9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960A4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B68CD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5663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6A26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2279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A435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3E68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683D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CEC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9E7D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5BAD4A84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54772644">
    <w:abstractNumId w:val="14"/>
  </w:num>
  <w:num w:numId="2" w16cid:durableId="539559561">
    <w:abstractNumId w:val="22"/>
  </w:num>
  <w:num w:numId="3" w16cid:durableId="1552037595">
    <w:abstractNumId w:val="12"/>
  </w:num>
  <w:num w:numId="4" w16cid:durableId="6543808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092473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5944242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3438683">
    <w:abstractNumId w:val="23"/>
  </w:num>
  <w:num w:numId="8" w16cid:durableId="376584673">
    <w:abstractNumId w:val="13"/>
  </w:num>
  <w:num w:numId="9" w16cid:durableId="1033773992">
    <w:abstractNumId w:val="9"/>
  </w:num>
  <w:num w:numId="10" w16cid:durableId="810908698">
    <w:abstractNumId w:val="7"/>
  </w:num>
  <w:num w:numId="11" w16cid:durableId="997852430">
    <w:abstractNumId w:val="6"/>
  </w:num>
  <w:num w:numId="12" w16cid:durableId="366490250">
    <w:abstractNumId w:val="5"/>
  </w:num>
  <w:num w:numId="13" w16cid:durableId="1439636275">
    <w:abstractNumId w:val="4"/>
  </w:num>
  <w:num w:numId="14" w16cid:durableId="1853567509">
    <w:abstractNumId w:val="8"/>
  </w:num>
  <w:num w:numId="15" w16cid:durableId="2089034652">
    <w:abstractNumId w:val="3"/>
  </w:num>
  <w:num w:numId="16" w16cid:durableId="848301446">
    <w:abstractNumId w:val="2"/>
  </w:num>
  <w:num w:numId="17" w16cid:durableId="1873763125">
    <w:abstractNumId w:val="1"/>
  </w:num>
  <w:num w:numId="18" w16cid:durableId="1136609322">
    <w:abstractNumId w:val="0"/>
  </w:num>
  <w:num w:numId="19" w16cid:durableId="192040959">
    <w:abstractNumId w:val="19"/>
  </w:num>
  <w:num w:numId="20" w16cid:durableId="1277710361">
    <w:abstractNumId w:val="21"/>
  </w:num>
  <w:num w:numId="21" w16cid:durableId="1744330324">
    <w:abstractNumId w:val="16"/>
  </w:num>
  <w:num w:numId="22" w16cid:durableId="617949544">
    <w:abstractNumId w:val="17"/>
  </w:num>
  <w:num w:numId="23" w16cid:durableId="434786724">
    <w:abstractNumId w:val="20"/>
  </w:num>
  <w:num w:numId="24" w16cid:durableId="1517772758">
    <w:abstractNumId w:val="15"/>
  </w:num>
  <w:num w:numId="25" w16cid:durableId="12740232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6451F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56E56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11CB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6448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24D57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3DEF"/>
    <w:rsid w:val="005D4451"/>
    <w:rsid w:val="005D5FF5"/>
    <w:rsid w:val="005E1CF5"/>
    <w:rsid w:val="005F65B0"/>
    <w:rsid w:val="006007F1"/>
    <w:rsid w:val="00616F7F"/>
    <w:rsid w:val="00626873"/>
    <w:rsid w:val="00627293"/>
    <w:rsid w:val="0063118B"/>
    <w:rsid w:val="00650759"/>
    <w:rsid w:val="00653546"/>
    <w:rsid w:val="006568A5"/>
    <w:rsid w:val="00657632"/>
    <w:rsid w:val="00682499"/>
    <w:rsid w:val="00693559"/>
    <w:rsid w:val="006A3D4C"/>
    <w:rsid w:val="006A50CF"/>
    <w:rsid w:val="006A59C6"/>
    <w:rsid w:val="006C14B0"/>
    <w:rsid w:val="006C3C18"/>
    <w:rsid w:val="006C7515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189E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5B5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096F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9F100D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04577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176BB"/>
    <w:rsid w:val="00C2303C"/>
    <w:rsid w:val="00C23320"/>
    <w:rsid w:val="00C274FC"/>
    <w:rsid w:val="00C34871"/>
    <w:rsid w:val="00C410BD"/>
    <w:rsid w:val="00C46821"/>
    <w:rsid w:val="00C615BE"/>
    <w:rsid w:val="00C71A61"/>
    <w:rsid w:val="00C72BA7"/>
    <w:rsid w:val="00C773E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76C64"/>
    <w:rsid w:val="00D82537"/>
    <w:rsid w:val="00D851FC"/>
    <w:rsid w:val="00D971AE"/>
    <w:rsid w:val="00D97572"/>
    <w:rsid w:val="00DA4CC6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97873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3228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ABAB9E9E-E759-4569-B298-4EF77648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56E56"/>
    <w:pPr>
      <w:tabs>
        <w:tab w:val="left" w:pos="113"/>
      </w:tabs>
      <w:spacing w:before="2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5D3DEF"/>
    <w:pPr>
      <w:tabs>
        <w:tab w:val="left" w:pos="113"/>
        <w:tab w:val="left" w:pos="425"/>
      </w:tabs>
      <w:spacing w:before="8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56E5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136</TotalTime>
  <Pages>1</Pages>
  <Words>175</Words>
  <Characters>999</Characters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keywords/>
  <dc:description/>
  <cp:lastPrinted>2020-10-14T11:09:00Z</cp:lastPrinted>
  <dcterms:created xsi:type="dcterms:W3CDTF">2022-04-07T10:55:00Z</dcterms:created>
  <dcterms:modified xsi:type="dcterms:W3CDTF">2022-09-22T16:00:00Z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